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4014C" w14:textId="09DA38BF" w:rsidR="00E709F9" w:rsidRPr="00E709F9" w:rsidRDefault="00E709F9" w:rsidP="0045163B">
      <w:pPr>
        <w:tabs>
          <w:tab w:val="left" w:pos="5040"/>
        </w:tabs>
        <w:spacing w:after="120" w:line="300" w:lineRule="atLeast"/>
        <w:rPr>
          <w:sz w:val="18"/>
          <w:szCs w:val="18"/>
        </w:rPr>
      </w:pPr>
    </w:p>
    <w:p w14:paraId="1B7F9D5D" w14:textId="7CE7DDDF" w:rsidR="005A5AC4" w:rsidRDefault="00750CB5" w:rsidP="005A5AC4">
      <w:pPr>
        <w:spacing w:after="120"/>
        <w:jc w:val="center"/>
        <w:rPr>
          <w:rFonts w:asciiTheme="minorHAnsi" w:hAnsiTheme="minorHAnsi" w:cstheme="minorHAnsi"/>
          <w:b/>
          <w:bCs/>
          <w:caps/>
          <w:sz w:val="32"/>
          <w:szCs w:val="32"/>
        </w:rPr>
      </w:pPr>
      <w:r w:rsidRPr="00750CB5">
        <w:rPr>
          <w:rFonts w:asciiTheme="minorHAnsi" w:hAnsiTheme="minorHAnsi" w:cstheme="minorHAnsi"/>
          <w:b/>
          <w:bCs/>
          <w:caps/>
          <w:sz w:val="32"/>
          <w:szCs w:val="32"/>
        </w:rPr>
        <w:t>FORMULÁRIO PARA REQUERIMENTO DE AUTORIZAÇÃO TEMPORÁRIA DE UTILIZAÇÃO DE VEÍCULOS PARA ENSAIOS DE LINHA</w:t>
      </w:r>
    </w:p>
    <w:p w14:paraId="01E70C36" w14:textId="6D31CB9F" w:rsidR="00750CB5" w:rsidRPr="00750CB5" w:rsidRDefault="00750CB5" w:rsidP="005A5AC4">
      <w:pPr>
        <w:spacing w:after="120"/>
        <w:jc w:val="center"/>
        <w:rPr>
          <w:rFonts w:asciiTheme="minorHAnsi" w:hAnsiTheme="minorHAnsi" w:cstheme="minorHAnsi"/>
          <w:b/>
          <w:bCs/>
          <w:caps/>
          <w:sz w:val="18"/>
          <w:szCs w:val="18"/>
        </w:rPr>
      </w:pPr>
      <w:r w:rsidRPr="00750CB5">
        <w:rPr>
          <w:rFonts w:asciiTheme="minorHAnsi" w:hAnsiTheme="minorHAnsi" w:cstheme="minorHAnsi"/>
          <w:b/>
          <w:bCs/>
          <w:caps/>
          <w:sz w:val="18"/>
          <w:szCs w:val="18"/>
        </w:rPr>
        <w:t>(De acordo com Artigo 19º do Regulamento (UE) 2018/545)</w:t>
      </w:r>
    </w:p>
    <w:p w14:paraId="6E34F862" w14:textId="77777777" w:rsidR="00DA300B" w:rsidRDefault="00DA300B" w:rsidP="00750CB5">
      <w:pPr>
        <w:rPr>
          <w:sz w:val="18"/>
          <w:szCs w:val="20"/>
        </w:rPr>
      </w:pPr>
    </w:p>
    <w:p w14:paraId="2A366B81" w14:textId="4C4C06BB" w:rsidR="00750CB5" w:rsidRDefault="00750CB5" w:rsidP="00961629">
      <w:pPr>
        <w:jc w:val="both"/>
        <w:rPr>
          <w:sz w:val="18"/>
          <w:szCs w:val="20"/>
        </w:rPr>
      </w:pPr>
      <w:r>
        <w:rPr>
          <w:sz w:val="18"/>
          <w:szCs w:val="20"/>
        </w:rPr>
        <w:t>Requerente (Nome)</w:t>
      </w:r>
      <w:r w:rsidR="00961629">
        <w:rPr>
          <w:sz w:val="18"/>
          <w:szCs w:val="20"/>
        </w:rPr>
        <w:t xml:space="preserve"> </w:t>
      </w:r>
      <w:r>
        <w:rPr>
          <w:sz w:val="18"/>
          <w:szCs w:val="20"/>
        </w:rPr>
        <w:t>:________________________________________________________________</w:t>
      </w:r>
    </w:p>
    <w:p w14:paraId="5E43DF2A" w14:textId="40A49F68" w:rsidR="00750CB5" w:rsidRPr="00750CB5" w:rsidRDefault="00750CB5" w:rsidP="00750CB5">
      <w:pPr>
        <w:rPr>
          <w:color w:val="BFBFBF" w:themeColor="background1" w:themeShade="BF"/>
          <w:sz w:val="12"/>
          <w:szCs w:val="14"/>
        </w:rPr>
      </w:pPr>
      <w:r w:rsidRPr="00750CB5">
        <w:rPr>
          <w:color w:val="BFBFBF" w:themeColor="background1" w:themeShade="BF"/>
          <w:sz w:val="12"/>
          <w:szCs w:val="14"/>
        </w:rPr>
        <w:t>Applicant (name)</w:t>
      </w:r>
    </w:p>
    <w:p w14:paraId="57DE25E3" w14:textId="77FD5252" w:rsidR="00750CB5" w:rsidRDefault="00750CB5" w:rsidP="00961629">
      <w:pPr>
        <w:jc w:val="both"/>
        <w:rPr>
          <w:sz w:val="18"/>
          <w:szCs w:val="20"/>
        </w:rPr>
      </w:pPr>
      <w:r>
        <w:rPr>
          <w:sz w:val="18"/>
          <w:szCs w:val="20"/>
        </w:rPr>
        <w:t>Morada:</w:t>
      </w:r>
      <w:r w:rsidR="00961629">
        <w:rPr>
          <w:sz w:val="18"/>
          <w:szCs w:val="20"/>
        </w:rPr>
        <w:t xml:space="preserve"> </w:t>
      </w:r>
      <w:r>
        <w:rPr>
          <w:sz w:val="18"/>
          <w:szCs w:val="20"/>
        </w:rPr>
        <w:t>__________________________________________________________________________</w:t>
      </w:r>
    </w:p>
    <w:p w14:paraId="31762CDA" w14:textId="3B8C1918" w:rsidR="00750CB5" w:rsidRPr="003A6221" w:rsidRDefault="00750CB5" w:rsidP="00750CB5">
      <w:pPr>
        <w:rPr>
          <w:color w:val="BFBFBF" w:themeColor="background1" w:themeShade="BF"/>
          <w:sz w:val="12"/>
          <w:szCs w:val="14"/>
        </w:rPr>
      </w:pPr>
      <w:r w:rsidRPr="003A6221">
        <w:rPr>
          <w:color w:val="BFBFBF" w:themeColor="background1" w:themeShade="BF"/>
          <w:sz w:val="12"/>
          <w:szCs w:val="14"/>
        </w:rPr>
        <w:t>Adress</w:t>
      </w:r>
    </w:p>
    <w:p w14:paraId="3E4C7ABC" w14:textId="4BFE5B31" w:rsidR="00750CB5" w:rsidRDefault="003A6221" w:rsidP="00961629">
      <w:pPr>
        <w:jc w:val="both"/>
        <w:rPr>
          <w:sz w:val="18"/>
          <w:szCs w:val="20"/>
        </w:rPr>
      </w:pPr>
      <w:r>
        <w:rPr>
          <w:sz w:val="18"/>
          <w:szCs w:val="20"/>
        </w:rPr>
        <w:t>País</w:t>
      </w:r>
      <w:r w:rsidR="00750CB5">
        <w:rPr>
          <w:sz w:val="18"/>
          <w:szCs w:val="20"/>
        </w:rPr>
        <w:t>:</w:t>
      </w:r>
      <w:r w:rsidR="00961629">
        <w:rPr>
          <w:sz w:val="18"/>
          <w:szCs w:val="20"/>
        </w:rPr>
        <w:t xml:space="preserve"> </w:t>
      </w:r>
      <w:r w:rsidR="00750CB5">
        <w:rPr>
          <w:sz w:val="18"/>
          <w:szCs w:val="20"/>
        </w:rPr>
        <w:t>_</w:t>
      </w:r>
      <w:r>
        <w:rPr>
          <w:sz w:val="18"/>
          <w:szCs w:val="20"/>
        </w:rPr>
        <w:t>________________________________________________________</w:t>
      </w:r>
      <w:r w:rsidR="00750CB5">
        <w:rPr>
          <w:sz w:val="18"/>
          <w:szCs w:val="20"/>
        </w:rPr>
        <w:t>____________________</w:t>
      </w:r>
      <w:r>
        <w:rPr>
          <w:sz w:val="18"/>
          <w:szCs w:val="20"/>
        </w:rPr>
        <w:tab/>
      </w:r>
    </w:p>
    <w:p w14:paraId="6A5F9D92" w14:textId="77777777" w:rsidR="003A6221" w:rsidRPr="003A6221" w:rsidRDefault="003A6221" w:rsidP="00961629">
      <w:pPr>
        <w:jc w:val="both"/>
        <w:rPr>
          <w:color w:val="BFBFBF" w:themeColor="background1" w:themeShade="BF"/>
          <w:sz w:val="12"/>
          <w:szCs w:val="14"/>
        </w:rPr>
      </w:pPr>
      <w:r w:rsidRPr="003A6221">
        <w:rPr>
          <w:color w:val="BFBFBF" w:themeColor="background1" w:themeShade="BF"/>
          <w:sz w:val="12"/>
          <w:szCs w:val="14"/>
        </w:rPr>
        <w:t>Country</w:t>
      </w:r>
    </w:p>
    <w:p w14:paraId="76B43B86" w14:textId="156B2F32" w:rsidR="003A6221" w:rsidRDefault="003A6221" w:rsidP="00961629">
      <w:pPr>
        <w:jc w:val="both"/>
        <w:rPr>
          <w:sz w:val="18"/>
          <w:szCs w:val="20"/>
        </w:rPr>
      </w:pPr>
      <w:r>
        <w:rPr>
          <w:sz w:val="18"/>
          <w:szCs w:val="20"/>
        </w:rPr>
        <w:t>Endereço eletrónico:</w:t>
      </w:r>
      <w:r w:rsidR="00961629">
        <w:rPr>
          <w:sz w:val="18"/>
          <w:szCs w:val="20"/>
        </w:rPr>
        <w:t xml:space="preserve"> </w:t>
      </w:r>
      <w:r>
        <w:rPr>
          <w:sz w:val="18"/>
          <w:szCs w:val="20"/>
        </w:rPr>
        <w:t>________________________________________________________________</w:t>
      </w:r>
    </w:p>
    <w:p w14:paraId="1ED4571C" w14:textId="56EFF43A" w:rsidR="003A6221" w:rsidRPr="003A6221" w:rsidRDefault="003A6221" w:rsidP="00961629">
      <w:pPr>
        <w:jc w:val="both"/>
        <w:rPr>
          <w:color w:val="BFBFBF" w:themeColor="background1" w:themeShade="BF"/>
          <w:sz w:val="12"/>
          <w:szCs w:val="14"/>
        </w:rPr>
      </w:pPr>
      <w:r w:rsidRPr="003A6221">
        <w:rPr>
          <w:color w:val="BFBFBF" w:themeColor="background1" w:themeShade="BF"/>
          <w:sz w:val="12"/>
          <w:szCs w:val="14"/>
        </w:rPr>
        <w:t>Email adress</w:t>
      </w:r>
    </w:p>
    <w:p w14:paraId="14773834" w14:textId="0F3C3FE0" w:rsidR="003A6221" w:rsidRDefault="003A6221" w:rsidP="00961629">
      <w:pPr>
        <w:jc w:val="both"/>
        <w:rPr>
          <w:sz w:val="18"/>
          <w:szCs w:val="20"/>
        </w:rPr>
      </w:pPr>
      <w:r>
        <w:rPr>
          <w:sz w:val="18"/>
          <w:szCs w:val="20"/>
        </w:rPr>
        <w:t>Telefone:</w:t>
      </w:r>
      <w:r w:rsidR="00961629">
        <w:rPr>
          <w:sz w:val="18"/>
          <w:szCs w:val="20"/>
        </w:rPr>
        <w:t xml:space="preserve"> </w:t>
      </w:r>
      <w:r>
        <w:rPr>
          <w:sz w:val="18"/>
          <w:szCs w:val="20"/>
        </w:rPr>
        <w:t>_________________________________________________________________________</w:t>
      </w:r>
    </w:p>
    <w:p w14:paraId="1DA36D76" w14:textId="15BE08F0" w:rsidR="00750CB5" w:rsidRPr="00126FCC" w:rsidRDefault="003A6221" w:rsidP="00961629">
      <w:pPr>
        <w:jc w:val="both"/>
        <w:rPr>
          <w:color w:val="BFBFBF" w:themeColor="background1" w:themeShade="BF"/>
          <w:sz w:val="12"/>
          <w:szCs w:val="14"/>
        </w:rPr>
      </w:pPr>
      <w:r w:rsidRPr="00126FCC">
        <w:rPr>
          <w:color w:val="BFBFBF" w:themeColor="background1" w:themeShade="BF"/>
          <w:sz w:val="12"/>
          <w:szCs w:val="14"/>
        </w:rPr>
        <w:t>Phone number</w:t>
      </w:r>
    </w:p>
    <w:p w14:paraId="368A90F2" w14:textId="77777777" w:rsidR="00750CB5" w:rsidRPr="00126FCC" w:rsidRDefault="00750CB5" w:rsidP="00750CB5">
      <w:pPr>
        <w:rPr>
          <w:sz w:val="18"/>
          <w:szCs w:val="20"/>
        </w:rPr>
      </w:pPr>
    </w:p>
    <w:p w14:paraId="4B1437E9" w14:textId="77777777" w:rsidR="003A6221" w:rsidRDefault="003A6221" w:rsidP="00750CB5">
      <w:pPr>
        <w:rPr>
          <w:sz w:val="18"/>
          <w:szCs w:val="20"/>
        </w:rPr>
      </w:pPr>
      <w:r w:rsidRPr="003A6221">
        <w:rPr>
          <w:sz w:val="18"/>
          <w:szCs w:val="20"/>
        </w:rPr>
        <w:t>Requer a emissão de uma Autorização Temporária de Utilização para realização de ensaios de linha para o(s) seguinte(s) veículo(s):</w:t>
      </w:r>
    </w:p>
    <w:p w14:paraId="21AB11C0" w14:textId="61B1D5CF" w:rsidR="00750CB5" w:rsidRPr="003A6221" w:rsidRDefault="003A6221" w:rsidP="00750CB5">
      <w:pPr>
        <w:rPr>
          <w:color w:val="BFBFBF" w:themeColor="background1" w:themeShade="BF"/>
          <w:sz w:val="12"/>
          <w:szCs w:val="14"/>
          <w:lang w:val="en-GB"/>
        </w:rPr>
      </w:pPr>
      <w:r w:rsidRPr="003A6221">
        <w:rPr>
          <w:color w:val="BFBFBF" w:themeColor="background1" w:themeShade="BF"/>
          <w:sz w:val="12"/>
          <w:szCs w:val="14"/>
          <w:lang w:val="en-GB"/>
        </w:rPr>
        <w:t>Request issue of a Temporary Authorisation to Use the following vehicle(s) for tests on the network:</w:t>
      </w:r>
    </w:p>
    <w:p w14:paraId="36696E1E" w14:textId="630534A3" w:rsidR="003A6221" w:rsidRPr="00126FCC" w:rsidRDefault="003A6221" w:rsidP="003A6221">
      <w:pPr>
        <w:rPr>
          <w:sz w:val="18"/>
          <w:szCs w:val="20"/>
        </w:rPr>
      </w:pPr>
      <w:r w:rsidRPr="00126FCC">
        <w:rPr>
          <w:sz w:val="18"/>
          <w:szCs w:val="20"/>
        </w:rPr>
        <w:t>Veículos</w:t>
      </w:r>
      <w:r w:rsidR="00CE1DF2">
        <w:rPr>
          <w:sz w:val="18"/>
          <w:szCs w:val="20"/>
        </w:rPr>
        <w:t>(s)</w:t>
      </w:r>
      <w:r w:rsidRPr="00126FCC">
        <w:rPr>
          <w:sz w:val="18"/>
          <w:szCs w:val="20"/>
        </w:rPr>
        <w:t>:</w:t>
      </w:r>
    </w:p>
    <w:p w14:paraId="24557C67" w14:textId="4D2E6A0C" w:rsidR="003A6221" w:rsidRPr="00126FCC" w:rsidRDefault="003A6221" w:rsidP="003A6221">
      <w:pPr>
        <w:rPr>
          <w:color w:val="BFBFBF" w:themeColor="background1" w:themeShade="BF"/>
          <w:sz w:val="12"/>
          <w:szCs w:val="14"/>
        </w:rPr>
      </w:pPr>
      <w:r w:rsidRPr="00126FCC">
        <w:rPr>
          <w:color w:val="BFBFBF" w:themeColor="background1" w:themeShade="BF"/>
          <w:sz w:val="12"/>
          <w:szCs w:val="14"/>
        </w:rPr>
        <w:t>Vehicle(s)</w:t>
      </w:r>
    </w:p>
    <w:p w14:paraId="0DBD47BF" w14:textId="393EB9C4" w:rsidR="00750CB5" w:rsidRPr="00126FCC" w:rsidRDefault="003A6221" w:rsidP="003A6221">
      <w:pPr>
        <w:jc w:val="center"/>
        <w:rPr>
          <w:sz w:val="18"/>
          <w:szCs w:val="20"/>
        </w:rPr>
      </w:pPr>
      <w:r w:rsidRPr="00126FCC">
        <w:rPr>
          <w:sz w:val="18"/>
          <w:szCs w:val="20"/>
        </w:rPr>
        <w:t>_________________________________________</w:t>
      </w:r>
    </w:p>
    <w:p w14:paraId="70B5748B" w14:textId="77777777" w:rsidR="003A6221" w:rsidRPr="00126FCC" w:rsidRDefault="003A6221" w:rsidP="003A6221">
      <w:pPr>
        <w:jc w:val="center"/>
        <w:rPr>
          <w:sz w:val="18"/>
          <w:szCs w:val="20"/>
        </w:rPr>
      </w:pPr>
      <w:r w:rsidRPr="00126FCC">
        <w:rPr>
          <w:sz w:val="18"/>
          <w:szCs w:val="20"/>
        </w:rPr>
        <w:t>_________________________________________</w:t>
      </w:r>
    </w:p>
    <w:p w14:paraId="2F830FDD" w14:textId="77777777" w:rsidR="009B53FD" w:rsidRDefault="009B53FD" w:rsidP="003A6221">
      <w:pPr>
        <w:rPr>
          <w:sz w:val="18"/>
          <w:szCs w:val="20"/>
        </w:rPr>
      </w:pPr>
    </w:p>
    <w:p w14:paraId="3D0CC83B" w14:textId="4D256AE7" w:rsidR="003A6221" w:rsidRPr="003A6221" w:rsidRDefault="003A6221" w:rsidP="003A6221">
      <w:pPr>
        <w:rPr>
          <w:sz w:val="18"/>
          <w:szCs w:val="20"/>
        </w:rPr>
      </w:pPr>
      <w:r w:rsidRPr="003A6221">
        <w:rPr>
          <w:sz w:val="18"/>
          <w:szCs w:val="20"/>
        </w:rPr>
        <w:t xml:space="preserve">Nº Europeu de Veículo(s): </w:t>
      </w:r>
    </w:p>
    <w:p w14:paraId="68FB6720" w14:textId="388E101C" w:rsidR="003A6221" w:rsidRPr="003A6221" w:rsidRDefault="003A6221" w:rsidP="003A6221">
      <w:pPr>
        <w:rPr>
          <w:color w:val="BFBFBF" w:themeColor="background1" w:themeShade="BF"/>
          <w:sz w:val="12"/>
          <w:szCs w:val="14"/>
          <w:lang w:val="en-GB"/>
        </w:rPr>
      </w:pPr>
      <w:r w:rsidRPr="003A6221">
        <w:rPr>
          <w:color w:val="BFBFBF" w:themeColor="background1" w:themeShade="BF"/>
          <w:sz w:val="12"/>
          <w:szCs w:val="14"/>
          <w:lang w:val="en-GB"/>
        </w:rPr>
        <w:t>European Vehicle(s) Number(s):</w:t>
      </w:r>
    </w:p>
    <w:p w14:paraId="429B44E4" w14:textId="77777777" w:rsidR="003A6221" w:rsidRPr="00126FCC" w:rsidRDefault="003A6221" w:rsidP="003A6221">
      <w:pPr>
        <w:jc w:val="center"/>
        <w:rPr>
          <w:sz w:val="18"/>
          <w:szCs w:val="20"/>
        </w:rPr>
      </w:pPr>
      <w:r w:rsidRPr="00126FCC">
        <w:rPr>
          <w:sz w:val="18"/>
          <w:szCs w:val="20"/>
        </w:rPr>
        <w:t>_________________________________________</w:t>
      </w:r>
    </w:p>
    <w:p w14:paraId="59AEA52F" w14:textId="77777777" w:rsidR="003A6221" w:rsidRPr="00126FCC" w:rsidRDefault="003A6221" w:rsidP="003A6221">
      <w:pPr>
        <w:jc w:val="center"/>
        <w:rPr>
          <w:sz w:val="18"/>
          <w:szCs w:val="20"/>
        </w:rPr>
      </w:pPr>
      <w:r w:rsidRPr="00126FCC">
        <w:rPr>
          <w:sz w:val="18"/>
          <w:szCs w:val="20"/>
        </w:rPr>
        <w:t>_________________________________________</w:t>
      </w:r>
    </w:p>
    <w:p w14:paraId="78E0E7A5" w14:textId="77777777" w:rsidR="003A6221" w:rsidRPr="00126FCC" w:rsidRDefault="003A6221" w:rsidP="003A6221">
      <w:pPr>
        <w:jc w:val="center"/>
        <w:rPr>
          <w:sz w:val="18"/>
          <w:szCs w:val="20"/>
        </w:rPr>
      </w:pPr>
    </w:p>
    <w:p w14:paraId="20568A68" w14:textId="77777777" w:rsidR="003A6221" w:rsidRDefault="003A6221" w:rsidP="003A6221">
      <w:pPr>
        <w:rPr>
          <w:sz w:val="18"/>
          <w:szCs w:val="20"/>
        </w:rPr>
      </w:pPr>
      <w:r w:rsidRPr="003A6221">
        <w:rPr>
          <w:sz w:val="18"/>
          <w:szCs w:val="20"/>
        </w:rPr>
        <w:t>Requer a emissão de uma Autorização Temporária de Utilização para realização de ensaios de linha para o(s) seguinte(s) veículo(s):</w:t>
      </w:r>
    </w:p>
    <w:p w14:paraId="252C9437" w14:textId="33C6B8F7" w:rsidR="003A6221" w:rsidRDefault="003A6221" w:rsidP="003A6221">
      <w:pPr>
        <w:rPr>
          <w:sz w:val="18"/>
          <w:szCs w:val="20"/>
        </w:rPr>
      </w:pPr>
      <w:r w:rsidRPr="003A6221">
        <w:rPr>
          <w:sz w:val="18"/>
          <w:szCs w:val="20"/>
        </w:rPr>
        <w:t>Duração pretendida dos ensaios (nº seguido da unidade: dias meses):</w:t>
      </w:r>
      <w:r>
        <w:rPr>
          <w:sz w:val="18"/>
          <w:szCs w:val="20"/>
        </w:rPr>
        <w:t>___________________________</w:t>
      </w:r>
    </w:p>
    <w:p w14:paraId="45E165B8" w14:textId="276A2E73" w:rsidR="003A6221" w:rsidRPr="003A6221" w:rsidRDefault="003A6221" w:rsidP="003A6221">
      <w:pPr>
        <w:rPr>
          <w:color w:val="BFBFBF" w:themeColor="background1" w:themeShade="BF"/>
          <w:sz w:val="12"/>
          <w:szCs w:val="14"/>
          <w:lang w:val="en-GB"/>
        </w:rPr>
      </w:pPr>
      <w:r w:rsidRPr="003A6221">
        <w:rPr>
          <w:color w:val="BFBFBF" w:themeColor="background1" w:themeShade="BF"/>
          <w:sz w:val="12"/>
          <w:szCs w:val="14"/>
          <w:lang w:val="en-GB"/>
        </w:rPr>
        <w:t>Pretended duration of the tests (number followed by the unit: days, months):</w:t>
      </w:r>
    </w:p>
    <w:p w14:paraId="7D92965C" w14:textId="77777777" w:rsidR="003A6221" w:rsidRPr="003A6221" w:rsidRDefault="003A6221" w:rsidP="003A6221">
      <w:pPr>
        <w:jc w:val="center"/>
        <w:rPr>
          <w:sz w:val="18"/>
          <w:szCs w:val="20"/>
          <w:lang w:val="en-GB"/>
        </w:rPr>
      </w:pPr>
    </w:p>
    <w:p w14:paraId="7218040C" w14:textId="25354515" w:rsidR="005A5AC4" w:rsidRDefault="003A6221" w:rsidP="005E03CF">
      <w:pPr>
        <w:spacing w:after="120"/>
        <w:ind w:left="720"/>
        <w:rPr>
          <w:sz w:val="18"/>
          <w:szCs w:val="18"/>
        </w:rPr>
      </w:pPr>
      <w:r>
        <w:rPr>
          <w:sz w:val="18"/>
          <w:szCs w:val="18"/>
        </w:rPr>
        <w:t>Data: ________________</w:t>
      </w:r>
    </w:p>
    <w:p w14:paraId="51714475" w14:textId="1B1BE5A5" w:rsidR="003A6221" w:rsidRPr="00126FCC" w:rsidRDefault="003A6221" w:rsidP="005E03CF">
      <w:pPr>
        <w:ind w:firstLine="720"/>
        <w:rPr>
          <w:color w:val="BFBFBF" w:themeColor="background1" w:themeShade="BF"/>
          <w:sz w:val="12"/>
          <w:szCs w:val="14"/>
        </w:rPr>
      </w:pPr>
      <w:r w:rsidRPr="00126FCC">
        <w:rPr>
          <w:color w:val="BFBFBF" w:themeColor="background1" w:themeShade="BF"/>
          <w:sz w:val="12"/>
          <w:szCs w:val="14"/>
        </w:rPr>
        <w:t>Date:</w:t>
      </w:r>
    </w:p>
    <w:p w14:paraId="45DD7260" w14:textId="77777777" w:rsidR="003A6221" w:rsidRDefault="003A6221" w:rsidP="00C91401">
      <w:pPr>
        <w:spacing w:after="120"/>
        <w:ind w:left="993"/>
        <w:rPr>
          <w:sz w:val="18"/>
          <w:szCs w:val="18"/>
        </w:rPr>
      </w:pPr>
    </w:p>
    <w:p w14:paraId="1DCC5A1B" w14:textId="2FB18219" w:rsidR="0037379A" w:rsidRPr="0037379A" w:rsidRDefault="003A6221" w:rsidP="005E03CF">
      <w:pPr>
        <w:spacing w:after="120"/>
        <w:ind w:firstLine="720"/>
        <w:rPr>
          <w:sz w:val="18"/>
          <w:szCs w:val="18"/>
        </w:rPr>
      </w:pPr>
      <w:r>
        <w:rPr>
          <w:sz w:val="18"/>
          <w:szCs w:val="18"/>
        </w:rPr>
        <w:t>Assinatura: ______________________________________________________</w:t>
      </w:r>
    </w:p>
    <w:p w14:paraId="1F54E9EE" w14:textId="1BCA7FF4" w:rsidR="005A5AC4" w:rsidRPr="00843DD9" w:rsidRDefault="003A6221" w:rsidP="005E03CF">
      <w:pPr>
        <w:ind w:firstLine="720"/>
        <w:rPr>
          <w:color w:val="BFBFBF" w:themeColor="background1" w:themeShade="BF"/>
          <w:sz w:val="12"/>
          <w:szCs w:val="14"/>
        </w:rPr>
      </w:pPr>
      <w:r w:rsidRPr="00843DD9">
        <w:rPr>
          <w:color w:val="BFBFBF" w:themeColor="background1" w:themeShade="BF"/>
          <w:sz w:val="12"/>
          <w:szCs w:val="14"/>
        </w:rPr>
        <w:t>Signature:</w:t>
      </w:r>
    </w:p>
    <w:p w14:paraId="3CB1B106" w14:textId="77777777" w:rsidR="00126FCC" w:rsidRDefault="00126FCC" w:rsidP="00126FCC">
      <w:pPr>
        <w:rPr>
          <w:sz w:val="18"/>
          <w:szCs w:val="20"/>
        </w:rPr>
      </w:pPr>
    </w:p>
    <w:p w14:paraId="5FD16995" w14:textId="77777777" w:rsidR="00126FCC" w:rsidRDefault="00126FCC" w:rsidP="00126FCC">
      <w:pPr>
        <w:rPr>
          <w:sz w:val="18"/>
          <w:szCs w:val="20"/>
        </w:rPr>
      </w:pPr>
    </w:p>
    <w:p w14:paraId="5F880946" w14:textId="7A35D161" w:rsidR="00CA5128" w:rsidRPr="0030281E" w:rsidRDefault="00126FCC" w:rsidP="00CA5128">
      <w:pPr>
        <w:ind w:left="720"/>
        <w:rPr>
          <w:sz w:val="16"/>
          <w:szCs w:val="16"/>
        </w:rPr>
      </w:pPr>
      <w:r w:rsidRPr="00783A23">
        <w:rPr>
          <w:b/>
          <w:bCs/>
          <w:sz w:val="18"/>
          <w:szCs w:val="18"/>
        </w:rPr>
        <w:t>Nota:</w:t>
      </w:r>
      <w:r w:rsidRPr="00352529">
        <w:rPr>
          <w:sz w:val="12"/>
          <w:szCs w:val="12"/>
        </w:rPr>
        <w:t xml:space="preserve"> </w:t>
      </w:r>
      <w:r w:rsidRPr="0030281E">
        <w:rPr>
          <w:sz w:val="16"/>
          <w:szCs w:val="16"/>
        </w:rPr>
        <w:t xml:space="preserve">De acordo com o </w:t>
      </w:r>
      <w:r w:rsidR="0022333D">
        <w:rPr>
          <w:sz w:val="16"/>
          <w:szCs w:val="16"/>
        </w:rPr>
        <w:t xml:space="preserve">capítulo </w:t>
      </w:r>
      <w:r w:rsidR="002B6414" w:rsidRPr="0030281E">
        <w:rPr>
          <w:sz w:val="16"/>
          <w:szCs w:val="16"/>
        </w:rPr>
        <w:t>6</w:t>
      </w:r>
      <w:r w:rsidRPr="0030281E">
        <w:rPr>
          <w:sz w:val="16"/>
          <w:szCs w:val="16"/>
        </w:rPr>
        <w:t xml:space="preserve"> do Guia para a autorização de colocação de veículos no mercado, </w:t>
      </w:r>
      <w:r w:rsidRPr="0030281E">
        <w:rPr>
          <w:b/>
          <w:bCs/>
          <w:sz w:val="16"/>
          <w:szCs w:val="16"/>
        </w:rPr>
        <w:t>o pedido de ATU deve ser acompanhado dos seguintes documentos:</w:t>
      </w:r>
      <w:r w:rsidRPr="0030281E">
        <w:rPr>
          <w:sz w:val="16"/>
          <w:szCs w:val="16"/>
        </w:rPr>
        <w:t xml:space="preserve"> </w:t>
      </w:r>
    </w:p>
    <w:p w14:paraId="6EE3EB16" w14:textId="1D2883C6" w:rsidR="00CA5128" w:rsidRPr="0030281E" w:rsidRDefault="00731F0C" w:rsidP="003743FC">
      <w:pPr>
        <w:pStyle w:val="PargrafodaLista"/>
        <w:numPr>
          <w:ilvl w:val="0"/>
          <w:numId w:val="19"/>
        </w:numPr>
        <w:rPr>
          <w:sz w:val="16"/>
          <w:szCs w:val="16"/>
        </w:rPr>
      </w:pPr>
      <w:r w:rsidRPr="00731F0C">
        <w:rPr>
          <w:sz w:val="16"/>
          <w:szCs w:val="16"/>
        </w:rPr>
        <w:t>Avaliação de segurança para a realização dos ensaios utilizando o Método Comum de Segurança para a determinação e avaliação dos riscos, em vigor</w:t>
      </w:r>
      <w:r w:rsidR="00ED4CEE" w:rsidRPr="0030281E">
        <w:rPr>
          <w:sz w:val="16"/>
          <w:szCs w:val="16"/>
        </w:rPr>
        <w:t>;</w:t>
      </w:r>
    </w:p>
    <w:p w14:paraId="727CBC35" w14:textId="3653F7AE" w:rsidR="00843DD9" w:rsidRPr="0030281E" w:rsidRDefault="00126FCC" w:rsidP="003743FC">
      <w:pPr>
        <w:pStyle w:val="PargrafodaLista"/>
        <w:numPr>
          <w:ilvl w:val="0"/>
          <w:numId w:val="19"/>
        </w:numPr>
        <w:rPr>
          <w:sz w:val="16"/>
          <w:szCs w:val="16"/>
        </w:rPr>
      </w:pPr>
      <w:r w:rsidRPr="00AD5482">
        <w:rPr>
          <w:sz w:val="16"/>
          <w:szCs w:val="16"/>
        </w:rPr>
        <w:t>Termo de responsabilidade</w:t>
      </w:r>
      <w:r w:rsidR="00731F0C">
        <w:rPr>
          <w:sz w:val="16"/>
          <w:szCs w:val="16"/>
        </w:rPr>
        <w:t>.</w:t>
      </w:r>
    </w:p>
    <w:sectPr w:rsidR="00843DD9" w:rsidRPr="0030281E" w:rsidSect="002A26FB">
      <w:headerReference w:type="default" r:id="rId13"/>
      <w:footerReference w:type="even" r:id="rId14"/>
      <w:footerReference w:type="default" r:id="rId15"/>
      <w:footerReference w:type="first" r:id="rId16"/>
      <w:pgSz w:w="11900" w:h="16840"/>
      <w:pgMar w:top="1871" w:right="1080" w:bottom="1474" w:left="1080" w:header="1846"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EA5442" w14:textId="77777777" w:rsidR="00505981" w:rsidRDefault="00505981">
      <w:pPr>
        <w:spacing w:after="0"/>
      </w:pPr>
      <w:r>
        <w:separator/>
      </w:r>
    </w:p>
  </w:endnote>
  <w:endnote w:type="continuationSeparator" w:id="0">
    <w:p w14:paraId="4F1D8DD8" w14:textId="77777777" w:rsidR="00505981" w:rsidRDefault="00505981">
      <w:pPr>
        <w:spacing w:after="0"/>
      </w:pPr>
      <w:r>
        <w:continuationSeparator/>
      </w:r>
    </w:p>
  </w:endnote>
  <w:endnote w:type="continuationNotice" w:id="1">
    <w:p w14:paraId="55813A15" w14:textId="77777777" w:rsidR="00505981" w:rsidRDefault="0050598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0F8345" w14:textId="77777777" w:rsidR="00C31CCF" w:rsidRPr="00A62030" w:rsidRDefault="002A3FB6" w:rsidP="00C31CCF">
    <w:pPr>
      <w:pStyle w:val="Rodap"/>
      <w:framePr w:wrap="around" w:vAnchor="text" w:hAnchor="margin" w:xAlign="right" w:y="1"/>
      <w:rPr>
        <w:rStyle w:val="Nmerodepgina"/>
        <w:rFonts w:ascii="Arial" w:hAnsi="Arial"/>
      </w:rPr>
    </w:pPr>
    <w:r w:rsidRPr="00A62030">
      <w:rPr>
        <w:rStyle w:val="Nmerodepgina"/>
        <w:rFonts w:ascii="Arial" w:hAnsi="Arial"/>
      </w:rPr>
      <w:fldChar w:fldCharType="begin"/>
    </w:r>
    <w:r w:rsidR="00C31CCF" w:rsidRPr="00A62030">
      <w:rPr>
        <w:rStyle w:val="Nmerodepgina"/>
        <w:rFonts w:ascii="Arial" w:hAnsi="Arial"/>
      </w:rPr>
      <w:instrText xml:space="preserve">PAGE  </w:instrText>
    </w:r>
    <w:r w:rsidRPr="00A62030">
      <w:rPr>
        <w:rStyle w:val="Nmerodepgina"/>
        <w:rFonts w:ascii="Arial" w:hAnsi="Arial"/>
      </w:rPr>
      <w:fldChar w:fldCharType="separate"/>
    </w:r>
    <w:r w:rsidR="00C31CCF">
      <w:rPr>
        <w:rStyle w:val="Nmerodepgina"/>
        <w:rFonts w:ascii="Arial" w:hAnsi="Arial"/>
        <w:noProof/>
      </w:rPr>
      <w:t>2</w:t>
    </w:r>
    <w:r w:rsidRPr="00A62030">
      <w:rPr>
        <w:rStyle w:val="Nmerodepgina"/>
        <w:rFonts w:ascii="Arial" w:hAnsi="Arial"/>
      </w:rPr>
      <w:fldChar w:fldCharType="end"/>
    </w:r>
  </w:p>
  <w:p w14:paraId="632BE01B" w14:textId="77777777" w:rsidR="00C31CCF" w:rsidRDefault="00C31CCF" w:rsidP="00C31CCF">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436869" w14:textId="6DB1CD85" w:rsidR="00C31CCF" w:rsidRDefault="00A56239" w:rsidP="00C31CCF">
    <w:pPr>
      <w:pStyle w:val="Rodap"/>
      <w:ind w:right="360"/>
    </w:pPr>
    <w:r>
      <w:rPr>
        <w:noProof/>
      </w:rPr>
      <mc:AlternateContent>
        <mc:Choice Requires="wps">
          <w:drawing>
            <wp:anchor distT="0" distB="0" distL="114300" distR="114300" simplePos="0" relativeHeight="251658243" behindDoc="0" locked="0" layoutInCell="1" allowOverlap="1" wp14:anchorId="59265310" wp14:editId="512CACCB">
              <wp:simplePos x="0" y="0"/>
              <wp:positionH relativeFrom="margin">
                <wp:posOffset>6000248</wp:posOffset>
              </wp:positionH>
              <wp:positionV relativeFrom="paragraph">
                <wp:posOffset>-1153283</wp:posOffset>
              </wp:positionV>
              <wp:extent cx="1169537" cy="153619"/>
              <wp:effectExtent l="12700" t="6350" r="5715" b="5715"/>
              <wp:wrapNone/>
              <wp:docPr id="1707541101" name="Text Box 6"/>
              <wp:cNvGraphicFramePr/>
              <a:graphic xmlns:a="http://schemas.openxmlformats.org/drawingml/2006/main">
                <a:graphicData uri="http://schemas.microsoft.com/office/word/2010/wordprocessingShape">
                  <wps:wsp>
                    <wps:cNvSpPr txBox="1"/>
                    <wps:spPr>
                      <a:xfrm rot="16200000">
                        <a:off x="0" y="0"/>
                        <a:ext cx="1169537" cy="153619"/>
                      </a:xfrm>
                      <a:prstGeom prst="rect">
                        <a:avLst/>
                      </a:prstGeom>
                      <a:noFill/>
                      <a:ln w="6350">
                        <a:noFill/>
                      </a:ln>
                    </wps:spPr>
                    <wps:txbx>
                      <w:txbxContent>
                        <w:p w14:paraId="1C2561F7" w14:textId="1DAB4DFF" w:rsidR="00A56239" w:rsidRPr="007D2FFA" w:rsidRDefault="001C5C88" w:rsidP="00A56239">
                          <w:pPr>
                            <w:spacing w:after="40"/>
                            <w:rPr>
                              <w:rFonts w:ascii="Calibri" w:hAnsi="Calibri" w:cs="Calibri"/>
                              <w:sz w:val="16"/>
                              <w:szCs w:val="16"/>
                            </w:rPr>
                          </w:pPr>
                          <w:r w:rsidRPr="007D2FFA">
                            <w:rPr>
                              <w:rFonts w:asciiTheme="minorHAnsi" w:hAnsiTheme="minorHAnsi" w:cstheme="minorHAnsi"/>
                              <w:sz w:val="16"/>
                              <w:szCs w:val="16"/>
                            </w:rPr>
                            <w:t>ANSF-ACM-01</w:t>
                          </w:r>
                          <w:r w:rsidR="00750CB5" w:rsidRPr="007D2FFA">
                            <w:rPr>
                              <w:rFonts w:asciiTheme="minorHAnsi" w:hAnsiTheme="minorHAnsi" w:cstheme="minorHAnsi"/>
                              <w:sz w:val="16"/>
                              <w:szCs w:val="16"/>
                            </w:rPr>
                            <w:t>0</w:t>
                          </w:r>
                          <w:r w:rsidRPr="007D2FFA">
                            <w:rPr>
                              <w:rFonts w:asciiTheme="minorHAnsi" w:hAnsiTheme="minorHAnsi" w:cstheme="minorHAnsi"/>
                              <w:sz w:val="16"/>
                              <w:szCs w:val="16"/>
                            </w:rPr>
                            <w:t>-MOD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265310" id="_x0000_t202" coordsize="21600,21600" o:spt="202" path="m,l,21600r21600,l21600,xe">
              <v:stroke joinstyle="miter"/>
              <v:path gradientshapeok="t" o:connecttype="rect"/>
            </v:shapetype>
            <v:shape id="Text Box 6" o:spid="_x0000_s1026" type="#_x0000_t202" style="position:absolute;margin-left:472.45pt;margin-top:-90.8pt;width:92.1pt;height:12.1pt;rotation:-90;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" filled="f" stroked="f" strokeweight=".5pt">
              <v:textbox inset="0,0,0,0">
                <w:txbxContent>
                  <w:p w14:paraId="1C2561F7" w14:textId="1DAB4DFF" w:rsidR="00A56239" w:rsidRPr="007D2FFA" w:rsidRDefault="001C5C88" w:rsidP="00A56239">
                    <w:pPr>
                      <w:spacing w:after="40"/>
                      <w:rPr>
                        <w:rFonts w:ascii="Calibri" w:hAnsi="Calibri" w:cs="Calibri"/>
                        <w:sz w:val="16"/>
                        <w:szCs w:val="16"/>
                      </w:rPr>
                    </w:pPr>
                    <w:r w:rsidRPr="007D2FFA">
                      <w:rPr>
                        <w:rFonts w:asciiTheme="minorHAnsi" w:hAnsiTheme="minorHAnsi" w:cstheme="minorHAnsi"/>
                        <w:sz w:val="16"/>
                        <w:szCs w:val="16"/>
                      </w:rPr>
                      <w:t>ANSF-ACM-01</w:t>
                    </w:r>
                    <w:r w:rsidR="00750CB5" w:rsidRPr="007D2FFA">
                      <w:rPr>
                        <w:rFonts w:asciiTheme="minorHAnsi" w:hAnsiTheme="minorHAnsi" w:cstheme="minorHAnsi"/>
                        <w:sz w:val="16"/>
                        <w:szCs w:val="16"/>
                      </w:rPr>
                      <w:t>0</w:t>
                    </w:r>
                    <w:r w:rsidRPr="007D2FFA">
                      <w:rPr>
                        <w:rFonts w:asciiTheme="minorHAnsi" w:hAnsiTheme="minorHAnsi" w:cstheme="minorHAnsi"/>
                        <w:sz w:val="16"/>
                        <w:szCs w:val="16"/>
                      </w:rPr>
                      <w:t>-MOD</w:t>
                    </w:r>
                  </w:p>
                </w:txbxContent>
              </v:textbox>
              <w10:wrap anchorx="margin"/>
            </v:shape>
          </w:pict>
        </mc:Fallback>
      </mc:AlternateContent>
    </w:r>
    <w:r w:rsidR="00473782">
      <w:rPr>
        <w:noProof/>
      </w:rPr>
      <mc:AlternateContent>
        <mc:Choice Requires="wpg">
          <w:drawing>
            <wp:anchor distT="0" distB="0" distL="114300" distR="114300" simplePos="0" relativeHeight="251658241" behindDoc="1" locked="0" layoutInCell="1" allowOverlap="1" wp14:anchorId="59E5E2A6" wp14:editId="08242AE4">
              <wp:simplePos x="0" y="0"/>
              <wp:positionH relativeFrom="column">
                <wp:align>center</wp:align>
              </wp:positionH>
              <wp:positionV relativeFrom="page">
                <wp:align>bottom</wp:align>
              </wp:positionV>
              <wp:extent cx="7555061" cy="2516400"/>
              <wp:effectExtent l="0" t="0" r="8255" b="0"/>
              <wp:wrapNone/>
              <wp:docPr id="1036555181" name="Group 1036555181"/>
              <wp:cNvGraphicFramePr/>
              <a:graphic xmlns:a="http://schemas.openxmlformats.org/drawingml/2006/main">
                <a:graphicData uri="http://schemas.microsoft.com/office/word/2010/wordprocessingGroup">
                  <wpg:wgp>
                    <wpg:cNvGrpSpPr/>
                    <wpg:grpSpPr>
                      <a:xfrm>
                        <a:off x="0" y="0"/>
                        <a:ext cx="7555061" cy="2516400"/>
                        <a:chOff x="669" y="0"/>
                        <a:chExt cx="7554526" cy="2515947"/>
                      </a:xfrm>
                    </wpg:grpSpPr>
                    <pic:pic xmlns:pic="http://schemas.openxmlformats.org/drawingml/2006/picture">
                      <pic:nvPicPr>
                        <pic:cNvPr id="1387020616" name="Picture 2"/>
                        <pic:cNvPicPr>
                          <a:picLocks noChangeAspect="1"/>
                        </pic:cNvPicPr>
                      </pic:nvPicPr>
                      <pic:blipFill>
                        <a:blip r:embed="rId1"/>
                        <a:srcRect/>
                        <a:stretch/>
                      </pic:blipFill>
                      <pic:spPr>
                        <a:xfrm>
                          <a:off x="669" y="0"/>
                          <a:ext cx="7554526" cy="2515870"/>
                        </a:xfrm>
                        <a:prstGeom prst="rect">
                          <a:avLst/>
                        </a:prstGeom>
                      </pic:spPr>
                    </pic:pic>
                    <wps:wsp>
                      <wps:cNvPr id="1784953786" name="Text Box 6"/>
                      <wps:cNvSpPr txBox="1"/>
                      <wps:spPr>
                        <a:xfrm>
                          <a:off x="1315844" y="1856678"/>
                          <a:ext cx="1106883" cy="659269"/>
                        </a:xfrm>
                        <a:prstGeom prst="rect">
                          <a:avLst/>
                        </a:prstGeom>
                        <a:noFill/>
                        <a:ln w="6350">
                          <a:noFill/>
                        </a:ln>
                      </wps:spPr>
                      <wps:txbx>
                        <w:txbxContent>
                          <w:p w14:paraId="3777522E" w14:textId="77777777" w:rsidR="00473782" w:rsidRPr="00031179" w:rsidRDefault="00473782" w:rsidP="00473782">
                            <w:pPr>
                              <w:spacing w:after="40"/>
                              <w:rPr>
                                <w:sz w:val="14"/>
                                <w:szCs w:val="14"/>
                              </w:rPr>
                            </w:pPr>
                            <w:r w:rsidRPr="00031179">
                              <w:rPr>
                                <w:sz w:val="14"/>
                                <w:szCs w:val="14"/>
                              </w:rPr>
                              <w:t>Av. Elias Garcia 103,</w:t>
                            </w:r>
                          </w:p>
                          <w:p w14:paraId="7798919D" w14:textId="77777777" w:rsidR="00473782" w:rsidRPr="00031179" w:rsidRDefault="00473782" w:rsidP="00473782">
                            <w:pPr>
                              <w:spacing w:after="40"/>
                              <w:rPr>
                                <w:sz w:val="14"/>
                                <w:szCs w:val="14"/>
                              </w:rPr>
                            </w:pPr>
                            <w:r w:rsidRPr="00031179">
                              <w:rPr>
                                <w:sz w:val="14"/>
                                <w:szCs w:val="14"/>
                              </w:rPr>
                              <w:t>1050-098 Lisboa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85824665" name="Text Box 6"/>
                      <wps:cNvSpPr txBox="1"/>
                      <wps:spPr>
                        <a:xfrm>
                          <a:off x="2587083" y="1856678"/>
                          <a:ext cx="1078306" cy="656472"/>
                        </a:xfrm>
                        <a:prstGeom prst="rect">
                          <a:avLst/>
                        </a:prstGeom>
                        <a:noFill/>
                        <a:ln w="6350">
                          <a:noFill/>
                        </a:ln>
                      </wps:spPr>
                      <wps:txbx>
                        <w:txbxContent>
                          <w:p w14:paraId="1AE2E96E" w14:textId="5FB787F6" w:rsidR="00473782" w:rsidRPr="00031179" w:rsidRDefault="00473782" w:rsidP="00473782">
                            <w:pPr>
                              <w:spacing w:after="40"/>
                              <w:rPr>
                                <w:sz w:val="14"/>
                                <w:szCs w:val="14"/>
                              </w:rPr>
                            </w:pPr>
                            <w:r w:rsidRPr="00DD0B7A">
                              <w:rPr>
                                <w:rFonts w:asciiTheme="minorHAnsi" w:hAnsiTheme="minorHAnsi" w:cstheme="minorHAnsi"/>
                                <w:b/>
                                <w:bCs/>
                                <w:sz w:val="13"/>
                                <w:szCs w:val="13"/>
                              </w:rPr>
                              <w:t>E.</w:t>
                            </w:r>
                            <w:r w:rsidRPr="00DD0B7A">
                              <w:rPr>
                                <w:rFonts w:cs="Calibri"/>
                                <w:b/>
                                <w:bCs/>
                                <w:sz w:val="13"/>
                                <w:szCs w:val="13"/>
                              </w:rPr>
                              <w:t xml:space="preserve"> </w:t>
                            </w:r>
                            <w:r w:rsidR="00285877">
                              <w:rPr>
                                <w:sz w:val="14"/>
                                <w:szCs w:val="14"/>
                              </w:rPr>
                              <w:t>ansf</w:t>
                            </w:r>
                            <w:r w:rsidRPr="00031179">
                              <w:rPr>
                                <w:sz w:val="14"/>
                                <w:szCs w:val="14"/>
                              </w:rPr>
                              <w:t>@</w:t>
                            </w:r>
                            <w:r>
                              <w:rPr>
                                <w:sz w:val="14"/>
                                <w:szCs w:val="14"/>
                              </w:rPr>
                              <w:t>imt-ip</w:t>
                            </w:r>
                            <w:r w:rsidRPr="00031179">
                              <w:rPr>
                                <w:sz w:val="14"/>
                                <w:szCs w:val="14"/>
                              </w:rPr>
                              <w:t>.pt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62753418" name="Text Box 6"/>
                      <wps:cNvSpPr txBox="1"/>
                      <wps:spPr>
                        <a:xfrm>
                          <a:off x="1315844" y="1572321"/>
                          <a:ext cx="3394950" cy="149892"/>
                        </a:xfrm>
                        <a:prstGeom prst="rect">
                          <a:avLst/>
                        </a:prstGeom>
                        <a:noFill/>
                        <a:ln w="6350">
                          <a:noFill/>
                        </a:ln>
                      </wps:spPr>
                      <wps:txbx>
                        <w:txbxContent>
                          <w:p w14:paraId="0E21D6C3" w14:textId="77777777" w:rsidR="00473782" w:rsidRPr="00031179" w:rsidRDefault="00473782" w:rsidP="00473782">
                            <w:pPr>
                              <w:pStyle w:val="Footer-SloganANSF"/>
                              <w:rPr>
                                <w:szCs w:val="18"/>
                                <w:lang w:val="pt-PT"/>
                              </w:rPr>
                            </w:pPr>
                            <w:r w:rsidRPr="00031179">
                              <w:rPr>
                                <w:szCs w:val="18"/>
                                <w:lang w:val="pt-PT"/>
                              </w:rPr>
                              <w:t>PROMOVER E REFORÇAR A SEGURANÇA FERROVIÁRIA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65005104" name="Text Box 6"/>
                      <wps:cNvSpPr txBox="1"/>
                      <wps:spPr>
                        <a:xfrm>
                          <a:off x="3679186" y="1828086"/>
                          <a:ext cx="1045548" cy="368619"/>
                        </a:xfrm>
                        <a:prstGeom prst="rect">
                          <a:avLst/>
                        </a:prstGeom>
                        <a:noFill/>
                        <a:ln w="6350">
                          <a:noFill/>
                        </a:ln>
                      </wps:spPr>
                      <wps:txbx>
                        <w:txbxContent>
                          <w:p w14:paraId="4338BA5A" w14:textId="77777777" w:rsidR="00473782" w:rsidRPr="00DD0B7A" w:rsidRDefault="00473782" w:rsidP="00473782">
                            <w:pPr>
                              <w:spacing w:after="40"/>
                              <w:rPr>
                                <w:sz w:val="14"/>
                                <w:szCs w:val="14"/>
                                <w:lang w:val="en-US"/>
                              </w:rPr>
                            </w:pPr>
                            <w:r>
                              <w:rPr>
                                <w:rFonts w:asciiTheme="minorHAnsi" w:hAnsiTheme="minorHAnsi" w:cstheme="minorHAnsi"/>
                                <w:b/>
                                <w:bCs/>
                                <w:sz w:val="13"/>
                                <w:szCs w:val="13"/>
                              </w:rPr>
                              <w:t>NIF</w:t>
                            </w:r>
                            <w:r w:rsidRPr="00DD0B7A">
                              <w:rPr>
                                <w:rFonts w:asciiTheme="minorHAnsi" w:hAnsiTheme="minorHAnsi" w:cstheme="minorHAnsi"/>
                                <w:b/>
                                <w:bCs/>
                                <w:sz w:val="13"/>
                                <w:szCs w:val="13"/>
                              </w:rPr>
                              <w:t>.</w:t>
                            </w:r>
                            <w:r w:rsidRPr="00DD0B7A">
                              <w:rPr>
                                <w:rFonts w:cs="Calibri"/>
                                <w:b/>
                                <w:bCs/>
                                <w:sz w:val="13"/>
                                <w:szCs w:val="13"/>
                              </w:rPr>
                              <w:t xml:space="preserve"> </w:t>
                            </w:r>
                            <w:r w:rsidRPr="00DD0B7A">
                              <w:rPr>
                                <w:sz w:val="14"/>
                                <w:szCs w:val="14"/>
                                <w:lang w:val="en-US"/>
                              </w:rPr>
                              <w:t>508 195 446</w:t>
                            </w:r>
                          </w:p>
                          <w:p w14:paraId="7251DB6B" w14:textId="77777777" w:rsidR="00473782" w:rsidRDefault="00473782" w:rsidP="00473782">
                            <w:pPr>
                              <w:spacing w:after="40"/>
                              <w:rPr>
                                <w:rFonts w:ascii="Calibri" w:hAnsi="Calibri" w:cs="Calibri"/>
                                <w:b/>
                                <w:bCs/>
                                <w:sz w:val="15"/>
                                <w:szCs w:val="15"/>
                                <w:lang w:val="en-US"/>
                              </w:rPr>
                            </w:pPr>
                            <w:r w:rsidRPr="00DD0B7A">
                              <w:rPr>
                                <w:rFonts w:ascii="Calibri" w:hAnsi="Calibri" w:cs="Calibri"/>
                                <w:b/>
                                <w:bCs/>
                                <w:sz w:val="15"/>
                                <w:szCs w:val="15"/>
                                <w:lang w:val="en-US"/>
                              </w:rPr>
                              <w:t>IMT-IP.PT</w:t>
                            </w:r>
                          </w:p>
                          <w:p w14:paraId="30241053" w14:textId="77777777" w:rsidR="00A56239" w:rsidRPr="00A56239" w:rsidRDefault="00A56239" w:rsidP="00473782">
                            <w:pPr>
                              <w:spacing w:after="40"/>
                              <w:rPr>
                                <w:rFonts w:ascii="Calibri" w:hAnsi="Calibri" w:cs="Calibri"/>
                                <w:b/>
                                <w:bCs/>
                                <w:sz w:val="15"/>
                                <w:szCs w:val="15"/>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E5E2A6" id="Group 1036555181" o:spid="_x0000_s1027" style="position:absolute;margin-left:0;margin-top:0;width:594.9pt;height:198.15pt;z-index:-251658239;mso-position-horizontal:center;mso-position-vertical:bottom;mso-position-vertical-relative:page;mso-width-relative:margin;mso-height-relative:margin" coordorigin="6" coordsize="75545,25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85H/wDLX/8A&#10;6P3/AOJE0c//AMq0/wDoyf8A4prG3/8A3v8A/wA8H/8AIqC//wCrX/2Z/wDcd6NzeMZJE6AAAALQ&#10;vMG/6BHe9/1Qu5T/AJmd0W0d6P8A0Ou7L/q0c7/81u1KP5D/AOQG8f3n7N/cW9dZmv8AgbLf2sv/&#10;AOxarUL+I/8A+K3zD/7/APtz/wAHeX2tD8Ux/wAXnez/AH58H/3D5LWedjH/AATyL/bHXP7Gy6Me&#10;I/8A1bOf+Xsf/N3Lexbeq/NM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&#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POR//LX/AP6P3/4kTRz/APyr&#10;T/6Mn/4prG3/AP3v/wDzwf8A8ioL/wD6tf8A2Z/9x3o3N4xkkToAAAAtC8wb/oEd73/VC7lP+Znd&#10;FtHej/0Ou7L/AKtHO/8AzW7Uo/kP/kBvH95+zf3FvXWZr/gbLf2sv/7FqtQv4j//AIrfMP8A7/8A&#10;tz/wd5fa0PxTH/F53s/358H/ANw+S1nnYx/wTyL/AGx1z+xsujHiP/1bOf8Al7H/AM3ct7Ft6r80&#10;w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Z5ZZ5ZpJ4Qmknl&#10;jLNLH0wmlmhGE0Iw/MjCL+TSyzyzSzQhGWaEZZoR9iMsYdIwj+dGEX8mllnlmkmhCaWaWMs0sfTC&#10;Ms0OkYR/OjCI+NnaWuPtLWwsbejaWVlb0LSztbenLSoW1rbUpaNvb0KUkISU6NGlJCWWWEOkJYQh&#10;B8ba2t7O2t7O0o0ra1tKFK2trejJLTo0LehTlpUaNKnLCEtOlSpywlllh6IQh0fG2treztreztKN&#10;K2tbShStra3oyS06NC3oU5aVGjSpywhLTpUqcsJZZYeiEIdByH3f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8" type="#_x0000_t75" style="position:absolute;left:6;width:75545;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">
                <v:imagedata r:id="rId2" o:title=""/>
              </v:shape>
              <v:shape id="_x0000_s1029" type="#_x0000_t202" style="position:absolute;left:13158;top:18566;width:11069;height: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" filled="f" stroked="f" strokeweight=".5pt">
                <v:textbox inset="0,0,0,0">
                  <w:txbxContent>
                    <w:p w14:paraId="3777522E" w14:textId="77777777" w:rsidR="00473782" w:rsidRPr="00031179" w:rsidRDefault="00473782" w:rsidP="00473782">
                      <w:pPr>
                        <w:spacing w:after="40"/>
                        <w:rPr>
                          <w:sz w:val="14"/>
                          <w:szCs w:val="14"/>
                        </w:rPr>
                      </w:pPr>
                      <w:r w:rsidRPr="00031179">
                        <w:rPr>
                          <w:sz w:val="14"/>
                          <w:szCs w:val="14"/>
                        </w:rPr>
                        <w:t>Av. Elias Garcia 103,</w:t>
                      </w:r>
                    </w:p>
                    <w:p w14:paraId="7798919D" w14:textId="77777777" w:rsidR="00473782" w:rsidRPr="00031179" w:rsidRDefault="00473782" w:rsidP="00473782">
                      <w:pPr>
                        <w:spacing w:after="40"/>
                        <w:rPr>
                          <w:sz w:val="14"/>
                          <w:szCs w:val="14"/>
                        </w:rPr>
                      </w:pPr>
                      <w:r w:rsidRPr="00031179">
                        <w:rPr>
                          <w:sz w:val="14"/>
                          <w:szCs w:val="14"/>
                        </w:rPr>
                        <w:t>1050-098 Lisboa</w:t>
                      </w:r>
                    </w:p>
                  </w:txbxContent>
                </v:textbox>
              </v:shape>
              <v:shape id="_x0000_s1030" type="#_x0000_t202" style="position:absolute;left:25870;top:18566;width:10783;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" filled="f" stroked="f" strokeweight=".5pt">
                <v:textbox inset="0,0,0,0">
                  <w:txbxContent>
                    <w:p w14:paraId="1AE2E96E" w14:textId="5FB787F6" w:rsidR="00473782" w:rsidRPr="00031179" w:rsidRDefault="00473782" w:rsidP="00473782">
                      <w:pPr>
                        <w:spacing w:after="40"/>
                        <w:rPr>
                          <w:sz w:val="14"/>
                          <w:szCs w:val="14"/>
                        </w:rPr>
                      </w:pPr>
                      <w:r w:rsidRPr="00DD0B7A">
                        <w:rPr>
                          <w:rFonts w:asciiTheme="minorHAnsi" w:hAnsiTheme="minorHAnsi" w:cstheme="minorHAnsi"/>
                          <w:b/>
                          <w:bCs/>
                          <w:sz w:val="13"/>
                          <w:szCs w:val="13"/>
                        </w:rPr>
                        <w:t>E.</w:t>
                      </w:r>
                      <w:r w:rsidRPr="00DD0B7A">
                        <w:rPr>
                          <w:rFonts w:cs="Calibri"/>
                          <w:b/>
                          <w:bCs/>
                          <w:sz w:val="13"/>
                          <w:szCs w:val="13"/>
                        </w:rPr>
                        <w:t xml:space="preserve"> </w:t>
                      </w:r>
                      <w:r w:rsidR="00285877">
                        <w:rPr>
                          <w:sz w:val="14"/>
                          <w:szCs w:val="14"/>
                        </w:rPr>
                        <w:t>ansf</w:t>
                      </w:r>
                      <w:r w:rsidRPr="00031179">
                        <w:rPr>
                          <w:sz w:val="14"/>
                          <w:szCs w:val="14"/>
                        </w:rPr>
                        <w:t>@</w:t>
                      </w:r>
                      <w:r>
                        <w:rPr>
                          <w:sz w:val="14"/>
                          <w:szCs w:val="14"/>
                        </w:rPr>
                        <w:t>imt-ip</w:t>
                      </w:r>
                      <w:r w:rsidRPr="00031179">
                        <w:rPr>
                          <w:sz w:val="14"/>
                          <w:szCs w:val="14"/>
                        </w:rPr>
                        <w:t>.pt</w:t>
                      </w:r>
                    </w:p>
                  </w:txbxContent>
                </v:textbox>
              </v:shape>
              <v:shape id="_x0000_s1031" type="#_x0000_t202" style="position:absolute;left:13158;top:15723;width:3394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" filled="f" stroked="f" strokeweight=".5pt">
                <v:textbox inset="0,0,0,0">
                  <w:txbxContent>
                    <w:p w14:paraId="0E21D6C3" w14:textId="77777777" w:rsidR="00473782" w:rsidRPr="00031179" w:rsidRDefault="00473782" w:rsidP="00473782">
                      <w:pPr>
                        <w:pStyle w:val="Footer-SloganANSF"/>
                        <w:rPr>
                          <w:szCs w:val="18"/>
                          <w:lang w:val="pt-PT"/>
                        </w:rPr>
                      </w:pPr>
                      <w:r w:rsidRPr="00031179">
                        <w:rPr>
                          <w:szCs w:val="18"/>
                          <w:lang w:val="pt-PT"/>
                        </w:rPr>
                        <w:t>PROMOVER E REFORÇAR A SEGURANÇA FERROVIÁRIA</w:t>
                      </w:r>
                    </w:p>
                  </w:txbxContent>
                </v:textbox>
              </v:shape>
              <v:shape id="_x0000_s1032" type="#_x0000_t202" style="position:absolute;left:36791;top:18280;width:10456;height:3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" filled="f" stroked="f" strokeweight=".5pt">
                <v:textbox inset="0,0,0,0">
                  <w:txbxContent>
                    <w:p w14:paraId="4338BA5A" w14:textId="77777777" w:rsidR="00473782" w:rsidRPr="00DD0B7A" w:rsidRDefault="00473782" w:rsidP="00473782">
                      <w:pPr>
                        <w:spacing w:after="40"/>
                        <w:rPr>
                          <w:sz w:val="14"/>
                          <w:szCs w:val="14"/>
                          <w:lang w:val="en-US"/>
                        </w:rPr>
                      </w:pPr>
                      <w:r>
                        <w:rPr>
                          <w:rFonts w:asciiTheme="minorHAnsi" w:hAnsiTheme="minorHAnsi" w:cstheme="minorHAnsi"/>
                          <w:b/>
                          <w:bCs/>
                          <w:sz w:val="13"/>
                          <w:szCs w:val="13"/>
                        </w:rPr>
                        <w:t>NIF</w:t>
                      </w:r>
                      <w:r w:rsidRPr="00DD0B7A">
                        <w:rPr>
                          <w:rFonts w:asciiTheme="minorHAnsi" w:hAnsiTheme="minorHAnsi" w:cstheme="minorHAnsi"/>
                          <w:b/>
                          <w:bCs/>
                          <w:sz w:val="13"/>
                          <w:szCs w:val="13"/>
                        </w:rPr>
                        <w:t>.</w:t>
                      </w:r>
                      <w:r w:rsidRPr="00DD0B7A">
                        <w:rPr>
                          <w:rFonts w:cs="Calibri"/>
                          <w:b/>
                          <w:bCs/>
                          <w:sz w:val="13"/>
                          <w:szCs w:val="13"/>
                        </w:rPr>
                        <w:t xml:space="preserve"> </w:t>
                      </w:r>
                      <w:r w:rsidRPr="00DD0B7A">
                        <w:rPr>
                          <w:sz w:val="14"/>
                          <w:szCs w:val="14"/>
                          <w:lang w:val="en-US"/>
                        </w:rPr>
                        <w:t>508 195 446</w:t>
                      </w:r>
                    </w:p>
                    <w:p w14:paraId="7251DB6B" w14:textId="77777777" w:rsidR="00473782" w:rsidRDefault="00473782" w:rsidP="00473782">
                      <w:pPr>
                        <w:spacing w:after="40"/>
                        <w:rPr>
                          <w:rFonts w:ascii="Calibri" w:hAnsi="Calibri" w:cs="Calibri"/>
                          <w:b/>
                          <w:bCs/>
                          <w:sz w:val="15"/>
                          <w:szCs w:val="15"/>
                          <w:lang w:val="en-US"/>
                        </w:rPr>
                      </w:pPr>
                      <w:r w:rsidRPr="00DD0B7A">
                        <w:rPr>
                          <w:rFonts w:ascii="Calibri" w:hAnsi="Calibri" w:cs="Calibri"/>
                          <w:b/>
                          <w:bCs/>
                          <w:sz w:val="15"/>
                          <w:szCs w:val="15"/>
                          <w:lang w:val="en-US"/>
                        </w:rPr>
                        <w:t>IMT-IP.PT</w:t>
                      </w:r>
                    </w:p>
                    <w:p w14:paraId="30241053" w14:textId="77777777" w:rsidR="00A56239" w:rsidRPr="00A56239" w:rsidRDefault="00A56239" w:rsidP="00473782">
                      <w:pPr>
                        <w:spacing w:after="40"/>
                        <w:rPr>
                          <w:rFonts w:ascii="Calibri" w:hAnsi="Calibri" w:cs="Calibri"/>
                          <w:b/>
                          <w:bCs/>
                          <w:sz w:val="15"/>
                          <w:szCs w:val="15"/>
                        </w:rPr>
                      </w:pPr>
                    </w:p>
                  </w:txbxContent>
                </v:textbox>
              </v:shape>
              <w10:wrap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D0CEE8" w14:textId="76BFF0C1" w:rsidR="00146FED" w:rsidRDefault="00077B36">
    <w:pPr>
      <w:pStyle w:val="Rodap"/>
    </w:pPr>
    <w:r>
      <w:rPr>
        <w:noProof/>
      </w:rPr>
      <mc:AlternateContent>
        <mc:Choice Requires="wpg">
          <w:drawing>
            <wp:anchor distT="0" distB="0" distL="114300" distR="114300" simplePos="0" relativeHeight="251658240" behindDoc="0" locked="0" layoutInCell="1" allowOverlap="1" wp14:anchorId="4DB44842" wp14:editId="362A2190">
              <wp:simplePos x="0" y="0"/>
              <wp:positionH relativeFrom="column">
                <wp:align>center</wp:align>
              </wp:positionH>
              <wp:positionV relativeFrom="page">
                <wp:align>bottom</wp:align>
              </wp:positionV>
              <wp:extent cx="7556400" cy="2516400"/>
              <wp:effectExtent l="0" t="0" r="635" b="0"/>
              <wp:wrapNone/>
              <wp:docPr id="315548462" name="Group 315548462"/>
              <wp:cNvGraphicFramePr/>
              <a:graphic xmlns:a="http://schemas.openxmlformats.org/drawingml/2006/main">
                <a:graphicData uri="http://schemas.microsoft.com/office/word/2010/wordprocessingGroup">
                  <wpg:wgp>
                    <wpg:cNvGrpSpPr/>
                    <wpg:grpSpPr>
                      <a:xfrm>
                        <a:off x="0" y="0"/>
                        <a:ext cx="7555061" cy="2516400"/>
                        <a:chOff x="669" y="0"/>
                        <a:chExt cx="7554526" cy="2515947"/>
                      </a:xfrm>
                    </wpg:grpSpPr>
                    <pic:pic xmlns:pic="http://schemas.openxmlformats.org/drawingml/2006/picture">
                      <pic:nvPicPr>
                        <pic:cNvPr id="999175599" name="Picture 2"/>
                        <pic:cNvPicPr>
                          <a:picLocks noChangeAspect="1"/>
                        </pic:cNvPicPr>
                      </pic:nvPicPr>
                      <pic:blipFill>
                        <a:blip r:embed="rId1"/>
                        <a:srcRect/>
                        <a:stretch/>
                      </pic:blipFill>
                      <pic:spPr>
                        <a:xfrm>
                          <a:off x="669" y="0"/>
                          <a:ext cx="7554526" cy="2515870"/>
                        </a:xfrm>
                        <a:prstGeom prst="rect">
                          <a:avLst/>
                        </a:prstGeom>
                      </pic:spPr>
                    </pic:pic>
                    <wps:wsp>
                      <wps:cNvPr id="431542907" name="Text Box 6"/>
                      <wps:cNvSpPr txBox="1"/>
                      <wps:spPr>
                        <a:xfrm>
                          <a:off x="1315844" y="1856678"/>
                          <a:ext cx="1106883" cy="659269"/>
                        </a:xfrm>
                        <a:prstGeom prst="rect">
                          <a:avLst/>
                        </a:prstGeom>
                        <a:noFill/>
                        <a:ln w="6350">
                          <a:noFill/>
                        </a:ln>
                      </wps:spPr>
                      <wps:txbx>
                        <w:txbxContent>
                          <w:p w14:paraId="7626D77D" w14:textId="77777777" w:rsidR="005B620F" w:rsidRPr="00031179" w:rsidRDefault="005B620F" w:rsidP="00DD0B7A">
                            <w:pPr>
                              <w:spacing w:after="40"/>
                              <w:rPr>
                                <w:sz w:val="14"/>
                                <w:szCs w:val="14"/>
                              </w:rPr>
                            </w:pPr>
                            <w:r w:rsidRPr="00031179">
                              <w:rPr>
                                <w:sz w:val="14"/>
                                <w:szCs w:val="14"/>
                              </w:rPr>
                              <w:t>Av. Elias Garcia 103,</w:t>
                            </w:r>
                          </w:p>
                          <w:p w14:paraId="4B25D2A4" w14:textId="77777777" w:rsidR="005B620F" w:rsidRPr="00031179" w:rsidRDefault="005B620F" w:rsidP="00DD0B7A">
                            <w:pPr>
                              <w:spacing w:after="40"/>
                              <w:rPr>
                                <w:sz w:val="14"/>
                                <w:szCs w:val="14"/>
                              </w:rPr>
                            </w:pPr>
                            <w:r w:rsidRPr="00031179">
                              <w:rPr>
                                <w:sz w:val="14"/>
                                <w:szCs w:val="14"/>
                              </w:rPr>
                              <w:t>1050-098 Lisboa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03673211" name="Text Box 6"/>
                      <wps:cNvSpPr txBox="1"/>
                      <wps:spPr>
                        <a:xfrm>
                          <a:off x="2587083" y="1856678"/>
                          <a:ext cx="1078306" cy="656472"/>
                        </a:xfrm>
                        <a:prstGeom prst="rect">
                          <a:avLst/>
                        </a:prstGeom>
                        <a:noFill/>
                        <a:ln w="6350">
                          <a:noFill/>
                        </a:ln>
                      </wps:spPr>
                      <wps:txbx>
                        <w:txbxContent>
                          <w:p w14:paraId="04CAC50E" w14:textId="5851CD78" w:rsidR="005B620F" w:rsidRPr="00031179" w:rsidRDefault="00031179" w:rsidP="00DD0B7A">
                            <w:pPr>
                              <w:spacing w:after="40"/>
                              <w:rPr>
                                <w:sz w:val="14"/>
                                <w:szCs w:val="14"/>
                              </w:rPr>
                            </w:pPr>
                            <w:r w:rsidRPr="00DD0B7A">
                              <w:rPr>
                                <w:rFonts w:asciiTheme="minorHAnsi" w:hAnsiTheme="minorHAnsi" w:cstheme="minorHAnsi"/>
                                <w:b/>
                                <w:bCs/>
                                <w:sz w:val="13"/>
                                <w:szCs w:val="13"/>
                              </w:rPr>
                              <w:t>T.</w:t>
                            </w:r>
                            <w:r w:rsidRPr="00DD0B7A">
                              <w:rPr>
                                <w:rFonts w:cs="Calibri"/>
                                <w:b/>
                                <w:bCs/>
                                <w:sz w:val="13"/>
                                <w:szCs w:val="13"/>
                              </w:rPr>
                              <w:t xml:space="preserve"> </w:t>
                            </w:r>
                            <w:r w:rsidR="005B620F" w:rsidRPr="00031179">
                              <w:rPr>
                                <w:sz w:val="14"/>
                                <w:szCs w:val="14"/>
                              </w:rPr>
                              <w:t>210 488 488</w:t>
                            </w:r>
                          </w:p>
                          <w:p w14:paraId="71F64B34" w14:textId="7B29E3FF" w:rsidR="005B620F" w:rsidRPr="00031179" w:rsidRDefault="005B620F" w:rsidP="00DD0B7A">
                            <w:pPr>
                              <w:spacing w:after="40"/>
                              <w:rPr>
                                <w:sz w:val="14"/>
                                <w:szCs w:val="14"/>
                              </w:rPr>
                            </w:pPr>
                            <w:r w:rsidRPr="00DD0B7A">
                              <w:rPr>
                                <w:rFonts w:asciiTheme="minorHAnsi" w:hAnsiTheme="minorHAnsi" w:cstheme="minorHAnsi"/>
                                <w:b/>
                                <w:bCs/>
                                <w:sz w:val="13"/>
                                <w:szCs w:val="13"/>
                              </w:rPr>
                              <w:t>E.</w:t>
                            </w:r>
                            <w:r w:rsidR="00031179" w:rsidRPr="00DD0B7A">
                              <w:rPr>
                                <w:rFonts w:cs="Calibri"/>
                                <w:b/>
                                <w:bCs/>
                                <w:sz w:val="13"/>
                                <w:szCs w:val="13"/>
                              </w:rPr>
                              <w:t xml:space="preserve"> </w:t>
                            </w:r>
                            <w:r w:rsidR="00285877">
                              <w:rPr>
                                <w:sz w:val="14"/>
                                <w:szCs w:val="14"/>
                              </w:rPr>
                              <w:t>ansf</w:t>
                            </w:r>
                            <w:r w:rsidRPr="00031179">
                              <w:rPr>
                                <w:sz w:val="14"/>
                                <w:szCs w:val="14"/>
                              </w:rPr>
                              <w:t>@</w:t>
                            </w:r>
                            <w:r w:rsidR="00DD0B7A">
                              <w:rPr>
                                <w:sz w:val="14"/>
                                <w:szCs w:val="14"/>
                              </w:rPr>
                              <w:t>imt-ip</w:t>
                            </w:r>
                            <w:r w:rsidRPr="00031179">
                              <w:rPr>
                                <w:sz w:val="14"/>
                                <w:szCs w:val="14"/>
                              </w:rPr>
                              <w:t>.pt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0996333" name="Text Box 6"/>
                      <wps:cNvSpPr txBox="1"/>
                      <wps:spPr>
                        <a:xfrm>
                          <a:off x="1315844" y="1572321"/>
                          <a:ext cx="3394950" cy="149892"/>
                        </a:xfrm>
                        <a:prstGeom prst="rect">
                          <a:avLst/>
                        </a:prstGeom>
                        <a:noFill/>
                        <a:ln w="6350">
                          <a:noFill/>
                        </a:ln>
                      </wps:spPr>
                      <wps:txbx>
                        <w:txbxContent>
                          <w:p w14:paraId="6CDC6435" w14:textId="77777777" w:rsidR="00031179" w:rsidRPr="00031179" w:rsidRDefault="00031179" w:rsidP="00031179">
                            <w:pPr>
                              <w:pStyle w:val="Footer-SloganANSF"/>
                              <w:rPr>
                                <w:szCs w:val="18"/>
                                <w:lang w:val="pt-PT"/>
                              </w:rPr>
                            </w:pPr>
                            <w:r w:rsidRPr="00031179">
                              <w:rPr>
                                <w:szCs w:val="18"/>
                                <w:lang w:val="pt-PT"/>
                              </w:rPr>
                              <w:t>PROMOVER E REFORÇAR A SEGURANÇA FERROVIÁRIA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8639253" name="Text Box 6"/>
                      <wps:cNvSpPr txBox="1"/>
                      <wps:spPr>
                        <a:xfrm>
                          <a:off x="3679902" y="1856678"/>
                          <a:ext cx="1205950" cy="655458"/>
                        </a:xfrm>
                        <a:prstGeom prst="rect">
                          <a:avLst/>
                        </a:prstGeom>
                        <a:noFill/>
                        <a:ln w="6350">
                          <a:noFill/>
                        </a:ln>
                      </wps:spPr>
                      <wps:txbx>
                        <w:txbxContent>
                          <w:p w14:paraId="6DE9A793" w14:textId="2A260E2F" w:rsidR="00DD0B7A" w:rsidRPr="00DD0B7A" w:rsidRDefault="00DD0B7A" w:rsidP="00DD0B7A">
                            <w:pPr>
                              <w:spacing w:after="40"/>
                              <w:rPr>
                                <w:sz w:val="14"/>
                                <w:szCs w:val="14"/>
                                <w:lang w:val="en-US"/>
                              </w:rPr>
                            </w:pPr>
                            <w:r>
                              <w:rPr>
                                <w:rFonts w:asciiTheme="minorHAnsi" w:hAnsiTheme="minorHAnsi" w:cstheme="minorHAnsi"/>
                                <w:b/>
                                <w:bCs/>
                                <w:sz w:val="13"/>
                                <w:szCs w:val="13"/>
                              </w:rPr>
                              <w:t>NIF</w:t>
                            </w:r>
                            <w:r w:rsidRPr="00DD0B7A">
                              <w:rPr>
                                <w:rFonts w:asciiTheme="minorHAnsi" w:hAnsiTheme="minorHAnsi" w:cstheme="minorHAnsi"/>
                                <w:b/>
                                <w:bCs/>
                                <w:sz w:val="13"/>
                                <w:szCs w:val="13"/>
                              </w:rPr>
                              <w:t>.</w:t>
                            </w:r>
                            <w:r w:rsidRPr="00DD0B7A">
                              <w:rPr>
                                <w:rFonts w:cs="Calibri"/>
                                <w:b/>
                                <w:bCs/>
                                <w:sz w:val="13"/>
                                <w:szCs w:val="13"/>
                              </w:rPr>
                              <w:t xml:space="preserve"> </w:t>
                            </w:r>
                            <w:r w:rsidRPr="00DD0B7A">
                              <w:rPr>
                                <w:sz w:val="14"/>
                                <w:szCs w:val="14"/>
                                <w:lang w:val="en-US"/>
                              </w:rPr>
                              <w:t>508 195 446</w:t>
                            </w:r>
                          </w:p>
                          <w:p w14:paraId="37CEB634" w14:textId="77777777" w:rsidR="00DD0B7A" w:rsidRPr="00DD0B7A" w:rsidRDefault="00DD0B7A" w:rsidP="00DD0B7A">
                            <w:pPr>
                              <w:spacing w:after="40"/>
                              <w:rPr>
                                <w:rFonts w:ascii="Calibri" w:hAnsi="Calibri" w:cs="Calibri"/>
                                <w:b/>
                                <w:bCs/>
                                <w:sz w:val="15"/>
                                <w:szCs w:val="15"/>
                                <w:lang w:val="en-US"/>
                              </w:rPr>
                            </w:pPr>
                            <w:r w:rsidRPr="00DD0B7A">
                              <w:rPr>
                                <w:rFonts w:ascii="Calibri" w:hAnsi="Calibri" w:cs="Calibri"/>
                                <w:b/>
                                <w:bCs/>
                                <w:sz w:val="15"/>
                                <w:szCs w:val="15"/>
                                <w:lang w:val="en-US"/>
                              </w:rPr>
                              <w:t>IMT-IP.PT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B44842" id="Group 315548462" o:spid="_x0000_s1033" style="position:absolute;margin-left:0;margin-top:0;width:595pt;height:198.15pt;z-index:251658240;mso-position-horizontal:center;mso-position-vertical:bottom;mso-position-vertical-relative:page;mso-width-relative:margin;mso-height-relative:margin" coordorigin="6" coordsize="75545,2515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VjNDA2OWI4LWM0YmItNGQ3Zi05&#10;NDk3LWYzMWM4NDU3ODBkNjwvc3RFdnQ6aW5zdGFuY2VJRD4KICAgICAgICAgICAgICAgICAgPHN0&#10;RXZ0OndoZW4+MjAyMy0wNy0yN1QxNzowMzoyNSswMTowMDwvc3RFdnQ6d2hlbj4KICAgICAgICAg&#10;ICAgICAgICAgPHN0RXZ0OnNvZnR3YXJlQWdlbnQ+QWRvYmUgSWxsdXN0cmF0b3IgMjcuNy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Dzkf/AMtf/wDo/f8A4kTRz/8A&#10;yrT/AOjJ/wDimsbf/wDe/wD/ADwf/wAioL//AKtf/Zn/ANx3o3N4xkkToAAAAtC8wb/oEd73/VC7&#10;lP8AmZ3RbR3o/wDQ67sv+rRzv/zW7Uo/kP8A5Abx/efs39xb11ma/wCBst/ay/8A7FqtQv4j/wD4&#10;rfMP/v8A+3P/AAd5fa0PxTH/ABed7P8Afnwf/cPktZ52Mf8ABPIv9sdc/sbLox4j/wDVs5/5ex/8&#10;3ct7Ft6r80w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85H/8tf8A/o/f/iRNHP8A/KtP/oyf/imsbf8A&#10;/e//APPB/wDyKgv/APq1/wDZn/3Hejc3jGSROgAAAC0LzBv+gR3vf9ULuU/5md0W0d6P/Q67sv8A&#10;q0c7/wDNbtSj+Q/+QG8f3n7N/cW9dZmv+Bst/ay//sWq1C/iP/8Ait8w/wDv/wC3P/B3l9rQ/FMf&#10;8Xnez/fnwf8A3D5LWedjH/BPIv8AbHXP7Gy6MeI//Vs5/wCXsf8Azdy3sW3qvzTC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&#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5nllnlmknhCaSeWMs0sfTCaWaEYT&#10;QjD8yMIv5NLLPLNLNCEZZoRlmhH2Iyxh0jCP50YRfyaWWeWaSaEJpZpYyzSx9MIyzQ6RhH86MIj4&#10;2dpa4+0tbCxt6NpZWVvQtLO1t6ctKhbWttSlo29vQpSQhJTo0aUkJZZYQ6QlhCEHxtra3s7a3s7S&#10;jStrW0oUra2t6MktOjQt6FOWlRo0qcsIS06VKnLCWWWHohCHR8ba2t7O2t7O0o0ra1tKFK2trejJ&#10;LTo0LehTlpUaNKnLCEtOlSpywlllh6IQh0HIfd9w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4" type="#_x0000_t75" style="position:absolute;left:6;width:75545;height:25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">
                <v:imagedata r:id="rId2" o:title=""/>
              </v:shape>
              <v:shapetype id="_x0000_t202" coordsize="21600,21600" o:spt="202" path="m,l,21600r21600,l21600,xe">
                <v:stroke joinstyle="miter"/>
                <v:path gradientshapeok="t" o:connecttype="rect"/>
              </v:shapetype>
              <v:shape id="_x0000_s1035" type="#_x0000_t202" style="position:absolute;left:13158;top:18566;width:11069;height:6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" filled="f" stroked="f" strokeweight=".5pt">
                <v:textbox inset="0,0,0,0">
                  <w:txbxContent>
                    <w:p w14:paraId="7626D77D" w14:textId="77777777" w:rsidR="005B620F" w:rsidRPr="00031179" w:rsidRDefault="005B620F" w:rsidP="00DD0B7A">
                      <w:pPr>
                        <w:spacing w:after="40"/>
                        <w:rPr>
                          <w:sz w:val="14"/>
                          <w:szCs w:val="14"/>
                        </w:rPr>
                      </w:pPr>
                      <w:r w:rsidRPr="00031179">
                        <w:rPr>
                          <w:sz w:val="14"/>
                          <w:szCs w:val="14"/>
                        </w:rPr>
                        <w:t>Av. Elias Garcia 103,</w:t>
                      </w:r>
                    </w:p>
                    <w:p w14:paraId="4B25D2A4" w14:textId="77777777" w:rsidR="005B620F" w:rsidRPr="00031179" w:rsidRDefault="005B620F" w:rsidP="00DD0B7A">
                      <w:pPr>
                        <w:spacing w:after="40"/>
                        <w:rPr>
                          <w:sz w:val="14"/>
                          <w:szCs w:val="14"/>
                        </w:rPr>
                      </w:pPr>
                      <w:r w:rsidRPr="00031179">
                        <w:rPr>
                          <w:sz w:val="14"/>
                          <w:szCs w:val="14"/>
                        </w:rPr>
                        <w:t>1050-098 Lisboa</w:t>
                      </w:r>
                    </w:p>
                  </w:txbxContent>
                </v:textbox>
              </v:shape>
              <v:shape id="_x0000_s1036" type="#_x0000_t202" style="position:absolute;left:25870;top:18566;width:10783;height:6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" filled="f" stroked="f" strokeweight=".5pt">
                <v:textbox inset="0,0,0,0">
                  <w:txbxContent>
                    <w:p w14:paraId="04CAC50E" w14:textId="5851CD78" w:rsidR="005B620F" w:rsidRPr="00031179" w:rsidRDefault="00031179" w:rsidP="00DD0B7A">
                      <w:pPr>
                        <w:spacing w:after="40"/>
                        <w:rPr>
                          <w:sz w:val="14"/>
                          <w:szCs w:val="14"/>
                        </w:rPr>
                      </w:pPr>
                      <w:r w:rsidRPr="00DD0B7A">
                        <w:rPr>
                          <w:rFonts w:asciiTheme="minorHAnsi" w:hAnsiTheme="minorHAnsi" w:cstheme="minorHAnsi"/>
                          <w:b/>
                          <w:bCs/>
                          <w:sz w:val="13"/>
                          <w:szCs w:val="13"/>
                        </w:rPr>
                        <w:t>T.</w:t>
                      </w:r>
                      <w:r w:rsidRPr="00DD0B7A">
                        <w:rPr>
                          <w:rFonts w:cs="Calibri"/>
                          <w:b/>
                          <w:bCs/>
                          <w:sz w:val="13"/>
                          <w:szCs w:val="13"/>
                        </w:rPr>
                        <w:t xml:space="preserve"> </w:t>
                      </w:r>
                      <w:r w:rsidR="005B620F" w:rsidRPr="00031179">
                        <w:rPr>
                          <w:sz w:val="14"/>
                          <w:szCs w:val="14"/>
                        </w:rPr>
                        <w:t>210 488 488</w:t>
                      </w:r>
                    </w:p>
                    <w:p w14:paraId="71F64B34" w14:textId="7B29E3FF" w:rsidR="005B620F" w:rsidRPr="00031179" w:rsidRDefault="005B620F" w:rsidP="00DD0B7A">
                      <w:pPr>
                        <w:spacing w:after="40"/>
                        <w:rPr>
                          <w:sz w:val="14"/>
                          <w:szCs w:val="14"/>
                        </w:rPr>
                      </w:pPr>
                      <w:r w:rsidRPr="00DD0B7A">
                        <w:rPr>
                          <w:rFonts w:asciiTheme="minorHAnsi" w:hAnsiTheme="minorHAnsi" w:cstheme="minorHAnsi"/>
                          <w:b/>
                          <w:bCs/>
                          <w:sz w:val="13"/>
                          <w:szCs w:val="13"/>
                        </w:rPr>
                        <w:t>E.</w:t>
                      </w:r>
                      <w:r w:rsidR="00031179" w:rsidRPr="00DD0B7A">
                        <w:rPr>
                          <w:rFonts w:cs="Calibri"/>
                          <w:b/>
                          <w:bCs/>
                          <w:sz w:val="13"/>
                          <w:szCs w:val="13"/>
                        </w:rPr>
                        <w:t xml:space="preserve"> </w:t>
                      </w:r>
                      <w:r w:rsidR="00285877">
                        <w:rPr>
                          <w:sz w:val="14"/>
                          <w:szCs w:val="14"/>
                        </w:rPr>
                        <w:t>ansf</w:t>
                      </w:r>
                      <w:r w:rsidRPr="00031179">
                        <w:rPr>
                          <w:sz w:val="14"/>
                          <w:szCs w:val="14"/>
                        </w:rPr>
                        <w:t>@</w:t>
                      </w:r>
                      <w:r w:rsidR="00DD0B7A">
                        <w:rPr>
                          <w:sz w:val="14"/>
                          <w:szCs w:val="14"/>
                        </w:rPr>
                        <w:t>imt-ip</w:t>
                      </w:r>
                      <w:r w:rsidRPr="00031179">
                        <w:rPr>
                          <w:sz w:val="14"/>
                          <w:szCs w:val="14"/>
                        </w:rPr>
                        <w:t>.pt</w:t>
                      </w:r>
                    </w:p>
                  </w:txbxContent>
                </v:textbox>
              </v:shape>
              <v:shape id="_x0000_s1037" type="#_x0000_t202" style="position:absolute;left:13158;top:15723;width:33949;height: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" filled="f" stroked="f" strokeweight=".5pt">
                <v:textbox inset="0,0,0,0">
                  <w:txbxContent>
                    <w:p w14:paraId="6CDC6435" w14:textId="77777777" w:rsidR="00031179" w:rsidRPr="00031179" w:rsidRDefault="00031179" w:rsidP="00031179">
                      <w:pPr>
                        <w:pStyle w:val="Footer-SloganANSF"/>
                        <w:rPr>
                          <w:szCs w:val="18"/>
                          <w:lang w:val="pt-PT"/>
                        </w:rPr>
                      </w:pPr>
                      <w:r w:rsidRPr="00031179">
                        <w:rPr>
                          <w:szCs w:val="18"/>
                          <w:lang w:val="pt-PT"/>
                        </w:rPr>
                        <w:t>PROMOVER E REFORÇAR A SEGURANÇA FERROVIÁRIA</w:t>
                      </w:r>
                    </w:p>
                  </w:txbxContent>
                </v:textbox>
              </v:shape>
              <v:shape id="_x0000_s1038" type="#_x0000_t202" style="position:absolute;left:36799;top:18566;width:12059;height:6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" filled="f" stroked="f" strokeweight=".5pt">
                <v:textbox inset="0,0,0,0">
                  <w:txbxContent>
                    <w:p w14:paraId="6DE9A793" w14:textId="2A260E2F" w:rsidR="00DD0B7A" w:rsidRPr="00DD0B7A" w:rsidRDefault="00DD0B7A" w:rsidP="00DD0B7A">
                      <w:pPr>
                        <w:spacing w:after="40"/>
                        <w:rPr>
                          <w:sz w:val="14"/>
                          <w:szCs w:val="14"/>
                          <w:lang w:val="en-US"/>
                        </w:rPr>
                      </w:pPr>
                      <w:r>
                        <w:rPr>
                          <w:rFonts w:asciiTheme="minorHAnsi" w:hAnsiTheme="minorHAnsi" w:cstheme="minorHAnsi"/>
                          <w:b/>
                          <w:bCs/>
                          <w:sz w:val="13"/>
                          <w:szCs w:val="13"/>
                        </w:rPr>
                        <w:t>NIF</w:t>
                      </w:r>
                      <w:r w:rsidRPr="00DD0B7A">
                        <w:rPr>
                          <w:rFonts w:asciiTheme="minorHAnsi" w:hAnsiTheme="minorHAnsi" w:cstheme="minorHAnsi"/>
                          <w:b/>
                          <w:bCs/>
                          <w:sz w:val="13"/>
                          <w:szCs w:val="13"/>
                        </w:rPr>
                        <w:t>.</w:t>
                      </w:r>
                      <w:r w:rsidRPr="00DD0B7A">
                        <w:rPr>
                          <w:rFonts w:cs="Calibri"/>
                          <w:b/>
                          <w:bCs/>
                          <w:sz w:val="13"/>
                          <w:szCs w:val="13"/>
                        </w:rPr>
                        <w:t xml:space="preserve"> </w:t>
                      </w:r>
                      <w:r w:rsidRPr="00DD0B7A">
                        <w:rPr>
                          <w:sz w:val="14"/>
                          <w:szCs w:val="14"/>
                          <w:lang w:val="en-US"/>
                        </w:rPr>
                        <w:t>508 195 446</w:t>
                      </w:r>
                    </w:p>
                    <w:p w14:paraId="37CEB634" w14:textId="77777777" w:rsidR="00DD0B7A" w:rsidRPr="00DD0B7A" w:rsidRDefault="00DD0B7A" w:rsidP="00DD0B7A">
                      <w:pPr>
                        <w:spacing w:after="40"/>
                        <w:rPr>
                          <w:rFonts w:ascii="Calibri" w:hAnsi="Calibri" w:cs="Calibri"/>
                          <w:b/>
                          <w:bCs/>
                          <w:sz w:val="15"/>
                          <w:szCs w:val="15"/>
                          <w:lang w:val="en-US"/>
                        </w:rPr>
                      </w:pPr>
                      <w:r w:rsidRPr="00DD0B7A">
                        <w:rPr>
                          <w:rFonts w:ascii="Calibri" w:hAnsi="Calibri" w:cs="Calibri"/>
                          <w:b/>
                          <w:bCs/>
                          <w:sz w:val="15"/>
                          <w:szCs w:val="15"/>
                          <w:lang w:val="en-US"/>
                        </w:rPr>
                        <w:t>IMT-IP.PT</w:t>
                      </w:r>
                    </w:p>
                  </w:txbxContent>
                </v:textbox>
              </v:shape>
              <w10:wrap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B73B9D" w14:textId="77777777" w:rsidR="00505981" w:rsidRDefault="00505981">
      <w:pPr>
        <w:spacing w:after="0"/>
      </w:pPr>
      <w:r>
        <w:separator/>
      </w:r>
    </w:p>
  </w:footnote>
  <w:footnote w:type="continuationSeparator" w:id="0">
    <w:p w14:paraId="20CD72B4" w14:textId="77777777" w:rsidR="00505981" w:rsidRDefault="00505981">
      <w:pPr>
        <w:spacing w:after="0"/>
      </w:pPr>
      <w:r>
        <w:continuationSeparator/>
      </w:r>
    </w:p>
  </w:footnote>
  <w:footnote w:type="continuationNotice" w:id="1">
    <w:p w14:paraId="5AB75BE0" w14:textId="77777777" w:rsidR="00505981" w:rsidRDefault="0050598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FDC392" w14:textId="55863FE9" w:rsidR="00C31CCF" w:rsidRPr="0032759A" w:rsidRDefault="0037379A">
    <w:pPr>
      <w:pStyle w:val="Cabealho"/>
      <w:rPr>
        <w:sz w:val="13"/>
        <w:szCs w:val="13"/>
      </w:rPr>
    </w:pPr>
    <w:r w:rsidRPr="0032759A">
      <w:rPr>
        <w:noProof/>
        <w:sz w:val="13"/>
        <w:szCs w:val="13"/>
        <w:lang w:eastAsia="pt-PT"/>
      </w:rPr>
      <w:drawing>
        <wp:anchor distT="0" distB="0" distL="114300" distR="114300" simplePos="0" relativeHeight="251658242" behindDoc="1" locked="0" layoutInCell="1" allowOverlap="1" wp14:anchorId="0255695C" wp14:editId="1A4EB293">
          <wp:simplePos x="0" y="0"/>
          <wp:positionH relativeFrom="margin">
            <wp:posOffset>43891</wp:posOffset>
          </wp:positionH>
          <wp:positionV relativeFrom="page">
            <wp:posOffset>383997</wp:posOffset>
          </wp:positionV>
          <wp:extent cx="1800000" cy="881082"/>
          <wp:effectExtent l="0" t="0" r="0" b="0"/>
          <wp:wrapNone/>
          <wp:docPr id="1459390703" name="Picture 352892819" descr="A logo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57997" name="Picture 324557997" descr="A logo of a company&#10;&#10;Description automatically generated"/>
                  <pic:cNvPicPr>
                    <a:picLocks noChangeAspect="1" noChangeArrowheads="1"/>
                  </pic:cNvPicPr>
                </pic:nvPicPr>
                <pic:blipFill>
                  <a:blip r:embed="rId1"/>
                  <a:stretch>
                    <a:fillRect/>
                  </a:stretch>
                </pic:blipFill>
                <pic:spPr bwMode="auto">
                  <a:xfrm>
                    <a:off x="0" y="0"/>
                    <a:ext cx="1800000" cy="88108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0A583F2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A84A0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1F2D6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59AEC5B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01291E4"/>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E526F8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798A075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5FD038D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62039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7E2C29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D56689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38B4CD8"/>
    <w:multiLevelType w:val="hybridMultilevel"/>
    <w:tmpl w:val="7702ECDE"/>
    <w:lvl w:ilvl="0" w:tplc="08160003">
      <w:start w:val="1"/>
      <w:numFmt w:val="bullet"/>
      <w:lvlText w:val="o"/>
      <w:lvlJc w:val="left"/>
      <w:pPr>
        <w:ind w:left="2520" w:hanging="360"/>
      </w:pPr>
      <w:rPr>
        <w:rFonts w:ascii="Courier New" w:hAnsi="Courier New" w:cs="Courier New"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2" w15:restartNumberingAfterBreak="0">
    <w:nsid w:val="2DB771DD"/>
    <w:multiLevelType w:val="hybridMultilevel"/>
    <w:tmpl w:val="19507E76"/>
    <w:lvl w:ilvl="0" w:tplc="0816000F">
      <w:start w:val="1"/>
      <w:numFmt w:val="decimal"/>
      <w:lvlText w:val="%1."/>
      <w:lvlJc w:val="left"/>
      <w:pPr>
        <w:ind w:left="1713" w:hanging="360"/>
      </w:pPr>
    </w:lvl>
    <w:lvl w:ilvl="1" w:tplc="08160019" w:tentative="1">
      <w:start w:val="1"/>
      <w:numFmt w:val="lowerLetter"/>
      <w:lvlText w:val="%2."/>
      <w:lvlJc w:val="left"/>
      <w:pPr>
        <w:ind w:left="2433" w:hanging="360"/>
      </w:pPr>
    </w:lvl>
    <w:lvl w:ilvl="2" w:tplc="0816001B" w:tentative="1">
      <w:start w:val="1"/>
      <w:numFmt w:val="lowerRoman"/>
      <w:lvlText w:val="%3."/>
      <w:lvlJc w:val="right"/>
      <w:pPr>
        <w:ind w:left="3153" w:hanging="180"/>
      </w:pPr>
    </w:lvl>
    <w:lvl w:ilvl="3" w:tplc="0816000F" w:tentative="1">
      <w:start w:val="1"/>
      <w:numFmt w:val="decimal"/>
      <w:lvlText w:val="%4."/>
      <w:lvlJc w:val="left"/>
      <w:pPr>
        <w:ind w:left="3873" w:hanging="360"/>
      </w:pPr>
    </w:lvl>
    <w:lvl w:ilvl="4" w:tplc="08160019" w:tentative="1">
      <w:start w:val="1"/>
      <w:numFmt w:val="lowerLetter"/>
      <w:lvlText w:val="%5."/>
      <w:lvlJc w:val="left"/>
      <w:pPr>
        <w:ind w:left="4593" w:hanging="360"/>
      </w:pPr>
    </w:lvl>
    <w:lvl w:ilvl="5" w:tplc="0816001B" w:tentative="1">
      <w:start w:val="1"/>
      <w:numFmt w:val="lowerRoman"/>
      <w:lvlText w:val="%6."/>
      <w:lvlJc w:val="right"/>
      <w:pPr>
        <w:ind w:left="5313" w:hanging="180"/>
      </w:pPr>
    </w:lvl>
    <w:lvl w:ilvl="6" w:tplc="0816000F" w:tentative="1">
      <w:start w:val="1"/>
      <w:numFmt w:val="decimal"/>
      <w:lvlText w:val="%7."/>
      <w:lvlJc w:val="left"/>
      <w:pPr>
        <w:ind w:left="6033" w:hanging="360"/>
      </w:pPr>
    </w:lvl>
    <w:lvl w:ilvl="7" w:tplc="08160019" w:tentative="1">
      <w:start w:val="1"/>
      <w:numFmt w:val="lowerLetter"/>
      <w:lvlText w:val="%8."/>
      <w:lvlJc w:val="left"/>
      <w:pPr>
        <w:ind w:left="6753" w:hanging="360"/>
      </w:pPr>
    </w:lvl>
    <w:lvl w:ilvl="8" w:tplc="0816001B" w:tentative="1">
      <w:start w:val="1"/>
      <w:numFmt w:val="lowerRoman"/>
      <w:lvlText w:val="%9."/>
      <w:lvlJc w:val="right"/>
      <w:pPr>
        <w:ind w:left="7473" w:hanging="180"/>
      </w:pPr>
    </w:lvl>
  </w:abstractNum>
  <w:abstractNum w:abstractNumId="13" w15:restartNumberingAfterBreak="0">
    <w:nsid w:val="305E33B0"/>
    <w:multiLevelType w:val="hybridMultilevel"/>
    <w:tmpl w:val="41CCB88A"/>
    <w:lvl w:ilvl="0" w:tplc="08160001">
      <w:start w:val="1"/>
      <w:numFmt w:val="bullet"/>
      <w:lvlText w:val=""/>
      <w:lvlJc w:val="left"/>
      <w:pPr>
        <w:ind w:left="2520" w:hanging="360"/>
      </w:pPr>
      <w:rPr>
        <w:rFonts w:ascii="Symbol" w:hAnsi="Symbol" w:hint="default"/>
      </w:rPr>
    </w:lvl>
    <w:lvl w:ilvl="1" w:tplc="08160003" w:tentative="1">
      <w:start w:val="1"/>
      <w:numFmt w:val="bullet"/>
      <w:lvlText w:val="o"/>
      <w:lvlJc w:val="left"/>
      <w:pPr>
        <w:ind w:left="3240" w:hanging="360"/>
      </w:pPr>
      <w:rPr>
        <w:rFonts w:ascii="Courier New" w:hAnsi="Courier New" w:cs="Courier New" w:hint="default"/>
      </w:rPr>
    </w:lvl>
    <w:lvl w:ilvl="2" w:tplc="08160005" w:tentative="1">
      <w:start w:val="1"/>
      <w:numFmt w:val="bullet"/>
      <w:lvlText w:val=""/>
      <w:lvlJc w:val="left"/>
      <w:pPr>
        <w:ind w:left="3960" w:hanging="360"/>
      </w:pPr>
      <w:rPr>
        <w:rFonts w:ascii="Wingdings" w:hAnsi="Wingdings" w:hint="default"/>
      </w:rPr>
    </w:lvl>
    <w:lvl w:ilvl="3" w:tplc="08160001" w:tentative="1">
      <w:start w:val="1"/>
      <w:numFmt w:val="bullet"/>
      <w:lvlText w:val=""/>
      <w:lvlJc w:val="left"/>
      <w:pPr>
        <w:ind w:left="4680" w:hanging="360"/>
      </w:pPr>
      <w:rPr>
        <w:rFonts w:ascii="Symbol" w:hAnsi="Symbol" w:hint="default"/>
      </w:rPr>
    </w:lvl>
    <w:lvl w:ilvl="4" w:tplc="08160003" w:tentative="1">
      <w:start w:val="1"/>
      <w:numFmt w:val="bullet"/>
      <w:lvlText w:val="o"/>
      <w:lvlJc w:val="left"/>
      <w:pPr>
        <w:ind w:left="5400" w:hanging="360"/>
      </w:pPr>
      <w:rPr>
        <w:rFonts w:ascii="Courier New" w:hAnsi="Courier New" w:cs="Courier New" w:hint="default"/>
      </w:rPr>
    </w:lvl>
    <w:lvl w:ilvl="5" w:tplc="08160005" w:tentative="1">
      <w:start w:val="1"/>
      <w:numFmt w:val="bullet"/>
      <w:lvlText w:val=""/>
      <w:lvlJc w:val="left"/>
      <w:pPr>
        <w:ind w:left="6120" w:hanging="360"/>
      </w:pPr>
      <w:rPr>
        <w:rFonts w:ascii="Wingdings" w:hAnsi="Wingdings" w:hint="default"/>
      </w:rPr>
    </w:lvl>
    <w:lvl w:ilvl="6" w:tplc="08160001" w:tentative="1">
      <w:start w:val="1"/>
      <w:numFmt w:val="bullet"/>
      <w:lvlText w:val=""/>
      <w:lvlJc w:val="left"/>
      <w:pPr>
        <w:ind w:left="6840" w:hanging="360"/>
      </w:pPr>
      <w:rPr>
        <w:rFonts w:ascii="Symbol" w:hAnsi="Symbol" w:hint="default"/>
      </w:rPr>
    </w:lvl>
    <w:lvl w:ilvl="7" w:tplc="08160003" w:tentative="1">
      <w:start w:val="1"/>
      <w:numFmt w:val="bullet"/>
      <w:lvlText w:val="o"/>
      <w:lvlJc w:val="left"/>
      <w:pPr>
        <w:ind w:left="7560" w:hanging="360"/>
      </w:pPr>
      <w:rPr>
        <w:rFonts w:ascii="Courier New" w:hAnsi="Courier New" w:cs="Courier New" w:hint="default"/>
      </w:rPr>
    </w:lvl>
    <w:lvl w:ilvl="8" w:tplc="08160005" w:tentative="1">
      <w:start w:val="1"/>
      <w:numFmt w:val="bullet"/>
      <w:lvlText w:val=""/>
      <w:lvlJc w:val="left"/>
      <w:pPr>
        <w:ind w:left="8280" w:hanging="360"/>
      </w:pPr>
      <w:rPr>
        <w:rFonts w:ascii="Wingdings" w:hAnsi="Wingdings" w:hint="default"/>
      </w:rPr>
    </w:lvl>
  </w:abstractNum>
  <w:abstractNum w:abstractNumId="14" w15:restartNumberingAfterBreak="0">
    <w:nsid w:val="328E24EF"/>
    <w:multiLevelType w:val="hybridMultilevel"/>
    <w:tmpl w:val="00F64A8A"/>
    <w:lvl w:ilvl="0" w:tplc="0816000D">
      <w:start w:val="1"/>
      <w:numFmt w:val="bullet"/>
      <w:lvlText w:val=""/>
      <w:lvlJc w:val="left"/>
      <w:pPr>
        <w:ind w:left="2520" w:hanging="360"/>
      </w:pPr>
      <w:rPr>
        <w:rFonts w:ascii="Wingdings" w:hAnsi="Wingdings" w:hint="default"/>
      </w:rPr>
    </w:lvl>
    <w:lvl w:ilvl="1" w:tplc="FFFFFFFF" w:tentative="1">
      <w:start w:val="1"/>
      <w:numFmt w:val="bullet"/>
      <w:lvlText w:val="o"/>
      <w:lvlJc w:val="left"/>
      <w:pPr>
        <w:ind w:left="3240" w:hanging="360"/>
      </w:pPr>
      <w:rPr>
        <w:rFonts w:ascii="Courier New" w:hAnsi="Courier New" w:cs="Courier New" w:hint="default"/>
      </w:rPr>
    </w:lvl>
    <w:lvl w:ilvl="2" w:tplc="FFFFFFFF" w:tentative="1">
      <w:start w:val="1"/>
      <w:numFmt w:val="bullet"/>
      <w:lvlText w:val=""/>
      <w:lvlJc w:val="left"/>
      <w:pPr>
        <w:ind w:left="3960" w:hanging="360"/>
      </w:pPr>
      <w:rPr>
        <w:rFonts w:ascii="Wingdings" w:hAnsi="Wingdings" w:hint="default"/>
      </w:rPr>
    </w:lvl>
    <w:lvl w:ilvl="3" w:tplc="FFFFFFFF" w:tentative="1">
      <w:start w:val="1"/>
      <w:numFmt w:val="bullet"/>
      <w:lvlText w:val=""/>
      <w:lvlJc w:val="left"/>
      <w:pPr>
        <w:ind w:left="4680" w:hanging="360"/>
      </w:pPr>
      <w:rPr>
        <w:rFonts w:ascii="Symbol" w:hAnsi="Symbol" w:hint="default"/>
      </w:rPr>
    </w:lvl>
    <w:lvl w:ilvl="4" w:tplc="FFFFFFFF" w:tentative="1">
      <w:start w:val="1"/>
      <w:numFmt w:val="bullet"/>
      <w:lvlText w:val="o"/>
      <w:lvlJc w:val="left"/>
      <w:pPr>
        <w:ind w:left="5400" w:hanging="360"/>
      </w:pPr>
      <w:rPr>
        <w:rFonts w:ascii="Courier New" w:hAnsi="Courier New" w:cs="Courier New" w:hint="default"/>
      </w:rPr>
    </w:lvl>
    <w:lvl w:ilvl="5" w:tplc="FFFFFFFF" w:tentative="1">
      <w:start w:val="1"/>
      <w:numFmt w:val="bullet"/>
      <w:lvlText w:val=""/>
      <w:lvlJc w:val="left"/>
      <w:pPr>
        <w:ind w:left="6120" w:hanging="360"/>
      </w:pPr>
      <w:rPr>
        <w:rFonts w:ascii="Wingdings" w:hAnsi="Wingdings" w:hint="default"/>
      </w:rPr>
    </w:lvl>
    <w:lvl w:ilvl="6" w:tplc="FFFFFFFF" w:tentative="1">
      <w:start w:val="1"/>
      <w:numFmt w:val="bullet"/>
      <w:lvlText w:val=""/>
      <w:lvlJc w:val="left"/>
      <w:pPr>
        <w:ind w:left="6840" w:hanging="360"/>
      </w:pPr>
      <w:rPr>
        <w:rFonts w:ascii="Symbol" w:hAnsi="Symbol" w:hint="default"/>
      </w:rPr>
    </w:lvl>
    <w:lvl w:ilvl="7" w:tplc="FFFFFFFF" w:tentative="1">
      <w:start w:val="1"/>
      <w:numFmt w:val="bullet"/>
      <w:lvlText w:val="o"/>
      <w:lvlJc w:val="left"/>
      <w:pPr>
        <w:ind w:left="7560" w:hanging="360"/>
      </w:pPr>
      <w:rPr>
        <w:rFonts w:ascii="Courier New" w:hAnsi="Courier New" w:cs="Courier New" w:hint="default"/>
      </w:rPr>
    </w:lvl>
    <w:lvl w:ilvl="8" w:tplc="FFFFFFFF" w:tentative="1">
      <w:start w:val="1"/>
      <w:numFmt w:val="bullet"/>
      <w:lvlText w:val=""/>
      <w:lvlJc w:val="left"/>
      <w:pPr>
        <w:ind w:left="8280" w:hanging="360"/>
      </w:pPr>
      <w:rPr>
        <w:rFonts w:ascii="Wingdings" w:hAnsi="Wingdings" w:hint="default"/>
      </w:rPr>
    </w:lvl>
  </w:abstractNum>
  <w:abstractNum w:abstractNumId="15" w15:restartNumberingAfterBreak="0">
    <w:nsid w:val="433F06E1"/>
    <w:multiLevelType w:val="hybridMultilevel"/>
    <w:tmpl w:val="12AE1DBE"/>
    <w:lvl w:ilvl="0" w:tplc="08160001">
      <w:start w:val="1"/>
      <w:numFmt w:val="bullet"/>
      <w:lvlText w:val=""/>
      <w:lvlJc w:val="left"/>
      <w:pPr>
        <w:ind w:left="1440" w:hanging="360"/>
      </w:pPr>
      <w:rPr>
        <w:rFonts w:ascii="Symbol" w:hAnsi="Symbol" w:hint="default"/>
      </w:rPr>
    </w:lvl>
    <w:lvl w:ilvl="1" w:tplc="08160003" w:tentative="1">
      <w:start w:val="1"/>
      <w:numFmt w:val="bullet"/>
      <w:lvlText w:val="o"/>
      <w:lvlJc w:val="left"/>
      <w:pPr>
        <w:ind w:left="2160" w:hanging="360"/>
      </w:pPr>
      <w:rPr>
        <w:rFonts w:ascii="Courier New" w:hAnsi="Courier New" w:cs="Courier New" w:hint="default"/>
      </w:rPr>
    </w:lvl>
    <w:lvl w:ilvl="2" w:tplc="08160005" w:tentative="1">
      <w:start w:val="1"/>
      <w:numFmt w:val="bullet"/>
      <w:lvlText w:val=""/>
      <w:lvlJc w:val="left"/>
      <w:pPr>
        <w:ind w:left="2880" w:hanging="360"/>
      </w:pPr>
      <w:rPr>
        <w:rFonts w:ascii="Wingdings" w:hAnsi="Wingdings" w:hint="default"/>
      </w:rPr>
    </w:lvl>
    <w:lvl w:ilvl="3" w:tplc="08160001" w:tentative="1">
      <w:start w:val="1"/>
      <w:numFmt w:val="bullet"/>
      <w:lvlText w:val=""/>
      <w:lvlJc w:val="left"/>
      <w:pPr>
        <w:ind w:left="3600" w:hanging="360"/>
      </w:pPr>
      <w:rPr>
        <w:rFonts w:ascii="Symbol" w:hAnsi="Symbol" w:hint="default"/>
      </w:rPr>
    </w:lvl>
    <w:lvl w:ilvl="4" w:tplc="08160003" w:tentative="1">
      <w:start w:val="1"/>
      <w:numFmt w:val="bullet"/>
      <w:lvlText w:val="o"/>
      <w:lvlJc w:val="left"/>
      <w:pPr>
        <w:ind w:left="4320" w:hanging="360"/>
      </w:pPr>
      <w:rPr>
        <w:rFonts w:ascii="Courier New" w:hAnsi="Courier New" w:cs="Courier New" w:hint="default"/>
      </w:rPr>
    </w:lvl>
    <w:lvl w:ilvl="5" w:tplc="08160005" w:tentative="1">
      <w:start w:val="1"/>
      <w:numFmt w:val="bullet"/>
      <w:lvlText w:val=""/>
      <w:lvlJc w:val="left"/>
      <w:pPr>
        <w:ind w:left="5040" w:hanging="360"/>
      </w:pPr>
      <w:rPr>
        <w:rFonts w:ascii="Wingdings" w:hAnsi="Wingdings" w:hint="default"/>
      </w:rPr>
    </w:lvl>
    <w:lvl w:ilvl="6" w:tplc="08160001" w:tentative="1">
      <w:start w:val="1"/>
      <w:numFmt w:val="bullet"/>
      <w:lvlText w:val=""/>
      <w:lvlJc w:val="left"/>
      <w:pPr>
        <w:ind w:left="5760" w:hanging="360"/>
      </w:pPr>
      <w:rPr>
        <w:rFonts w:ascii="Symbol" w:hAnsi="Symbol" w:hint="default"/>
      </w:rPr>
    </w:lvl>
    <w:lvl w:ilvl="7" w:tplc="08160003" w:tentative="1">
      <w:start w:val="1"/>
      <w:numFmt w:val="bullet"/>
      <w:lvlText w:val="o"/>
      <w:lvlJc w:val="left"/>
      <w:pPr>
        <w:ind w:left="6480" w:hanging="360"/>
      </w:pPr>
      <w:rPr>
        <w:rFonts w:ascii="Courier New" w:hAnsi="Courier New" w:cs="Courier New" w:hint="default"/>
      </w:rPr>
    </w:lvl>
    <w:lvl w:ilvl="8" w:tplc="08160005" w:tentative="1">
      <w:start w:val="1"/>
      <w:numFmt w:val="bullet"/>
      <w:lvlText w:val=""/>
      <w:lvlJc w:val="left"/>
      <w:pPr>
        <w:ind w:left="7200" w:hanging="360"/>
      </w:pPr>
      <w:rPr>
        <w:rFonts w:ascii="Wingdings" w:hAnsi="Wingdings" w:hint="default"/>
      </w:rPr>
    </w:lvl>
  </w:abstractNum>
  <w:abstractNum w:abstractNumId="16" w15:restartNumberingAfterBreak="0">
    <w:nsid w:val="4905766C"/>
    <w:multiLevelType w:val="hybridMultilevel"/>
    <w:tmpl w:val="8ABCF064"/>
    <w:lvl w:ilvl="0" w:tplc="0816000F">
      <w:start w:val="1"/>
      <w:numFmt w:val="decimal"/>
      <w:lvlText w:val="%1."/>
      <w:lvlJc w:val="left"/>
      <w:pPr>
        <w:ind w:left="1713" w:hanging="360"/>
      </w:pPr>
    </w:lvl>
    <w:lvl w:ilvl="1" w:tplc="08160019" w:tentative="1">
      <w:start w:val="1"/>
      <w:numFmt w:val="lowerLetter"/>
      <w:lvlText w:val="%2."/>
      <w:lvlJc w:val="left"/>
      <w:pPr>
        <w:ind w:left="2433" w:hanging="360"/>
      </w:pPr>
    </w:lvl>
    <w:lvl w:ilvl="2" w:tplc="0816001B" w:tentative="1">
      <w:start w:val="1"/>
      <w:numFmt w:val="lowerRoman"/>
      <w:lvlText w:val="%3."/>
      <w:lvlJc w:val="right"/>
      <w:pPr>
        <w:ind w:left="3153" w:hanging="180"/>
      </w:pPr>
    </w:lvl>
    <w:lvl w:ilvl="3" w:tplc="0816000F" w:tentative="1">
      <w:start w:val="1"/>
      <w:numFmt w:val="decimal"/>
      <w:lvlText w:val="%4."/>
      <w:lvlJc w:val="left"/>
      <w:pPr>
        <w:ind w:left="3873" w:hanging="360"/>
      </w:pPr>
    </w:lvl>
    <w:lvl w:ilvl="4" w:tplc="08160019" w:tentative="1">
      <w:start w:val="1"/>
      <w:numFmt w:val="lowerLetter"/>
      <w:lvlText w:val="%5."/>
      <w:lvlJc w:val="left"/>
      <w:pPr>
        <w:ind w:left="4593" w:hanging="360"/>
      </w:pPr>
    </w:lvl>
    <w:lvl w:ilvl="5" w:tplc="0816001B" w:tentative="1">
      <w:start w:val="1"/>
      <w:numFmt w:val="lowerRoman"/>
      <w:lvlText w:val="%6."/>
      <w:lvlJc w:val="right"/>
      <w:pPr>
        <w:ind w:left="5313" w:hanging="180"/>
      </w:pPr>
    </w:lvl>
    <w:lvl w:ilvl="6" w:tplc="0816000F" w:tentative="1">
      <w:start w:val="1"/>
      <w:numFmt w:val="decimal"/>
      <w:lvlText w:val="%7."/>
      <w:lvlJc w:val="left"/>
      <w:pPr>
        <w:ind w:left="6033" w:hanging="360"/>
      </w:pPr>
    </w:lvl>
    <w:lvl w:ilvl="7" w:tplc="08160019" w:tentative="1">
      <w:start w:val="1"/>
      <w:numFmt w:val="lowerLetter"/>
      <w:lvlText w:val="%8."/>
      <w:lvlJc w:val="left"/>
      <w:pPr>
        <w:ind w:left="6753" w:hanging="360"/>
      </w:pPr>
    </w:lvl>
    <w:lvl w:ilvl="8" w:tplc="0816001B" w:tentative="1">
      <w:start w:val="1"/>
      <w:numFmt w:val="lowerRoman"/>
      <w:lvlText w:val="%9."/>
      <w:lvlJc w:val="right"/>
      <w:pPr>
        <w:ind w:left="7473" w:hanging="180"/>
      </w:pPr>
    </w:lvl>
  </w:abstractNum>
  <w:abstractNum w:abstractNumId="17" w15:restartNumberingAfterBreak="0">
    <w:nsid w:val="65F83A31"/>
    <w:multiLevelType w:val="hybridMultilevel"/>
    <w:tmpl w:val="4D148EEE"/>
    <w:lvl w:ilvl="0" w:tplc="08160001">
      <w:start w:val="1"/>
      <w:numFmt w:val="bullet"/>
      <w:lvlText w:val=""/>
      <w:lvlJc w:val="left"/>
      <w:pPr>
        <w:ind w:left="1713" w:hanging="360"/>
      </w:pPr>
      <w:rPr>
        <w:rFonts w:ascii="Symbol" w:hAnsi="Symbol" w:hint="default"/>
      </w:rPr>
    </w:lvl>
    <w:lvl w:ilvl="1" w:tplc="08160003" w:tentative="1">
      <w:start w:val="1"/>
      <w:numFmt w:val="bullet"/>
      <w:lvlText w:val="o"/>
      <w:lvlJc w:val="left"/>
      <w:pPr>
        <w:ind w:left="2433" w:hanging="360"/>
      </w:pPr>
      <w:rPr>
        <w:rFonts w:ascii="Courier New" w:hAnsi="Courier New" w:cs="Courier New" w:hint="default"/>
      </w:rPr>
    </w:lvl>
    <w:lvl w:ilvl="2" w:tplc="08160005" w:tentative="1">
      <w:start w:val="1"/>
      <w:numFmt w:val="bullet"/>
      <w:lvlText w:val=""/>
      <w:lvlJc w:val="left"/>
      <w:pPr>
        <w:ind w:left="3153" w:hanging="360"/>
      </w:pPr>
      <w:rPr>
        <w:rFonts w:ascii="Wingdings" w:hAnsi="Wingdings" w:hint="default"/>
      </w:rPr>
    </w:lvl>
    <w:lvl w:ilvl="3" w:tplc="08160001" w:tentative="1">
      <w:start w:val="1"/>
      <w:numFmt w:val="bullet"/>
      <w:lvlText w:val=""/>
      <w:lvlJc w:val="left"/>
      <w:pPr>
        <w:ind w:left="3873" w:hanging="360"/>
      </w:pPr>
      <w:rPr>
        <w:rFonts w:ascii="Symbol" w:hAnsi="Symbol" w:hint="default"/>
      </w:rPr>
    </w:lvl>
    <w:lvl w:ilvl="4" w:tplc="08160003" w:tentative="1">
      <w:start w:val="1"/>
      <w:numFmt w:val="bullet"/>
      <w:lvlText w:val="o"/>
      <w:lvlJc w:val="left"/>
      <w:pPr>
        <w:ind w:left="4593" w:hanging="360"/>
      </w:pPr>
      <w:rPr>
        <w:rFonts w:ascii="Courier New" w:hAnsi="Courier New" w:cs="Courier New" w:hint="default"/>
      </w:rPr>
    </w:lvl>
    <w:lvl w:ilvl="5" w:tplc="08160005" w:tentative="1">
      <w:start w:val="1"/>
      <w:numFmt w:val="bullet"/>
      <w:lvlText w:val=""/>
      <w:lvlJc w:val="left"/>
      <w:pPr>
        <w:ind w:left="5313" w:hanging="360"/>
      </w:pPr>
      <w:rPr>
        <w:rFonts w:ascii="Wingdings" w:hAnsi="Wingdings" w:hint="default"/>
      </w:rPr>
    </w:lvl>
    <w:lvl w:ilvl="6" w:tplc="08160001" w:tentative="1">
      <w:start w:val="1"/>
      <w:numFmt w:val="bullet"/>
      <w:lvlText w:val=""/>
      <w:lvlJc w:val="left"/>
      <w:pPr>
        <w:ind w:left="6033" w:hanging="360"/>
      </w:pPr>
      <w:rPr>
        <w:rFonts w:ascii="Symbol" w:hAnsi="Symbol" w:hint="default"/>
      </w:rPr>
    </w:lvl>
    <w:lvl w:ilvl="7" w:tplc="08160003" w:tentative="1">
      <w:start w:val="1"/>
      <w:numFmt w:val="bullet"/>
      <w:lvlText w:val="o"/>
      <w:lvlJc w:val="left"/>
      <w:pPr>
        <w:ind w:left="6753" w:hanging="360"/>
      </w:pPr>
      <w:rPr>
        <w:rFonts w:ascii="Courier New" w:hAnsi="Courier New" w:cs="Courier New" w:hint="default"/>
      </w:rPr>
    </w:lvl>
    <w:lvl w:ilvl="8" w:tplc="08160005" w:tentative="1">
      <w:start w:val="1"/>
      <w:numFmt w:val="bullet"/>
      <w:lvlText w:val=""/>
      <w:lvlJc w:val="left"/>
      <w:pPr>
        <w:ind w:left="7473" w:hanging="360"/>
      </w:pPr>
      <w:rPr>
        <w:rFonts w:ascii="Wingdings" w:hAnsi="Wingdings" w:hint="default"/>
      </w:rPr>
    </w:lvl>
  </w:abstractNum>
  <w:abstractNum w:abstractNumId="18" w15:restartNumberingAfterBreak="0">
    <w:nsid w:val="740706E5"/>
    <w:multiLevelType w:val="hybridMultilevel"/>
    <w:tmpl w:val="80386CE0"/>
    <w:lvl w:ilvl="0" w:tplc="08160001">
      <w:start w:val="1"/>
      <w:numFmt w:val="bullet"/>
      <w:lvlText w:val=""/>
      <w:lvlJc w:val="left"/>
      <w:pPr>
        <w:ind w:left="1800" w:hanging="360"/>
      </w:pPr>
      <w:rPr>
        <w:rFonts w:ascii="Symbol" w:hAnsi="Symbol" w:hint="default"/>
      </w:rPr>
    </w:lvl>
    <w:lvl w:ilvl="1" w:tplc="08160003" w:tentative="1">
      <w:start w:val="1"/>
      <w:numFmt w:val="bullet"/>
      <w:lvlText w:val="o"/>
      <w:lvlJc w:val="left"/>
      <w:pPr>
        <w:ind w:left="2520" w:hanging="360"/>
      </w:pPr>
      <w:rPr>
        <w:rFonts w:ascii="Courier New" w:hAnsi="Courier New" w:cs="Courier New" w:hint="default"/>
      </w:rPr>
    </w:lvl>
    <w:lvl w:ilvl="2" w:tplc="08160005" w:tentative="1">
      <w:start w:val="1"/>
      <w:numFmt w:val="bullet"/>
      <w:lvlText w:val=""/>
      <w:lvlJc w:val="left"/>
      <w:pPr>
        <w:ind w:left="3240" w:hanging="360"/>
      </w:pPr>
      <w:rPr>
        <w:rFonts w:ascii="Wingdings" w:hAnsi="Wingdings" w:hint="default"/>
      </w:rPr>
    </w:lvl>
    <w:lvl w:ilvl="3" w:tplc="08160001" w:tentative="1">
      <w:start w:val="1"/>
      <w:numFmt w:val="bullet"/>
      <w:lvlText w:val=""/>
      <w:lvlJc w:val="left"/>
      <w:pPr>
        <w:ind w:left="3960" w:hanging="360"/>
      </w:pPr>
      <w:rPr>
        <w:rFonts w:ascii="Symbol" w:hAnsi="Symbol" w:hint="default"/>
      </w:rPr>
    </w:lvl>
    <w:lvl w:ilvl="4" w:tplc="08160003" w:tentative="1">
      <w:start w:val="1"/>
      <w:numFmt w:val="bullet"/>
      <w:lvlText w:val="o"/>
      <w:lvlJc w:val="left"/>
      <w:pPr>
        <w:ind w:left="4680" w:hanging="360"/>
      </w:pPr>
      <w:rPr>
        <w:rFonts w:ascii="Courier New" w:hAnsi="Courier New" w:cs="Courier New" w:hint="default"/>
      </w:rPr>
    </w:lvl>
    <w:lvl w:ilvl="5" w:tplc="08160005" w:tentative="1">
      <w:start w:val="1"/>
      <w:numFmt w:val="bullet"/>
      <w:lvlText w:val=""/>
      <w:lvlJc w:val="left"/>
      <w:pPr>
        <w:ind w:left="5400" w:hanging="360"/>
      </w:pPr>
      <w:rPr>
        <w:rFonts w:ascii="Wingdings" w:hAnsi="Wingdings" w:hint="default"/>
      </w:rPr>
    </w:lvl>
    <w:lvl w:ilvl="6" w:tplc="08160001" w:tentative="1">
      <w:start w:val="1"/>
      <w:numFmt w:val="bullet"/>
      <w:lvlText w:val=""/>
      <w:lvlJc w:val="left"/>
      <w:pPr>
        <w:ind w:left="6120" w:hanging="360"/>
      </w:pPr>
      <w:rPr>
        <w:rFonts w:ascii="Symbol" w:hAnsi="Symbol" w:hint="default"/>
      </w:rPr>
    </w:lvl>
    <w:lvl w:ilvl="7" w:tplc="08160003" w:tentative="1">
      <w:start w:val="1"/>
      <w:numFmt w:val="bullet"/>
      <w:lvlText w:val="o"/>
      <w:lvlJc w:val="left"/>
      <w:pPr>
        <w:ind w:left="6840" w:hanging="360"/>
      </w:pPr>
      <w:rPr>
        <w:rFonts w:ascii="Courier New" w:hAnsi="Courier New" w:cs="Courier New" w:hint="default"/>
      </w:rPr>
    </w:lvl>
    <w:lvl w:ilvl="8" w:tplc="08160005" w:tentative="1">
      <w:start w:val="1"/>
      <w:numFmt w:val="bullet"/>
      <w:lvlText w:val=""/>
      <w:lvlJc w:val="left"/>
      <w:pPr>
        <w:ind w:left="7560" w:hanging="360"/>
      </w:pPr>
      <w:rPr>
        <w:rFonts w:ascii="Wingdings" w:hAnsi="Wingdings" w:hint="default"/>
      </w:rPr>
    </w:lvl>
  </w:abstractNum>
  <w:num w:numId="1" w16cid:durableId="902257590">
    <w:abstractNumId w:val="10"/>
  </w:num>
  <w:num w:numId="2" w16cid:durableId="1253971513">
    <w:abstractNumId w:val="8"/>
  </w:num>
  <w:num w:numId="3" w16cid:durableId="358361014">
    <w:abstractNumId w:val="7"/>
  </w:num>
  <w:num w:numId="4" w16cid:durableId="1983999842">
    <w:abstractNumId w:val="6"/>
  </w:num>
  <w:num w:numId="5" w16cid:durableId="324825210">
    <w:abstractNumId w:val="5"/>
  </w:num>
  <w:num w:numId="6" w16cid:durableId="1640377257">
    <w:abstractNumId w:val="9"/>
  </w:num>
  <w:num w:numId="7" w16cid:durableId="1900482660">
    <w:abstractNumId w:val="4"/>
  </w:num>
  <w:num w:numId="8" w16cid:durableId="429785964">
    <w:abstractNumId w:val="3"/>
  </w:num>
  <w:num w:numId="9" w16cid:durableId="409079591">
    <w:abstractNumId w:val="2"/>
  </w:num>
  <w:num w:numId="10" w16cid:durableId="1049914938">
    <w:abstractNumId w:val="1"/>
  </w:num>
  <w:num w:numId="11" w16cid:durableId="342244369">
    <w:abstractNumId w:val="0"/>
  </w:num>
  <w:num w:numId="12" w16cid:durableId="782960087">
    <w:abstractNumId w:val="16"/>
  </w:num>
  <w:num w:numId="13" w16cid:durableId="1820488447">
    <w:abstractNumId w:val="17"/>
  </w:num>
  <w:num w:numId="14" w16cid:durableId="1263025226">
    <w:abstractNumId w:val="12"/>
  </w:num>
  <w:num w:numId="15" w16cid:durableId="1006859961">
    <w:abstractNumId w:val="18"/>
  </w:num>
  <w:num w:numId="16" w16cid:durableId="101655225">
    <w:abstractNumId w:val="15"/>
  </w:num>
  <w:num w:numId="17" w16cid:durableId="139271237">
    <w:abstractNumId w:val="13"/>
  </w:num>
  <w:num w:numId="18" w16cid:durableId="1210219055">
    <w:abstractNumId w:val="11"/>
  </w:num>
  <w:num w:numId="19" w16cid:durableId="6175653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SystemFont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penInPublishingView" w:val="0"/>
  </w:docVars>
  <w:rsids>
    <w:rsidRoot w:val="002D7B80"/>
    <w:rsid w:val="00003724"/>
    <w:rsid w:val="000057E3"/>
    <w:rsid w:val="000108A0"/>
    <w:rsid w:val="000125C2"/>
    <w:rsid w:val="00015F39"/>
    <w:rsid w:val="00031179"/>
    <w:rsid w:val="000454BE"/>
    <w:rsid w:val="00045EC2"/>
    <w:rsid w:val="00047482"/>
    <w:rsid w:val="000529FE"/>
    <w:rsid w:val="00054C39"/>
    <w:rsid w:val="00057578"/>
    <w:rsid w:val="00063BED"/>
    <w:rsid w:val="000673E7"/>
    <w:rsid w:val="0007062E"/>
    <w:rsid w:val="000743A4"/>
    <w:rsid w:val="00077B36"/>
    <w:rsid w:val="0008011B"/>
    <w:rsid w:val="0009756C"/>
    <w:rsid w:val="000A1461"/>
    <w:rsid w:val="000A38FD"/>
    <w:rsid w:val="000B38C4"/>
    <w:rsid w:val="000B5282"/>
    <w:rsid w:val="000B52AD"/>
    <w:rsid w:val="000D30AB"/>
    <w:rsid w:val="000E11F6"/>
    <w:rsid w:val="000E52E3"/>
    <w:rsid w:val="000F3697"/>
    <w:rsid w:val="000F6621"/>
    <w:rsid w:val="00105C01"/>
    <w:rsid w:val="00111A74"/>
    <w:rsid w:val="00125366"/>
    <w:rsid w:val="00126FCC"/>
    <w:rsid w:val="00130682"/>
    <w:rsid w:val="00140830"/>
    <w:rsid w:val="00146FED"/>
    <w:rsid w:val="001529A7"/>
    <w:rsid w:val="001638B1"/>
    <w:rsid w:val="00180213"/>
    <w:rsid w:val="00185757"/>
    <w:rsid w:val="0019131E"/>
    <w:rsid w:val="00192DF1"/>
    <w:rsid w:val="00197399"/>
    <w:rsid w:val="001A5B2C"/>
    <w:rsid w:val="001A6E43"/>
    <w:rsid w:val="001B387C"/>
    <w:rsid w:val="001C0767"/>
    <w:rsid w:val="001C5C88"/>
    <w:rsid w:val="001C79EA"/>
    <w:rsid w:val="001D1A9B"/>
    <w:rsid w:val="001E188C"/>
    <w:rsid w:val="001E1A75"/>
    <w:rsid w:val="001E3878"/>
    <w:rsid w:val="00202367"/>
    <w:rsid w:val="00204577"/>
    <w:rsid w:val="00221A51"/>
    <w:rsid w:val="0022333D"/>
    <w:rsid w:val="00237B30"/>
    <w:rsid w:val="00263452"/>
    <w:rsid w:val="00263C08"/>
    <w:rsid w:val="002650FB"/>
    <w:rsid w:val="002675A7"/>
    <w:rsid w:val="00270E57"/>
    <w:rsid w:val="00274ED9"/>
    <w:rsid w:val="002842BB"/>
    <w:rsid w:val="00284767"/>
    <w:rsid w:val="00285877"/>
    <w:rsid w:val="00290756"/>
    <w:rsid w:val="002A26FB"/>
    <w:rsid w:val="002A3FB6"/>
    <w:rsid w:val="002A481D"/>
    <w:rsid w:val="002A6108"/>
    <w:rsid w:val="002A6608"/>
    <w:rsid w:val="002B18B8"/>
    <w:rsid w:val="002B6414"/>
    <w:rsid w:val="002C0220"/>
    <w:rsid w:val="002C226C"/>
    <w:rsid w:val="002C7DFE"/>
    <w:rsid w:val="002D76BF"/>
    <w:rsid w:val="002D7B80"/>
    <w:rsid w:val="002E59D1"/>
    <w:rsid w:val="0030281E"/>
    <w:rsid w:val="0030287E"/>
    <w:rsid w:val="00306857"/>
    <w:rsid w:val="00322957"/>
    <w:rsid w:val="00322978"/>
    <w:rsid w:val="00322B0C"/>
    <w:rsid w:val="003238D4"/>
    <w:rsid w:val="00324A89"/>
    <w:rsid w:val="0032759A"/>
    <w:rsid w:val="00335DAF"/>
    <w:rsid w:val="0034578E"/>
    <w:rsid w:val="00351490"/>
    <w:rsid w:val="00352529"/>
    <w:rsid w:val="003547B9"/>
    <w:rsid w:val="00371BA9"/>
    <w:rsid w:val="0037379A"/>
    <w:rsid w:val="003743FC"/>
    <w:rsid w:val="00377F76"/>
    <w:rsid w:val="00381200"/>
    <w:rsid w:val="00382366"/>
    <w:rsid w:val="003829C9"/>
    <w:rsid w:val="00383EF4"/>
    <w:rsid w:val="00385E02"/>
    <w:rsid w:val="003A1143"/>
    <w:rsid w:val="003A56DE"/>
    <w:rsid w:val="003A6221"/>
    <w:rsid w:val="003C4DC0"/>
    <w:rsid w:val="003F7656"/>
    <w:rsid w:val="004158D4"/>
    <w:rsid w:val="00423F61"/>
    <w:rsid w:val="00427EBE"/>
    <w:rsid w:val="004323DF"/>
    <w:rsid w:val="004378C1"/>
    <w:rsid w:val="004456A7"/>
    <w:rsid w:val="00445F74"/>
    <w:rsid w:val="0045163B"/>
    <w:rsid w:val="00455948"/>
    <w:rsid w:val="0046339F"/>
    <w:rsid w:val="00473782"/>
    <w:rsid w:val="00481BF0"/>
    <w:rsid w:val="004867D4"/>
    <w:rsid w:val="0048731E"/>
    <w:rsid w:val="004924A4"/>
    <w:rsid w:val="004B51B5"/>
    <w:rsid w:val="004B769E"/>
    <w:rsid w:val="004B7E5B"/>
    <w:rsid w:val="004C7AB8"/>
    <w:rsid w:val="004D7261"/>
    <w:rsid w:val="00500501"/>
    <w:rsid w:val="00505981"/>
    <w:rsid w:val="00505D1C"/>
    <w:rsid w:val="0051216A"/>
    <w:rsid w:val="00513561"/>
    <w:rsid w:val="005139A5"/>
    <w:rsid w:val="00521E00"/>
    <w:rsid w:val="0052420F"/>
    <w:rsid w:val="00530F4A"/>
    <w:rsid w:val="00536EF9"/>
    <w:rsid w:val="005375CE"/>
    <w:rsid w:val="00550A1F"/>
    <w:rsid w:val="005618B9"/>
    <w:rsid w:val="005721E1"/>
    <w:rsid w:val="005861EC"/>
    <w:rsid w:val="0058637C"/>
    <w:rsid w:val="00587297"/>
    <w:rsid w:val="005961C5"/>
    <w:rsid w:val="005A341F"/>
    <w:rsid w:val="005A5AC4"/>
    <w:rsid w:val="005A7683"/>
    <w:rsid w:val="005A7D56"/>
    <w:rsid w:val="005B0CB9"/>
    <w:rsid w:val="005B620F"/>
    <w:rsid w:val="005C1209"/>
    <w:rsid w:val="005C23B1"/>
    <w:rsid w:val="005C4812"/>
    <w:rsid w:val="005D1306"/>
    <w:rsid w:val="005D7767"/>
    <w:rsid w:val="005E03CF"/>
    <w:rsid w:val="005E5A39"/>
    <w:rsid w:val="005E7FC4"/>
    <w:rsid w:val="005F2446"/>
    <w:rsid w:val="00607341"/>
    <w:rsid w:val="00615356"/>
    <w:rsid w:val="00621BF8"/>
    <w:rsid w:val="006255E2"/>
    <w:rsid w:val="00631961"/>
    <w:rsid w:val="00645478"/>
    <w:rsid w:val="006464C4"/>
    <w:rsid w:val="006528AC"/>
    <w:rsid w:val="006547D3"/>
    <w:rsid w:val="00656EF9"/>
    <w:rsid w:val="00660F52"/>
    <w:rsid w:val="00666738"/>
    <w:rsid w:val="00680F24"/>
    <w:rsid w:val="00685B18"/>
    <w:rsid w:val="00693FAE"/>
    <w:rsid w:val="006B1A21"/>
    <w:rsid w:val="006E3E49"/>
    <w:rsid w:val="006F132C"/>
    <w:rsid w:val="00721ED3"/>
    <w:rsid w:val="00731F0C"/>
    <w:rsid w:val="00733CB4"/>
    <w:rsid w:val="00740AC9"/>
    <w:rsid w:val="007441E9"/>
    <w:rsid w:val="00750CB5"/>
    <w:rsid w:val="0075109D"/>
    <w:rsid w:val="007531D9"/>
    <w:rsid w:val="0075430A"/>
    <w:rsid w:val="007600C3"/>
    <w:rsid w:val="00762E19"/>
    <w:rsid w:val="00777672"/>
    <w:rsid w:val="00783A23"/>
    <w:rsid w:val="00795FA7"/>
    <w:rsid w:val="00796151"/>
    <w:rsid w:val="007B59B0"/>
    <w:rsid w:val="007B6C09"/>
    <w:rsid w:val="007C3359"/>
    <w:rsid w:val="007C5DCF"/>
    <w:rsid w:val="007D2FFA"/>
    <w:rsid w:val="007D59EF"/>
    <w:rsid w:val="007E3819"/>
    <w:rsid w:val="00800040"/>
    <w:rsid w:val="00814659"/>
    <w:rsid w:val="00827569"/>
    <w:rsid w:val="00834470"/>
    <w:rsid w:val="00843DD9"/>
    <w:rsid w:val="00845CA9"/>
    <w:rsid w:val="00851E70"/>
    <w:rsid w:val="00856087"/>
    <w:rsid w:val="0086142C"/>
    <w:rsid w:val="00864D89"/>
    <w:rsid w:val="00872ECF"/>
    <w:rsid w:val="00873A1D"/>
    <w:rsid w:val="008756FC"/>
    <w:rsid w:val="00876D33"/>
    <w:rsid w:val="008816B8"/>
    <w:rsid w:val="008A732A"/>
    <w:rsid w:val="008A79FB"/>
    <w:rsid w:val="008C4906"/>
    <w:rsid w:val="008D2ED5"/>
    <w:rsid w:val="008E1A88"/>
    <w:rsid w:val="008E21EB"/>
    <w:rsid w:val="008F05B2"/>
    <w:rsid w:val="008F7B9F"/>
    <w:rsid w:val="00905A68"/>
    <w:rsid w:val="009078E4"/>
    <w:rsid w:val="00933147"/>
    <w:rsid w:val="00933D07"/>
    <w:rsid w:val="009431F7"/>
    <w:rsid w:val="00944ADF"/>
    <w:rsid w:val="00961625"/>
    <w:rsid w:val="00961629"/>
    <w:rsid w:val="00962031"/>
    <w:rsid w:val="00962225"/>
    <w:rsid w:val="00970FE1"/>
    <w:rsid w:val="009713F1"/>
    <w:rsid w:val="00972AA9"/>
    <w:rsid w:val="00973F43"/>
    <w:rsid w:val="00976861"/>
    <w:rsid w:val="00984533"/>
    <w:rsid w:val="009B53FD"/>
    <w:rsid w:val="009B5BCA"/>
    <w:rsid w:val="009C7138"/>
    <w:rsid w:val="009D3839"/>
    <w:rsid w:val="009E3BFC"/>
    <w:rsid w:val="009E49F7"/>
    <w:rsid w:val="009F73C7"/>
    <w:rsid w:val="00A267ED"/>
    <w:rsid w:val="00A2719B"/>
    <w:rsid w:val="00A34136"/>
    <w:rsid w:val="00A56239"/>
    <w:rsid w:val="00A601B4"/>
    <w:rsid w:val="00A65635"/>
    <w:rsid w:val="00A719B8"/>
    <w:rsid w:val="00A74A6E"/>
    <w:rsid w:val="00A8571A"/>
    <w:rsid w:val="00A85DA9"/>
    <w:rsid w:val="00A872E3"/>
    <w:rsid w:val="00A8756F"/>
    <w:rsid w:val="00AA67B6"/>
    <w:rsid w:val="00AA76C9"/>
    <w:rsid w:val="00AC2DCA"/>
    <w:rsid w:val="00AC60C0"/>
    <w:rsid w:val="00AD2C47"/>
    <w:rsid w:val="00AD5482"/>
    <w:rsid w:val="00AE351C"/>
    <w:rsid w:val="00AE3FC9"/>
    <w:rsid w:val="00AF65CA"/>
    <w:rsid w:val="00AF711B"/>
    <w:rsid w:val="00B00681"/>
    <w:rsid w:val="00B06741"/>
    <w:rsid w:val="00B11047"/>
    <w:rsid w:val="00B11071"/>
    <w:rsid w:val="00B11187"/>
    <w:rsid w:val="00B170B4"/>
    <w:rsid w:val="00B17A97"/>
    <w:rsid w:val="00B20476"/>
    <w:rsid w:val="00B22FB1"/>
    <w:rsid w:val="00B25A5A"/>
    <w:rsid w:val="00B263EA"/>
    <w:rsid w:val="00B41DCE"/>
    <w:rsid w:val="00B51C8E"/>
    <w:rsid w:val="00B53FC1"/>
    <w:rsid w:val="00B70747"/>
    <w:rsid w:val="00B71922"/>
    <w:rsid w:val="00B742BA"/>
    <w:rsid w:val="00B777EE"/>
    <w:rsid w:val="00B84030"/>
    <w:rsid w:val="00B94BAD"/>
    <w:rsid w:val="00B9748E"/>
    <w:rsid w:val="00BC2256"/>
    <w:rsid w:val="00BE0B23"/>
    <w:rsid w:val="00BE0CFF"/>
    <w:rsid w:val="00BE4473"/>
    <w:rsid w:val="00C05DB5"/>
    <w:rsid w:val="00C113C5"/>
    <w:rsid w:val="00C16E0A"/>
    <w:rsid w:val="00C21B2B"/>
    <w:rsid w:val="00C23446"/>
    <w:rsid w:val="00C31CCF"/>
    <w:rsid w:val="00C51235"/>
    <w:rsid w:val="00C55ECF"/>
    <w:rsid w:val="00C71119"/>
    <w:rsid w:val="00C712D2"/>
    <w:rsid w:val="00C76DB3"/>
    <w:rsid w:val="00C80719"/>
    <w:rsid w:val="00C91401"/>
    <w:rsid w:val="00CA5128"/>
    <w:rsid w:val="00CA69D9"/>
    <w:rsid w:val="00CB11B7"/>
    <w:rsid w:val="00CC0FDA"/>
    <w:rsid w:val="00CD3A77"/>
    <w:rsid w:val="00CE070E"/>
    <w:rsid w:val="00CE1DF2"/>
    <w:rsid w:val="00CE74C8"/>
    <w:rsid w:val="00CF02D4"/>
    <w:rsid w:val="00D02F31"/>
    <w:rsid w:val="00D1451D"/>
    <w:rsid w:val="00D32A65"/>
    <w:rsid w:val="00D420C4"/>
    <w:rsid w:val="00D46907"/>
    <w:rsid w:val="00D46C0B"/>
    <w:rsid w:val="00D52BB5"/>
    <w:rsid w:val="00D56544"/>
    <w:rsid w:val="00D87FF7"/>
    <w:rsid w:val="00D97CA8"/>
    <w:rsid w:val="00DA013B"/>
    <w:rsid w:val="00DA300B"/>
    <w:rsid w:val="00DA6D62"/>
    <w:rsid w:val="00DC4A03"/>
    <w:rsid w:val="00DC4D61"/>
    <w:rsid w:val="00DD0B7A"/>
    <w:rsid w:val="00DD3908"/>
    <w:rsid w:val="00DD4B25"/>
    <w:rsid w:val="00DD5F2A"/>
    <w:rsid w:val="00DE0880"/>
    <w:rsid w:val="00E02FE6"/>
    <w:rsid w:val="00E04D19"/>
    <w:rsid w:val="00E12611"/>
    <w:rsid w:val="00E131A6"/>
    <w:rsid w:val="00E14A3B"/>
    <w:rsid w:val="00E15EA2"/>
    <w:rsid w:val="00E2488D"/>
    <w:rsid w:val="00E25E95"/>
    <w:rsid w:val="00E2781B"/>
    <w:rsid w:val="00E300B9"/>
    <w:rsid w:val="00E454AA"/>
    <w:rsid w:val="00E6693F"/>
    <w:rsid w:val="00E709F9"/>
    <w:rsid w:val="00E86E8B"/>
    <w:rsid w:val="00E948A2"/>
    <w:rsid w:val="00ED08BF"/>
    <w:rsid w:val="00ED4CEE"/>
    <w:rsid w:val="00EE2089"/>
    <w:rsid w:val="00EE5563"/>
    <w:rsid w:val="00F0020D"/>
    <w:rsid w:val="00F01690"/>
    <w:rsid w:val="00F157B6"/>
    <w:rsid w:val="00F23CD0"/>
    <w:rsid w:val="00F27398"/>
    <w:rsid w:val="00F3111A"/>
    <w:rsid w:val="00F376B1"/>
    <w:rsid w:val="00F40DBE"/>
    <w:rsid w:val="00F43317"/>
    <w:rsid w:val="00F46C67"/>
    <w:rsid w:val="00F47A94"/>
    <w:rsid w:val="00F61EF7"/>
    <w:rsid w:val="00F61F3D"/>
    <w:rsid w:val="00F63439"/>
    <w:rsid w:val="00F63E9B"/>
    <w:rsid w:val="00F66FCC"/>
    <w:rsid w:val="00F77618"/>
    <w:rsid w:val="00F90DA5"/>
    <w:rsid w:val="00F9337A"/>
    <w:rsid w:val="00FA2CDC"/>
    <w:rsid w:val="00FA416C"/>
    <w:rsid w:val="00FB28DA"/>
    <w:rsid w:val="00FB6222"/>
    <w:rsid w:val="00FC71B0"/>
    <w:rsid w:val="00FD5AA1"/>
    <w:rsid w:val="00FD7A52"/>
    <w:rsid w:val="00FE04F2"/>
    <w:rsid w:val="00FE33FB"/>
    <w:rsid w:val="00FF04B8"/>
    <w:rsid w:val="00FF1A29"/>
    <w:rsid w:val="0446AF89"/>
    <w:rsid w:val="07703474"/>
    <w:rsid w:val="0AE63963"/>
    <w:rsid w:val="12E0E0BC"/>
    <w:rsid w:val="14900209"/>
    <w:rsid w:val="1A5E461D"/>
    <w:rsid w:val="1DE41ECC"/>
    <w:rsid w:val="2213CFF8"/>
    <w:rsid w:val="28C1DF22"/>
    <w:rsid w:val="3BAFA834"/>
    <w:rsid w:val="45337964"/>
    <w:rsid w:val="4CB37997"/>
    <w:rsid w:val="4E50141C"/>
    <w:rsid w:val="4FF527D2"/>
    <w:rsid w:val="54A41F76"/>
    <w:rsid w:val="5712CFB8"/>
    <w:rsid w:val="5D32DF68"/>
    <w:rsid w:val="63B2B5C0"/>
    <w:rsid w:val="656BC882"/>
    <w:rsid w:val="6A071AC3"/>
    <w:rsid w:val="6FEF1366"/>
    <w:rsid w:val="78021E17"/>
    <w:rsid w:val="7A00EBE5"/>
    <w:rsid w:val="7B6FA600"/>
    <w:rsid w:val="7CA334E3"/>
  </w:rsids>
  <m:mathPr>
    <m:mathFont m:val="Cambria Math"/>
    <m:brkBin m:val="before"/>
    <m:brkBinSub m:val="--"/>
    <m:smallFrac m:val="0"/>
    <m:dispDef m:val="0"/>
    <m:lMargin m:val="0"/>
    <m:rMargin m:val="0"/>
    <m:defJc m:val="centerGroup"/>
    <m:wrapRight/>
    <m:intLim m:val="subSup"/>
    <m:naryLim m:val="subSup"/>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1B0BEC1"/>
  <w15:docId w15:val="{9D63897C-7F1F-4247-8781-A93A921A4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pt-PT" w:eastAsia="pt-P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4030"/>
    <w:pPr>
      <w:spacing w:after="80"/>
    </w:pPr>
    <w:rPr>
      <w:rFonts w:ascii="Verdana" w:hAnsi="Verdana"/>
      <w:color w:val="19467B"/>
      <w:sz w:val="22"/>
      <w:szCs w:val="24"/>
      <w:lang w:eastAsia="en-US"/>
    </w:rPr>
  </w:style>
  <w:style w:type="paragraph" w:styleId="Ttulo1">
    <w:name w:val="heading 1"/>
    <w:basedOn w:val="Normal"/>
    <w:next w:val="Normal"/>
    <w:link w:val="Ttulo1Carter"/>
    <w:uiPriority w:val="9"/>
    <w:qFormat/>
    <w:rsid w:val="0003117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ter"/>
    <w:uiPriority w:val="99"/>
    <w:unhideWhenUsed/>
    <w:rsid w:val="00BE0B23"/>
    <w:pPr>
      <w:tabs>
        <w:tab w:val="center" w:pos="4320"/>
        <w:tab w:val="right" w:pos="8640"/>
      </w:tabs>
      <w:spacing w:after="0"/>
    </w:pPr>
  </w:style>
  <w:style w:type="character" w:customStyle="1" w:styleId="CabealhoCarter">
    <w:name w:val="Cabeçalho Caráter"/>
    <w:basedOn w:val="Tipodeletrapredefinidodopargrafo"/>
    <w:link w:val="Cabealho"/>
    <w:uiPriority w:val="99"/>
    <w:rsid w:val="00BE0B23"/>
    <w:rPr>
      <w:sz w:val="24"/>
      <w:szCs w:val="24"/>
    </w:rPr>
  </w:style>
  <w:style w:type="paragraph" w:styleId="Rodap">
    <w:name w:val="footer"/>
    <w:basedOn w:val="Normal"/>
    <w:link w:val="RodapCarter"/>
    <w:uiPriority w:val="99"/>
    <w:unhideWhenUsed/>
    <w:rsid w:val="00BE0B23"/>
    <w:pPr>
      <w:tabs>
        <w:tab w:val="center" w:pos="4320"/>
        <w:tab w:val="right" w:pos="8640"/>
      </w:tabs>
      <w:spacing w:after="0"/>
    </w:pPr>
  </w:style>
  <w:style w:type="character" w:customStyle="1" w:styleId="RodapCarter">
    <w:name w:val="Rodapé Caráter"/>
    <w:basedOn w:val="Tipodeletrapredefinidodopargrafo"/>
    <w:link w:val="Rodap"/>
    <w:uiPriority w:val="99"/>
    <w:rsid w:val="00BE0B23"/>
    <w:rPr>
      <w:sz w:val="24"/>
      <w:szCs w:val="24"/>
    </w:rPr>
  </w:style>
  <w:style w:type="character" w:styleId="Nmerodepgina">
    <w:name w:val="page number"/>
    <w:basedOn w:val="Tipodeletrapredefinidodopargrafo"/>
    <w:uiPriority w:val="99"/>
    <w:semiHidden/>
    <w:unhideWhenUsed/>
    <w:rsid w:val="00BE0B23"/>
  </w:style>
  <w:style w:type="character" w:styleId="TextodoMarcadordePosio">
    <w:name w:val="Placeholder Text"/>
    <w:basedOn w:val="Tipodeletrapredefinidodopargrafo"/>
    <w:uiPriority w:val="99"/>
    <w:unhideWhenUsed/>
    <w:rsid w:val="00F63E9B"/>
    <w:rPr>
      <w:color w:val="808080"/>
    </w:rPr>
  </w:style>
  <w:style w:type="paragraph" w:styleId="Textodebalo">
    <w:name w:val="Balloon Text"/>
    <w:basedOn w:val="Normal"/>
    <w:link w:val="TextodebaloCarter"/>
    <w:uiPriority w:val="99"/>
    <w:semiHidden/>
    <w:unhideWhenUsed/>
    <w:rsid w:val="00F63E9B"/>
    <w:pPr>
      <w:spacing w:after="0"/>
    </w:pPr>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F63E9B"/>
    <w:rPr>
      <w:rFonts w:ascii="Tahoma" w:hAnsi="Tahoma" w:cs="Tahoma"/>
      <w:sz w:val="16"/>
      <w:szCs w:val="16"/>
      <w:lang w:eastAsia="en-US"/>
    </w:rPr>
  </w:style>
  <w:style w:type="paragraph" w:customStyle="1" w:styleId="Style1">
    <w:name w:val="Style1"/>
    <w:basedOn w:val="Normal"/>
    <w:qFormat/>
    <w:rsid w:val="008D2ED5"/>
    <w:pPr>
      <w:tabs>
        <w:tab w:val="left" w:pos="5040"/>
      </w:tabs>
      <w:spacing w:after="0" w:line="300" w:lineRule="atLeast"/>
      <w:ind w:left="5041"/>
    </w:pPr>
  </w:style>
  <w:style w:type="paragraph" w:customStyle="1" w:styleId="Destinatrio1">
    <w:name w:val="Destinatário1"/>
    <w:aliases w:val="ANSF"/>
    <w:basedOn w:val="Normal"/>
    <w:qFormat/>
    <w:rsid w:val="008D2ED5"/>
    <w:pPr>
      <w:tabs>
        <w:tab w:val="left" w:pos="5040"/>
      </w:tabs>
      <w:spacing w:after="0" w:line="300" w:lineRule="atLeast"/>
      <w:ind w:left="5041"/>
    </w:pPr>
  </w:style>
  <w:style w:type="paragraph" w:customStyle="1" w:styleId="Footer-SloganANSF">
    <w:name w:val="Footer - Slogan ANSF"/>
    <w:basedOn w:val="Ttulo1"/>
    <w:autoRedefine/>
    <w:qFormat/>
    <w:rsid w:val="00031179"/>
    <w:pPr>
      <w:keepNext w:val="0"/>
      <w:keepLines w:val="0"/>
      <w:spacing w:before="0" w:line="300" w:lineRule="auto"/>
      <w:jc w:val="both"/>
    </w:pPr>
    <w:rPr>
      <w:rFonts w:ascii="Calibri" w:eastAsiaTheme="minorHAnsi" w:hAnsi="Calibri" w:cs="Calibri"/>
      <w:b/>
      <w:bCs/>
      <w:noProof/>
      <w:color w:val="19467B"/>
      <w:kern w:val="2"/>
      <w:sz w:val="18"/>
      <w:szCs w:val="23"/>
      <w:lang w:val="en-US"/>
      <w14:ligatures w14:val="standardContextual"/>
    </w:rPr>
  </w:style>
  <w:style w:type="character" w:customStyle="1" w:styleId="Ttulo1Carter">
    <w:name w:val="Título 1 Caráter"/>
    <w:basedOn w:val="Tipodeletrapredefinidodopargrafo"/>
    <w:link w:val="Ttulo1"/>
    <w:uiPriority w:val="9"/>
    <w:rsid w:val="00031179"/>
    <w:rPr>
      <w:rFonts w:asciiTheme="majorHAnsi" w:eastAsiaTheme="majorEastAsia" w:hAnsiTheme="majorHAnsi" w:cstheme="majorBidi"/>
      <w:color w:val="365F91" w:themeColor="accent1" w:themeShade="BF"/>
      <w:sz w:val="32"/>
      <w:szCs w:val="32"/>
      <w:lang w:eastAsia="en-US"/>
    </w:rPr>
  </w:style>
  <w:style w:type="paragraph" w:customStyle="1" w:styleId="Assunto">
    <w:name w:val="Assunto"/>
    <w:basedOn w:val="Normal"/>
    <w:qFormat/>
    <w:rsid w:val="00DD5F2A"/>
    <w:pPr>
      <w:spacing w:line="280" w:lineRule="atLeast"/>
      <w:ind w:left="993"/>
      <w:jc w:val="both"/>
    </w:pPr>
    <w:rPr>
      <w:rFonts w:asciiTheme="minorHAnsi" w:hAnsiTheme="minorHAnsi" w:cstheme="minorHAnsi"/>
      <w:b/>
      <w:bCs/>
      <w:sz w:val="24"/>
    </w:rPr>
  </w:style>
  <w:style w:type="paragraph" w:styleId="PargrafodaLista">
    <w:name w:val="List Paragraph"/>
    <w:basedOn w:val="Normal"/>
    <w:uiPriority w:val="72"/>
    <w:qFormat/>
    <w:rsid w:val="00F90DA5"/>
    <w:pPr>
      <w:ind w:left="720"/>
      <w:contextualSpacing/>
    </w:pPr>
  </w:style>
  <w:style w:type="paragraph" w:styleId="Textodecomentrio">
    <w:name w:val="annotation text"/>
    <w:basedOn w:val="Normal"/>
    <w:link w:val="TextodecomentrioCarter"/>
    <w:uiPriority w:val="99"/>
    <w:semiHidden/>
    <w:unhideWhenUsed/>
    <w:rsid w:val="008E1A88"/>
    <w:rPr>
      <w:sz w:val="20"/>
      <w:szCs w:val="20"/>
    </w:rPr>
  </w:style>
  <w:style w:type="character" w:customStyle="1" w:styleId="TextodecomentrioCarter">
    <w:name w:val="Texto de comentário Caráter"/>
    <w:basedOn w:val="Tipodeletrapredefinidodopargrafo"/>
    <w:link w:val="Textodecomentrio"/>
    <w:uiPriority w:val="99"/>
    <w:semiHidden/>
    <w:rsid w:val="008E1A88"/>
    <w:rPr>
      <w:rFonts w:ascii="Verdana" w:hAnsi="Verdana"/>
      <w:color w:val="19467B"/>
      <w:lang w:eastAsia="en-US"/>
    </w:rPr>
  </w:style>
  <w:style w:type="character" w:styleId="Refdecomentrio">
    <w:name w:val="annotation reference"/>
    <w:basedOn w:val="Tipodeletrapredefinidodopargrafo"/>
    <w:uiPriority w:val="99"/>
    <w:semiHidden/>
    <w:unhideWhenUsed/>
    <w:rsid w:val="008E1A88"/>
    <w:rPr>
      <w:sz w:val="16"/>
      <w:szCs w:val="16"/>
    </w:rPr>
  </w:style>
  <w:style w:type="paragraph" w:styleId="Reviso">
    <w:name w:val="Revision"/>
    <w:hidden/>
    <w:uiPriority w:val="71"/>
    <w:semiHidden/>
    <w:rsid w:val="008E1A88"/>
    <w:rPr>
      <w:rFonts w:ascii="Verdana" w:hAnsi="Verdana"/>
      <w:color w:val="19467B"/>
      <w:sz w:val="22"/>
      <w:szCs w:val="24"/>
      <w:lang w:eastAsia="en-US"/>
    </w:rPr>
  </w:style>
  <w:style w:type="table" w:styleId="TabelacomGrelha">
    <w:name w:val="Table Grid"/>
    <w:basedOn w:val="Tabelanormal"/>
    <w:uiPriority w:val="59"/>
    <w:rsid w:val="00C914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pixelsPerInch w:val="150"/>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webSettings" Target="webSettings.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ldeit\AppData\Local\Temp\16f5d1c6-2b5a-2e06-65f0-d6c9bec0e3f5\Oficio_logocor_Sede_2021_Outubro%20(1).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ENU label="Campos" version="1">
  <NODE label="Novo Registo" type="NewCard" replaceValue="false">
    <FIELD label="Nº de Registo">
      <TAG><![CDATA[#NEWCARD:NUMBER#]]></TAG>
      <VALUE><![CDATA[#NOVOREGISTO:NUMERO#]]></VALUE>
      <XPATH><![CDATA[/CARD/cardKeyToString]]></XPATH>
    </FIELD>
    <FIELD label="Nº de Registo" backwardCompatibility="true">
      <TAG><![CDATA[#NOVOREGISTO:NUMERO#]]></TAG>
      <VALUE><![CDATA[#NOVOREGISTO:NUMERO#]]></VALUE>
      <XPATH><![CDATA[/CARD/cardKeyToString]]></XPATH>
    </FIELD>
    <FIELD label="Código de barras do Nº de Registo" dtype="barcode" barcodetype="pdf417">
      <TAG><![CDATA[#NEWCARD:BARCODE#]]></TAG>
      <VALUE>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</VALUE>
      <XPATH><![CDATA[/CARD/cardKeyToString]]></XPATH>
      <PLAIN_TEXT_VALUE>#NOVOREGISTO:CODIGOBARRAS#</PLAIN_TEXT_VALUE>
    </FIELD>
    <FIELD backwardCompatibility="true" label="Código de barras do Nº de Registo" dtype="barcode" barcodetype="pdf417">
      <TAG><![CDATA[#NOVOREGISTO:CODIGOBARRAS#]]></TAG>
      <VALUE>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</VALUE>
      <XPATH><![CDATA[/CARD/cardKeyToString]]></XPATH>
      <PLAIN_TEXT_VALUE>#NOVOREGISTO:CODIGOBARRAS#</PLAIN_TEXT_VALUE>
    </FIELD>
    <FIELD label="Assunto">
      <TAG><![CDATA[#NEWCARD:SUBJECT#]]></TAG>
      <VALUE><![CDATA[#NOVOREGISTO:ASSUNTO#]]></VALUE>
      <XPATH><![CDATA[/CARD/GENERAL_DATA/SUBJECT]]></XPATH>
    </FIELD>
    <FIELD backwardCompatibility="true" label="Assunto">
      <TAG><![CDATA[#NOVOREGISTO:ASSUNTO#]]></TAG>
      <VALUE><![CDATA[#NOVOREGISTO:ASSUNTO#]]></VALUE>
      <XPATH><![CDATA[/CARD/GENERAL_DATA/SUBJECT]]></XPATH>
    </FIELD>
    <FIELD label="Observações">
      <TAG><![CDATA[#NEWCARD:OBSERVATIONS#]]></TAG>
      <VALUE><![CDATA[#NOVOREGISTO:OBSERVACOES#]]></VALUE>
      <XPATH><![CDATA[/CARD/GENERAL_DATA/COMMENTS]]></XPATH>
    </FIELD>
    <FIELD backwardCompatibility="true" label="Observações">
      <TAG><![CDATA[#NOVOREGISTO:OBSERVACOES#]]></TAG>
      <VALUE><![CDATA[#NOVOREGISTO:OBSERVACOES#]]></VALUE>
      <XPATH><![CDATA[/CARD/GENERAL_DATA/COMMENTS]]></XPATH>
    </FIELD>
    <FIELD label="Data" dtype="D">
      <TAG><![CDATA[#NEWCARD:DATE#]]></TAG>
      <VALUE><![CDATA[#NOVOREGISTO:DATA#]]></VALUE>
      <XPATH><![CDATA[/CARD/GENERAL_DATA/CREATED_ON]]></XPATH>
    </FIELD>
    <FIELD backwardCompatibility="true" label="Data" dtype="D">
      <TAG><![CDATA[#NOVOREGISTO:DATA#]]></TAG>
      <VALUE><![CDATA[#NOVOREGISTO:DATA#]]></VALUE>
      <XPATH><![CDATA[/CARD/GENERAL_DATA/CREATED_ON]]></XPATH>
    </FIELD>
    <NODE label="Código" type="NewCard_Code">
      <FIELD label="Livro">
        <TAG><![CDATA[#NEWCARD:CODE:BOOK#]]></TAG>
        <VALUE><![CDATA[#NOVOREGISTO:CODIGO:LIVRO#]]></VALUE>
        <XPATH><![CDATA[/CARD/GENERAL_DATA/CARD_KEY_COMPOSITE/BOOK_KEY/BookName]]></XPATH>
      </FIELD>
      <FIELD backwardCompatibility="true" label="Livro">
        <TAG><![CDATA[#NOVOREGISTO:CODIGO:LIVRO#]]></TAG>
        <VALUE><![CDATA[#NOVOREGISTO:CODIGO:LIVRO#]]></VALUE>
        <XPATH><![CDATA[/CARD/GENERAL_DATA/CARD_KEY_COMPOSITE/BOOK_KEY/BookName]]></XPATH>
      </FIELD>
      <FIELD label="Ano">
        <TAG><![CDATA[#NEWCARD:CODE:YEAR#]]></TAG>
        <VALUE><![CDATA[#NOVOREGISTO:CODIGO:ANO#]]></VALUE>
        <XPATH><![CDATA[/CARD/GENERAL_DATA/CARD_KEY_COMPOSITE/Year]]></XPATH>
      </FIELD>
      <FIELD backwardCompatibility="true" label="Ano">
        <TAG><![CDATA[#NOVOREGISTO:CODIGO:ANO#]]></TAG>
        <VALUE><![CDATA[#NOVOREGISTO:CODIGO:ANO#]]></VALUE>
        <XPATH><![CDATA[/CARD/GENERAL_DATA/CARD_KEY_COMPOSITE/Year]]></XPATH>
      </FIELD>
      <FIELD label="Número">
        <TAG><![CDATA[#NEWCARD:CODE:NUMBER#]]></TAG>
        <VALUE><![CDATA[#NOVOREGISTO:CODIGO:NUMERO#]]></VALUE>
        <XPATH><![CDATA[/CARD/GENERAL_DATA/CARD_KEY_COMPOSITE/Code]]></XPATH>
      </FIELD>
      <FIELD backwardCompatibility="true" label="Número">
        <TAG><![CDATA[#NOVOREGISTO:CODIGO:NUMERO#]]></TAG>
        <VALUE><![CDATA[#NOVOREGISTO:CODIGO:NUMERO#]]></VALUE>
        <XPATH><![CDATA[/CARD/GENERAL_DATA/CARD_KEY_COMPOSITE/Code]]></XPATH>
      </FIELD>
    </NODE>
    <NODE label="Classificação" type="NewCard_CardClassitication">
      <FIELD label="Descrição">
        <TAG><![CDATA[#NEWCARD:CLASSIFICATION:DESCRIPTION#]]></TAG>
        <VALUE><![CDATA[#NOVOREGISTO:CLASSIFICACAO:DESCRICAO#]]></VALUE>
        <XPATH><![CDATA[/CARD/CLASSIFICATIONS/CLASSIFICATION[1]/DESCRIPTION]]></XPATH>
      </FIELD>
      <FIELD backwardCompatibility="true" label="Descrição">
        <TAG><![CDATA[#NOVOREGISTO:CLASSIFICACAO:DESCRICAO#]]></TAG>
        <VALUE><![CDATA[#NOVOREGISTO:CLASSIFICACAO:DESCRICAO#]]></VALUE>
        <XPATH><![CDATA[/CARD/CLASSIFICATIONS/CLASSIFICATION[1]/DESCRIPTION]]></XPATH>
      </FIELD>
      <FIELD label="Código">
        <TAG><![CDATA[#NEWCARD:CLASSIFICATION:CODE#]]></TAG>
        <VALUE><![CDATA[#NOVOREGISTO:CLASSIFICACAO:CODIGO#]]></VALUE>
        <XPATH><![CDATA[/CARD/CLASSIFICATIONS/CLASSIFICATION[1]/KEY]]></XPATH>
      </FIELD>
      <FIELD backwardCompatibility="true" label="Código">
        <TAG><![CDATA[#NOVOREGISTO:CLASSIFICACAO:CODIGO#]]></TAG>
        <VALUE><![CDATA[#NOVOREGISTO:CLASSIFICACAO:CODIGO#]]></VALUE>
        <XPATH><![CDATA[/CARD/CLASSIFICATIONS/CLASSIFICATION[1]/KEY]]></XPATH>
      </FIELD>
    </NODE>
    <NODE label="Processo" type="NewCard_CardProcess">
      <FIELD label="Código">
        <TAG><![CDATA[#NEWCARD:PROCESS:CODE#]]></TAG>
        <VALUE><![CDATA[#NOVOREGISTO:PROCESSO:CODIGO#]]></VALUE>
        <XPATH><![CDATA[/CARD/PROCESSES/PROCESS[1]/PROCESS_CODE]]></XPATH>
      </FIELD>
      <FIELD backwardCompatibility="true" label="Código">
        <TAG><![CDATA[#NOVOREGISTO:PROCESSO:CODIGO#]]></TAG>
        <VALUE><![CDATA[#NOVOREGISTO:PROCESSO:CODIGO#]]></VALUE>
        <XPATH><![CDATA[/CARD/PROCESSES/PROCESS[1]/PROCESS_CODE]]></XPATH>
      </FIELD>
      <FIELD label="Assunto">
        <TAG><![CDATA[#NEWCARD:PROCESS:SUBJECT#]]></TAG>
        <VALUE><![CDATA[#NOVOREGISTO:PROCESSO:ASSUNTO#]]></VALUE>
        <XPATH><![CDATA[/CARD/PROCESSES/PROCESS[1]/SUBJECT]]></XPATH>
      </FIELD>
      <FIELD backwardCompatibility="true" label="Assunto">
        <TAG><![CDATA[#NOVOREGISTO:PROCESSO:ASSUNTO#]]></TAG>
        <VALUE><![CDATA[#NOVOREGISTO:PROCESSO:ASSUNTO#]]></VALUE>
        <XPATH><![CDATA[/CARD/PROCESSES/PROCESS[1]/SUBJECT]]></XPATH>
      </FIELD>
    </NODE>
    <NODE label="1ºProcesso" type="NewCard_CardFirstProcess">
      <FIELD label="Código">
        <TAG><![CDATA[#NEWCARD:FIRSTPROCESS:CODE#]]></TAG>
        <VALUE><![CDATA[#NOVOREGISTO:PRIMEIROPROCESSO:CODIGO#]]></VALUE>
        <XPATH><![CDATA[/CARD/PROCESSES/FIRSTPROCESS/PROCESS_CODE]]></XPATH>
      </FIELD>
      <FIELD backwardCompatibility="true" label="Código">
        <TAG><![CDATA[#NOVOREGISTO:PRIMEIROPROCESSO:CODIGO#]]></TAG>
        <VALUE><![CDATA[#NOVOREGISTO:PRIMEIROPROCESSO:CODIGO#]]></VALUE>
        <XPATH><![CDATA[/CARD/PROCESSES/FIRSTPROCESS/PROCESS_CODE]]></XPATH>
      </FIELD>
      <FIELD label="Assunto">
        <TAG><![CDATA[#NEWCARD:FIRSTPROCESS:SUBJECT#]]></TAG>
        <VALUE><![CDATA[#NOVOREGISTO:PRIMEIROPROCESSO:ASSUNTO#]]></VALUE>
        <XPATH><![CDATA[/CARD/PROCESSES/FIRSTPROCESS/SUBJECT]]></XPATH>
      </FIELD>
      <FIELD backwardCompatibility="true" label="Assunto">
        <TAG><![CDATA[#NOVOREGISTO:PRIMEIROPROCESSO:ASSUNTO#]]></TAG>
        <VALUE><![CDATA[#NOVOREGISTO:PRIMEIROPROCESSO:ASSUNTO#]]></VALUE>
        <XPATH><![CDATA[/CARD/PROCESSES/FIRSTPROCESS/SUBJECT]]></XPATH>
      </FIELD>
    </NODE>
    <NODE label="Entidade" type="NewCard_CardEntity">
      <FIELD label="Nome">
        <TAG><![CDATA[#NEWCARD:ENTITY:NAME#]]></TAG>
        <VALUE><![CDATA[#NOVOREGISTO:ENTIDADE:NOME#]]></VALUE>
        <XPATH><![CDATA[/CARD/ENTITIES/ENTITY[TYPE='P']/NAME]]></XPATH>
      </FIELD>
      <FIELD backwardCompatibility="true" label="Nome">
        <TAG><![CDATA[#NOVOREGISTO:ENTIDADE:NOME#]]></TAG>
        <VALUE><![CDATA[#NOVOREGISTO:ENTIDADE:NOME#]]></VALUE>
        <XPATH><![CDATA[/CARD/ENTITIES/ENTITY[TYPE='P']/NAME]]></XPATH>
      </FIELD>
      <FIELD label="Organização">
        <TAG><![CDATA[#NEWCARD:ENTITY:ORGANIZATION#]]></TAG>
        <VALUE><![CDATA[#NOVOREGISTO:ENTIDADE:ORGANIZAÇÃO#]]></VALUE>
        <XPATH><![CDATA[/CARD/ENTITIES/ENTITY[TYPE='P']/ORGANIZATION]]></XPATH>
      </FIELD>
      <FIELD backwardCompatibility="true" label="Organização">
        <TAG><![CDATA[#NOVOREGISTO:ENTIDADE:ORGANIZAÇÃO#]]></TAG>
        <VALUE><![CDATA[#NOVOREGISTO:ENTIDADE:ORGANIZAÇÃO#]]></VALUE>
        <XPATH><![CDATA[/CARD/ENTITIES/ENTITY[TYPE='P']/ORGANIZATION]]></XPATH>
      </FIELD>
      <FIELD backwardCompatibility="true" label="Email">
        <TAG><![CDATA[#NOVOREGISTO:ENTIDADE:EMAIL#]]></TAG>
        <VALUE><![CDATA[#NOVOREGISTO:ENTIDADE:EMAIL#]]></VALUE>
        <XPATH><![CDATA[/CARD/ENTITIES/ENTITY[TYPE='P']/EMAIL]]></XPATH>
      </FIELD>
      <FIELD backwardCompatibility="true" label="Localização">
        <TAG><![CDATA[#NOVOREGISTO:ENTIDADE:LOCATION#]]></TAG>
        <VALUE><![CDATA[#NOVOREGISTO:ENTIDADE:LOCATION#]]></VALUE>
        <XPATH><![CDATA[/CARD/ENTITIES/ENTITY[TYPE='P']/LOCATION]]></XPATH>
      </FIELD>
      <FIELD backwardCompatibility="true" label="Departamento">
        <TAG><![CDATA[#NOVOREGISTO:ENTIDADE:DEPARTAMENT#]]></TAG>
        <VALUE><![CDATA[#NOVOREGISTO:ENTIDADE:DEPARTAMENTO#]]></VALUE>
        <XPATH><![CDATA[/CARD/ENTITIES/ENTITY[TYPE='P']/DEPARTAMENT]]></XPATH>
      </FIELD>
      <FIELD label="Email">
        <TAG><![CDATA[#NEWCARD:ENTITY:EMAIL#]]></TAG>
        <VALUE><![CDATA[#NOVOREGISTO:ENTIDADE:EMAIL#]]></VALUE>
        <XPATH><![CDATA[/CARD/ENTITIES/ENTITY[TYPE='P']/EMAIL]]></XPATH>
      </FIELD>
      <FIELD label="Localização">
        <TAG><![CDATA[#NEWCARD:ENTITY:LOCATION#]]></TAG>
        <VALUE><![CDATA[#NOVOREGISTO:ENTIDADE:LOCATION#]]></VALUE>
        <XPATH><![CDATA[/CARD/ENTITIES/ENTITY[TYPE='P']/LOCATION]]></XPATH>
      </FIELD>
      <FIELD label="Departamento">
        <TAG><![CDATA[#NEWCARD:ENTITY:DEPARTAMENT#]]></TAG>
        <VALUE><![CDATA[#NOVOREGISTO:ENTIDADE:DEPARTAMENTO#]]></VALUE>
        <XPATH><![CDATA[/CARD/ENTITIES/ENTITY[TYPE='P']/DEPARTAMENT]]></XPATH>
      </FIELD>
      <FIELD backwardCompatibility="true" type="EntityFields" label="E_NAME" source-type="EntityFields" has_confidential_data="False">
        <TAG><![CDATA[#NOVOREGISTO:ENTIDADE:E_NAME#]]></TAG>
        <VALUE><![CDATA[#NOVOREGISTO:ENTIDADE:E_NAME#]]></VALUE>
        <XPATH><![CDATA[/CARD/ENTITIES/ENTITY[TYPE='P']/PROPERTIES/PROPERTY[NAME='E_NAME']/VALUE]]></XPATH>
      </FIELD>
      <FIELD backwardCompatibility="true" type="EntityFields" label="E_ORG" source-type="EntityFields" has_confidential_data="False">
        <TAG><![CDATA[#NOVOREGISTO:ENTIDADE:E_ORG#]]></TAG>
        <VALUE><![CDATA[#NOVOREGISTO:ENTIDADE:E_ORG#]]></VALUE>
        <XPATH><![CDATA[/CARD/ENTITIES/ENTITY[TYPE='P']/PROPERTIES/PROPERTY[NAME='E_ORG']/VALUE]]></XPATH>
      </FIELD>
      <FIELD backwardCompatibility="true" type="EntityFields" label="E_EMAIL" source-type="EntityFields" has_confidential_data="False">
        <TAG><![CDATA[#NOVOREGISTO:ENTIDADE:E_EMAIL#]]></TAG>
        <VALUE><![CDATA[#NOVOREGISTO:ENTIDADE:E_EMAIL#]]></VALUE>
        <XPATH><![CDATA[/CARD/ENTITIES/ENTITY[TYPE='P']/PROPERTIES/PROPERTY[NAME='E_EMAIL']/VALUE]]></XPATH>
      </FIELD>
      <FIELD backwardCompatibility="true" type="EntityFields" label="E_SITE" source-type="EntityFields" has_confidential_data="False">
        <TAG><![CDATA[#NOVOREGISTO:ENTIDADE:E_SITE#]]></TAG>
        <VALUE><![CDATA[#NOVOREGISTO:ENTIDADE:E_SITE#]]></VALUE>
        <XPATH><![CDATA[/CARD/ENTITIES/ENTITY[TYPE='P']/PROPERTIES/PROPERTY[NAME='E_SITE']/VALUE]]></XPATH>
      </FIELD>
      <FIELD backwardCompatibility="true" type="EntityFields" label="E_P_CONTACTO" source-type="EntityFields" has_confidential_data="False">
        <TAG><![CDATA[#NOVOREGISTO:ENTIDADE:E_P_CONTACTO#]]></TAG>
        <VALUE><![CDATA[#NOVOREGISTO:ENTIDADE:E_P_CONTACTO#]]></VALUE>
        <XPATH><![CDATA[/CARD/ENTITIES/ENTITY[TYPE='P']/PROPERTIES/PROPERTY[NAME='E_P_CONTACTO']/VALUE]]></XPATH>
      </FIELD>
      <FIELD backwardCompatibility="true" type="EntityFields" label="E_COD_SIOE" source-type="EntityFields" has_confidential_data="False">
        <TAG><![CDATA[#NOVOREGISTO:ENTIDADE:E_COD_SIOE#]]></TAG>
        <VALUE><![CDATA[#NOVOREGISTO:ENTIDADE:E_COD_SIOE#]]></VALUE>
        <XPATH><![CDATA[/CARD/ENTITIES/ENTITY[TYPE='P']/PROPERTIES/PROPERTY[NAME='E_COD_SIOE']/VALUE]]></XPATH>
      </FIELD>
      <FIELD backwardCompatibility="true" type="EntityFields" label="E_Localidade" source-type="EntityFields" has_confidential_data="False">
        <TAG><![CDATA[#NOVOREGISTO:ENTIDADE:E_Localidade#]]></TAG>
        <VALUE><![CDATA[#NOVOREGISTO:ENTIDADE:E_Localidade#]]></VALUE>
        <XPATH><![CDATA[/CARD/ENTITIES/ENTITY[TYPE='P']/PROPERTIES/PROPERTY[NAME='E_Localidade']/VALUE]]></XPATH>
      </FIELD>
      <FIELD backwardCompatibility="true" type="EntityFields" label="E_CATEGORIA" source-type="EntityFields" has_confidential_data="False">
        <TAG><![CDATA[#NOVOREGISTO:ENTIDADE:E_CATEGORIA#]]></TAG>
        <VALUE><![CDATA[#NOVOREGISTO:ENTIDADE:E_CATEGORIA#]]></VALUE>
        <XPATH><![CDATA[/CARD/ENTITIES/ENTITY[TYPE='P']/PROPERTIES/PROPERTY[NAME='E_CATEGORIA']/VALUE]]></XPATH>
      </FIELD>
      <FIELD backwardCompatibility="true" type="EntityFields" label="E_UO" source-type="EntityFields" has_confidential_data="False">
        <TAG><![CDATA[#NOVOREGISTO:ENTIDADE:E_UO#]]></TAG>
        <VALUE><![CDATA[#NOVOREGISTO:ENTIDADE:E_UO#]]></VALUE>
        <XPATH><![CDATA[/CARD/ENTITIES/ENTITY[TYPE='P']/PROPERTIES/PROPERTY[NAME='E_UO']/VALUE]]></XPATH>
      </FIELD>
      <FIELD backwardCompatibility="true" type="EntityFields" label="E_SUB_UO" source-type="EntityFields" has_confidential_data="False">
        <TAG><![CDATA[#NOVOREGISTO:ENTIDADE:E_SUB_UO#]]></TAG>
        <VALUE><![CDATA[#NOVOREGISTO:ENTIDADE:E_SUB_UO#]]></VALUE>
        <XPATH><![CDATA[/CARD/ENTITIES/ENTITY[TYPE='P']/PROPERTIES/PROPERTY[NAME='E_SUB_UO']/VALUE]]></XPATH>
      </FIELD>
      <FIELD backwardCompatibility="true" type="EntityFields" label="E_NAP" source-type="EntityFields" has_confidential_data="False">
        <TAG><![CDATA[#NOVOREGISTO:ENTIDADE:E_NAP#]]></TAG>
        <VALUE><![CDATA[#NOVOREGISTO:ENTIDADE:E_NAP#]]></VALUE>
        <XPATH><![CDATA[/CARD/ENTITIES/ENTITY[TYPE='P']/PROPERTIES/PROPERTY[NAME='E_NAP']/VALUE]]></XPATH>
      </FIELD>
      <FIELD backwardCompatibility="true" type="EntityFields" label="E_NIF" source-type="EntityFields" has_confidential_data="False">
        <TAG><![CDATA[#NOVOREGISTO:ENTIDADE:E_NIF#]]></TAG>
        <VALUE><![CDATA[#NOVOREGISTO:ENTIDADE:E_NIF#]]></VALUE>
        <XPATH><![CDATA[/CARD/ENTITIES/ENTITY[TYPE='P']/PROPERTIES/PROPERTY[NAME='E_NIF']/VALUE]]></XPATH>
      </FIELD>
      <FIELD backwardCompatibility="true" type="EntityFields" label="E_Morada" source-type="EntityFields" has_confidential_data="False">
        <TAG><![CDATA[#NOVOREGISTO:ENTIDADE:E_Morada#]]></TAG>
        <VALUE><![CDATA[#NOVOREGISTO:ENTIDADE:E_Morada#]]></VALUE>
        <XPATH><![CDATA[/CARD/ENTITIES/ENTITY[TYPE='P']/PROPERTIES/PROPERTY[NAME='E_Morada']/VALUE]]></XPATH>
      </FIELD>
      <FIELD backwardCompatibility="true" type="EntityFields" label="E_Cod_postal" source-type="EntityFields" has_confidential_data="False">
        <TAG><![CDATA[#NOVOREGISTO:ENTIDADE:E_Cod_postal#]]></TAG>
        <VALUE><![CDATA[#NOVOREGISTO:ENTIDADE:E_Cod_postal#]]></VALUE>
        <XPATH><![CDATA[/CARD/ENTITIES/ENTITY[TYPE='P']/PROPERTIES/PROPERTY[NAME='E_Cod_postal']/VALUE]]></XPATH>
      </FIELD>
      <FIELD backwardCompatibility="true" type="EntityFields" label="E_Pais" source-type="EntityFields" has_confidential_data="False">
        <TAG><![CDATA[#NOVOREGISTO:ENTIDADE:E_Pais#]]></TAG>
        <VALUE><![CDATA[#NOVOREGISTO:ENTIDADE:E_Pais#]]></VALUE>
        <XPATH><![CDATA[/CARD/ENTITIES/ENTITY[TYPE='P']/PROPERTIES/PROPERTY[NAME='E_Pais']/VALUE]]></XPATH>
      </FIELD>
      <FIELD backwardCompatibility="true" type="EntityFields" label="E_Telefone" source-type="EntityFields" has_confidential_data="False">
        <TAG><![CDATA[#NOVOREGISTO:ENTIDADE:E_Telefone#]]></TAG>
        <VALUE><![CDATA[#NOVOREGISTO:ENTIDADE:E_Telefone#]]></VALUE>
        <XPATH><![CDATA[/CARD/ENTITIES/ENTITY[TYPE='P']/PROPERTIES/PROPERTY[NAME='E_Telefone']/VALUE]]></XPATH>
      </FIELD>
      <FIELD backwardCompatibility="true" type="EntityFields" label="E_Fax" source-type="EntityFields" has_confidential_data="False">
        <TAG><![CDATA[#NOVOREGISTO:ENTIDADE:E_Fax#]]></TAG>
        <VALUE><![CDATA[#NOVOREGISTO:ENTIDADE:E_Fax#]]></VALUE>
        <XPATH><![CDATA[/CARD/ENTITIES/ENTITY[TYPE='P']/PROPERTIES/PROPERTY[NAME='E_Fax']/VALUE]]></XPATH>
      </FIELD>
      <FIELD backwardCompatibility="true" type="EntityFields" label="E_Telemovel" source-type="EntityFields" has_confidential_data="False">
        <TAG><![CDATA[#NOVOREGISTO:ENTIDADE:E_Telemovel#]]></TAG>
        <VALUE><![CDATA[#NOVOREGISTO:ENTIDADE:E_Telemovel#]]></VALUE>
        <XPATH><![CDATA[/CARD/ENTITIES/ENTITY[TYPE='P']/PROPERTIES/PROPERTY[NAME='E_Telemovel']/VALUE]]></XPATH>
      </FIELD>
      <FIELD backwardCompatibility="true" type="EntityFields" label="E_TITULO" source-type="EntityFields" has_confidential_data="False">
        <TAG><![CDATA[#NOVOREGISTO:ENTIDADE:E_TITULO#]]></TAG>
        <VALUE><![CDATA[#NOVOREGISTO:ENTIDADE:E_TITULO#]]></VALUE>
        <XPATH><![CDATA[/CARD/ENTITIES/ENTITY[TYPE='P']/PROPERTIES/PROPERTY[NAME='E_TITULO']/VALUE]]></XPATH>
      </FIELD>
      <FIELD backwardCompatibility="true" type="EntityFields" label="E_DEPARTAMENTO" source-type="EntityFields" has_confidential_data="False">
        <TAG><![CDATA[#NOVOREGISTO:ENTIDADE:E_DEPARTAMENTO#]]></TAG>
        <VALUE><![CDATA[#NOVOREGISTO:ENTIDADE:E_DEPARTAMENTO#]]></VALUE>
        <XPATH><![CDATA[/CARD/ENTITIES/ENTITY[TYPE='P']/PROPERTIES/PROPERTY[NAME='E_DEPARTAMENTO']/VALUE]]></XPATH>
      </FIELD>
      <FIELD backwardCompatibility="true" type="EntityFields" label="Nome" source-type="EntityFields" has_confidential_data="False">
        <TAG><![CDATA[#NOVOREGISTO:ENTIDADE:Nome#]]></TAG>
        <VALUE><![CDATA[#NOVOREGISTO:ENTIDADE:Nome#]]></VALUE>
        <XPATH><![CDATA[/CARD/ENTITIES/ENTITY[TYPE='P']/PROPERTIES/PROPERTY[NAME='Nome']/VALUE]]></XPATH>
      </FIELD>
      <FIELD backwardCompatibility="true" type="EntityFields" label="E_Morada" source-type="EntityFields" has_confidential_data="False">
        <TAG><![CDATA[#NOVOREGISTO:ENTIDADE:E_Morada#]]></TAG>
        <VALUE><![CDATA[#NOVOREGISTO:ENTIDADE:E_Morada#]]></VALUE>
        <XPATH><![CDATA[/CARD/ENTITIES/ENTITY[TYPE='P']/PROPERTIES/PROPERTY[NAME='E_Morada']/VALUE]]></XPATH>
      </FIELD>
      <FIELD backwardCompatibility="true" type="EntityFields" label="E_Cod_postal" source-type="EntityFields" has_confidential_data="False">
        <TAG><![CDATA[#NOVOREGISTO:ENTIDADE:E_Cod_postal#]]></TAG>
        <VALUE><![CDATA[#NOVOREGISTO:ENTIDADE:E_Cod_postal#]]></VALUE>
        <XPATH><![CDATA[/CARD/ENTITIES/ENTITY[TYPE='P']/PROPERTIES/PROPERTY[NAME='E_Cod_postal']/VALUE]]></XPATH>
      </FIELD>
      <FIELD backwardCompatibility="true" type="EntityFields" label="EX_EXTEPOSTAL" source-type="EntityFields" has_confidential_data="False">
        <TAG><![CDATA[#NOVOREGISTO:ENTIDADE:EX_EXTEPOSTAL#]]></TAG>
        <VALUE><![CDATA[#NOVOREGISTO:ENTIDADE:EX_EXTEPOSTAL#]]></VALUE>
        <XPATH><![CDATA[/CARD/ENTITIES/ENTITY[TYPE='P']/PROPERTIES/PROPERTY[NAME='EX_EXTEPOSTAL']/VALUE]]></XPATH>
      </FIELD>
      <FIELD backwardCompatibility="true" type="EntityFields" label="E_Localidade" source-type="EntityFields" has_confidential_data="False">
        <TAG><![CDATA[#NOVOREGISTO:ENTIDADE:E_Localidade#]]></TAG>
        <VALUE><![CDATA[#NOVOREGISTO:ENTIDADE:E_Localidade#]]></VALUE>
        <XPATH><![CDATA[/CARD/ENTITIES/ENTITY[TYPE='P']/PROPERTIES/PROPERTY[NAME='E_Localidade']/VALUE]]></XPATH>
      </FIELD>
      <FIELD type="EntityFields" label="E_NAME" source-type="EntityFields" has_confidential_data="False">
        <TAG><![CDATA[#NEWCARD:ENTITY:E_NAME#]]></TAG>
        <VALUE><![CDATA[#NOVOREGISTO:ENTIDADE:E_NAME#]]></VALUE>
        <XPATH><![CDATA[/CARD/ENTITIES/ENTITY[TYPE='P']/PROPERTIES/PROPERTY[NAME='E_NAME']/VALUE]]></XPATH>
      </FIELD>
      <FIELD type="EntityFields" label="E_ORG" source-type="EntityFields" has_confidential_data="False">
        <TAG><![CDATA[#NEWCARD:ENTITY:E_ORG#]]></TAG>
        <VALUE><![CDATA[#NOVOREGISTO:ENTIDADE:E_ORG#]]></VALUE>
        <XPATH><![CDATA[/CARD/ENTITIES/ENTITY[TYPE='P']/PROPERTIES/PROPERTY[NAME='E_ORG']/VALUE]]></XPATH>
      </FIELD>
      <FIELD type="EntityFields" label="E_EMAIL" source-type="EntityFields" has_confidential_data="False">
        <TAG><![CDATA[#NEWCARD:ENTITY:E_EMAIL#]]></TAG>
        <VALUE><![CDATA[#NOVOREGISTO:ENTIDADE:E_EMAIL#]]></VALUE>
        <XPATH><![CDATA[/CARD/ENTITIES/ENTITY[TYPE='P']/PROPERTIES/PROPERTY[NAME='E_EMAIL']/VALUE]]></XPATH>
      </FIELD>
      <FIELD type="EntityFields" label="E_SITE" source-type="EntityFields" has_confidential_data="False">
        <TAG><![CDATA[#NEWCARD:ENTITY:E_SITE#]]></TAG>
        <VALUE><![CDATA[#NOVOREGISTO:ENTIDADE:E_SITE#]]></VALUE>
        <XPATH><![CDATA[/CARD/ENTITIES/ENTITY[TYPE='P']/PROPERTIES/PROPERTY[NAME='E_SITE']/VALUE]]></XPATH>
      </FIELD>
      <FIELD type="EntityFields" label="E_P_CONTACTO" source-type="EntityFields" has_confidential_data="False">
        <TAG><![CDATA[#NEWCARD:ENTITY:E_P_CONTACTO#]]></TAG>
        <VALUE><![CDATA[#NOVOREGISTO:ENTIDADE:E_P_CONTACTO#]]></VALUE>
        <XPATH><![CDATA[/CARD/ENTITIES/ENTITY[TYPE='P']/PROPERTIES/PROPERTY[NAME='E_P_CONTACTO']/VALUE]]></XPATH>
      </FIELD>
      <FIELD type="EntityFields" label="E_COD_SIOE" source-type="EntityFields" has_confidential_data="False">
        <TAG><![CDATA[#NEWCARD:ENTITY:E_COD_SIOE#]]></TAG>
        <VALUE><![CDATA[#NOVOREGISTO:ENTIDADE:E_COD_SIOE#]]></VALUE>
        <XPATH><![CDATA[/CARD/ENTITIES/ENTITY[TYPE='P']/PROPERTIES/PROPERTY[NAME='E_COD_SIOE']/VALUE]]></XPATH>
      </FIELD>
      <FIELD type="EntityFields" label="E_Localidade" source-type="EntityFields" has_confidential_data="False">
        <TAG><![CDATA[#NEWCARD:ENTITY:E_Localidade#]]></TAG>
        <VALUE><![CDATA[#NOVOREGISTO:ENTIDADE:E_Localidade#]]></VALUE>
        <XPATH><![CDATA[/CARD/ENTITIES/ENTITY[TYPE='P']/PROPERTIES/PROPERTY[NAME='E_Localidade']/VALUE]]></XPATH>
      </FIELD>
      <FIELD type="EntityFields" label="E_CATEGORIA" source-type="EntityFields" has_confidential_data="False">
        <TAG><![CDATA[#NEWCARD:ENTITY:E_CATEGORIA#]]></TAG>
        <VALUE><![CDATA[#NOVOREGISTO:ENTIDADE:E_CATEGORIA#]]></VALUE>
        <XPATH><![CDATA[/CARD/ENTITIES/ENTITY[TYPE='P']/PROPERTIES/PROPERTY[NAME='E_CATEGORIA']/VALUE]]></XPATH>
      </FIELD>
      <FIELD type="EntityFields" label="E_UO" source-type="EntityFields" has_confidential_data="False">
        <TAG><![CDATA[#NEWCARD:ENTITY:E_UO#]]></TAG>
        <VALUE><![CDATA[#NOVOREGISTO:ENTIDADE:E_UO#]]></VALUE>
        <XPATH><![CDATA[/CARD/ENTITIES/ENTITY[TYPE='P']/PROPERTIES/PROPERTY[NAME='E_UO']/VALUE]]></XPATH>
      </FIELD>
      <FIELD type="EntityFields" label="E_SUB_UO" source-type="EntityFields" has_confidential_data="False">
        <TAG><![CDATA[#NEWCARD:ENTITY:E_SUB_UO#]]></TAG>
        <VALUE><![CDATA[#NOVOREGISTO:ENTIDADE:E_SUB_UO#]]></VALUE>
        <XPATH><![CDATA[/CARD/ENTITIES/ENTITY[TYPE='P']/PROPERTIES/PROPERTY[NAME='E_SUB_UO']/VALUE]]></XPATH>
      </FIELD>
      <FIELD type="EntityFields" label="E_NAP" source-type="EntityFields" has_confidential_data="False">
        <TAG><![CDATA[#NEWCARD:ENTITY:E_NAP#]]></TAG>
        <VALUE><![CDATA[#NOVOREGISTO:ENTIDADE:E_NAP#]]></VALUE>
        <XPATH><![CDATA[/CARD/ENTITIES/ENTITY[TYPE='P']/PROPERTIES/PROPERTY[NAME='E_NAP']/VALUE]]></XPATH>
      </FIELD>
      <FIELD type="EntityFields" label="E_NIF" source-type="EntityFields" has_confidential_data="False">
        <TAG><![CDATA[#NEWCARD:ENTITY:E_NIF#]]></TAG>
        <VALUE><![CDATA[#NOVOREGISTO:ENTIDADE:E_NIF#]]></VALUE>
        <XPATH><![CDATA[/CARD/ENTITIES/ENTITY[TYPE='P']/PROPERTIES/PROPERTY[NAME='E_NIF']/VALUE]]></XPATH>
      </FIELD>
      <FIELD type="EntityFields" label="E_Morada" source-type="EntityFields" has_confidential_data="False">
        <TAG><![CDATA[#NEWCARD:ENTITY:E_Morada#]]></TAG>
        <VALUE><![CDATA[#NOVOREGISTO:ENTIDADE:E_Morada#]]></VALUE>
        <XPATH><![CDATA[/CARD/ENTITIES/ENTITY[TYPE='P']/PROPERTIES/PROPERTY[NAME='E_Morada']/VALUE]]></XPATH>
      </FIELD>
      <FIELD type="EntityFields" label="E_Cod_postal" source-type="EntityFields" has_confidential_data="False">
        <TAG><![CDATA[#NEWCARD:ENTITY:E_Cod_postal#]]></TAG>
        <VALUE><![CDATA[#NOVOREGISTO:ENTIDADE:E_Cod_postal#]]></VALUE>
        <XPATH><![CDATA[/CARD/ENTITIES/ENTITY[TYPE='P']/PROPERTIES/PROPERTY[NAME='E_Cod_postal']/VALUE]]></XPATH>
      </FIELD>
      <FIELD type="EntityFields" label="E_Pais" source-type="EntityFields" has_confidential_data="False">
        <TAG><![CDATA[#NEWCARD:ENTITY:E_Pais#]]></TAG>
        <VALUE><![CDATA[#NOVOREGISTO:ENTIDADE:E_Pais#]]></VALUE>
        <XPATH><![CDATA[/CARD/ENTITIES/ENTITY[TYPE='P']/PROPERTIES/PROPERTY[NAME='E_Pais']/VALUE]]></XPATH>
      </FIELD>
      <FIELD type="EntityFields" label="E_Telefone" source-type="EntityFields" has_confidential_data="False">
        <TAG><![CDATA[#NEWCARD:ENTITY:E_Telefone#]]></TAG>
        <VALUE><![CDATA[#NOVOREGISTO:ENTIDADE:E_Telefone#]]></VALUE>
        <XPATH><![CDATA[/CARD/ENTITIES/ENTITY[TYPE='P']/PROPERTIES/PROPERTY[NAME='E_Telefone']/VALUE]]></XPATH>
      </FIELD>
      <FIELD type="EntityFields" label="E_Fax" source-type="EntityFields" has_confidential_data="False">
        <TAG><![CDATA[#NEWCARD:ENTITY:E_Fax#]]></TAG>
        <VALUE><![CDATA[#NOVOREGISTO:ENTIDADE:E_Fax#]]></VALUE>
        <XPATH><![CDATA[/CARD/ENTITIES/ENTITY[TYPE='P']/PROPERTIES/PROPERTY[NAME='E_Fax']/VALUE]]></XPATH>
      </FIELD>
      <FIELD type="EntityFields" label="E_Telemovel" source-type="EntityFields" has_confidential_data="False">
        <TAG><![CDATA[#NEWCARD:ENTITY:E_Telemovel#]]></TAG>
        <VALUE><![CDATA[#NOVOREGISTO:ENTIDADE:E_Telemovel#]]></VALUE>
        <XPATH><![CDATA[/CARD/ENTITIES/ENTITY[TYPE='P']/PROPERTIES/PROPERTY[NAME='E_Telemovel']/VALUE]]></XPATH>
      </FIELD>
      <FIELD type="EntityFields" label="E_TITULO" source-type="EntityFields" has_confidential_data="False">
        <TAG><![CDATA[#NEWCARD:ENTITY:E_TITULO#]]></TAG>
        <VALUE><![CDATA[#NOVOREGISTO:ENTIDADE:E_TITULO#]]></VALUE>
        <XPATH><![CDATA[/CARD/ENTITIES/ENTITY[TYPE='P']/PROPERTIES/PROPERTY[NAME='E_TITULO']/VALUE]]></XPATH>
      </FIELD>
      <FIELD type="EntityFields" label="E_DEPARTAMENTO" source-type="EntityFields" has_confidential_data="False">
        <TAG><![CDATA[#NEWCARD:ENTITY:E_DEPARTAMENTO#]]></TAG>
        <VALUE><![CDATA[#NOVOREGISTO:ENTIDADE:E_DEPARTAMENTO#]]></VALUE>
        <XPATH><![CDATA[/CARD/ENTITIES/ENTITY[TYPE='P']/PROPERTIES/PROPERTY[NAME='E_DEPARTAMENTO']/VALUE]]></XPATH>
      </FIELD>
      <FIELD type="EntityFields" label="Nome" source-type="EntityFields" has_confidential_data="False">
        <TAG><![CDATA[#NEWCARD:ENTITY:Nome#]]></TAG>
        <VALUE><![CDATA[#NOVOREGISTO:ENTIDADE:Nome#]]></VALUE>
        <XPATH><![CDATA[/CARD/ENTITIES/ENTITY[TYPE='P']/PROPERTIES/PROPERTY[NAME='Nome']/VALUE]]></XPATH>
      </FIELD>
      <FIELD type="EntityFields" label="E_Morada" source-type="EntityFields" has_confidential_data="False">
        <TAG><![CDATA[#NEWCARD:ENTITY:E_Morada#]]></TAG>
        <VALUE><![CDATA[#NOVOREGISTO:ENTIDADE:E_Morada#]]></VALUE>
        <XPATH><![CDATA[/CARD/ENTITIES/ENTITY[TYPE='P']/PROPERTIES/PROPERTY[NAME='E_Morada']/VALUE]]></XPATH>
      </FIELD>
      <FIELD type="EntityFields" label="E_Cod_postal" source-type="EntityFields" has_confidential_data="False">
        <TAG><![CDATA[#NEWCARD:ENTITY:E_Cod_postal#]]></TAG>
        <VALUE><![CDATA[#NOVOREGISTO:ENTIDADE:E_Cod_postal#]]></VALUE>
        <XPATH><![CDATA[/CARD/ENTITIES/ENTITY[TYPE='P']/PROPERTIES/PROPERTY[NAME='E_Cod_postal']/VALUE]]></XPATH>
      </FIELD>
      <FIELD type="EntityFields" label="EX_EXTEPOSTAL" source-type="EntityFields" has_confidential_data="False">
        <TAG><![CDATA[#NEWCARD:ENTITY:EX_EXTEPOSTAL#]]></TAG>
        <VALUE><![CDATA[#NOVOREGISTO:ENTIDADE:EX_EXTEPOSTAL#]]></VALUE>
        <XPATH><![CDATA[/CARD/ENTITIES/ENTITY[TYPE='P']/PROPERTIES/PROPERTY[NAME='EX_EXTEPOSTAL']/VALUE]]></XPATH>
      </FIELD>
      <FIELD type="EntityFields" label="E_Localidade" source-type="EntityFields" has_confidential_data="False">
        <TAG><![CDATA[#NEWCARD:ENTITY:E_Localidade#]]></TAG>
        <VALUE><![CDATA[#NOVOREGISTO:ENTIDADE:E_Localidade#]]></VALUE>
        <XPATH><![CDATA[/CARD/ENTITIES/ENTITY[TYPE='P']/PROPERTIES/PROPERTY[NAME='E_Localidade']/VALUE]]></XPATH>
      </FIELD>
    </NODE>
    <NODE label="Distribuição" type="NewCard_CardDistribution">
      <FIELD label="Código">
        <TAG><![CDATA[#NEWCARD:DISTRIBUTION:CODE#]]></TAG>
        <VALUE><![CDATA[#NOVOREGISTO:DISTRIBUICAO:CODIGO#]]></VALUE>
        <XPATH><![CDATA[/CARD/DISTRIBUTIONS/DISTRIBUTION[1]/KEY]]></XPATH>
      </FIELD>
      <FIELD backwardCompatibility="true" label="Código">
        <TAG><![CDATA[#NOVOREGISTO:DISTRIBUICAO:CODIGO#]]></TAG>
        <VALUE><![CDATA[#NOVOREGISTO:DISTRIBUICAO:CODIGO#]]></VALUE>
        <XPATH><![CDATA[/CARD/DISTRIBUTIONS/DISTRIBUTION[1]/KEY]]></XPATH>
      </FIELD>
      <FIELD label="Assunto">
        <TAG><![CDATA[#NEWCARD:DISTRIBUTION:SUBJECT#]]></TAG>
        <VALUE><![CDATA[#NOVOREGISTO:DISTRIBUICAO:ASSUNTO#]]></VALUE>
        <XPATH><![CDATA[/CARD/DISTRIBUTIONS/DISTRIBUTION[1]/SUBJECT]]></XPATH>
      </FIELD>
      <FIELD backwardCompatibility="true" label="Assunto">
        <TAG><![CDATA[#NOVOREGISTO:DISTRIBUICAO:ASSUNTO#]]></TAG>
        <VALUE><![CDATA[#NOVOREGISTO:DISTRIBUICAO:ASSUNTO#]]></VALUE>
        <XPATH><![CDATA[/CARD/DISTRIBUTIONS/DISTRIBUTION[1]/SUBJECT]]></XPATH>
      </FIELD>
      <FIELD label="Tipo de Distribuição">
        <TAG><![CDATA[#NEWCARD:DISTRIBUTION[1]:TYPE#]]></TAG>
        <VALUE><![CDATA[#NOVOREGISTO:DISTRIBUICAO:TIPO#]]></VALUE>
        <XPATH><![CDATA[/CARD/DISTRIBUTIONS/DISTRIBUTION[1]/KIND]]></XPATH>
      </FIELD>
      <FIELD backwardCompatibility="true" label="Tipo de Distribuição">
        <TAG><![CDATA[#NOVOREGISTO:DISTRIBUICAO[1]:TIPO#]]></TAG>
        <VALUE><![CDATA[#NOVOREGISTO:DISTRIBUICAO:TIPO#]]></VALUE>
        <XPATH><![CDATA[/CARD/DISTRIBUTIONS/DISTRIBUTION[1]/KIND]]></XPATH>
      </FIELD>
      <FIELD label="Originador">
        <TAG><![CDATA[#NEWCARD:DISTRIBUTION[1]:ORIGINATOR#]]></TAG>
        <VALUE><![CDATA[#NOVOREGISTO:DISTRIBUICAO:ORIGINADOR#]]></VALUE>
        <XPATH><![CDATA[/CARD/DISTRIBUTIONS/DISTRIBUTION[1]/ORIGINATOR]]></XPATH>
      </FIELD>
      <FIELD backwardCompatibility="true" label="Originador">
        <TAG><![CDATA[#NOVOREGISTO:DISTRIBUICAO[1]:ORIGINADOR#]]></TAG>
        <VALUE><![CDATA[#NOVOREGISTO:DISTRIBUICAO:ORIGINADOR#]]></VALUE>
        <XPATH><![CDATA[/CARD/DISTRIBUTIONS/DISTRIBUTION[1]/ORIGINATOR]]></XPATH>
      </FIELD>
      <NODE label="Etapas" type="Card_CardDistribution_StagesTemplate">
        <NODE label="Primeira Etapa" type="Card_CardDistribution_StagesTemplate_FirstStageTemplate">
          <FIELD label="Ordem">
            <TAG><![CDATA[#NEWCARD:DISTRIBUTION[1]:STAGE[1]:ORDER#]]></TAG>
            <VALUE><![CDATA[#NOVOREGISTO:DISTRIBUICAO[1]:ETAPA[1]:ORDEM#]]></VALUE>
            <XPATH><![CDATA[/CARD/DISTRIBUTIONS/DISTRIBUTION[1]/DISTRIBUTION_STAGES/DISTRIBUTION_STAGE[1]/@StageOrder]]></XPATH>
          </FIELD>
          <FIELD backwardCompatibility="true" label="Ordem">
            <TAG><![CDATA[#NOVOREGISTO:DISTRIBUICAO[1]:ETAPA[1]:ORDER#]]></TAG>
            <VALUE><![CDATA[#NOVOREGISTO:DISTRIBUICAO[1]:ETAPA[1]:ORDEM#]]></VALUE>
            <XPATH><![CDATA[/CARD/DISTRIBUTIONS/DISTRIBUTION[1]/DISTRIBUTION_STAGES/DISTRIBUTION_STAGE[1]/@StageOrder]]></XPATH>
          </FIELD>
          <FIELD label="Categoria de Credenciação">
            <TAG><![CDATA[#NEWCARD:DISTRIBUTION[1]:STAGE[1]:SECURITYCATEGORY#]]></TAG>
            <VALUE><![CDATA[#NOVOREGISTO:DISTRIBUICAO[1]:ETAPA[1]:CATEGORIACREDENCIACAO#]]></VALUE>
            <XPATH><![CDATA[/CARD/DISTRIBUTIONS/DISTRIBUTION[1]/DISTRIBUTION_STAGES/DISTRIBUTION_STAGE[1]/SecurityCategory]]></XPATH>
          </FIELD>
          <FIELD backwardCompatibility="true" label="Categoria de Credenciação">
            <TAG><![CDATA[#NOVOREGISTO:DISTRIBUICAO[1]:ETAPA[1]:SECURITYCATEGORY#]]></TAG>
            <VALUE><![CDATA[#NOVOREGISTO:DISTRIBUICAO[1]:ETAPA[1]:CATEGORIACREDENCIACAO#]]></VALUE>
            <XPATH><![CDATA[/CARD/DISTRIBUTIONS/DISTRIBUTION[1]/DISTRIBUTION_STAGES/DISTRIBUTION_STAGE[1]/SecurityCategory]]></XPATH>
          </FIELD>
          <FIELD label="Nome">
            <TAG><![CDATA[#NEWCARD:DISTRIBUTION[1]:STAGE[1]:NAME#]]></TAG>
            <VALUE><![CDATA[#NOVOREGISTO:DISTRIBUICAO[1]:ETAPA[1]:NOME#]]></VALUE>
            <XPATH><![CDATA[/CARD/DISTRIBUTIONS/DISTRIBUTION[1]/DISTRIBUTION_STAGES/DISTRIBUTION_STAGE[1]/Name]]></XPATH>
          </FIELD>
          <FIELD backwardCompatibility="true" label="Nome">
            <TAG><![CDATA[#NOVOREGISTO:DISTRIBUICAO[1]:ETAPA[1]:NAME#]]></TAG>
            <VALUE><![CDATA[#NOVOREGISTO:DISTRIBUICAO[1]:ETAPA[1]:NOME#]]></VALUE>
            <XPATH><![CDATA[/CARD/DISTRIBUTIONS/DISTRIBUTION[1]/DISTRIBUTION_STAGES/DISTRIBUTION_STAGE[1]/Name]]></XPATH>
          </FIELD>
          <FIELD label="Fase">
            <TAG><![CDATA[#NEWCARD:DISTRIBUTION[1]:STAGE[1]:PHASE#]]></TAG>
            <VALUE><![CDATA[#NOVOREGISTO:DISTRIBUICAO[1]:ETAPA[1]:FASE#]]></VALUE>
            <XPATH><![CDATA[/CARD/DISTRIBUTIONS/DISTRIBUTION[1]/DISTRIBUTION_STAGES/DISTRIBUTION_STAGE[1]/Phase]]></XPATH>
          </FIELD>
          <FIELD backwardCompatibility="true" label="Fase">
            <TAG><![CDATA[#NOVOREGISTO:DISTRIBUICAO[1]:ETAPA[1]:PHASE#]]></TAG>
            <VALUE><![CDATA[#NOVOREGISTO:DISTRIBUICAO[1]:ETAPA[1]:FASE#]]></VALUE>
            <XPATH><![CDATA[/CARD/DISTRIBUTIONS/DISTRIBUTION[1]/DISTRIBUTION_STAGES/DISTRIBUTION_STAGE[1]/Phase]]></XPATH>
          </FIELD>
          <FIELD label="Descrição">
            <TAG><![CDATA[#NEWCARD:DISTRIBUTION[1]:STAGE[1]:DESCRIPTION#]]></TAG>
            <VALUE><![CDATA[#NOVOREGISTO:DISTRIBUICAO[1]:ETAPA[1]:DESCRICAO#]]></VALUE>
            <XPATH><![CDATA[/CARD/DISTRIBUTIONS/DISTRIBUTION[1]/DISTRIBUTION_STAGES/DISTRIBUTION_STAGE[1]/Description]]></XPATH>
          </FIELD>
          <FIELD backwardCompatibility="true" label="Descrição">
            <TAG><![CDATA[#NOVOREGISTO:DISTRIBUICAO[1]:ETAPA[1]:DESCRIPTION#]]></TAG>
            <VALUE><![CDATA[#NOVOREGISTO:DISTRIBUICAO[1]:ETAPA[1]:DESCRICAO#]]></VALUE>
            <XPATH><![CDATA[/CARD/DISTRIBUTIONS/DISTRIBUTION[1]/DISTRIBUTION_STAGES/DISTRIBUTION_STAGE[1]/Description]]></XPATH>
          </FIELD>
          <FIELD label="Percurso">
            <TAG><![CDATA[#NEWCARD:DISTRIBUTION[1]:STAGE[1]:DISTRIBUTIONTEMPLATE#]]></TAG>
            <VALUE><![CDATA[#NOVOREGISTO:DISTRIBUICAO[1]:ETAPA[1]:PERCURSO#]]></VALUE>
            <XPATH><![CDATA[/CARD/DISTRIBUTIONS/DISTRIBUTION[1]/DISTRIBUTION_STAGES/DISTRIBUTION_STAGE[1]/TemplateName]]></XPATH>
          </FIELD>
          <FIELD backwardCompatibility="true" label="Percurso">
            <TAG><![CDATA[#NOVOREGISTO:DISTRIBUICAO[1]:ETAPA[1]:DISTRIBUICAOTEMPLATE#]]></TAG>
            <VALUE><![CDATA[#NOVOREGISTO:DISTRIBUICAO[1]:ETAPA[1]:PERCURSO#]]></VALUE>
            <XPATH><![CDATA[/CARD/DISTRIBUTIONS/DISTRIBUTION[1]/DISTRIBUTION_STAGES/DISTRIBUTION_STAGE[1]/TemplateName]]></XPATH>
          </FIELD>
          <FIELD label="Descrição empresa">
            <TAG><![CDATA[#NEWCARD:DISTRIBUTION[1]:STAGE[1]:COMPANYDESCRIPTION#]]></TAG>
            <VALUE><![CDATA[#NOVOREGISTO:DISTRIBUICAO[1]:ETAPA[1]:DESCRICAOEMPRESA#]]></VALUE>
            <XPATH><![CDATA[/CARD/DISTRIBUTIONS/DISTRIBUTION[1]/DISTRIBUTION_STAGES/DISTRIBUTION_STAGE[1]/Company/Description]]></XPATH>
          </FIELD>
          <FIELD label="Empresa">
            <TAG><![CDATA[#NEWCARD:DISTRIBUTION[1]:STAGE[1]:COMPANY#]]></TAG>
            <VALUE><![CDATA[#NOVOREGISTO:DISTRIBUICAO[1]:ETAPA[1]:EMPRESA#]]></VALUE>
            <XPATH><![CDATA[/CARD/DISTRIBUTIONS/DISTRIBUTION[1]/DISTRIBUTION_STAGES/DISTRIBUTION_STAGE[1]/Company/Name]]></XPATH>
          </FIELD>
          <FIELD backwardCompatibility="true" label="Empresa">
            <TAG><![CDATA[#NOVOREGISTO:DISTRIBUICAO[1]:ETAPA[1]:COMPANY#]]></TAG>
            <VALUE><![CDATA[#NOVOREGISTO:DISTRIBUICAO[1]:ETAPA[1]:EMPRESA#]]></VALUE>
            <XPATH><![CDATA[/CARD/DISTRIBUTIONS/DISTRIBUTION[1]/DISTRIBUTION_STAGES/DISTRIBUTION_STAGE[1]/Company/Name]]></XPATH>
          </FIELD>
          <FIELD label="Estado">
            <TAG><![CDATA[#NEWCARD:DISTRIBUTION[1]:STAGE[1]:STATUS#]]></TAG>
            <VALUE><![CDATA[#NOVOREGISTO:DISTRIBUICAO[1]:ETAPA[1]:ESTADO#]]></VALUE>
            <XPATH><![CDATA[/CARD/DISTRIBUTIONS/DISTRIBUTION[1]/DISTRIBUTION_STAGES/DISTRIBUTION_STAGE[1]/Status]]></XPATH>
          </FIELD>
          <FIELD backwardCompatibility="true" label="Estado">
            <TAG><![CDATA[#NOVOREGISTO:DISTRIBUICAO[1]:ETAPA[1]:STATUS#]]></TAG>
            <VALUE><![CDATA[#NOVOREGISTO:DISTRIBUICAO[1]:ETAPA[1]:ESTADO#]]></VALUE>
            <XPATH><![CDATA[/CARD/DISTRIBUTIONS/DISTRIBUTION[1]/DISTRIBUTION_STAGES/DISTRIBUTION_STAGE[1]/Status]]></XPATH>
          </FIELD>
          <FIELD label="Data de Leitura">
            <TAG><![CDATA[#NEWCARD:DISTRIBUTION[1]:STAGE[1]:READDATE#]]></TAG>
            <VALUE><![CDATA[#NOVOREGISTO:DISTRIBUICAO[1]:ETAPA[1]:DATALEITURA#]]></VALUE>
            <XPATH><![CDATA[/CARD/DISTRIBUTIONS/DISTRIBUTION[1]/DISTRIBUTION_STAGES/DISTRIBUTION_STAGE[1]/ReadDate]]></XPATH>
          </FIELD>
          <FIELD backwardCompatibility="true" label="Data de Leitura">
            <TAG><![CDATA[#NOVOREGISTO:DISTRIBUICAO[1]:ETAPA[1]:READDATE#]]></TAG>
            <VALUE><![CDATA[#NOVOREGISTO:DISTRIBUICAO[1]:ETAPA[1]:DATALEITURA#]]></VALUE>
            <XPATH><![CDATA[/CARD/DISTRIBUTIONS/DISTRIBUTION[1]/DISTRIBUTION_STAGES/DISTRIBUTION_STAGE[1]/ReadDate]]></XPATH>
          </FIELD>
          <FIELD label="Data de Envio">
            <TAG><![CDATA[#NEWCARD:DISTRIBUTION[1]:STAGE[1]:SENDDATE#]]></TAG>
            <VALUE><![CDATA[#NOVOREGISTO:DISTRIBUICAO[1]:ETAPA[1]:DATAENVIO#]]></VALUE>
            <XPATH><![CDATA[/CARD/DISTRIBUTIONS/DISTRIBUTION[1]/DISTRIBUTION_STAGES/DISTRIBUTION_STAGE[1]/OutDate]]></XPATH>
          </FIELD>
          <FIELD backwardCompatibility="true" label="Data de Envio">
            <TAG><![CDATA[#NOVOREGISTO:DISTRIBUICAO[1]:ETAPA[1]:SENDDATE#]]></TAG>
            <VALUE><![CDATA[#NOVOREGISTO:DISTRIBUICAO[1]:ETAPA[1]:DATAENVIO#]]></VALUE>
            <XPATH><![CDATA[/CARD/DISTRIBUTIONS/DISTRIBUTION[1]/DISTRIBUTION_STAGES/DISTRIBUTION_STAGE[1]/OutDate]]></XPATH>
          </FIELD>
          <FIELD label="Interveniente">
            <TAG><![CDATA[#DISTRIBUTION[1]:STAGE[1]:INTERVENIENT#]]></TAG>
            <VALUE><![CDATA[#NOVOREGISTO:DISTRIBUICAO[1]:ETAPA[1]:INTERVINIENTE#]]></VALUE>
            <XPATH><![CDATA[/CARD/DISTRIBUTIONS/DISTRIBUTION[1]/DISTRIBUTION_STAGES/DISTRIBUTION_STAGE[1]/INTERVENIENT]]></XPATH>
          </FIELD>
          <FIELD backwardCompatibility="true" label="Interveniente">
            <TAG><![CDATA[#DISTRIBUICAO[1]:ETAPA[1]:INTERVINIENT#]]></TAG>
            <VALUE><![CDATA[#NOVOREGISTO:DISTRIBUICAO[1]:ETAPA[1]:INTERVINIENTE#]]></VALUE>
            <XPATH><![CDATA[/CARD/DISTRIBUTIONS/DISTRIBUTION[1]/DISTRIBUTION_STAGES/DISTRIBUTION_STAGE[1]/Intervinient]]></XPATH>
          </FIELD>
          <FIELD label="Executante">
            <TAG><![CDATA[#NEWCARD:DISTRIBUTION[1]:STAGE[1]:EXECUTANT#]]></TAG>
            <VALUE><![CDATA[#NOVOREGISTO:DISTRIBUICAO[1]:ETAPA[1]:EXECUTANTE#]]></VALUE>
            <XPATH><![CDATA[/CARD/DISTRIBUTIONS/DISTRIBUTION[1]/DISTRIBUTION_STAGES/DISTRIBUTION_STAGE[1]/ExecutantUser]]></XPATH>
          </FIELD>
          <FIELD backwardCompatibility="true" label="Executante">
            <TAG><![CDATA[#NOVOREGISTO:DISTRIBUICAO[1]:ETAPA[1]:EXECUTANT#]]></TAG>
            <VALUE><![CDATA[#NOVOREGISTO:DISTRIBUICAO[1]:ETAPA[1]:EXECUTANTE#]]></VALUE>
            <XPATH><![CDATA[/CARD/DISTRIBUTIONS/DISTRIBUTION[1]/DISTRIBUTION_STAGES/DISTRIBUTION_STAGE[1]/ExecutantUser]]></XPATH>
          </FIELD>
          <FIELD label="Despacho">
            <TAG><![CDATA[#NEWCARD:DISTRIBUTION[1]:STAGE[1]:DISPATCH#]]></TAG>
            <VALUE><![CDATA[#NOVOREGISTO:DISTRIBUICAO[1]:ETAPA[1]:DESPACHO#]]></VALUE>
            <XPATH><![CDATA[/CARD/DISTRIBUTIONS/DISTRIBUTION[1]/DISTRIBUTION_STAGES/DISTRIBUTION_STAGE[1]/DISTRIBUTION_STAGE_GENERALDATA/Text]]></XPATH>
          </FIELD>
          <FIELD backwardCompatibility="true" label="Despacho">
            <TAG><![CDATA[#NOVOREGISTO:DISTRIBUICAO[1]:ETAPA[1]:DISPATCH#]]></TAG>
            <VALUE><![CDATA[#NOVOREGISTO:DISTRIBUICAO[1]:ETAPA[1]:DESPACHO#]]></VALUE>
            <XPATH><![CDATA[/CARD/DISTRIBUTIONS/DISTRIBUTION[1]/DISTRIBUTION_STAGES/DISTRIBUTION_STAGE[1]/DISTRIBUTION_STAGE_GENERALDATA/Text]]></XPATH>
          </FIELD>
          <NODE label="Campos Adicionais..." isWindowSelector="true">
            <FIELD backwardCompatibility="true" type="AdditionalFields" label="_ENT_SEGURADORA" description="_ENT_SEGURADORA" source-type="AdditionalFields" has_confidential_data="False">
              <TAG><![CDATA[#NOVOREGISTO:DISTRIBUICAO[1]:ETAPA[1]:CA:_ENT_SEGURADORA#]]></TAG>
              <VALUE/>
              <XPATH><![CDATA[//CARD/DISTRIBUTIONS/DISTRIBUTION[1]/DISTRIBUTION_STAGES/DISTRIBUTION_STAGE[1]/FIELDS/FIELD[NAME='_ENT_SEGURADORA']/VALUE]]></XPATH>
            </FIELD>
            <FIELD backwardCompatibility="true" type="AdditionalFields" label="Data" description="Data" source-type="AdditionalFields" has_confidential_data="False">
              <TAG><![CDATA[#NOVOREGISTO:DISTRIBUICAO[1]:ETAPA[1]:CA:Data#]]></TAG>
              <VALUE/>
              <XPATH><![CDATA[//CARD/DISTRIBUTIONS/DISTRIBUTION[1]/DISTRIBUTION_STAGES/DISTRIBUTION_STAGE[1]/FIELDS/FIELD[NAME='Data']/VALUE]]></XPATH>
            </FIELD>
            <FIELD backwardCompatibility="true" type="AdditionalFields" label="Data_Devol_AR" description="Data_Devol_AR" source-type="AdditionalFields" has_confidential_data="False">
              <TAG><![CDATA[#NOVOREGISTO:DISTRIBUICAO[1]:ETAPA[1]:CA:Data_Devol_AR#]]></TAG>
              <VALUE/>
              <XPATH><![CDATA[//CARD/DISTRIBUTIONS/DISTRIBUTION[1]/DISTRIBUTION_STAGES/DISTRIBUTION_STAGE[1]/FIELDS/FIELD[NAME='Data_Devol_AR']/VALUE]]></XPATH>
            </FIELD>
            <FIELD backwardCompatibility="true" type="AdditionalFields" label="Data_Exp" description="Data_Exp" source-type="AdditionalFields" has_confidential_data="False">
              <TAG><![CDATA[#NOVOREGISTO:DISTRIBUICAO[1]:ETAPA[1]:CA:Data_Exp#]]></TAG>
              <VALUE/>
              <XPATH><![CDATA[//CARD/DISTRIBUTIONS/DISTRIBUTION[1]/DISTRIBUTION_STAGES/DISTRIBUTION_STAGE[1]/FIELDS/FIELD[NAME='Data_Exp']/VALUE]]></XPATH>
            </FIELD>
            <FIELD backwardCompatibility="true" type="AdditionalFields" label="E_TIPO" description="E_TIPO" source-type="AdditionalFields" has_confidential_data="False">
              <TAG><![CDATA[#NOVOREGISTO:DISTRIBUICAO[1]:ETAPA[1]:CA:E_TIPO#]]></TAG>
              <VALUE/>
              <XPATH><![CDATA[//CARD/DISTRIBUTIONS/DISTRIBUTION[1]/DISTRIBUTION_STAGES/DISTRIBUTION_STAGE[1]/FIELDS/FIELD[NAME='E_TIPO']/VALUE]]></XPATH>
            </FIELD>
            <FIELD backwardCompatibility="true" type="AdditionalFields" label="Entidade" description="Entidade" source-type="AdditionalFields" has_confidential_data="False">
              <TAG><![CDATA[#NOVOREGISTO:DISTRIBUICAO[1]:ETAPA[1]:CA:Entidade#]]></TAG>
              <VALUE/>
              <XPATH><![CDATA[//CARD/DISTRIBUTIONS/DISTRIBUTION[1]/DISTRIBUTION_STAGES/DISTRIBUTION_STAGE[1]/FIELDS/FIELD[NAME='Entidade']/VALUE]]></XPATH>
            </FIELD>
            <FIELD backwardCompatibility="true" type="AdditionalFields" label="FORM_DGO" description="FORM_DGO" source-type="AdditionalFields" has_confidential_data="False">
              <TAG><![CDATA[#NOVOREGISTO:DISTRIBUICAO[1]:ETAPA[1]:CA:FORM_DGO#]]></TAG>
              <VALUE/>
              <XPATH><![CDATA[//CARD/DISTRIBUTIONS/DISTRIBUTION[1]/DISTRIBUTION_STAGES/DISTRIBUTION_STAGE[1]/FIELDS/FIELD[NAME='FORM_DGO']/VALUE]]></XPATH>
            </FIELD>
            <FIELD backwardCompatibility="true" type="AdditionalFields" label="FORM_DGO2" description="FORM_DGO2" source-type="AdditionalFields" has_confidential_data="False">
              <TAG><![CDATA[#NOVOREGISTO:DISTRIBUICAO[1]:ETAPA[1]:CA:FORM_DGO2#]]></TAG>
              <VALUE/>
              <XPATH><![CDATA[//CARD/DISTRIBUTIONS/DISTRIBUTION[1]/DISTRIBUTION_STAGES/DISTRIBUTION_STAGE[1]/FIELDS/FIELD[NAME='FORM_DGO2']/VALUE]]></XPATH>
            </FIELD>
            <FIELD backwardCompatibility="true" type="AdditionalFields" label="Fundamentação" description="Fundamentação" source-type="AdditionalFields" has_confidential_data="False">
              <TAG><![CDATA[#NOVOREGISTO:DISTRIBUICAO[1]:ETAPA[1]:CA:Fundamentação#]]></TAG>
              <VALUE/>
              <XPATH><![CDATA[//CARD/DISTRIBUTIONS/DISTRIBUTION[1]/DISTRIBUTION_STAGES/DISTRIBUTION_STAGE[1]/FIELDS/FIELD[NAME='Fundamentação']/VALUE]]></XPATH>
            </FIELD>
            <FIELD backwardCompatibility="true" type="AdditionalFields" label="NOMEDOCONDUTOR" description="NOMEDOCONDUTOR" source-type="AdditionalFields" has_confidential_data="False">
              <TAG><![CDATA[#NOVOREGISTO:DISTRIBUICAO[1]:ETAPA[1]:CA:NOMEDOCONDUTOR#]]></TAG>
              <VALUE/>
              <XPATH><![CDATA[//CARD/DISTRIBUTIONS/DISTRIBUTION[1]/DISTRIBUTION_STAGES/DISTRIBUTION_STAGE[1]/FIELDS/FIELD[NAME='NOMEDOCONDUTOR']/VALUE]]></XPATH>
            </FIELD>
            <FIELD backwardCompatibility="true" type="AdditionalFields" label="PC_DEIT" description="PC_DEIT" source-type="AdditionalFields" has_confidential_data="False">
              <TAG><![CDATA[#NOVOREGISTO:DISTRIBUICAO[1]:ETAPA[1]:CA:PC_DEIT#]]></TAG>
              <VALUE/>
              <XPATH><![CDATA[//CARD/DISTRIBUTIONS/DISTRIBUTION[1]/DISTRIBUTION_STAGES/DISTRIBUTION_STAGE[1]/FIELDS/FIELD[NAME='PC_DEIT']/VALUE]]></XPATH>
            </FIELD>
            <FIELD backwardCompatibility="true" type="AdditionalFields" label="SEP_Reg_Biog_Trab" description="SEP_Reg_Biog_Trab" source-type="AdditionalFields" has_confidential_data="False">
              <TAG><![CDATA[#NOVOREGISTO:DISTRIBUICAO[1]:ETAPA[1]:CA:SEP_Reg_Biog_Trab#]]></TAG>
              <VALUE/>
              <XPATH><![CDATA[//CARD/DISTRIBUTIONS/DISTRIBUTION[1]/DISTRIBUTION_STAGES/DISTRIBUTION_STAGE[1]/FIELDS/FIELD[NAME='SEP_Reg_Biog_Trab']/VALUE]]></XPATH>
            </FIELD>
            <FIELD backwardCompatibility="true" type="AdditionalFields" label="sep_reunioes_cd" description="sep_reunioes_cd" source-type="AdditionalFields" has_confidential_data="False">
              <TAG><![CDATA[#NOVOREGISTO:DISTRIBUICAO[1]:ETAPA[1]:CA:sep_reunioes_cd#]]></TAG>
              <VALUE/>
              <XPATH><![CDATA[//CARD/DISTRIBUTIONS/DISTRIBUTION[1]/DISTRIBUTION_STAGES/DISTRIBUTION_STAGE[1]/FIELDS/FIELD[NAME='sep_reunioes_cd']/VALUE]]></XPATH>
            </FIELD>
            <FIELD backwardCompatibility="true" type="AdditionalFields" label="Serviço" description="Serviço" source-type="AdditionalFields" has_confidential_data="False">
              <TAG><![CDATA[#NOVOREGISTO:DISTRIBUICAO[1]:ETAPA[1]:CA:Serviço#]]></TAG>
              <VALUE/>
              <XPATH><![CDATA[//CARD/DISTRIBUTIONS/DISTRIBUTION[1]/DISTRIBUTION_STAGES/DISTRIBUTION_STAGE[1]/FIELDS/FIELD[NAME='Serviço']/VALUE]]></XPATH>
            </FIELD>
            <FIELD backwardCompatibility="true" type="AdditionalFields" label="TIPODEDOCUMENTO" description="TIPODEDOCUMENTO" source-type="AdditionalFields" has_confidential_data="False">
              <TAG><![CDATA[#NOVOREGISTO:DISTRIBUICAO[1]:ETAPA[1]:CA:TIPODEDOCUMENTO#]]></TAG>
              <VALUE/>
              <XPATH><![CDATA[//CARD/DISTRIBUTIONS/DISTRIBUTION[1]/DISTRIBUTION_STAGES/DISTRIBUTION_STAGE[1]/FIELDS/FIELD[NAME='TIPODEDOCUMENTO']/VALUE]]></XPATH>
            </FIELD>
            <FIELD backwardCompatibility="true" type="AdditionalFields" label="TITULOCONDUCAO" description="TITULOCONDUCAO" source-type="AdditionalFields" has_confidential_data="False">
              <TAG><![CDATA[#NOVOREGISTO:DISTRIBUICAO[1]:ETAPA[1]:CA:TITULOCONDUCAO#]]></TAG>
              <VALUE/>
              <XPATH><![CDATA[//CARD/DISTRIBUTIONS/DISTRIBUTION[1]/DISTRIBUTION_STAGES/DISTRIBUTION_STAGE[1]/FIELDS/FIELD[NAME='TITULOCONDUCAO']/VALUE]]></XPATH>
            </FIELD>
            <FIELD backwardCompatibility="true" type="AdditionalFields" label="ValoresLOE" description="ValoresLOE" source-type="AdditionalFields" has_confidential_data="False">
              <TAG><![CDATA[#NOVOREGISTO:DISTRIBUICAO[1]:ETAPA[1]:CA:ValoresLOE#]]></TAG>
              <VALUE/>
              <XPATH><![CDATA[//CARD/DISTRIBUTIONS/DISTRIBUTION[1]/DISTRIBUTION_STAGES/DISTRIBUTION_STAGE[1]/FIELDS/FIELD[NAME='ValoresLOE']/VALUE]]></XPATH>
            </FIELD>
            <FIELD backwardCompatibility="true" type="AdditionalFields" label="FATURAS_ContactoFornecedor" description="(Fornecedor) Contacto" source-type="AdditionalFields" has_confidential_data="False">
              <TAG><![CDATA[#NOVOREGISTO:DISTRIBUICAO[1]:ETAPA[1]:CA:FATURAS_ContactoFornecedor#]]></TAG>
              <VALUE/>
              <XPATH><![CDATA[//CARD/DISTRIBUTIONS/DISTRIBUTION[1]/DISTRIBUTION_STAGES/DISTRIBUTION_STAGE[1]/FIELDS/FIELD[NAME='FATURAS_ContactoFornecedor']/VALUE]]></XPATH>
            </FIELD>
            <FIELD backwardCompatibility="true" type="AdditionalFields" label="FATURAS_ContribuinteFornecedor" description="(Fornecedor) Contribuinte" source-type="AdditionalFields" has_confidential_data="False">
              <TAG><![CDATA[#NOVOREGISTO:DISTRIBUICAO[1]:ETAPA[1]:CA:FATURAS_ContribuinteFornecedor#]]></TAG>
              <VALUE/>
              <XPATH><![CDATA[//CARD/DISTRIBUTIONS/DISTRIBUTION[1]/DISTRIBUTION_STAGES/DISTRIBUTION_STAGE[1]/FIELDS/FIELD[NAME='FATURAS_ContribuinteFornecedor']/VALUE]]></XPATH>
            </FIELD>
            <FIELD backwardCompatibility="true" type="AdditionalFields" label="FATURAS_DesignacaoFornecedor" description="(Fornecedor) Designação" source-type="AdditionalFields" has_confidential_data="False">
              <TAG><![CDATA[#NOVOREGISTO:DISTRIBUICAO[1]:ETAPA[1]:CA:FATURAS_DesignacaoFornecedor#]]></TAG>
              <VALUE/>
              <XPATH><![CDATA[//CARD/DISTRIBUTIONS/DISTRIBUTION[1]/DISTRIBUTION_STAGES/DISTRIBUTION_STAGE[1]/FIELDS/FIELD[NAME='FATURAS_DesignacaoFornecedor']/VALUE]]></XPATH>
            </FIELD>
            <FIELD backwardCompatibility="true" type="AdditionalFields" label="FATURAS_NomeFornecedor" description="(Fornecedor) Nome" source-type="AdditionalFields" has_confidential_data="False">
              <TAG><![CDATA[#NOVOREGISTO:DISTRIBUICAO[1]:ETAPA[1]:CA:FATURAS_NomeFornecedor#]]></TAG>
              <VALUE/>
              <XPATH><![CDATA[//CARD/DISTRIBUTIONS/DISTRIBUTION[1]/DISTRIBUTION_STAGES/DISTRIBUTION_STAGE[1]/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NOVOREGISTO:DISTRIBUICAO[1]:ETAPA[1]:CA:Período#]]></TAG>
              <VALUE/>
              <XPATH><![CDATA[//CARD/DISTRIBUTIONS/DISTRIBUTION[1]/DISTRIBUTION_STAGES/DISTRIBUTION_STAGE[1]/FIELDS/FIELD[NAME='Período']/VALUE]]></XPATH>
            </FIELD>
            <FIELD backwardCompatibility="true" type="AdditionalFields" label="DEN_LEG" description="A denúncia é legítima?" source-type="AdditionalFields" has_confidential_data="False">
              <TAG><![CDATA[#NOVOREGISTO:DISTRIBUICAO[1]:ETAPA[1]:CA:DEN_LEG#]]></TAG>
              <VALUE/>
              <XPATH><![CDATA[//CARD/DISTRIBUTIONS/DISTRIBUTION[1]/DISTRIBUTION_STAGES/DISTRIBUTION_STAGE[1]/FIELDS/FIELD[NAME='DEN_LEG']/VALUE]]></XPATH>
            </FIELD>
            <FIELD backwardCompatibility="true" type="AdditionalFields" label="TipoSituacao" description="A usar nos formulários originados no site" source-type="AdditionalFields" has_confidential_data="False">
              <TAG><![CDATA[#NOVOREGISTO:DISTRIBUICAO[1]:ETAPA[1]:CA:TipoSituacao#]]></TAG>
              <VALUE/>
              <XPATH><![CDATA[//CARD/DISTRIBUTIONS/DISTRIBUTION[1]/DISTRIBUTION_STAGES/DISTRIBUTION_STAGE[1]/FIELDS/FIELD[NAME='TipoSituacao']/VALUE]]></XPATH>
            </FIELD>
            <FIELD backwardCompatibility="true" type="AdditionalFields" label="DEN_Aceita_Termos" description="Aceita termos e condições" source-type="AdditionalFields" has_confidential_data="False">
              <TAG><![CDATA[#NOVOREGISTO:DISTRIBUICAO[1]:ETAPA[1]:CA:DEN_Aceita_Termos#]]></TAG>
              <VALUE/>
              <XPATH><![CDATA[//CARD/DISTRIBUTIONS/DISTRIBUTION[1]/DISTRIBUTION_STAGES/DISTRIBUTION_STAGE[1]/FIELDS/FIELD[NAME='DEN_Aceita_Termos']/VALUE]]></XPATH>
            </FIELD>
            <FIELD backwardCompatibility="true" type="AdditionalFields" label="PAP_ANEX_COMPROV" description="Anexado comprovatido HomeBanking?" source-type="AdditionalFields" has_confidential_data="False">
              <TAG><![CDATA[#NOVOREGISTO:DISTRIBUICAO[1]:ETAPA[1]:CA:PAP_ANEX_COMPROV#]]></TAG>
              <VALUE/>
              <XPATH><![CDATA[//CARD/DISTRIBUTIONS/DISTRIBUTION[1]/DISTRIBUTION_STAGES/DISTRIBUTION_STAGE[1]/FIELDS/FIELD[NAME='PAP_ANEX_COMPROV']/VALUE]]></XPATH>
            </FIELD>
            <FIELD backwardCompatibility="true" type="AdditionalFields" label="PAP_ANEXADO_COMPROVATIVO" description="Anexado comprovativo HomeBanking?" source-type="AdditionalFields" has_confidential_data="False">
              <TAG><![CDATA[#NOVOREGISTO:DISTRIBUICAO[1]:ETAPA[1]:CA:PAP_ANEXADO_COMPROVATIVO#]]></TAG>
              <VALUE/>
              <XPATH><![CDATA[//CARD/DISTRIBUTIONS/DISTRIBUTION[1]/DISTRIBUTION_STAGES/DISTRIBUTION_STAGE[1]/FIELDS/FIELD[NAME='PAP_ANEXADO_COMPROVATIVO']/VALUE]]></XPATH>
            </FIELD>
            <FIELD backwardCompatibility="true" type="AdditionalFields" label="Ano" description="Ano" source-type="AdditionalFields" has_confidential_data="False">
              <TAG><![CDATA[#NOVOREGISTO:DISTRIBUICAO[1]:ETAPA[1]:CA:Ano#]]></TAG>
              <VALUE/>
              <XPATH><![CDATA[//CARD/DISTRIBUTIONS/DISTRIBUTION[1]/DISTRIBUTION_STAGES/DISTRIBUTION_STAGE[1]/FIELDS/FIELD[NAME='Ano']/VALUE]]></XPATH>
            </FIELD>
            <FIELD backwardCompatibility="true" type="AdditionalFields" label="PAP_APROV" description="Aprovado?" source-type="AdditionalFields" has_confidential_data="False">
              <TAG><![CDATA[#NOVOREGISTO:DISTRIBUICAO[1]:ETAPA[1]:CA:PAP_APROV#]]></TAG>
              <VALUE/>
              <XPATH><![CDATA[//CARD/DISTRIBUTIONS/DISTRIBUTION[1]/DISTRIBUTION_STAGES/DISTRIBUTION_STAGE[1]/FIELDS/FIELD[NAME='PAP_APROV']/VALUE]]></XPATH>
            </FIELD>
            <FIELD backwardCompatibility="true" type="AdditionalFields" label="PAP_APROVADO" description="Aprovado?" source-type="AdditionalFields" has_confidential_data="False">
              <TAG><![CDATA[#NOVOREGISTO:DISTRIBUICAO[1]:ETAPA[1]:CA:PAP_APROVADO#]]></TAG>
              <VALUE/>
              <XPATH><![CDATA[//CARD/DISTRIBUTIONS/DISTRIBUTION[1]/DISTRIBUTION_STAGES/DISTRIBUTION_STAGE[1]/FIELDS/FIELD[NAME='PAP_APROVADO']/VALUE]]></XPATH>
            </FIELD>
            <FIELD backwardCompatibility="true" type="AdditionalFields" label="Arguido_Requerido" description="Arguido/Requerido" source-type="AdditionalFields" has_confidential_data="False">
              <TAG><![CDATA[#NOVOREGISTO:DISTRIBUICAO[1]:ETAPA[1]:CA:Arguido_Requerido#]]></TAG>
              <VALUE/>
              <XPATH><![CDATA[//CARD/DISTRIBUTIONS/DISTRIBUTION[1]/DISTRIBUTION_STAGES/DISTRIBUTION_STAGE[1]/FIELDS/FIELD[NAME='Arguido_Requerido']/VALUE]]></XPATH>
            </FIELD>
            <FIELD backwardCompatibility="true" type="AdditionalFields" label="PAP_ASS" description="Assinado?" source-type="AdditionalFields" has_confidential_data="False">
              <TAG><![CDATA[#NOVOREGISTO:DISTRIBUICAO[1]:ETAPA[1]:CA:PAP_ASS#]]></TAG>
              <VALUE/>
              <XPATH><![CDATA[//CARD/DISTRIBUTIONS/DISTRIBUTION[1]/DISTRIBUTION_STAGES/DISTRIBUTION_STAGE[1]/FIELDS/FIELD[NAME='PAP_ASS']/VALUE]]></XPATH>
            </FIELD>
            <FIELD backwardCompatibility="true" type="AdditionalFields" label="PAP_ASSINADO" description="Assinado?" source-type="AdditionalFields" has_confidential_data="False">
              <TAG><![CDATA[#NOVOREGISTO:DISTRIBUICAO[1]:ETAPA[1]:CA:PAP_ASSINADO#]]></TAG>
              <VALUE/>
              <XPATH><![CDATA[//CARD/DISTRIBUTIONS/DISTRIBUTION[1]/DISTRIBUTION_STAGES/DISTRIBUTION_STAGE[1]/FIELDS/FIELD[NAME='PAP_ASSINADO']/VALUE]]></XPATH>
            </FIELD>
            <FIELD backwardCompatibility="true" type="AdditionalFields" label="DEN_Origina_Den" description="Associou distribuição de denuncia?" source-type="AdditionalFields" has_confidential_data="False">
              <TAG><![CDATA[#NOVOREGISTO:DISTRIBUICAO[1]:ETAPA[1]:CA:DEN_Origina_Den#]]></TAG>
              <VALUE/>
              <XPATH><![CDATA[//CARD/DISTRIBUTIONS/DISTRIBUTION[1]/DISTRIBUTION_STAGES/DISTRIBUTION_STAGE[1]/FIELDS/FIELD[NAME='DEN_Origina_Den']/VALUE]]></XPATH>
            </FIELD>
            <FIELD backwardCompatibility="true" type="AdditionalFields" label="Atividade" description="Atividade" source-type="AdditionalFields" has_confidential_data="False">
              <TAG><![CDATA[#NOVOREGISTO:DISTRIBUICAO[1]:ETAPA[1]:CA:Atividade#]]></TAG>
              <VALUE/>
              <XPATH><![CDATA[//CARD/DISTRIBUTIONS/DISTRIBUTION[1]/DISTRIBUTION_STAGES/DISTRIBUTION_STAGE[1]/FIELDS/FIELD[NAME='Atividade']/VALUE]]></XPATH>
            </FIELD>
            <FIELD backwardCompatibility="true" type="AdditionalFields" label="fat_iva_tx_normal" description="Base Tributável de IVA Taxa Normal" source-type="AdditionalFields" has_confidential_data="False">
              <TAG><![CDATA[#NOVOREGISTO:DISTRIBUICAO[1]:ETAPA[1]:CA:fat_iva_tx_normal#]]></TAG>
              <VALUE/>
              <XPATH><![CDATA[//CARD/DISTRIBUTIONS/DISTRIBUTION[1]/DISTRIBUTION_STAGES/DISTRIBUTION_STAGE[1]/FIELDS/FIELD[NAME='fat_iva_tx_normal']/VALUE]]></XPATH>
            </FIELD>
            <FIELD backwardCompatibility="true" type="AdditionalFields" label="Custom_string" description="Campo adicional alfanumérico" source-type="AdditionalFields" has_confidential_data="False">
              <TAG><![CDATA[#NOVOREGISTO:DISTRIBUICAO[1]:ETAPA[1]:CA:Custom_string#]]></TAG>
              <VALUE/>
              <XPATH><![CDATA[//CARD/DISTRIBUTIONS/DISTRIBUTION[1]/DISTRIBUTION_STAGES/DISTRIBUTION_STAGE[1]/FIELDS/FIELD[NAME='Custom_string']/VALUE]]></XPATH>
            </FIELD>
            <FIELD backwardCompatibility="true" type="AdditionalFields" label="Custom_bool" description="Campo adicional booleano" source-type="AdditionalFields" has_confidential_data="False">
              <TAG><![CDATA[#NOVOREGISTO:DISTRIBUICAO[1]:ETAPA[1]:CA:Custom_bool#]]></TAG>
              <VALUE/>
              <XPATH><![CDATA[//CARD/DISTRIBUTIONS/DISTRIBUTION[1]/DISTRIBUTION_STAGES/DISTRIBUTION_STAGE[1]/FIELDS/FIELD[NAME='Custom_bool']/VALUE]]></XPATH>
            </FIELD>
            <FIELD backwardCompatibility="true" type="AdditionalFields" label="Custom_data" description="Campo adicional data" source-type="AdditionalFields" has_confidential_data="False">
              <TAG><![CDATA[#NOVOREGISTO:DISTRIBUICAO[1]:ETAPA[1]:CA:Custom_data#]]></TAG>
              <VALUE/>
              <XPATH><![CDATA[//CARD/DISTRIBUTIONS/DISTRIBUTION[1]/DISTRIBUTION_STAGES/DISTRIBUTION_STAGE[1]/FIELDS/FIELD[NAME='Custom_data']/VALUE]]></XPATH>
            </FIELD>
            <FIELD backwardCompatibility="true" type="AdditionalFields" label="Custom_list" description="Campo adicional lista de valores" source-type="AdditionalFields" has_confidential_data="False">
              <TAG><![CDATA[#NOVOREGISTO:DISTRIBUICAO[1]:ETAPA[1]:CA:Custom_list#]]></TAG>
              <VALUE/>
              <XPATH><![CDATA[//CARD/DISTRIBUTIONS/DISTRIBUTION[1]/DISTRIBUTION_STAGES/DISTRIBUTION_STAGE[1]/FIELDS/FIELD[NAME='Custom_list']/VALUE]]></XPATH>
            </FIELD>
            <FIELD backwardCompatibility="true" type="AdditionalFields" label="Custom_num" description="Campo adicional numérico" source-type="AdditionalFields" has_confidential_data="False">
              <TAG><![CDATA[#NOVOREGISTO:DISTRIBUICAO[1]:ETAPA[1]:CA:Custom_num#]]></TAG>
              <VALUE/>
              <XPATH><![CDATA[//CARD/DISTRIBUTIONS/DISTRIBUTION[1]/DISTRIBUTION_STAGES/DISTRIBUTION_STAGE[1]/FIELDS/FIELD[NAME='Custom_num']/VALUE]]></XPATH>
            </FIELD>
            <FIELD backwardCompatibility="true" type="AdditionalFields" label="Canal" description="Canal de Entrada da reclamação" source-type="AdditionalFields" has_confidential_data="False">
              <TAG><![CDATA[#NOVOREGISTO:DISTRIBUICAO[1]:ETAPA[1]:CA:Canal#]]></TAG>
              <VALUE/>
              <XPATH><![CDATA[//CARD/DISTRIBUTIONS/DISTRIBUTION[1]/DISTRIBUTION_STAGES/DISTRIBUTION_STAGE[1]/FIELDS/FIELD[NAME='Canal']/VALUE]]></XPATH>
            </FIELD>
            <FIELD backwardCompatibility="true" type="AdditionalFields" label="E_CATEGORIA" description="Categoria" source-type="AdditionalFields" has_confidential_data="False">
              <TAG><![CDATA[#NOVOREGISTO:DISTRIBUICAO[1]:ETAPA[1]:CA:E_CATEGORIA#]]></TAG>
              <VALUE/>
              <XPATH><![CDATA[//CARD/DISTRIBUTIONS/DISTRIBUTION[1]/DISTRIBUTION_STAGES/DISTRIBUTION_STAGE[1]/FIELDS/FIELD[NAME='E_CATEGORIA']/VALUE]]></XPATH>
            </FIELD>
            <FIELD backwardCompatibility="true" type="AdditionalFields" label="Caucao" description="Caução" source-type="AdditionalFields" has_confidential_data="False">
              <TAG><![CDATA[#NOVOREGISTO:DISTRIBUICAO[1]:ETAPA[1]:CA:Caucao#]]></TAG>
              <VALUE/>
              <XPATH><![CDATA[//CARD/DISTRIBUTIONS/DISTRIBUTION[1]/DISTRIBUTION_STAGES/DISTRIBUTION_STAGE[1]/FIELDS/FIELD[NAME='Caucao']/VALUE]]></XPATH>
            </FIELD>
            <FIELD backwardCompatibility="true" type="AdditionalFields" label="CRT_A_PSI" description="Certificado de Avaliação Psicológica" source-type="AdditionalFields" has_confidential_data="False">
              <TAG><![CDATA[#NOVOREGISTO:DISTRIBUICAO[1]:ETAPA[1]:CA:CRT_A_PSI#]]></TAG>
              <VALUE/>
              <XPATH><![CDATA[//CARD/DISTRIBUTIONS/DISTRIBUTION[1]/DISTRIBUTION_STAGES/DISTRIBUTION_STAGE[1]/FIELDS/FIELD[NAME='CRT_A_PSI']/VALUE]]></XPATH>
            </FIELD>
            <FIELD backwardCompatibility="true" type="AdditionalFields" label="ClasseEntidade" description="Classe de Entidade" source-type="AdditionalFields" has_confidential_data="False">
              <TAG><![CDATA[#NOVOREGISTO:DISTRIBUICAO[1]:ETAPA[1]:CA:ClasseEntidade#]]></TAG>
              <VALUE/>
              <XPATH><![CDATA[//CARD/DISTRIBUTIONS/DISTRIBUTION[1]/DISTRIBUTION_STAGES/DISTRIBUTION_STAGE[1]/FIELDS/FIELD[NAME='ClasseEntidade']/VALUE]]></XPATH>
            </FIELD>
            <FIELD backwardCompatibility="true" type="AdditionalFields" label="Estrada" description="Classificação da estrada" source-type="AdditionalFields" has_confidential_data="False">
              <TAG><![CDATA[#NOVOREGISTO:DISTRIBUICAO[1]:ETAPA[1]:CA:Estrada#]]></TAG>
              <VALUE/>
              <XPATH><![CDATA[//CARD/DISTRIBUTIONS/DISTRIBUTION[1]/DISTRIBUTION_STAGES/DISTRIBUTION_STAGE[1]/FIELDS/FIELD[NAME='Estrada']/VALUE]]></XPATH>
            </FIELD>
            <FIELD backwardCompatibility="true" type="AdditionalFields" label="TipificaçãoOcor" description="Classificação do evento" source-type="AdditionalFields" has_confidential_data="False">
              <TAG><![CDATA[#NOVOREGISTO:DISTRIBUICAO[1]:ETAPA[1]:CA:TipificaçãoOcor#]]></TAG>
              <VALUE/>
              <XPATH><![CDATA[//CARD/DISTRIBUTIONS/DISTRIBUTION[1]/DISTRIBUTION_STAGES/DISTRIBUTION_STAGE[1]/FIELDS/FIELD[NAME='TipificaçãoOcor']/VALUE]]></XPATH>
            </FIELD>
            <FIELD backwardCompatibility="true" type="AdditionalFields" label="FATURAS_CodigoGERFIP" description="Código do Fornecedor GERFIP" source-type="AdditionalFields" has_confidential_data="False">
              <TAG><![CDATA[#NOVOREGISTO:DISTRIBUICAO[1]:ETAPA[1]:CA:FATURAS_CodigoGERFIP#]]></TAG>
              <VALUE/>
              <XPATH><![CDATA[//CARD/DISTRIBUTIONS/DISTRIBUTION[1]/DISTRIBUTION_STAGES/DISTRIBUTION_STAGE[1]/FIELDS/FIELD[NAME='FATURAS_CodigoGERFIP']/VALUE]]></XPATH>
            </FIELD>
            <FIELD backwardCompatibility="true" type="AdditionalFields" label="CódigoPostal" description="Código Postal do Reclamante" source-type="AdditionalFields" has_confidential_data="False">
              <TAG><![CDATA[#NOVOREGISTO:DISTRIBUICAO[1]:ETAPA[1]:CA:CódigoPostal#]]></TAG>
              <VALUE/>
              <XPATH><![CDATA[//CARD/DISTRIBUTIONS/DISTRIBUTION[1]/DISTRIBUTION_STAGES/DISTRIBUTION_STAGE[1]/FIELDS/FIELD[NAME='CódigoPostal']/VALUE]]></XPATH>
            </FIELD>
            <FIELD backwardCompatibility="true" type="AdditionalFields" label="E_COD_SIOE" description="Código SIOE" source-type="AdditionalFields" has_confidential_data="False">
              <TAG><![CDATA[#NOVOREGISTO:DISTRIBUICAO[1]:ETAPA[1]:CA:E_COD_SIOE#]]></TAG>
              <VALUE/>
              <XPATH><![CDATA[//CARD/DISTRIBUTIONS/DISTRIBUTION[1]/DISTRIBUTION_STAGES/DISTRIBUTION_STAGE[1]/FIELDS/FIELD[NAME='E_COD_SIOE']/VALUE]]></XPATH>
            </FIELD>
            <FIELD backwardCompatibility="true" type="AdditionalFields" label="E_Cod_postal" description="Código-Postal" source-type="AdditionalFields" has_confidential_data="False">
              <TAG><![CDATA[#NOVOREGISTO:DISTRIBUICAO[1]:ETAPA[1]:CA:E_Cod_postal#]]></TAG>
              <VALUE/>
              <XPATH><![CDATA[//CARD/DISTRIBUTIONS/DISTRIBUTION[1]/DISTRIBUTION_STAGES/DISTRIBUTION_STAGE[1]/FIELDS/FIELD[NAME='E_Cod_postal']/VALUE]]></XPATH>
            </FIELD>
            <FIELD backwardCompatibility="true" type="AdditionalFields" label="DEN_Concorda" description="Concorda" source-type="AdditionalFields" has_confidential_data="False">
              <TAG><![CDATA[#NOVOREGISTO:DISTRIBUICAO[1]:ETAPA[1]:CA:DEN_Concorda#]]></TAG>
              <VALUE/>
              <XPATH><![CDATA[//CARD/DISTRIBUTIONS/DISTRIBUTION[1]/DISTRIBUTION_STAGES/DISTRIBUTION_STAGE[1]/FIELDS/FIELD[NAME='DEN_Concorda']/VALUE]]></XPATH>
            </FIELD>
            <FIELD backwardCompatibility="true" type="AdditionalFields" label="DEN_Contato" description="Contato telefónico" source-type="AdditionalFields" has_confidential_data="False">
              <TAG><![CDATA[#NOVOREGISTO:DISTRIBUICAO[1]:ETAPA[1]:CA:DEN_Contato#]]></TAG>
              <VALUE/>
              <XPATH><![CDATA[//CARD/DISTRIBUTIONS/DISTRIBUTION[1]/DISTRIBUTION_STAGES/DISTRIBUTION_STAGE[1]/FIELDS/FIELD[NAME='DEN_Contato']/VALUE]]></XPATH>
            </FIELD>
            <FIELD backwardCompatibility="true" type="AdditionalFields" label="FATURAS_ContribuinteCliente" description="Contribuinte do Cliente" source-type="AdditionalFields" has_confidential_data="False">
              <TAG><![CDATA[#NOVOREGISTO:DISTRIBUICAO[1]:ETAPA[1]:CA:FATURAS_ContribuinteCliente#]]></TAG>
              <VALUE/>
              <XPATH><![CDATA[//CARD/DISTRIBUTIONS/DISTRIBUTION[1]/DISTRIBUTION_STAGES/DISTRIBUTION_STAGE[1]/FIELDS/FIELD[NAME='FATURAS_ContribuinteCliente']/VALUE]]></XPATH>
            </FIELD>
            <FIELD backwardCompatibility="true" type="AdditionalFields" label="Xinicial" description="Coordenada X inicial" source-type="AdditionalFields" has_confidential_data="False">
              <TAG><![CDATA[#NOVOREGISTO:DISTRIBUICAO[1]:ETAPA[1]:CA:Xinicial#]]></TAG>
              <VALUE/>
              <XPATH><![CDATA[//CARD/DISTRIBUTIONS/DISTRIBUTION[1]/DISTRIBUTION_STAGES/DISTRIBUTION_STAGE[1]/FIELDS/FIELD[NAME='Xinicial']/VALUE]]></XPATH>
            </FIELD>
            <FIELD backwardCompatibility="true" type="AdditionalFields" label="Yinicial" description="Coordenada y do Km inicial" source-type="AdditionalFields" has_confidential_data="False">
              <TAG><![CDATA[#NOVOREGISTO:DISTRIBUICAO[1]:ETAPA[1]:CA:Yinicial#]]></TAG>
              <VALUE/>
              <XPATH><![CDATA[//CARD/DISTRIBUTIONS/DISTRIBUTION[1]/DISTRIBUTION_STAGES/DISTRIBUTION_STAGE[1]/FIELDS/FIELD[NAME='Yinicial']/VALUE]]></XPATH>
            </FIELD>
            <FIELD backwardCompatibility="true" type="AdditionalFields" label="FATURAS_DadosFornecedor" description="Dados do Fornecedor" source-type="AdditionalFields" has_confidential_data="False">
              <TAG><![CDATA[#NOVOREGISTO:DISTRIBUICAO[1]:ETAPA[1]:CA:FATURAS_DadosFornecedor#]]></TAG>
              <VALUE/>
              <XPATH><![CDATA[//CARD/DISTRIBUTIONS/DISTRIBUTION[1]/DISTRIBUTION_STAGES/DISTRIBUTION_STAGE[1]/FIELDS/FIELD[NAME='FATURAS_DadosFornecedor']/VALUE]]></XPATH>
            </FIELD>
            <FIELD backwardCompatibility="true" type="AdditionalFields" label="DEN_Data_Agendada" description="Data Agendada" source-type="AdditionalFields" has_confidential_data="False">
              <TAG><![CDATA[#NOVOREGISTO:DISTRIBUICAO[1]:ETAPA[1]:CA:DEN_Data_Agendada#]]></TAG>
              <VALUE/>
              <XPATH><![CDATA[//CARD/DISTRIBUTIONS/DISTRIBUTION[1]/DISTRIBUTION_STAGES/DISTRIBUTION_STAGE[1]/FIELDS/FIELD[NAME='DEN_Data_Agendada']/VALUE]]></XPATH>
            </FIELD>
            <FIELD backwardCompatibility="true" type="AdditionalFields" label="DataFatura" description="Data da Fatura" source-type="AdditionalFields" has_confidential_data="False">
              <TAG><![CDATA[#NOVOREGISTO:DISTRIBUICAO[1]:ETAPA[1]:CA:DataFatura#]]></TAG>
              <VALUE/>
              <XPATH><![CDATA[//CARD/DISTRIBUTIONS/DISTRIBUTION[1]/DISTRIBUTION_STAGES/DISTRIBUTION_STAGE[1]/FIELDS/FIELD[NAME='DataFatura']/VALUE]]></XPATH>
            </FIELD>
            <FIELD backwardCompatibility="true" type="AdditionalFields" label="DataResposta" description="Data da Resposta" source-type="AdditionalFields" has_confidential_data="False">
              <TAG><![CDATA[#NOVOREGISTO:DISTRIBUICAO[1]:ETAPA[1]:CA:DataResposta#]]></TAG>
              <VALUE/>
              <XPATH><![CDATA[//CARD/DISTRIBUTIONS/DISTRIBUTION[1]/DISTRIBUTION_STAGES/DISTRIBUTION_STAGE[1]/FIELDS/FIELD[NAME='DataResposta']/VALUE]]></XPATH>
            </FIELD>
            <FIELD backwardCompatibility="true" type="AdditionalFields" label="FATURAS_DataAdjudicacao" description="Data de Adjudicação" source-type="AdditionalFields" has_confidential_data="False">
              <TAG><![CDATA[#NOVOREGISTO:DISTRIBUICAO[1]:ETAPA[1]:CA:FATURAS_DataAdjudicacao#]]></TAG>
              <VALUE/>
              <XPATH><![CDATA[//CARD/DISTRIBUTIONS/DISTRIBUTION[1]/DISTRIBUTION_STAGES/DISTRIBUTION_STAGE[1]/FIELDS/FIELD[NAME='FATURAS_DataAdjudicacao']/VALUE]]></XPATH>
            </FIELD>
            <FIELD backwardCompatibility="true" type="AdditionalFields" label="FATURAS_DataEmissaoFatura" description="Data de Emissão" source-type="AdditionalFields" has_confidential_data="False">
              <TAG><![CDATA[#NOVOREGISTO:DISTRIBUICAO[1]:ETAPA[1]:CA:FATURAS_DataEmissaoFatura#]]></TAG>
              <VALUE/>
              <XPATH><![CDATA[//CARD/DISTRIBUTIONS/DISTRIBUTION[1]/DISTRIBUTION_STAGES/DISTRIBUTION_STAGE[1]/FIELDS/FIELD[NAME='FATURAS_DataEmissaoFatura']/VALUE]]></XPATH>
            </FIELD>
            <FIELD backwardCompatibility="true" type="AdditionalFields" label="PAP_DATA_PAG" description="Data do pagamento GERFIP" source-type="AdditionalFields" has_confidential_data="False">
              <TAG><![CDATA[#NOVOREGISTO:DISTRIBUICAO[1]:ETAPA[1]:CA:PAP_DATA_PAG#]]></TAG>
              <VALUE/>
              <XPATH><![CDATA[//CARD/DISTRIBUTIONS/DISTRIBUTION[1]/DISTRIBUTION_STAGES/DISTRIBUTION_STAGE[1]/FIELDS/FIELD[NAME='PAP_DATA_PAG']/VALUE]]></XPATH>
            </FIELD>
            <FIELD backwardCompatibility="true" type="AdditionalFields" label="FATURAS_DataRegistoCompromisso" description="Data do Registo do Compromisso" source-type="AdditionalFields" has_confidential_data="False">
              <TAG><![CDATA[#NOVOREGISTO:DISTRIBUICAO[1]:ETAPA[1]:CA:FATURAS_DataRegistoCompromisso#]]></TAG>
              <VALUE/>
              <XPATH><![CDATA[//CARD/DISTRIBUTIONS/DISTRIBUTION[1]/DISTRIBUTION_STAGES/DISTRIBUTION_STAGE[1]/FIELDS/FIELD[NAME='FATURAS_DataRegistoCompromisso']/VALUE]]></XPATH>
            </FIELD>
            <FIELD backwardCompatibility="true" type="AdditionalFields" label="DataLimiteRespo" description="Data limite de resposta ao requerimento" source-type="AdditionalFields" has_confidential_data="False">
              <TAG><![CDATA[#NOVOREGISTO:DISTRIBUICAO[1]:ETAPA[1]:CA:DataLimiteRespo#]]></TAG>
              <VALUE/>
              <XPATH><![CDATA[//CARD/DISTRIBUTIONS/DISTRIBUTION[1]/DISTRIBUTION_STAGES/DISTRIBUTION_STAGE[1]/FIELDS/FIELD[NAME='DataLimiteRespo']/VALUE]]></XPATH>
            </FIELD>
            <FIELD backwardCompatibility="true" type="AdditionalFields" label="PAP_DATA_TRANSF" description="Data transferência bancária" source-type="AdditionalFields" has_confidential_data="False">
              <TAG><![CDATA[#NOVOREGISTO:DISTRIBUICAO[1]:ETAPA[1]:CA:PAP_DATA_TRANSF#]]></TAG>
              <VALUE/>
              <XPATH><![CDATA[//CARD/DISTRIBUTIONS/DISTRIBUTION[1]/DISTRIBUTION_STAGES/DISTRIBUTION_STAGE[1]/FIELDS/FIELD[NAME='PAP_DATA_TRANSF']/VALUE]]></XPATH>
            </FIELD>
            <FIELD backwardCompatibility="true" type="AdditionalFields" label="PAP_DATA_TRANSF_BANC" description="Data transferência bancária" source-type="AdditionalFields" has_confidential_data="False">
              <TAG><![CDATA[#NOVOREGISTO:DISTRIBUICAO[1]:ETAPA[1]:CA:PAP_DATA_TRANSF_BANC#]]></TAG>
              <VALUE/>
              <XPATH><![CDATA[//CARD/DISTRIBUTIONS/DISTRIBUTION[1]/DISTRIBUTION_STAGES/DISTRIBUTION_STAGE[1]/FIELDS/FIELD[NAME='PAP_DATA_TRANSF_BANC']/VALUE]]></XPATH>
            </FIELD>
            <FIELD backwardCompatibility="true" type="AdditionalFields" label="Data_IMT" description="Data_IMT" source-type="AdditionalFields" has_confidential_data="False">
              <TAG><![CDATA[#NOVOREGISTO:DISTRIBUICAO[1]:ETAPA[1]:CA:Data_IMT#]]></TAG>
              <VALUE/>
              <XPATH><![CDATA[//CARD/DISTRIBUTIONS/DISTRIBUTION[1]/DISTRIBUTION_STAGES/DISTRIBUTION_STAGE[1]/FIELDS/FIELD[NAME='Data_IMT']/VALUE]]></XPATH>
            </FIELD>
            <FIELD backwardCompatibility="true" type="AdditionalFields" label="DataRegisto" description="DataRegisto" source-type="AdditionalFields" has_confidential_data="False">
              <TAG><![CDATA[#NOVOREGISTO:DISTRIBUICAO[1]:ETAPA[1]:CA:DataRegisto#]]></TAG>
              <VALUE/>
              <XPATH><![CDATA[//CARD/DISTRIBUTIONS/DISTRIBUTION[1]/DISTRIBUTION_STAGES/DISTRIBUTION_STAGE[1]/FIELDS/FIELD[NAME='DataRegisto']/VALUE]]></XPATH>
            </FIELD>
            <FIELD backwardCompatibility="true" type="AdditionalFields" label="DEN_Datas" description="Datas em que ocorreram os factos" source-type="AdditionalFields" has_confidential_data="False">
              <TAG><![CDATA[#NOVOREGISTO:DISTRIBUICAO[1]:ETAPA[1]:CA:DEN_Datas#]]></TAG>
              <VALUE/>
              <XPATH><![CDATA[//CARD/DISTRIBUTIONS/DISTRIBUTION[1]/DISTRIBUTION_STAGES/DISTRIBUTION_STAGE[1]/FIELDS/FIELD[NAME='DEN_Datas']/VALUE]]></XPATH>
            </FIELD>
            <FIELD backwardCompatibility="true" type="AdditionalFields" label="Decisão" description="Decisão Processo Licenciamento" source-type="AdditionalFields" has_confidential_data="False">
              <TAG><![CDATA[#NOVOREGISTO:DISTRIBUICAO[1]:ETAPA[1]:CA:Decisão#]]></TAG>
              <VALUE/>
              <XPATH><![CDATA[//CARD/DISTRIBUTIONS/DISTRIBUTION[1]/DISTRIBUTION_STAGES/DISTRIBUTION_STAGE[1]/FIELDS/FIELD[NAME='Decisão']/VALUE]]></XPATH>
            </FIELD>
            <FIELD backwardCompatibility="true" type="AdditionalFields" label="DEN_Denuncia_previa" description="Denúncia prévia a outras autoridades " source-type="AdditionalFields" has_confidential_data="False">
              <TAG><![CDATA[#NOVOREGISTO:DISTRIBUICAO[1]:ETAPA[1]:CA:DEN_Denuncia_previa#]]></TAG>
              <VALUE/>
              <XPATH><![CDATA[//CARD/DISTRIBUTIONS/DISTRIBUTION[1]/DISTRIBUTION_STAGES/DISTRIBUTION_STAGE[1]/FIELDS/FIELD[NAME='DEN_Denuncia_previa']/VALUE]]></XPATH>
            </FIELD>
            <FIELD backwardCompatibility="true" type="AdditionalFields" label="E_DEPARTAMENTO" description="Departamento" source-type="AdditionalFields" has_confidential_data="False">
              <TAG><![CDATA[#NOVOREGISTO:DISTRIBUICAO[1]:ETAPA[1]:CA:E_DEPARTAMENTO#]]></TAG>
              <VALUE/>
              <XPATH><![CDATA[//CARD/DISTRIBUTIONS/DISTRIBUTION[1]/DISTRIBUTION_STAGES/DISTRIBUTION_STAGE[1]/FIELDS/FIELD[NAME='E_DEPARTAMENTO']/VALUE]]></XPATH>
            </FIELD>
            <FIELD backwardCompatibility="true" type="AdditionalFields" label="DescCodPostal" description="DescCodPostal" source-type="AdditionalFields" has_confidential_data="False">
              <TAG><![CDATA[#NOVOREGISTO:DISTRIBUICAO[1]:ETAPA[1]:CA:DescCodPostal#]]></TAG>
              <VALUE/>
              <XPATH><![CDATA[//CARD/DISTRIBUTIONS/DISTRIBUTION[1]/DISTRIBUTION_STAGES/DISTRIBUTION_STAGE[1]/FIELDS/FIELD[NAME='DescCodPostal']/VALUE]]></XPATH>
            </FIELD>
            <FIELD backwardCompatibility="true" type="AdditionalFields" label="Descrição" description="Descrição" source-type="AdditionalFields" has_confidential_data="False">
              <TAG><![CDATA[#NOVOREGISTO:DISTRIBUICAO[1]:ETAPA[1]:CA:Descrição#]]></TAG>
              <VALUE/>
              <XPATH><![CDATA[//CARD/DISTRIBUTIONS/DISTRIBUTION[1]/DISTRIBUTION_STAGES/DISTRIBUTION_STAGE[1]/FIELDS/FIELD[NAME='Descrição']/VALUE]]></XPATH>
            </FIELD>
            <FIELD backwardCompatibility="true" type="AdditionalFields" label="DEN_Descricao_docs" description="Descrição dos documentos/provas que fundamentam denúncia " source-type="AdditionalFields" has_confidential_data="False">
              <TAG><![CDATA[#NOVOREGISTO:DISTRIBUICAO[1]:ETAPA[1]:CA:DEN_Descricao_docs#]]></TAG>
              <VALUE/>
              <XPATH><![CDATA[//CARD/DISTRIBUTIONS/DISTRIBUTION[1]/DISTRIBUTION_STAGES/DISTRIBUTION_STAGE[1]/FIELDS/FIELD[NAME='DEN_Descricao_docs']/VALUE]]></XPATH>
            </FIELD>
            <FIELD backwardCompatibility="true" type="AdditionalFields" label="DEN_Anonimo" description="Deseja permanecer anónimo" source-type="AdditionalFields" has_confidential_data="False">
              <TAG><![CDATA[#NOVOREGISTO:DISTRIBUICAO[1]:ETAPA[1]:CA:DEN_Anonimo#]]></TAG>
              <VALUE/>
              <XPATH><![CDATA[//CARD/DISTRIBUTIONS/DISTRIBUTION[1]/DISTRIBUTION_STAGES/DISTRIBUTION_STAGE[1]/FIELDS/FIELD[NAME='DEN_Anonimo']/VALUE]]></XPATH>
            </FIELD>
            <FIELD backwardCompatibility="true" type="AdditionalFields" label="Distrito" description="Distrito" source-type="AdditionalFields" has_confidential_data="False">
              <TAG><![CDATA[#NOVOREGISTO:DISTRIBUICAO[1]:ETAPA[1]:CA:Distrito#]]></TAG>
              <VALUE/>
              <XPATH><![CDATA[//CARD/DISTRIBUTIONS/DISTRIBUTION[1]/DISTRIBUTION_STAGES/DISTRIBUTION_STAGE[1]/FIELDS/FIELD[NAME='Distrito']/VALUE]]></XPATH>
            </FIELD>
            <FIELD backwardCompatibility="true" type="AdditionalFields" label="PAP_DOCS_ANEXADOS" description="Documentos anexados?" source-type="AdditionalFields" has_confidential_data="False">
              <TAG><![CDATA[#NOVOREGISTO:DISTRIBUICAO[1]:ETAPA[1]:CA:PAP_DOCS_ANEXADOS#]]></TAG>
              <VALUE/>
              <XPATH><![CDATA[//CARD/DISTRIBUTIONS/DISTRIBUTION[1]/DISTRIBUTION_STAGES/DISTRIBUTION_STAGE[1]/FIELDS/FIELD[NAME='PAP_DOCS_ANEXADOS']/VALUE]]></XPATH>
            </FIELD>
            <FIELD backwardCompatibility="true" type="AdditionalFields" label="PAP_DOCS_ANEX" description="Documentos Anexados?" source-type="AdditionalFields" has_confidential_data="False">
              <TAG><![CDATA[#NOVOREGISTO:DISTRIBUICAO[1]:ETAPA[1]:CA:PAP_DOCS_ANEX#]]></TAG>
              <VALUE/>
              <XPATH><![CDATA[//CARD/DISTRIBUTIONS/DISTRIBUTION[1]/DISTRIBUTION_STAGES/DISTRIBUTION_STAGE[1]/FIELDS/FIELD[NAME='PAP_DOCS_ANEX']/VALUE]]></XPATH>
            </FIELD>
            <FIELD backwardCompatibility="true" type="AdditionalFields" label="DEN_Dominio" description="Domínio da denúncia" source-type="AdditionalFields" has_confidential_data="False">
              <TAG><![CDATA[#NOVOREGISTO:DISTRIBUICAO[1]:ETAPA[1]:CA:DEN_Dominio#]]></TAG>
              <VALUE/>
              <XPATH><![CDATA[//CARD/DISTRIBUTIONS/DISTRIBUTION[1]/DISTRIBUTION_STAGES/DISTRIBUTION_STAGE[1]/FIELDS/FIELD[NAME='DEN_Dominio']/VALUE]]></XPATH>
            </FIELD>
            <FIELD backwardCompatibility="true" type="AdditionalFields" label="E_Morada" description="E_Morada" source-type="AdditionalFields" has_confidential_data="False">
              <TAG><![CDATA[#NOVOREGISTO:DISTRIBUICAO[1]:ETAPA[1]:CA:E_Morada#]]></TAG>
              <VALUE/>
              <XPATH><![CDATA[//CARD/DISTRIBUTIONS/DISTRIBUTION[1]/DISTRIBUTION_STAGES/DISTRIBUTION_STAGE[1]/FIELDS/FIELD[NAME='E_Morada']/VALUE]]></XPATH>
            </FIELD>
            <FIELD backwardCompatibility="true" type="AdditionalFields" label="E-mail" description="E-mail do Reclamante" source-type="AdditionalFields" has_confidential_data="False">
              <TAG><![CDATA[#NOVOREGISTO:DISTRIBUICAO[1]:ETAPA[1]:CA:E-mail#]]></TAG>
              <VALUE/>
              <XPATH><![CDATA[//CARD/DISTRIBUTIONS/DISTRIBUTION[1]/DISTRIBUTION_STAGES/DISTRIBUTION_STAGE[1]/FIELDS/FIELD[NAME='E-mail']/VALUE]]></XPATH>
            </FIELD>
            <FIELD backwardCompatibility="true" type="AdditionalFields" label="DEN_Email" description="Endereço de correio eletrónico" source-type="AdditionalFields" has_confidential_data="False">
              <TAG><![CDATA[#NOVOREGISTO:DISTRIBUICAO[1]:ETAPA[1]:CA:DEN_Email#]]></TAG>
              <VALUE/>
              <XPATH><![CDATA[//CARD/DISTRIBUTIONS/DISTRIBUTION[1]/DISTRIBUTION_STAGES/DISTRIBUTION_STAGE[1]/FIELDS/FIELD[NAME='DEN_Email']/VALUE]]></XPATH>
            </FIELD>
            <FIELD backwardCompatibility="true" type="AdditionalFields" label="EntidadeRemetente" description="Entidade Remetente" source-type="AdditionalFields" has_confidential_data="False">
              <TAG><![CDATA[#NOVOREGISTO:DISTRIBUICAO[1]:ETAPA[1]:CA:EntidadeRemetente#]]></TAG>
              <VALUE/>
              <XPATH><![CDATA[//CARD/DISTRIBUTIONS/DISTRIBUTION[1]/DISTRIBUTION_STAGES/DISTRIBUTION_STAGE[1]/FIELDS/FIELD[NAME='EntidadeRemetente']/VALUE]]></XPATH>
            </FIELD>
            <FIELD backwardCompatibility="true" type="AdditionalFields" label="fat_esp_fisc" description="Espaço fiscal" source-type="AdditionalFields" has_confidential_data="False">
              <TAG><![CDATA[#NOVOREGISTO:DISTRIBUICAO[1]:ETAPA[1]:CA:fat_esp_fisc#]]></TAG>
              <VALUE/>
              <XPATH><![CDATA[//CARD/DISTRIBUTIONS/DISTRIBUTION[1]/DISTRIBUTION_STAGES/DISTRIBUTION_STAGE[1]/FIELDS/FIELD[NAME='fat_esp_fisc']/VALUE]]></XPATH>
            </FIELD>
            <FIELD backwardCompatibility="true" type="AdditionalFields" label="fat_est_doc" description="Estado do documento" source-type="AdditionalFields" has_confidential_data="False">
              <TAG><![CDATA[#NOVOREGISTO:DISTRIBUICAO[1]:ETAPA[1]:CA:fat_est_doc#]]></TAG>
              <VALUE/>
              <XPATH><![CDATA[//CARD/DISTRIBUTIONS/DISTRIBUTION[1]/DISTRIBUTION_STAGES/DISTRIBUTION_STAGE[1]/FIELDS/FIELD[NAME='fat_est_doc']/VALUE]]></XPATH>
            </FIELD>
            <FIELD backwardCompatibility="true" type="AdditionalFields" label="Estado_CO_TE" description="Estado do processo de execução" source-type="AdditionalFields" has_confidential_data="False">
              <TAG><![CDATA[#NOVOREGISTO:DISTRIBUICAO[1]:ETAPA[1]:CA:Estado_CO_TE#]]></TAG>
              <VALUE/>
              <XPATH><![CDATA[//CARD/DISTRIBUTIONS/DISTRIBUTION[1]/DISTRIBUTION_STAGES/DISTRIBUTION_STAGE[1]/FIELDS/FIELD[NAME='Estado_CO_TE']/VALUE]]></XPATH>
            </FIELD>
            <FIELD backwardCompatibility="true" type="AdditionalFields" label="Estado_CO_TR" description="Estado do processo de recurso" source-type="AdditionalFields" has_confidential_data="False">
              <TAG><![CDATA[#NOVOREGISTO:DISTRIBUICAO[1]:ETAPA[1]:CA:Estado_CO_TR#]]></TAG>
              <VALUE/>
              <XPATH><![CDATA[//CARD/DISTRIBUTIONS/DISTRIBUTION[1]/DISTRIBUTION_STAGES/DISTRIBUTION_STAGE[1]/FIELDS/FIELD[NAME='Estado_CO_TR']/VALUE]]></XPATH>
            </FIELD>
            <FIELD backwardCompatibility="true" type="AdditionalFields" label="Estado_CO_FE" description="Estado_CO_FE" source-type="AdditionalFields" has_confidential_data="False">
              <TAG><![CDATA[#NOVOREGISTO:DISTRIBUICAO[1]:ETAPA[1]:CA:Estado_CO_FE#]]></TAG>
              <VALUE/>
              <XPATH><![CDATA[//CARD/DISTRIBUTIONS/DISTRIBUTION[1]/DISTRIBUTION_STAGES/DISTRIBUTION_STAGE[1]/FIELDS/FIELD[NAME='Estado_CO_FE']/VALUE]]></XPATH>
            </FIELD>
            <FIELD backwardCompatibility="true" type="AdditionalFields" label="DEN_Exposicao_Factos" description="Exposição dos factos" source-type="AdditionalFields" has_confidential_data="False">
              <TAG><![CDATA[#NOVOREGISTO:DISTRIBUICAO[1]:ETAPA[1]:CA:DEN_Exposicao_Factos#]]></TAG>
              <VALUE/>
              <XPATH><![CDATA[//CARD/DISTRIBUTIONS/DISTRIBUTION[1]/DISTRIBUTION_STAGES/DISTRIBUTION_STAGE[1]/FIELDS/FIELD[NAME='DEN_Exposicao_Factos']/VALUE]]></XPATH>
            </FIELD>
            <FIELD backwardCompatibility="true" type="AdditionalFields" label="FAT_Extracao_Dados" description="Extração de dados - Faturas" source-type="AdditionalFields" has_confidential_data="False">
              <TAG><![CDATA[#NOVOREGISTO:DISTRIBUICAO[1]:ETAPA[1]:CA:FAT_Extracao_Dados#]]></TAG>
              <VALUE/>
              <XPATH><![CDATA[//CARD/DISTRIBUTIONS/DISTRIBUTION[1]/DISTRIBUTION_STAGES/DISTRIBUTION_STAGE[1]/FIELDS/FIELD[NAME='FAT_Extracao_Dados']/VALUE]]></XPATH>
            </FIELD>
            <FIELD backwardCompatibility="true" type="AdditionalFields" label="FATURAS_FaturaConforme" description="Fatura conforme?" source-type="AdditionalFields" has_confidential_data="False">
              <TAG><![CDATA[#NOVOREGISTO:DISTRIBUICAO[1]:ETAPA[1]:CA:FATURAS_FaturaConforme#]]></TAG>
              <VALUE/>
              <XPATH><![CDATA[//CARD/DISTRIBUTIONS/DISTRIBUTION[1]/DISTRIBUTION_STAGES/DISTRIBUTION_STAGE[1]/FIELDS/FIELD[NAME='FATURAS_FaturaConforme']/VALUE]]></XPATH>
            </FIELD>
            <FIELD backwardCompatibility="true" type="AdditionalFields" label="E_Fax" description="FAX" source-type="AdditionalFields" has_confidential_data="False">
              <TAG><![CDATA[#NOVOREGISTO:DISTRIBUICAO[1]:ETAPA[1]:CA:E_Fax#]]></TAG>
              <VALUE/>
              <XPATH><![CDATA[//CARD/DISTRIBUTIONS/DISTRIBUTION[1]/DISTRIBUTION_STAGES/DISTRIBUTION_STAGE[1]/FIELDS/FIELD[NAME='E_Fax']/VALUE]]></XPATH>
            </FIELD>
            <FIELD backwardCompatibility="true" type="AdditionalFields" label="DEN_Motivo_Prejudicado" description="Foi diretamente prejudicado pela situação?" source-type="AdditionalFields" has_confidential_data="False">
              <TAG><![CDATA[#NOVOREGISTO:DISTRIBUICAO[1]:ETAPA[1]:CA:DEN_Motivo_Prejudicado#]]></TAG>
              <VALUE/>
              <XPATH><![CDATA[//CARD/DISTRIBUTIONS/DISTRIBUTION[1]/DISTRIBUTION_STAGES/DISTRIBUTION_STAGE[1]/FIELDS/FIELD[NAME='DEN_Motivo_Prejudicado']/VALUE]]></XPATH>
            </FIELD>
            <FIELD backwardCompatibility="true" type="AdditionalFields" label="Cilindrada" description="Formação" source-type="AdditionalFields" has_confidential_data="False">
              <TAG><![CDATA[#NOVOREGISTO:DISTRIBUICAO[1]:ETAPA[1]:CA:Cilindrada#]]></TAG>
              <VALUE/>
              <XPATH><![CDATA[//CARD/DISTRIBUTIONS/DISTRIBUTION[1]/DISTRIBUTION_STAGES/DISTRIBUTION_STAGE[1]/FIELDS/FIELD[NAME='Cilindrada']/VALUE]]></XPATH>
            </FIELD>
            <FIELD backwardCompatibility="true" type="AdditionalFields" label="Cor" description="Formação" source-type="AdditionalFields" has_confidential_data="False">
              <TAG><![CDATA[#NOVOREGISTO:DISTRIBUICAO[1]:ETAPA[1]:CA:Cor#]]></TAG>
              <VALUE/>
              <XPATH><![CDATA[//CARD/DISTRIBUTIONS/DISTRIBUTION[1]/DISTRIBUTION_STAGES/DISTRIBUTION_STAGE[1]/FIELDS/FIELD[NAME='Cor']/VALUE]]></XPATH>
            </FIELD>
            <FIELD backwardCompatibility="true" type="AdditionalFields" label="Marca" description="Formação" source-type="AdditionalFields" has_confidential_data="False">
              <TAG><![CDATA[#NOVOREGISTO:DISTRIBUICAO[1]:ETAPA[1]:CA:Marca#]]></TAG>
              <VALUE/>
              <XPATH><![CDATA[//CARD/DISTRIBUTIONS/DISTRIBUTION[1]/DISTRIBUTION_STAGES/DISTRIBUTION_STAGE[1]/FIELDS/FIELD[NAME='Marca']/VALUE]]></XPATH>
            </FIELD>
            <FIELD backwardCompatibility="true" type="AdditionalFields" label="GAI_TEC_RESP" description="GAI Técnico Responsável" source-type="AdditionalFields" has_confidential_data="False">
              <TAG><![CDATA[#NOVOREGISTO:DISTRIBUICAO[1]:ETAPA[1]:CA:GAI_TEC_RESP#]]></TAG>
              <VALUE/>
              <XPATH><![CDATA[//CARD/DISTRIBUTIONS/DISTRIBUTION[1]/DISTRIBUTION_STAGES/DISTRIBUTION_STAGE[1]/FIELDS/FIELD[NAME='GAI_TEC_RESP']/VALUE]]></XPATH>
            </FIELD>
            <FIELD backwardCompatibility="true" type="AdditionalFields" label="FATURAS_GestorContrato" description="Gestor de Contrato" source-type="AdditionalFields" has_confidential_data="False">
              <TAG><![CDATA[#NOVOREGISTO:DISTRIBUICAO[1]:ETAPA[1]:CA:FATURAS_GestorContrato#]]></TAG>
              <VALUE/>
              <XPATH><![CDATA[//CARD/DISTRIBUTIONS/DISTRIBUTION[1]/DISTRIBUTION_STAGES/DISTRIBUTION_STAGE[1]/FIELDS/FIELD[NAME='FATURAS_GestorContrato']/VALUE]]></XPATH>
            </FIELD>
            <FIELD backwardCompatibility="true" type="AdditionalFields" label="Identificação" description="Identificação" source-type="AdditionalFields" has_confidential_data="False">
              <TAG><![CDATA[#NOVOREGISTO:DISTRIBUICAO[1]:ETAPA[1]:CA:Identificação#]]></TAG>
              <VALUE/>
              <XPATH><![CDATA[//CARD/DISTRIBUTIONS/DISTRIBUTION[1]/DISTRIBUTION_STAGES/DISTRIBUTION_STAGE[1]/FIELDS/FIELD[NAME='Identificação']/VALUE]]></XPATH>
            </FIELD>
            <FIELD backwardCompatibility="true" type="AdditionalFields" label="FATURAS_Imobilizado" description="Imobilizado" source-type="AdditionalFields" has_confidential_data="False">
              <TAG><![CDATA[#NOVOREGISTO:DISTRIBUICAO[1]:ETAPA[1]:CA:FATURAS_Imobilizado#]]></TAG>
              <VALUE/>
              <XPATH><![CDATA[//CARD/DISTRIBUTIONS/DISTRIBUTION[1]/DISTRIBUTION_STAGES/DISTRIBUTION_STAGE[1]/FIELDS/FIELD[NAME='FATURAS_Imobilizado']/VALUE]]></XPATH>
            </FIELD>
            <FIELD backwardCompatibility="true" type="AdditionalFields" label="DataOcorrência" description="Indica a data da ocorrência reportada pelo utente" source-type="AdditionalFields" has_confidential_data="False">
              <TAG><![CDATA[#NOVOREGISTO:DISTRIBUICAO[1]:ETAPA[1]:CA:DataOcorrência#]]></TAG>
              <VALUE/>
              <XPATH><![CDATA[//CARD/DISTRIBUTIONS/DISTRIBUTION[1]/DISTRIBUTION_STAGES/DISTRIBUTION_STAGE[1]/FIELDS/FIELD[NAME='DataOcorrência']/VALUE]]></XPATH>
            </FIELD>
            <FIELD backwardCompatibility="true" type="AdditionalFields" label="SUG_REC_INF" description="Indica o tipo de contacto: Sugestão, Reclamação, ou Pedido de Informação" source-type="AdditionalFields" has_confidential_data="False">
              <TAG><![CDATA[#NOVOREGISTO:DISTRIBUICAO[1]:ETAPA[1]:CA:SUG_REC_INF#]]></TAG>
              <VALUE/>
              <XPATH><![CDATA[//CARD/DISTRIBUTIONS/DISTRIBUTION[1]/DISTRIBUTION_STAGES/DISTRIBUTION_STAGE[1]/FIELDS/FIELD[NAME='SUG_REC_INF']/VALUE]]></XPATH>
            </FIELD>
            <FIELD backwardCompatibility="true" type="AdditionalFields" label="DEN_Denuncia_previa_desc" description="indicação da denuncia prévia" source-type="AdditionalFields" has_confidential_data="False">
              <TAG><![CDATA[#NOVOREGISTO:DISTRIBUICAO[1]:ETAPA[1]:CA:DEN_Denuncia_previa_desc#]]></TAG>
              <VALUE/>
              <XPATH><![CDATA[//CARD/DISTRIBUTIONS/DISTRIBUTION[1]/DISTRIBUTION_STAGES/DISTRIBUTION_STAGE[1]/FIELDS/FIELD[NAME='DEN_Denuncia_previa_desc']/VALUE]]></XPATH>
            </FIELD>
            <FIELD backwardCompatibility="true" type="AdditionalFields" label="DEN_Intervenientes" description="Intervenientes" source-type="AdditionalFields" has_confidential_data="False">
              <TAG><![CDATA[#NOVOREGISTO:DISTRIBUICAO[1]:ETAPA[1]:CA:DEN_Intervenientes#]]></TAG>
              <VALUE/>
              <XPATH><![CDATA[//CARD/DISTRIBUTIONS/DISTRIBUTION[1]/DISTRIBUTION_STAGES/DISTRIBUTION_STAGE[1]/FIELDS/FIELD[NAME='DEN_Intervenientes']/VALUE]]></XPATH>
            </FIELD>
            <FIELD backwardCompatibility="true" type="AdditionalFields" label="FATURAS_JustificacaoNaoValidacao" description="Justificação de não validação" source-type="AdditionalFields" has_confidential_data="False">
              <TAG><![CDATA[#NOVOREGISTO:DISTRIBUICAO[1]:ETAPA[1]:CA:FATURAS_JustificacaoNaoValidacao#]]></TAG>
              <VALUE/>
              <XPATH><![CDATA[//CARD/DISTRIBUTIONS/DISTRIBUTION[1]/DISTRIBUTION_STAGES/DISTRIBUTION_STAGE[1]/FIELDS/FIELD[NAME='FATURAS_JustificacaoNaoValidacao']/VALUE]]></XPATH>
            </FIELD>
            <FIELD backwardCompatibility="true" type="AdditionalFields" label="Km" description="Km da estrada mencionado pelo processo" source-type="AdditionalFields" has_confidential_data="False">
              <TAG><![CDATA[#NOVOREGISTO:DISTRIBUICAO[1]:ETAPA[1]:CA:Km#]]></TAG>
              <VALUE/>
              <XPATH><![CDATA[//CARD/DISTRIBUTIONS/DISTRIBUTION[1]/DISTRIBUTION_STAGES/DISTRIBUTION_STAGE[1]/FIELDS/FIELD[NAME='Km']/VALUE]]></XPATH>
            </FIELD>
            <FIELD backwardCompatibility="true" type="AdditionalFields" label="Kmfinal" description="Km final" source-type="AdditionalFields" has_confidential_data="False">
              <TAG><![CDATA[#NOVOREGISTO:DISTRIBUICAO[1]:ETAPA[1]:CA:Kmfinal#]]></TAG>
              <VALUE/>
              <XPATH><![CDATA[//CARD/DISTRIBUTIONS/DISTRIBUTION[1]/DISTRIBUTION_STAGES/DISTRIBUTION_STAGE[1]/FIELDS/FIELD[NAME='Kmfinal']/VALUE]]></XPATH>
            </FIELD>
            <FIELD backwardCompatibility="true" type="AdditionalFields" label="Kminicial" description="Km inicial" source-type="AdditionalFields" has_confidential_data="False">
              <TAG><![CDATA[#NOVOREGISTO:DISTRIBUICAO[1]:ETAPA[1]:CA:Kminicial#]]></TAG>
              <VALUE/>
              <XPATH><![CDATA[//CARD/DISTRIBUTIONS/DISTRIBUTION[1]/DISTRIBUTION_STAGES/DISTRIBUTION_STAGE[1]/FIELDS/FIELD[NAME='Kminicial']/VALUE]]></XPATH>
            </FIELD>
            <FIELD backwardCompatibility="true" type="AdditionalFields" label="Concessionária" description="Lista de Concessionárias de Infra-Estruturas Rodoviárias" source-type="AdditionalFields" has_confidential_data="False">
              <TAG><![CDATA[#NOVOREGISTO:DISTRIBUICAO[1]:ETAPA[1]:CA:Concessionária#]]></TAG>
              <VALUE/>
              <XPATH><![CDATA[//CARD/DISTRIBUTIONS/DISTRIBUTION[1]/DISTRIBUTION_STAGES/DISTRIBUTION_STAGE[1]/FIELDS/FIELD[NAME='Concessionária']/VALUE]]></XPATH>
            </FIELD>
            <FIELD backwardCompatibility="true" type="AdditionalFields" label="ListaBens" description="ListaBens" source-type="AdditionalFields" has_confidential_data="False">
              <TAG><![CDATA[#NOVOREGISTO:DISTRIBUICAO[1]:ETAPA[1]:CA:ListaBens#]]></TAG>
              <VALUE/>
              <XPATH><![CDATA[//CARD/DISTRIBUTIONS/DISTRIBUTION[1]/DISTRIBUTION_STAGES/DISTRIBUTION_STAGE[1]/FIELDS/FIELD[NAME='ListaBens']/VALUE]]></XPATH>
            </FIELD>
            <FIELD backwardCompatibility="true" type="AdditionalFields" label="ListaEmpr" description="ListaEmpr" source-type="AdditionalFields" has_confidential_data="False">
              <TAG><![CDATA[#NOVOREGISTO:DISTRIBUICAO[1]:ETAPA[1]:CA:ListaEmpr#]]></TAG>
              <VALUE/>
              <XPATH><![CDATA[//CARD/DISTRIBUTIONS/DISTRIBUTION[1]/DISTRIBUTION_STAGES/DISTRIBUTION_STAGE[1]/FIELDS/FIELD[NAME='ListaEmpr']/VALUE]]></XPATH>
            </FIELD>
            <FIELD backwardCompatibility="true" type="AdditionalFields" label="ListaServ" description="ListaServ" source-type="AdditionalFields" has_confidential_data="False">
              <TAG><![CDATA[#NOVOREGISTO:DISTRIBUICAO[1]:ETAPA[1]:CA:ListaServ#]]></TAG>
              <VALUE/>
              <XPATH><![CDATA[//CARD/DISTRIBUTIONS/DISTRIBUTION[1]/DISTRIBUTION_STAGES/DISTRIBUTION_STAGE[1]/FIELDS/FIELD[NAME='ListaServ']/VALUE]]></XPATH>
            </FIELD>
            <FIELD backwardCompatibility="true" type="AdditionalFields" label="DEN_Local" description="Local onde ocorreram os factos" source-type="AdditionalFields" has_confidential_data="False">
              <TAG><![CDATA[#NOVOREGISTO:DISTRIBUICAO[1]:ETAPA[1]:CA:DEN_Local#]]></TAG>
              <VALUE/>
              <XPATH><![CDATA[//CARD/DISTRIBUTIONS/DISTRIBUTION[1]/DISTRIBUTION_STAGES/DISTRIBUTION_STAGE[1]/FIELDS/FIELD[NAME='DEN_Local']/VALUE]]></XPATH>
            </FIELD>
            <FIELD backwardCompatibility="true" type="AdditionalFields" label="E_Localidade" description="Localidade" source-type="AdditionalFields" has_confidential_data="False">
              <TAG><![CDATA[#NOVOREGISTO:DISTRIBUICAO[1]:ETAPA[1]:CA:E_Localidade#]]></TAG>
              <VALUE/>
              <XPATH><![CDATA[//CARD/DISTRIBUTIONS/DISTRIBUTION[1]/DISTRIBUTION_STAGES/DISTRIBUTION_STAGE[1]/FIELDS/FIELD[NAME='E_Localidade']/VALUE]]></XPATH>
            </FIELD>
            <FIELD backwardCompatibility="true" type="AdditionalFields" label="Localidade" description="Localidade do Reclamante" source-type="AdditionalFields" has_confidential_data="False">
              <TAG><![CDATA[#NOVOREGISTO:DISTRIBUICAO[1]:ETAPA[1]:CA:Localidade#]]></TAG>
              <VALUE/>
              <XPATH><![CDATA[//CARD/DISTRIBUTIONS/DISTRIBUTION[1]/DISTRIBUTION_STAGES/DISTRIBUTION_STAGE[1]/FIELDS/FIELD[NAME='Localidade']/VALUE]]></XPATH>
            </FIELD>
            <FIELD backwardCompatibility="true" type="AdditionalFields" label="LOUVOR" description="Louvor" source-type="AdditionalFields" has_confidential_data="False">
              <TAG><![CDATA[#NOVOREGISTO:DISTRIBUICAO[1]:ETAPA[1]:CA:LOUVOR#]]></TAG>
              <VALUE/>
              <XPATH><![CDATA[//CARD/DISTRIBUTIONS/DISTRIBUTION[1]/DISTRIBUTION_STAGES/DISTRIBUTION_STAGE[1]/FIELDS/FIELD[NAME='LOUVOR']/VALUE]]></XPATH>
            </FIELD>
            <FIELD backwardCompatibility="true" type="AdditionalFields" label="den_manha" description="Manhã" source-type="AdditionalFields" has_confidential_data="False">
              <TAG><![CDATA[#NOVOREGISTO:DISTRIBUICAO[1]:ETAPA[1]:CA:den_manha#]]></TAG>
              <VALUE/>
              <XPATH><![CDATA[//CARD/DISTRIBUTIONS/DISTRIBUTION[1]/DISTRIBUTION_STAGES/DISTRIBUTION_STAGE[1]/FIELDS/FIELD[NAME='den_manha']/VALUE]]></XPATH>
            </FIELD>
            <FIELD backwardCompatibility="true" type="AdditionalFields" label="E_NAP" description="NAP" source-type="AdditionalFields" has_confidential_data="False">
              <TAG><![CDATA[#NOVOREGISTO:DISTRIBUICAO[1]:ETAPA[1]:CA:E_NAP#]]></TAG>
              <VALUE/>
              <XPATH><![CDATA[//CARD/DISTRIBUTIONS/DISTRIBUTION[1]/DISTRIBUTION_STAGES/DISTRIBUTION_STAGE[1]/FIELDS/FIELD[NAME='E_NAP']/VALUE]]></XPATH>
            </FIELD>
            <FIELD backwardCompatibility="true" type="AdditionalFields" label="FATURAS_NecessitaNotaCredito" description="Necessita nota de crédito?" source-type="AdditionalFields" has_confidential_data="False">
              <TAG><![CDATA[#NOVOREGISTO:DISTRIBUICAO[1]:ETAPA[1]:CA:FATURAS_NecessitaNotaCredito#]]></TAG>
              <VALUE/>
              <XPATH><![CDATA[//CARD/DISTRIBUTIONS/DISTRIBUTION[1]/DISTRIBUTION_STAGES/DISTRIBUTION_STAGE[1]/FIELDS/FIELD[NAME='FATURAS_NecessitaNotaCredito']/VALUE]]></XPATH>
            </FIELD>
            <FIELD backwardCompatibility="true" type="AdditionalFields" label="E_NIF" description="NIF" source-type="AdditionalFields" has_confidential_data="False">
              <TAG><![CDATA[#NOVOREGISTO:DISTRIBUICAO[1]:ETAPA[1]:CA:E_NIF#]]></TAG>
              <VALUE/>
              <XPATH><![CDATA[//CARD/DISTRIBUTIONS/DISTRIBUTION[1]/DISTRIBUTION_STAGES/DISTRIBUTION_STAGE[1]/FIELDS/FIELD[NAME='E_NIF']/VALUE]]></XPATH>
            </FIELD>
            <FIELD backwardCompatibility="true" type="AdditionalFields" label="NIF" description="NIF" source-type="AdditionalFields" has_confidential_data="False">
              <TAG><![CDATA[#NOVOREGISTO:DISTRIBUICAO[1]:ETAPA[1]:CA:NIF#]]></TAG>
              <VALUE/>
              <XPATH><![CDATA[//CARD/DISTRIBUTIONS/DISTRIBUTION[1]/DISTRIBUTION_STAGES/DISTRIBUTION_STAGE[1]/FIELDS/FIELD[NAME='NIF']/VALUE]]></XPATH>
            </FIELD>
            <FIELD backwardCompatibility="true" type="AdditionalFields" label="FATURAS_Compromisso" description="Nº de Compromisso" source-type="AdditionalFields" has_confidential_data="False">
              <TAG><![CDATA[#NOVOREGISTO:DISTRIBUICAO[1]:ETAPA[1]:CA:FATURAS_Compromisso#]]></TAG>
              <VALUE/>
              <XPATH><![CDATA[//CARD/DISTRIBUTIONS/DISTRIBUTION[1]/DISTRIBUTION_STAGES/DISTRIBUTION_STAGE[1]/FIELDS/FIELD[NAME='FATURAS_Compromisso']/VALUE]]></XPATH>
            </FIELD>
            <FIELD backwardCompatibility="true" type="AdditionalFields" label="FATURAS_NumFatura" description="Nº de Fatura" source-type="AdditionalFields" has_confidential_data="False">
              <TAG><![CDATA[#NOVOREGISTO:DISTRIBUICAO[1]:ETAPA[1]:CA:FATURAS_NumFatura#]]></TAG>
              <VALUE/>
              <XPATH><![CDATA[//CARD/DISTRIBUTIONS/DISTRIBUTION[1]/DISTRIBUTION_STAGES/DISTRIBUTION_STAGE[1]/FIELDS/FIELD[NAME='FATURAS_NumFatura']/VALUE]]></XPATH>
            </FIELD>
            <FIELD backwardCompatibility="true" type="AdditionalFields" label="Processo" description="Nº de processo anterior" source-type="AdditionalFields" has_confidential_data="False">
              <TAG><![CDATA[#NOVOREGISTO:DISTRIBUICAO[1]:ETAPA[1]:CA:Processo#]]></TAG>
              <VALUE/>
              <XPATH><![CDATA[//CARD/DISTRIBUTIONS/DISTRIBUTION[1]/DISTRIBUTION_STAGES/DISTRIBUTION_STAGE[1]/FIELDS/FIELD[NAME='Processo']/VALUE]]></XPATH>
            </FIELD>
            <FIELD backwardCompatibility="true" type="AdditionalFields" label="FATURAS_NumRegistoImobilizado" description="Nº de Registo de Imobilizado" source-type="AdditionalFields" has_confidential_data="False">
              <TAG><![CDATA[#NOVOREGISTO:DISTRIBUICAO[1]:ETAPA[1]:CA:FATURAS_NumRegistoImobilizado#]]></TAG>
              <VALUE/>
              <XPATH><![CDATA[//CARD/DISTRIBUTIONS/DISTRIBUTION[1]/DISTRIBUTION_STAGES/DISTRIBUTION_STAGE[1]/FIELDS/FIELD[NAME='FATURAS_NumRegistoImobilizado']/VALUE]]></XPATH>
            </FIELD>
            <FIELD backwardCompatibility="true" type="AdditionalFields" label="FATURAS_NumRegistoGERFIP" description="Nº de Registo GERFIP" source-type="AdditionalFields" has_confidential_data="False">
              <TAG><![CDATA[#NOVOREGISTO:DISTRIBUICAO[1]:ETAPA[1]:CA:FATURAS_NumRegistoGERFIP#]]></TAG>
              <VALUE/>
              <XPATH><![CDATA[//CARD/DISTRIBUTIONS/DISTRIBUTION[1]/DISTRIBUTION_STAGES/DISTRIBUTION_STAGE[1]/FIELDS/FIELD[NAME='FATURAS_NumRegistoGERFIP']/VALUE]]></XPATH>
            </FIELD>
            <FIELD backwardCompatibility="true" type="AdditionalFields" label="Nome" description="Nome" source-type="AdditionalFields" has_confidential_data="False">
              <TAG><![CDATA[#NOVOREGISTO:DISTRIBUICAO[1]:ETAPA[1]:CA:Nome#]]></TAG>
              <VALUE/>
              <XPATH><![CDATA[//CARD/DISTRIBUTIONS/DISTRIBUTION[1]/DISTRIBUTION_STAGES/DISTRIBUTION_STAGE[1]/FIELDS/FIELD[NAME='Nome']/VALUE]]></XPATH>
            </FIELD>
            <FIELD backwardCompatibility="true" type="AdditionalFields" label="DEN_Nome" description="Nome completo" source-type="AdditionalFields" has_confidential_data="False">
              <TAG><![CDATA[#NOVOREGISTO:DISTRIBUICAO[1]:ETAPA[1]:CA:DEN_Nome#]]></TAG>
              <VALUE/>
              <XPATH><![CDATA[//CARD/DISTRIBUTIONS/DISTRIBUTION[1]/DISTRIBUTION_STAGES/DISTRIBUTION_STAGE[1]/FIELDS/FIELD[NAME='DEN_Nome']/VALUE]]></XPATH>
            </FIELD>
            <FIELD backwardCompatibility="true" type="AdditionalFields" label="FORNECEDOR" description="Nome de Fornecedor" source-type="AdditionalFields" has_confidential_data="False">
              <TAG><![CDATA[#NOVOREGISTO:DISTRIBUICAO[1]:ETAPA[1]:CA:FORNECEDOR#]]></TAG>
              <VALUE/>
              <XPATH><![CDATA[//CARD/DISTRIBUTIONS/DISTRIBUTION[1]/DISTRIBUTION_STAGES/DISTRIBUTION_STAGE[1]/FIELDS/FIELD[NAME='FORNECEDOR']/VALUE]]></XPATH>
            </FIELD>
            <FIELD backwardCompatibility="true" type="AdditionalFields" label="NomeReclamante" description="Nome do Reclamante" source-type="AdditionalFields" has_confidential_data="False">
              <TAG><![CDATA[#NOVOREGISTO:DISTRIBUICAO[1]:ETAPA[1]:CA:NomeReclamante#]]></TAG>
              <VALUE/>
              <XPATH><![CDATA[//CARD/DISTRIBUTIONS/DISTRIBUTION[1]/DISTRIBUTION_STAGES/DISTRIBUTION_STAGE[1]/FIELDS/FIELD[NAME='NomeReclamante']/VALUE]]></XPATH>
            </FIELD>
            <FIELD backwardCompatibility="true" type="AdditionalFields" label="Norma" description="Norma de Sinalização" source-type="AdditionalFields" has_confidential_data="False">
              <TAG><![CDATA[#NOVOREGISTO:DISTRIBUICAO[1]:ETAPA[1]:CA:Norma#]]></TAG>
              <VALUE/>
              <XPATH><![CDATA[//CARD/DISTRIBUTIONS/DISTRIBUTION[1]/DISTRIBUTION_STAGES/DISTRIBUTION_STAGE[1]/FIELDS/FIELD[NAME='Norma']/VALUE]]></XPATH>
            </FIELD>
            <FIELD backwardCompatibility="true" type="AdditionalFields" label="FATURAS_NotaEncomenda" description="Nota de Encomenda" source-type="AdditionalFields" has_confidential_data="False">
              <TAG><![CDATA[#NOVOREGISTO:DISTRIBUICAO[1]:ETAPA[1]:CA:FATURAS_NotaEncomenda#]]></TAG>
              <VALUE/>
              <XPATH><![CDATA[//CARD/DISTRIBUTIONS/DISTRIBUTION[1]/DISTRIBUTION_STAGES/DISTRIBUTION_STAGE[1]/FIELDS/FIELD[NAME='FATURAS_NotaEncomenda']/VALUE]]></XPATH>
            </FIELD>
            <FIELD backwardCompatibility="true" type="AdditionalFields" label="N_ENCOMENDA" description="Nota de Encomenda" source-type="AdditionalFields" has_confidential_data="False">
              <TAG><![CDATA[#NOVOREGISTO:DISTRIBUICAO[1]:ETAPA[1]:CA:N_ENCOMENDA#]]></TAG>
              <VALUE/>
              <XPATH><![CDATA[//CARD/DISTRIBUTIONS/DISTRIBUTION[1]/DISTRIBUTION_STAGES/DISTRIBUTION_STAGE[1]/FIELDS/FIELD[NAME='N_ENCOMENDA']/VALUE]]></XPATH>
            </FIELD>
            <FIELD backwardCompatibility="true" type="AdditionalFields" label="NrProcesso" description="NrProcesso" source-type="AdditionalFields" has_confidential_data="False">
              <TAG><![CDATA[#NOVOREGISTO:DISTRIBUICAO[1]:ETAPA[1]:CA:NrProcesso#]]></TAG>
              <VALUE/>
              <XPATH><![CDATA[//CARD/DISTRIBUTIONS/DISTRIBUTION[1]/DISTRIBUTION_STAGES/DISTRIBUTION_STAGE[1]/FIELDS/FIELD[NAME='NrProcesso']/VALUE]]></XPATH>
            </FIELD>
            <FIELD backwardCompatibility="true" type="AdditionalFields" label="Num_IMT" description="Num_IMT" source-type="AdditionalFields" has_confidential_data="False">
              <TAG><![CDATA[#NOVOREGISTO:DISTRIBUICAO[1]:ETAPA[1]:CA:Num_IMT#]]></TAG>
              <VALUE/>
              <XPATH><![CDATA[//CARD/DISTRIBUTIONS/DISTRIBUTION[1]/DISTRIBUTION_STAGES/DISTRIBUTION_STAGE[1]/FIELDS/FIELD[NAME='Num_IMT']/VALUE]]></XPATH>
            </FIELD>
            <FIELD backwardCompatibility="true" type="AdditionalFields" label="NumeroFatura" description="Número da Fatura" source-type="AdditionalFields" has_confidential_data="False">
              <TAG><![CDATA[#NOVOREGISTO:DISTRIBUICAO[1]:ETAPA[1]:CA:NumeroFatura#]]></TAG>
              <VALUE/>
              <XPATH><![CDATA[//CARD/DISTRIBUTIONS/DISTRIBUTION[1]/DISTRIBUTION_STAGES/DISTRIBUTION_STAGE[1]/FIELDS/FIELD[NAME='NumeroFatura']/VALUE]]></XPATH>
            </FIELD>
            <FIELD backwardCompatibility="true" type="AdditionalFields" label="PAP_NUM" description="Número da PAP" source-type="AdditionalFields" has_confidential_data="False">
              <TAG><![CDATA[#NOVOREGISTO:DISTRIBUICAO[1]:ETAPA[1]:CA:PAP_NUM#]]></TAG>
              <VALUE/>
              <XPATH><![CDATA[//CARD/DISTRIBUTIONS/DISTRIBUTION[1]/DISTRIBUTION_STAGES/DISTRIBUTION_STAGE[1]/FIELDS/FIELD[NAME='PAP_NUM']/VALUE]]></XPATH>
            </FIELD>
            <FIELD backwardCompatibility="true" type="AdditionalFields" label="PAP_NUMERO" description="Número da PAP" source-type="AdditionalFields" has_confidential_data="False">
              <TAG><![CDATA[#NOVOREGISTO:DISTRIBUICAO[1]:ETAPA[1]:CA:PAP_NUMERO#]]></TAG>
              <VALUE/>
              <XPATH><![CDATA[//CARD/DISTRIBUTIONS/DISTRIBUTION[1]/DISTRIBUTION_STAGES/DISTRIBUTION_STAGE[1]/FIELDS/FIELD[NAME='PAP_NUMERO']/VALUE]]></XPATH>
            </FIELD>
            <FIELD backwardCompatibility="true" type="AdditionalFields" label="Num_Identificacao" description="Numero de Identificação" source-type="AdditionalFields" has_confidential_data="False">
              <TAG><![CDATA[#NOVOREGISTO:DISTRIBUICAO[1]:ETAPA[1]:CA:Num_Identificacao#]]></TAG>
              <VALUE/>
              <XPATH><![CDATA[//CARD/DISTRIBUTIONS/DISTRIBUTION[1]/DISTRIBUTION_STAGES/DISTRIBUTION_STAGE[1]/FIELDS/FIELD[NAME='Num_Identificacao']/VALUE]]></XPATH>
            </FIELD>
            <FIELD backwardCompatibility="true" type="AdditionalFields" label="PAP_NUM_PAG" description="Número de pagamento em GERFIP" source-type="AdditionalFields" has_confidential_data="False">
              <TAG><![CDATA[#NOVOREGISTO:DISTRIBUICAO[1]:ETAPA[1]:CA:PAP_NUM_PAG#]]></TAG>
              <VALUE/>
              <XPATH><![CDATA[//CARD/DISTRIBUTIONS/DISTRIBUTION[1]/DISTRIBUTION_STAGES/DISTRIBUTION_STAGE[1]/FIELDS/FIELD[NAME='PAP_NUM_PAG']/VALUE]]></XPATH>
            </FIELD>
            <FIELD backwardCompatibility="true" type="AdditionalFields" label="PAP_NUM_PAGAMENTO" description="Número de pagamento em GERFIP" source-type="AdditionalFields" has_confidential_data="False">
              <TAG><![CDATA[#NOVOREGISTO:DISTRIBUICAO[1]:ETAPA[1]:CA:PAP_NUM_PAGAMENTO#]]></TAG>
              <VALUE/>
              <XPATH><![CDATA[//CARD/DISTRIBUTIONS/DISTRIBUTION[1]/DISTRIBUTION_STAGES/DISTRIBUTION_STAGE[1]/FIELDS/FIELD[NAME='PAP_NUM_PAGAMENTO']/VALUE]]></XPATH>
            </FIELD>
            <FIELD backwardCompatibility="true" type="AdditionalFields" label="PAP_NUM_REG" description="Número de registo da PAP" source-type="AdditionalFields" has_confidential_data="False">
              <TAG><![CDATA[#NOVOREGISTO:DISTRIBUICAO[1]:ETAPA[1]:CA:PAP_NUM_REG#]]></TAG>
              <VALUE/>
              <XPATH><![CDATA[//CARD/DISTRIBUTIONS/DISTRIBUTION[1]/DISTRIBUTION_STAGES/DISTRIBUTION_STAGE[1]/FIELDS/FIELD[NAME='PAP_NUM_REG']/VALUE]]></XPATH>
            </FIELD>
            <FIELD backwardCompatibility="true" type="AdditionalFields" label="PAP_NUM_REGISTO" description="Número de registo da PAP" source-type="AdditionalFields" has_confidential_data="False">
              <TAG><![CDATA[#NOVOREGISTO:DISTRIBUICAO[1]:ETAPA[1]:CA:PAP_NUM_REGISTO#]]></TAG>
              <VALUE/>
              <XPATH><![CDATA[//CARD/DISTRIBUTIONS/DISTRIBUTION[1]/DISTRIBUTION_STAGES/DISTRIBUTION_STAGE[1]/FIELDS/FIELD[NAME='PAP_NUM_REGISTO']/VALUE]]></XPATH>
            </FIELD>
            <FIELD backwardCompatibility="true" type="AdditionalFields" label="Objeto" description="Objeto" source-type="AdditionalFields" has_confidential_data="False">
              <TAG><![CDATA[#NOVOREGISTO:DISTRIBUICAO[1]:ETAPA[1]:CA:Objeto#]]></TAG>
              <VALUE/>
              <XPATH><![CDATA[//CARD/DISTRIBUTIONS/DISTRIBUTION[1]/DISTRIBUTION_STAGES/DISTRIBUTION_STAGE[1]/FIELDS/FIELD[NAME='Objeto']/VALUE]]></XPATH>
            </FIELD>
            <FIELD backwardCompatibility="true" type="AdditionalFields" label="DataEntrega0" description="Obrigações Contratuais de Informação - Data Limite de Entrega de Relatório" source-type="AdditionalFields" has_confidential_data="False">
              <TAG><![CDATA[#NOVOREGISTO:DISTRIBUICAO[1]:ETAPA[1]:CA:DataEntrega0#]]></TAG>
              <VALUE/>
              <XPATH><![CDATA[//CARD/DISTRIBUTIONS/DISTRIBUTION[1]/DISTRIBUTION_STAGES/DISTRIBUTION_STAGE[1]/FIELDS/FIELD[NAME='DataEntrega0']/VALUE]]></XPATH>
            </FIELD>
            <FIELD backwardCompatibility="true" type="AdditionalFields" label="DataEntrega1" description="Obrigações Contratuais de Informação - Data Limite de Entrega de Relatório" source-type="AdditionalFields" has_confidential_data="False">
              <TAG><![CDATA[#NOVOREGISTO:DISTRIBUICAO[1]:ETAPA[1]:CA:DataEntrega1#]]></TAG>
              <VALUE/>
              <XPATH><![CDATA[//CARD/DISTRIBUTIONS/DISTRIBUTION[1]/DISTRIBUTION_STAGES/DISTRIBUTION_STAGE[1]/FIELDS/FIELD[NAME='DataEntrega1']/VALUE]]></XPATH>
            </FIELD>
            <FIELD backwardCompatibility="true" type="AdditionalFields" label="DataEntrega2" description="Obrigações Contratuais de Informação - Data Limite de Entrega de Relatório" source-type="AdditionalFields" has_confidential_data="False">
              <TAG><![CDATA[#NOVOREGISTO:DISTRIBUICAO[1]:ETAPA[1]:CA:DataEntrega2#]]></TAG>
              <VALUE/>
              <XPATH><![CDATA[//CARD/DISTRIBUTIONS/DISTRIBUTION[1]/DISTRIBUTION_STAGES/DISTRIBUTION_STAGE[1]/FIELDS/FIELD[NAME='DataEntrega2']/VALUE]]></XPATH>
            </FIELD>
            <FIELD backwardCompatibility="true" type="AdditionalFields" label="DataEntrega3" description="Obrigações Contratuais de Informação - Data Limite de Entrega de Relatório" source-type="AdditionalFields" has_confidential_data="False">
              <TAG><![CDATA[#NOVOREGISTO:DISTRIBUICAO[1]:ETAPA[1]:CA:DataEntrega3#]]></TAG>
              <VALUE/>
              <XPATH><![CDATA[//CARD/DISTRIBUTIONS/DISTRIBUTION[1]/DISTRIBUTION_STAGES/DISTRIBUTION_STAGE[1]/FIELDS/FIELD[NAME='DataEntrega3']/VALUE]]></XPATH>
            </FIELD>
            <FIELD backwardCompatibility="true" type="AdditionalFields" label="DataEntrega4" description="Obrigações Contratuais de Informação - Data Limite de Entrega de Relatório" source-type="AdditionalFields" has_confidential_data="False">
              <TAG><![CDATA[#NOVOREGISTO:DISTRIBUICAO[1]:ETAPA[1]:CA:DataEntrega4#]]></TAG>
              <VALUE/>
              <XPATH><![CDATA[//CARD/DISTRIBUTIONS/DISTRIBUTION[1]/DISTRIBUTION_STAGES/DISTRIBUTION_STAGE[1]/FIELDS/FIELD[NAME='DataEntrega4']/VALUE]]></XPATH>
            </FIELD>
            <FIELD backwardCompatibility="true" type="AdditionalFields" label="PAP_OFIC_ENV" description="Ofício enviado?" source-type="AdditionalFields" has_confidential_data="False">
              <TAG><![CDATA[#NOVOREGISTO:DISTRIBUICAO[1]:ETAPA[1]:CA:PAP_OFIC_ENV#]]></TAG>
              <VALUE/>
              <XPATH><![CDATA[//CARD/DISTRIBUTIONS/DISTRIBUTION[1]/DISTRIBUTION_STAGES/DISTRIBUTION_STAGE[1]/FIELDS/FIELD[NAME='PAP_OFIC_ENV']/VALUE]]></XPATH>
            </FIELD>
            <FIELD backwardCompatibility="true" type="AdditionalFields" label="PAP_OFICIO_ENVIADO" description="Ofício enviado?" source-type="AdditionalFields" has_confidential_data="False">
              <TAG><![CDATA[#NOVOREGISTO:DISTRIBUICAO[1]:ETAPA[1]:CA:PAP_OFICIO_ENVIADO#]]></TAG>
              <VALUE/>
              <XPATH><![CDATA[//CARD/DISTRIBUTIONS/DISTRIBUTION[1]/DISTRIBUTION_STAGES/DISTRIBUTION_STAGE[1]/FIELDS/FIELD[NAME='PAP_OFICIO_ENVIADO']/VALUE]]></XPATH>
            </FIELD>
            <FIELD backwardCompatibility="true" type="AdditionalFields" label="FATURAS_OficioRegistado" description="Ofício Registado?" source-type="AdditionalFields" has_confidential_data="False">
              <TAG><![CDATA[#NOVOREGISTO:DISTRIBUICAO[1]:ETAPA[1]:CA:FATURAS_OficioRegistado#]]></TAG>
              <VALUE/>
              <XPATH><![CDATA[//CARD/DISTRIBUTIONS/DISTRIBUTION[1]/DISTRIBUTION_STAGES/DISTRIBUTION_STAGE[1]/FIELDS/FIELD[NAME='FATURAS_OficioRegistado']/VALUE]]></XPATH>
            </FIELD>
            <FIELD backwardCompatibility="true" type="AdditionalFields" label="den_origem_pedido" description="Origem do Pedido" source-type="AdditionalFields" has_confidential_data="False">
              <TAG><![CDATA[#NOVOREGISTO:DISTRIBUICAO[1]:ETAPA[1]:CA:den_origem_pedido#]]></TAG>
              <VALUE/>
              <XPATH><![CDATA[//CARD/DISTRIBUTIONS/DISTRIBUTION[1]/DISTRIBUTION_STAGES/DISTRIBUTION_STAGE[1]/FIELDS/FIELD[NAME='den_origem_pedido']/VALUE]]></XPATH>
            </FIELD>
            <FIELD backwardCompatibility="true" type="AdditionalFields" label="OutraEstrada" description="OutraEstrada" source-type="AdditionalFields" has_confidential_data="False">
              <TAG><![CDATA[#NOVOREGISTO:DISTRIBUICAO[1]:ETAPA[1]:CA:OutraEstrada#]]></TAG>
              <VALUE/>
              <XPATH><![CDATA[//CARD/DISTRIBUTIONS/DISTRIBUTION[1]/DISTRIBUTION_STAGES/DISTRIBUTION_STAGE[1]/FIELDS/FIELD[NAME='OutraEstrada']/VALUE]]></XPATH>
            </FIELD>
            <FIELD backwardCompatibility="true" type="AdditionalFields" label="OutrasRefs" description="Outras referências" source-type="AdditionalFields" has_confidential_data="False">
              <TAG><![CDATA[#NOVOREGISTO:DISTRIBUICAO[1]:ETAPA[1]:CA:OutrasRefs#]]></TAG>
              <VALUE/>
              <XPATH><![CDATA[//CARD/DISTRIBUTIONS/DISTRIBUTION[1]/DISTRIBUTION_STAGES/DISTRIBUTION_STAGE[1]/FIELDS/FIELD[NAME='OutrasRefs']/VALUE]]></XPATH>
            </FIELD>
            <FIELD backwardCompatibility="true" type="AdditionalFields" label="DEN_Dominio_Outro" description="Outro" source-type="AdditionalFields" has_confidential_data="False">
              <TAG><![CDATA[#NOVOREGISTO:DISTRIBUICAO[1]:ETAPA[1]:CA:DEN_Dominio_Outro#]]></TAG>
              <VALUE/>
              <XPATH><![CDATA[//CARD/DISTRIBUTIONS/DISTRIBUTION[1]/DISTRIBUTION_STAGES/DISTRIBUTION_STAGE[1]/FIELDS/FIELD[NAME='DEN_Dominio_Outro']/VALUE]]></XPATH>
            </FIELD>
            <FIELD backwardCompatibility="true" type="AdditionalFields" label="DEN_Motivo_Outro" description="Outro" source-type="AdditionalFields" has_confidential_data="False">
              <TAG><![CDATA[#NOVOREGISTO:DISTRIBUICAO[1]:ETAPA[1]:CA:DEN_Motivo_Outro#]]></TAG>
              <VALUE/>
              <XPATH><![CDATA[//CARD/DISTRIBUTIONS/DISTRIBUTION[1]/DISTRIBUTION_STAGES/DISTRIBUTION_STAGE[1]/FIELDS/FIELD[NAME='DEN_Motivo_Outro']/VALUE]]></XPATH>
            </FIELD>
            <FIELD backwardCompatibility="true" type="AdditionalFields" label="DEN_Motivo_Outro_desc" description="Outro" source-type="AdditionalFields" has_confidential_data="False">
              <TAG><![CDATA[#NOVOREGISTO:DISTRIBUICAO[1]:ETAPA[1]:CA:DEN_Motivo_Outro_desc#]]></TAG>
              <VALUE/>
              <XPATH><![CDATA[//CARD/DISTRIBUTIONS/DISTRIBUTION[1]/DISTRIBUTION_STAGES/DISTRIBUTION_STAGE[1]/FIELDS/FIELD[NAME='DEN_Motivo_Outro_desc']/VALUE]]></XPATH>
            </FIELD>
            <FIELD backwardCompatibility="true" type="AdditionalFields" label="OutroEvento" description="OutroEvento" source-type="AdditionalFields" has_confidential_data="False">
              <TAG><![CDATA[#NOVOREGISTO:DISTRIBUICAO[1]:ETAPA[1]:CA:OutroEvento#]]></TAG>
              <VALUE/>
              <XPATH><![CDATA[//CARD/DISTRIBUTIONS/DISTRIBUTION[1]/DISTRIBUTION_STAGES/DISTRIBUTION_STAGE[1]/FIELDS/FIELD[NAME='OutroEvento']/VALUE]]></XPATH>
            </FIELD>
            <FIELD backwardCompatibility="true" type="AdditionalFields" label="PAP_PAG_EFET" description="Pagamento efetuado em GERFIP?" source-type="AdditionalFields" has_confidential_data="False">
              <TAG><![CDATA[#NOVOREGISTO:DISTRIBUICAO[1]:ETAPA[1]:CA:PAP_PAG_EFET#]]></TAG>
              <VALUE/>
              <XPATH><![CDATA[//CARD/DISTRIBUTIONS/DISTRIBUTION[1]/DISTRIBUTION_STAGES/DISTRIBUTION_STAGE[1]/FIELDS/FIELD[NAME='PAP_PAG_EFET']/VALUE]]></XPATH>
            </FIELD>
            <FIELD backwardCompatibility="true" type="AdditionalFields" label="PAP_PAG_EFETUADO" description="Pagamento efetuado em GERFIP?" source-type="AdditionalFields" has_confidential_data="False">
              <TAG><![CDATA[#NOVOREGISTO:DISTRIBUICAO[1]:ETAPA[1]:CA:PAP_PAG_EFETUADO#]]></TAG>
              <VALUE/>
              <XPATH><![CDATA[//CARD/DISTRIBUTIONS/DISTRIBUTION[1]/DISTRIBUTION_STAGES/DISTRIBUTION_STAGE[1]/FIELDS/FIELD[NAME='PAP_PAG_EFETUADO']/VALUE]]></XPATH>
            </FIELD>
            <FIELD backwardCompatibility="true" type="AdditionalFields" label="E_Pais" description="País" source-type="AdditionalFields" has_confidential_data="False">
              <TAG><![CDATA[#NOVOREGISTO:DISTRIBUICAO[1]:ETAPA[1]:CA:E_Pais#]]></TAG>
              <VALUE/>
              <XPATH><![CDATA[//CARD/DISTRIBUTIONS/DISTRIBUTION[1]/DISTRIBUTION_STAGES/DISTRIBUTION_STAGE[1]/FIELDS/FIELD[NAME='E_Pais']/VALUE]]></XPATH>
            </FIELD>
            <FIELD backwardCompatibility="true" type="AdditionalFields" label="Plurianual" description="Plurianual?" source-type="AdditionalFields" has_confidential_data="False">
              <TAG><![CDATA[#NOVOREGISTO:DISTRIBUICAO[1]:ETAPA[1]:CA:Plurianual#]]></TAG>
              <VALUE/>
              <XPATH><![CDATA[//CARD/DISTRIBUTIONS/DISTRIBUTION[1]/DISTRIBUTION_STAGES/DISTRIBUTION_STAGE[1]/FIELDS/FIELD[NAME='Plurianual']/VALUE]]></XPATH>
            </FIELD>
            <FIELD backwardCompatibility="true" type="AdditionalFields" label="E_P_CONTACTO" description="Ponto de Contacto" source-type="AdditionalFields" has_confidential_data="False">
              <TAG><![CDATA[#NOVOREGISTO:DISTRIBUICAO[1]:ETAPA[1]:CA:E_P_CONTACTO#]]></TAG>
              <VALUE/>
              <XPATH><![CDATA[//CARD/DISTRIBUTIONS/DISTRIBUTION[1]/DISTRIBUTION_STAGES/DISTRIBUTION_STAGE[1]/FIELDS/FIELD[NAME='E_P_CONTACTO']/VALUE]]></XPATH>
            </FIELD>
            <FIELD backwardCompatibility="true" type="AdditionalFields" label="FATURAS_PrazoLimitePagamento" description="Prazo Limite de Pagamento" source-type="AdditionalFields" has_confidential_data="False">
              <TAG><![CDATA[#NOVOREGISTO:DISTRIBUICAO[1]:ETAPA[1]:CA:FATURAS_PrazoLimitePagamento#]]></TAG>
              <VALUE/>
              <XPATH><![CDATA[//CARD/DISTRIBUTIONS/DISTRIBUTION[1]/DISTRIBUTION_STAGES/DISTRIBUTION_STAGE[1]/FIELDS/FIELD[NAME='FATURAS_PrazoLimitePagamento']/VALUE]]></XPATH>
            </FIELD>
            <FIELD backwardCompatibility="true" type="AdditionalFields" label="DEN_Ocultar_Identidade" description="Pretende ocultar identidade" source-type="AdditionalFields" has_confidential_data="False">
              <TAG><![CDATA[#NOVOREGISTO:DISTRIBUICAO[1]:ETAPA[1]:CA:DEN_Ocultar_Identidade#]]></TAG>
              <VALUE/>
              <XPATH><![CDATA[//CARD/DISTRIBUTIONS/DISTRIBUTION[1]/DISTRIBUTION_STAGES/DISTRIBUTION_STAGE[1]/FIELDS/FIELD[NAME='DEN_Ocultar_Identidade']/VALUE]]></XPATH>
            </FIELD>
            <FIELD backwardCompatibility="true" type="AdditionalFields" label="FATURAS_ConformidadeProcesso" description="Processo Conforme?" source-type="AdditionalFields" has_confidential_data="False">
              <TAG><![CDATA[#NOVOREGISTO:DISTRIBUICAO[1]:ETAPA[1]:CA:FATURAS_ConformidadeProcesso#]]></TAG>
              <VALUE/>
              <XPATH><![CDATA[//CARD/DISTRIBUTIONS/DISTRIBUTION[1]/DISTRIBUTION_STAGES/DISTRIBUTION_STAGE[1]/FIELDS/FIELD[NAME='FATURAS_ConformidadeProcesso']/VALUE]]></XPATH>
            </FIELD>
            <FIELD backwardCompatibility="true" type="AdditionalFields" label="ProcessoFiscal" description="ProcessoFiscal" source-type="AdditionalFields" has_confidential_data="False">
              <TAG><![CDATA[#NOVOREGISTO:DISTRIBUICAO[1]:ETAPA[1]:CA:ProcessoFiscal#]]></TAG>
              <VALUE/>
              <XPATH><![CDATA[//CARD/DISTRIBUTIONS/DISTRIBUTION[1]/DISTRIBUTION_STAGES/DISTRIBUTION_STAGE[1]/FIELDS/FIELD[NAME='ProcessoFiscal']/VALUE]]></XPATH>
            </FIELD>
            <FIELD backwardCompatibility="true" type="AdditionalFields" label="ProcessoInIR" description="ProcessoInIR" source-type="AdditionalFields" has_confidential_data="False">
              <TAG><![CDATA[#NOVOREGISTO:DISTRIBUICAO[1]:ETAPA[1]:CA:ProcessoInIR#]]></TAG>
              <VALUE/>
              <XPATH><![CDATA[//CARD/DISTRIBUTIONS/DISTRIBUTION[1]/DISTRIBUTION_STAGES/DISTRIBUTION_STAGE[1]/FIELDS/FIELD[NAME='ProcessoInIR']/VALUE]]></XPATH>
            </FIELD>
            <FIELD backwardCompatibility="true" type="AdditionalFields" label="ProcessoTribuna" description="ProcessoTribuna" source-type="AdditionalFields" has_confidential_data="False">
              <TAG><![CDATA[#NOVOREGISTO:DISTRIBUICAO[1]:ETAPA[1]:CA:ProcessoTribuna#]]></TAG>
              <VALUE/>
              <XPATH><![CDATA[//CARD/DISTRIBUTIONS/DISTRIBUTION[1]/DISTRIBUTION_STAGES/DISTRIBUTION_STAGE[1]/FIELDS/FIELD[NAME='ProcessoTribuna']/VALUE]]></XPATH>
            </FIELD>
            <FIELD backwardCompatibility="true" type="AdditionalFields" label="PRONUNCIA" description="Pronúncia" source-type="AdditionalFields" has_confidential_data="False">
              <TAG><![CDATA[#NOVOREGISTO:DISTRIBUICAO[1]:ETAPA[1]:CA:PRONUNCIA#]]></TAG>
              <VALUE/>
              <XPATH><![CDATA[//CARD/DISTRIBUTIONS/DISTRIBUTION[1]/DISTRIBUTION_STAGES/DISTRIBUTION_STAGE[1]/FIELDS/FIELD[NAME='PRONUNCIA']/VALUE]]></XPATH>
            </FIELD>
            <FIELD backwardCompatibility="true" type="AdditionalFields" label="DEN_ARQ_MED" description="Proposta de Arquivamento/Tomada de Medidas?" source-type="AdditionalFields" has_confidential_data="False">
              <TAG><![CDATA[#NOVOREGISTO:DISTRIBUICAO[1]:ETAPA[1]:CA:DEN_ARQ_MED#]]></TAG>
              <VALUE/>
              <XPATH><![CDATA[//CARD/DISTRIBUTIONS/DISTRIBUTION[1]/DISTRIBUTION_STAGES/DISTRIBUTION_STAGE[1]/FIELDS/FIELD[NAME='DEN_ARQ_MED']/VALUE]]></XPATH>
            </FIELD>
            <FIELD backwardCompatibility="true" type="AdditionalFields" label="den_quarta" description="Quarta-feira" source-type="AdditionalFields" has_confidential_data="False">
              <TAG><![CDATA[#NOVOREGISTO:DISTRIBUICAO[1]:ETAPA[1]:CA:den_quarta#]]></TAG>
              <VALUE/>
              <XPATH><![CDATA[//CARD/DISTRIBUTIONS/DISTRIBUTION[1]/DISTRIBUTION_STAGES/DISTRIBUTION_STAGE[1]/FIELDS/FIELD[NAME='den_quarta']/VALUE]]></XPATH>
            </FIELD>
            <FIELD backwardCompatibility="true" type="AdditionalFields" label="den_quinta" description="Quinta-feira" source-type="AdditionalFields" has_confidential_data="False">
              <TAG><![CDATA[#NOVOREGISTO:DISTRIBUICAO[1]:ETAPA[1]:CA:den_quinta#]]></TAG>
              <VALUE/>
              <XPATH><![CDATA[//CARD/DISTRIBUTIONS/DISTRIBUTION[1]/DISTRIBUTION_STAGES/DISTRIBUTION_STAGE[1]/FIELDS/FIELD[NAME='den_quinta']/VALUE]]></XPATH>
            </FIELD>
            <FIELD backwardCompatibility="true" type="AdditionalFields" label="Referencia" description="Referência" source-type="AdditionalFields" has_confidential_data="False">
              <TAG><![CDATA[#NOVOREGISTO:DISTRIBUICAO[1]:ETAPA[1]:CA:Referencia#]]></TAG>
              <VALUE/>
              <XPATH><![CDATA[//CARD/DISTRIBUTIONS/DISTRIBUTION[1]/DISTRIBUTION_STAGES/DISTRIBUTION_STAGE[1]/FIELDS/FIELD[NAME='Referencia']/VALUE]]></XPATH>
            </FIELD>
            <FIELD backwardCompatibility="true" type="AdditionalFields" label="RefEstradaLivre" description="Referência relativa a processos do Programa Estrada Livre" source-type="AdditionalFields" has_confidential_data="False">
              <TAG><![CDATA[#NOVOREGISTO:DISTRIBUICAO[1]:ETAPA[1]:CA:RefEstradaLivre#]]></TAG>
              <VALUE/>
              <XPATH><![CDATA[//CARD/DISTRIBUTIONS/DISTRIBUTION[1]/DISTRIBUTION_STAGES/DISTRIBUTION_STAGE[1]/FIELDS/FIELD[NAME='RefEstradaLivre']/VALUE]]></XPATH>
            </FIELD>
            <FIELD backwardCompatibility="true" type="AdditionalFields" label="FATURAS_FaturaAnuladaGERFIP" description="Registo da Fatura anulado em GERFIP?" source-type="AdditionalFields" has_confidential_data="False">
              <TAG><![CDATA[#NOVOREGISTO:DISTRIBUICAO[1]:ETAPA[1]:CA:FATURAS_FaturaAnuladaGERFIP#]]></TAG>
              <VALUE/>
              <XPATH><![CDATA[//CARD/DISTRIBUTIONS/DISTRIBUTION[1]/DISTRIBUTION_STAGES/DISTRIBUTION_STAGE[1]/FIELDS/FIELD[NAME='FATURAS_FaturaAnuladaGERFIP']/VALUE]]></XPATH>
            </FIELD>
            <FIELD backwardCompatibility="true" type="AdditionalFields" label="FATURAS_RegistoImobilizadoEfetuado" description="Registo de Imobilizado efetuado?" source-type="AdditionalFields" has_confidential_data="False">
              <TAG><![CDATA[#NOVOREGISTO:DISTRIBUICAO[1]:ETAPA[1]:CA:FATURAS_RegistoImobilizadoEfetuado#]]></TAG>
              <VALUE/>
              <XPATH><![CDATA[//CARD/DISTRIBUTIONS/DISTRIBUTION[1]/DISTRIBUTION_STAGES/DISTRIBUTION_STAGE[1]/FIELDS/FIELD[NAME='FATURAS_RegistoImobilizadoEfetuado']/VALUE]]></XPATH>
            </FIELD>
            <FIELD backwardCompatibility="true" type="AdditionalFields" label="RegistadoPor" description="Registo efectuado pelo utilizador" source-type="AdditionalFields" has_confidential_data="False">
              <TAG><![CDATA[#NOVOREGISTO:DISTRIBUICAO[1]:ETAPA[1]:CA:RegistadoPor#]]></TAG>
              <VALUE/>
              <XPATH><![CDATA[//CARD/DISTRIBUTIONS/DISTRIBUTION[1]/DISTRIBUTION_STAGES/DISTRIBUTION_STAGE[1]/FIELDS/FIELD[NAME='RegistadoPor']/VALUE]]></XPATH>
            </FIELD>
            <FIELD backwardCompatibility="true" type="AdditionalFields" label="Resolução" description="Resolução" source-type="AdditionalFields" has_confidential_data="False">
              <TAG><![CDATA[#NOVOREGISTO:DISTRIBUICAO[1]:ETAPA[1]:CA:Resolução#]]></TAG>
              <VALUE/>
              <XPATH><![CDATA[//CARD/DISTRIBUTIONS/DISTRIBUTION[1]/DISTRIBUTION_STAGES/DISTRIBUTION_STAGE[1]/FIELDS/FIELD[NAME='Resolução']/VALUE]]></XPATH>
            </FIELD>
            <FIELD backwardCompatibility="true" type="AdditionalFields" label="Resposta" description="Resposta" source-type="AdditionalFields" has_confidential_data="False">
              <TAG><![CDATA[#NOVOREGISTO:DISTRIBUICAO[1]:ETAPA[1]:CA:Resposta#]]></TAG>
              <VALUE/>
              <XPATH><![CDATA[//CARD/DISTRIBUTIONS/DISTRIBUTION[1]/DISTRIBUTION_STAGES/DISTRIBUTION_STAGE[1]/FIELDS/FIELD[NAME='Resposta']/VALUE]]></XPATH>
            </FIELD>
            <FIELD backwardCompatibility="true" type="AdditionalFields" label="DEN_Conc_Agendamento" description="Resultado da Agendamento" source-type="AdditionalFields" has_confidential_data="False">
              <TAG><![CDATA[#NOVOREGISTO:DISTRIBUICAO[1]:ETAPA[1]:CA:DEN_Conc_Agendamento#]]></TAG>
              <VALUE/>
              <XPATH><![CDATA[//CARD/DISTRIBUTIONS/DISTRIBUTION[1]/DISTRIBUTION_STAGES/DISTRIBUTION_STAGE[1]/FIELDS/FIELD[NAME='DEN_Conc_Agendamento']/VALUE]]></XPATH>
            </FIELD>
            <FIELD backwardCompatibility="true" type="AdditionalFields" label="DEN_ESC" description="São necessários esclarecimentos?" source-type="AdditionalFields" has_confidential_data="False">
              <TAG><![CDATA[#NOVOREGISTO:DISTRIBUICAO[1]:ETAPA[1]:CA:DEN_ESC#]]></TAG>
              <VALUE/>
              <XPATH><![CDATA[//CARD/DISTRIBUTIONS/DISTRIBUTION[1]/DISTRIBUTION_STAGES/DISTRIBUTION_STAGE[1]/FIELDS/FIELD[NAME='DEN_ESC']/VALUE]]></XPATH>
            </FIELD>
            <FIELD backwardCompatibility="true" type="AdditionalFields" label="den_segunda" description="Segunda-feira" source-type="AdditionalFields" has_confidential_data="False">
              <TAG><![CDATA[#NOVOREGISTO:DISTRIBUICAO[1]:ETAPA[1]:CA:den_segunda#]]></TAG>
              <VALUE/>
              <XPATH><![CDATA[//CARD/DISTRIBUTIONS/DISTRIBUTION[1]/DISTRIBUTION_STAGES/DISTRIBUTION_STAGE[1]/FIELDS/FIELD[NAME='den_segunda']/VALUE]]></XPATH>
            </FIELD>
            <FIELD backwardCompatibility="true" type="AdditionalFields" label="Sentido" description="Sentido da estrada" source-type="AdditionalFields" has_confidential_data="False">
              <TAG><![CDATA[#NOVOREGISTO:DISTRIBUICAO[1]:ETAPA[1]:CA:Sentido#]]></TAG>
              <VALUE/>
              <XPATH><![CDATA[//CARD/DISTRIBUTIONS/DISTRIBUTION[1]/DISTRIBUTION_STAGES/DISTRIBUTION_STAGE[1]/FIELDS/FIELD[NAME='Sentido']/VALUE]]></XPATH>
            </FIELD>
            <FIELD backwardCompatibility="true" type="AdditionalFields" label="den_sexta" description="Sexta-feira" source-type="AdditionalFields" has_confidential_data="False">
              <TAG><![CDATA[#NOVOREGISTO:DISTRIBUICAO[1]:ETAPA[1]:CA:den_sexta#]]></TAG>
              <VALUE/>
              <XPATH><![CDATA[//CARD/DISTRIBUTIONS/DISTRIBUTION[1]/DISTRIBUTION_STAGES/DISTRIBUTION_STAGE[1]/FIELDS/FIELD[NAME='den_sexta']/VALUE]]></XPATH>
            </FIELD>
            <FIELD backwardCompatibility="true" type="AdditionalFields" label="E_SITE" description="Site" source-type="AdditionalFields" has_confidential_data="False">
              <TAG><![CDATA[#NOVOREGISTO:DISTRIBUICAO[1]:ETAPA[1]:CA:E_SITE#]]></TAG>
              <VALUE/>
              <XPATH><![CDATA[//CARD/DISTRIBUTIONS/DISTRIBUTION[1]/DISTRIBUTION_STAGES/DISTRIBUTION_STAGE[1]/FIELDS/FIELD[NAME='E_SITE']/VALUE]]></XPATH>
            </FIELD>
            <FIELD backwardCompatibility="true" type="AdditionalFields" label="E_SUB_UO" description="Sub Unidade Orgânica" source-type="AdditionalFields" has_confidential_data="False">
              <TAG><![CDATA[#NOVOREGISTO:DISTRIBUICAO[1]:ETAPA[1]:CA:E_SUB_UO#]]></TAG>
              <VALUE/>
              <XPATH><![CDATA[//CARD/DISTRIBUTIONS/DISTRIBUTION[1]/DISTRIBUTION_STAGES/DISTRIBUTION_STAGE[1]/FIELDS/FIELD[NAME='E_SUB_UO']/VALUE]]></XPATH>
            </FIELD>
            <FIELD backwardCompatibility="true" type="AdditionalFields" label="den_tarde" description="Tarde" source-type="AdditionalFields" has_confidential_data="False">
              <TAG><![CDATA[#NOVOREGISTO:DISTRIBUICAO[1]:ETAPA[1]:CA:den_tarde#]]></TAG>
              <VALUE/>
              <XPATH><![CDATA[//CARD/DISTRIBUTIONS/DISTRIBUTION[1]/DISTRIBUTION_STAGES/DISTRIBUTION_STAGE[1]/FIELDS/FIELD[NAME='den_tarde']/VALUE]]></XPATH>
            </FIELD>
            <FIELD backwardCompatibility="true" type="AdditionalFields" label="Telefax" description="Telefax do Reclamante" source-type="AdditionalFields" has_confidential_data="False">
              <TAG><![CDATA[#NOVOREGISTO:DISTRIBUICAO[1]:ETAPA[1]:CA:Telefax#]]></TAG>
              <VALUE/>
              <XPATH><![CDATA[//CARD/DISTRIBUTIONS/DISTRIBUTION[1]/DISTRIBUTION_STAGES/DISTRIBUTION_STAGE[1]/FIELDS/FIELD[NAME='Telefax']/VALUE]]></XPATH>
            </FIELD>
            <FIELD backwardCompatibility="true" type="AdditionalFields" label="E_Telefone" description="Telefone" source-type="AdditionalFields" has_confidential_data="False">
              <TAG><![CDATA[#NOVOREGISTO:DISTRIBUICAO[1]:ETAPA[1]:CA:E_Telefone#]]></TAG>
              <VALUE/>
              <XPATH><![CDATA[//CARD/DISTRIBUTIONS/DISTRIBUTION[1]/DISTRIBUTION_STAGES/DISTRIBUTION_STAGE[1]/FIELDS/FIELD[NAME='E_Telefone']/VALUE]]></XPATH>
            </FIELD>
            <FIELD backwardCompatibility="true" type="AdditionalFields" label="Telefone" description="Telefone do Reclamante" source-type="AdditionalFields" has_confidential_data="False">
              <TAG><![CDATA[#NOVOREGISTO:DISTRIBUICAO[1]:ETAPA[1]:CA:Telefone#]]></TAG>
              <VALUE/>
              <XPATH><![CDATA[//CARD/DISTRIBUTIONS/DISTRIBUTION[1]/DISTRIBUTION_STAGES/DISTRIBUTION_STAGE[1]/FIELDS/FIELD[NAME='Telefone']/VALUE]]></XPATH>
            </FIELD>
            <FIELD backwardCompatibility="true" type="AdditionalFields" label="E_Telemovel" description="Telemóvel" source-type="AdditionalFields" has_confidential_data="False">
              <TAG><![CDATA[#NOVOREGISTO:DISTRIBUICAO[1]:ETAPA[1]:CA:E_Telemovel#]]></TAG>
              <VALUE/>
              <XPATH><![CDATA[//CARD/DISTRIBUTIONS/DISTRIBUTION[1]/DISTRIBUTION_STAGES/DISTRIBUTION_STAGE[1]/FIELDS/FIELD[NAME='E_Telemovel']/VALUE]]></XPATH>
            </FIELD>
            <FIELD backwardCompatibility="true" type="AdditionalFields" label="Telemóvel" description="Telemóvel" source-type="AdditionalFields" has_confidential_data="False">
              <TAG><![CDATA[#NOVOREGISTO:DISTRIBUICAO[1]:ETAPA[1]:CA:Telemóvel#]]></TAG>
              <VALUE/>
              <XPATH><![CDATA[//CARD/DISTRIBUTIONS/DISTRIBUTION[1]/DISTRIBUTION_STAGES/DISTRIBUTION_STAGE[1]/FIELDS/FIELD[NAME='Telemóvel']/VALUE]]></XPATH>
            </FIELD>
            <FIELD backwardCompatibility="true" type="AdditionalFields" label="den_terca" description="Terça-feira" source-type="AdditionalFields" has_confidential_data="False">
              <TAG><![CDATA[#NOVOREGISTO:DISTRIBUICAO[1]:ETAPA[1]:CA:den_terca#]]></TAG>
              <VALUE/>
              <XPATH><![CDATA[//CARD/DISTRIBUTIONS/DISTRIBUTION[1]/DISTRIBUTION_STAGES/DISTRIBUTION_STAGE[1]/FIELDS/FIELD[NAME='den_terca']/VALUE]]></XPATH>
            </FIELD>
            <FIELD backwardCompatibility="true" type="AdditionalFields" label="TST" description="Teste" source-type="AdditionalFields" has_confidential_data="False">
              <TAG><![CDATA[#NOVOREGISTO:DISTRIBUICAO[1]:ETAPA[1]:CA:TST#]]></TAG>
              <VALUE/>
              <XPATH><![CDATA[//CARD/DISTRIBUTIONS/DISTRIBUTION[1]/DISTRIBUTION_STAGES/DISTRIBUTION_STAGE[1]/FIELDS/FIELD[NAME='TST']/VALUE]]></XPATH>
            </FIELD>
            <FIELD backwardCompatibility="true" type="AdditionalFields" label="teste2" description="teste2" source-type="AdditionalFields" has_confidential_data="False">
              <TAG><![CDATA[#NOVOREGISTO:DISTRIBUICAO[1]:ETAPA[1]:CA:teste2#]]></TAG>
              <VALUE/>
              <XPATH><![CDATA[//CARD/DISTRIBUTIONS/DISTRIBUTION[1]/DISTRIBUTION_STAGES/DISTRIBUTION_STAGE[1]/FIELDS/FIELD[NAME='teste2']/VALUE]]></XPATH>
            </FIELD>
            <FIELD backwardCompatibility="true" type="AdditionalFields" label="DEN_Motivo_Testemunha" description="Testemunhou a situação em primeira mão" source-type="AdditionalFields" has_confidential_data="False">
              <TAG><![CDATA[#NOVOREGISTO:DISTRIBUICAO[1]:ETAPA[1]:CA:DEN_Motivo_Testemunha#]]></TAG>
              <VALUE/>
              <XPATH><![CDATA[//CARD/DISTRIBUTIONS/DISTRIBUTION[1]/DISTRIBUTION_STAGES/DISTRIBUTION_STAGE[1]/FIELDS/FIELD[NAME='DEN_Motivo_Testemunha']/VALUE]]></XPATH>
            </FIELD>
            <FIELD backwardCompatibility="true" type="AdditionalFields" label="testeobs" description="testeobs" source-type="AdditionalFields" has_confidential_data="False">
              <TAG><![CDATA[#NOVOREGISTO:DISTRIBUICAO[1]:ETAPA[1]:CA:testeobs#]]></TAG>
              <VALUE/>
              <XPATH><![CDATA[//CARD/DISTRIBUTIONS/DISTRIBUTION[1]/DISTRIBUTION_STAGES/DISTRIBUTION_STAGE[1]/FIELDS/FIELD[NAME='testeobs']/VALUE]]></XPATH>
            </FIELD>
            <FIELD backwardCompatibility="true" type="AdditionalFields" label="DEN_Motivo_Conhecimento" description="Teve conhecimento da situação e decidiu denunciar" source-type="AdditionalFields" has_confidential_data="False">
              <TAG><![CDATA[#NOVOREGISTO:DISTRIBUICAO[1]:ETAPA[1]:CA:DEN_Motivo_Conhecimento#]]></TAG>
              <VALUE/>
              <XPATH><![CDATA[//CARD/DISTRIBUTIONS/DISTRIBUTION[1]/DISTRIBUTION_STAGES/DISTRIBUTION_STAGE[1]/FIELDS/FIELD[NAME='DEN_Motivo_Conhecimento']/VALUE]]></XPATH>
            </FIELD>
            <FIELD backwardCompatibility="true" type="AdditionalFields" label="Autorizacao" description="Tipo de Autorização/Comunicação" source-type="AdditionalFields" has_confidential_data="False">
              <TAG><![CDATA[#NOVOREGISTO:DISTRIBUICAO[1]:ETAPA[1]:CA:Autorizacao#]]></TAG>
              <VALUE/>
              <XPATH><![CDATA[//CARD/DISTRIBUTIONS/DISTRIBUTION[1]/DISTRIBUTION_STAGES/DISTRIBUTION_STAGE[1]/FIELDS/FIELD[NAME='Autorizacao']/VALUE]]></XPATH>
            </FIELD>
            <FIELD backwardCompatibility="true" type="AdditionalFields" label="DEN_Tipo_Denunciante" description="Tipo de denunciante" source-type="AdditionalFields" has_confidential_data="False">
              <TAG><![CDATA[#NOVOREGISTO:DISTRIBUICAO[1]:ETAPA[1]:CA:DEN_Tipo_Denunciante#]]></TAG>
              <VALUE/>
              <XPATH><![CDATA[//CARD/DISTRIBUTIONS/DISTRIBUTION[1]/DISTRIBUTION_STAGES/DISTRIBUTION_STAGE[1]/FIELDS/FIELD[NAME='DEN_Tipo_Denunciante']/VALUE]]></XPATH>
            </FIELD>
            <FIELD backwardCompatibility="true" type="AdditionalFields" label="fat_tipodoc" description="Tipo de documento" source-type="AdditionalFields" has_confidential_data="False">
              <TAG><![CDATA[#NOVOREGISTO:DISTRIBUICAO[1]:ETAPA[1]:CA:fat_tipodoc#]]></TAG>
              <VALUE/>
              <XPATH><![CDATA[//CARD/DISTRIBUTIONS/DISTRIBUTION[1]/DISTRIBUTION_STAGES/DISTRIBUTION_STAGE[1]/FIELDS/FIELD[NAME='fat_tipodoc']/VALUE]]></XPATH>
            </FIELD>
            <FIELD backwardCompatibility="true" type="AdditionalFields" label="Tipo" description="Tipo de documento associado aos livros &quot;Ent_antigas&quot; e &quot;Sai_antigas&quot;" source-type="AdditionalFields" has_confidential_data="False">
              <TAG><![CDATA[#NOVOREGISTO:DISTRIBUICAO[1]:ETAPA[1]:CA:Tipo#]]></TAG>
              <VALUE/>
              <XPATH><![CDATA[//CARD/DISTRIBUTIONS/DISTRIBUTION[1]/DISTRIBUTION_STAGES/DISTRIBUTION_STAGE[1]/FIELDS/FIELD[NAME='Tipo']/VALUE]]></XPATH>
            </FIELD>
            <FIELD backwardCompatibility="true" type="AdditionalFields" label="FATURAS_TipoProcesso" description="Tipo de Processo" source-type="AdditionalFields" has_confidential_data="False">
              <TAG><![CDATA[#NOVOREGISTO:DISTRIBUICAO[1]:ETAPA[1]:CA:FATURAS_TipoProcesso#]]></TAG>
              <VALUE/>
              <XPATH><![CDATA[//CARD/DISTRIBUTIONS/DISTRIBUTION[1]/DISTRIBUTION_STAGES/DISTRIBUTION_STAGE[1]/FIELDS/FIELD[NAME='FATURAS_TipoProcesso']/VALUE]]></XPATH>
            </FIELD>
            <FIELD backwardCompatibility="true" type="AdditionalFields" label="TipoIntervenção" description="TipoIntervenção" source-type="AdditionalFields" has_confidential_data="False">
              <TAG><![CDATA[#NOVOREGISTO:DISTRIBUICAO[1]:ETAPA[1]:CA:TipoIntervenção#]]></TAG>
              <VALUE/>
              <XPATH><![CDATA[//CARD/DISTRIBUTIONS/DISTRIBUTION[1]/DISTRIBUTION_STAGES/DISTRIBUTION_STAGE[1]/FIELDS/FIELD[NAME='TipoIntervenção']/VALUE]]></XPATH>
            </FIELD>
            <FIELD backwardCompatibility="true" type="AdditionalFields" label="E_TITULO" description="Título" source-type="AdditionalFields" has_confidential_data="False">
              <TAG><![CDATA[#NOVOREGISTO:DISTRIBUICAO[1]:ETAPA[1]:CA:E_TITULO#]]></TAG>
              <VALUE/>
              <XPATH><![CDATA[//CARD/DISTRIBUTIONS/DISTRIBUTION[1]/DISTRIBUTION_STAGES/DISTRIBUTION_STAGE[1]/FIELDS/FIELD[NAME='E_TITULO']/VALUE]]></XPATH>
            </FIELD>
            <FIELD backwardCompatibility="true" type="AdditionalFields" label="fat_Total_impostos" description="Total impostos" source-type="AdditionalFields" has_confidential_data="False">
              <TAG><![CDATA[#NOVOREGISTO:DISTRIBUICAO[1]:ETAPA[1]:CA:fat_Total_impostos#]]></TAG>
              <VALUE/>
              <XPATH><![CDATA[//CARD/DISTRIBUTIONS/DISTRIBUTION[1]/DISTRIBUTION_STAGES/DISTRIBUTION_STAGE[1]/FIELDS/FIELD[NAME='fat_Total_impostos']/VALUE]]></XPATH>
            </FIELD>
            <FIELD backwardCompatibility="true" type="AdditionalFields" label="fat_Total_IVA_TX_nor" description="Total IVA Taxa Normal" source-type="AdditionalFields" has_confidential_data="False">
              <TAG><![CDATA[#NOVOREGISTO:DISTRIBUICAO[1]:ETAPA[1]:CA:fat_Total_IVA_TX_nor#]]></TAG>
              <VALUE/>
              <XPATH><![CDATA[//CARD/DISTRIBUTIONS/DISTRIBUTION[1]/DISTRIBUTION_STAGES/DISTRIBUTION_STAGE[1]/FIELDS/FIELD[NAME='fat_Total_IVA_TX_nor']/VALUE]]></XPATH>
            </FIELD>
            <FIELD backwardCompatibility="true" type="AdditionalFields" label="PAP_TRANS_EFETUADA" description="Transferência bancária efetuada?" source-type="AdditionalFields" has_confidential_data="False">
              <TAG><![CDATA[#NOVOREGISTO:DISTRIBUICAO[1]:ETAPA[1]:CA:PAP_TRANS_EFETUADA#]]></TAG>
              <VALUE/>
              <XPATH><![CDATA[//CARD/DISTRIBUTIONS/DISTRIBUTION[1]/DISTRIBUTION_STAGES/DISTRIBUTION_STAGE[1]/FIELDS/FIELD[NAME='PAP_TRANS_EFETUADA']/VALUE]]></XPATH>
            </FIELD>
            <FIELD backwardCompatibility="true" type="AdditionalFields" label="PAP_TRANSF_EFET" description="Transferência bancária efetuada?" source-type="AdditionalFields" has_confidential_data="False">
              <TAG><![CDATA[#NOVOREGISTO:DISTRIBUICAO[1]:ETAPA[1]:CA:PAP_TRANSF_EFET#]]></TAG>
              <VALUE/>
              <XPATH><![CDATA[//CARD/DISTRIBUTIONS/DISTRIBUTION[1]/DISTRIBUTION_STAGES/DISTRIBUTION_STAGE[1]/FIELDS/FIELD[NAME='PAP_TRANSF_EFET']/VALUE]]></XPATH>
            </FIELD>
            <FIELD backwardCompatibility="true" type="AdditionalFields" label="Periodicidade" description="Trimestral&#10;Semestral&#10;Anual&#10;Mensal&#10;Pontual" source-type="AdditionalFields" has_confidential_data="False">
              <TAG><![CDATA[#NOVOREGISTO:DISTRIBUICAO[1]:ETAPA[1]:CA:Periodicidade#]]></TAG>
              <VALUE/>
              <XPATH><![CDATA[//CARD/DISTRIBUTIONS/DISTRIBUTION[1]/DISTRIBUTION_STAGES/DISTRIBUTION_STAGE[1]/FIELDS/FIELD[NAME='Periodicidade']/VALUE]]></XPATH>
            </FIELD>
            <FIELD backwardCompatibility="true" type="AdditionalFields" label="E_UO" description="Unidade Orgânica" source-type="AdditionalFields" has_confidential_data="False">
              <TAG><![CDATA[#NOVOREGISTO:DISTRIBUICAO[1]:ETAPA[1]:CA:E_UO#]]></TAG>
              <VALUE/>
              <XPATH><![CDATA[//CARD/DISTRIBUTIONS/DISTRIBUTION[1]/DISTRIBUTION_STAGES/DISTRIBUTION_STAGE[1]/FIELDS/FIELD[NAME='E_UO']/VALUE]]></XPATH>
            </FIELD>
            <FIELD backwardCompatibility="true" type="AdditionalFields" label="PAP_VALIDADO_POR" description="Validado por:" source-type="AdditionalFields" has_confidential_data="False">
              <TAG><![CDATA[#NOVOREGISTO:DISTRIBUICAO[1]:ETAPA[1]:CA:PAP_VALIDADO_POR#]]></TAG>
              <VALUE/>
              <XPATH><![CDATA[//CARD/DISTRIBUTIONS/DISTRIBUTION[1]/DISTRIBUTION_STAGES/DISTRIBUTION_STAGE[1]/FIELDS/FIELD[NAME='PAP_VALIDADO_POR']/VALUE]]></XPATH>
            </FIELD>
            <FIELD backwardCompatibility="true" type="AdditionalFields" label="PAP_VALID_POR" description="Validar por:" source-type="AdditionalFields" has_confidential_data="False">
              <TAG><![CDATA[#NOVOREGISTO:DISTRIBUICAO[1]:ETAPA[1]:CA:PAP_VALID_POR#]]></TAG>
              <VALUE/>
              <XPATH><![CDATA[//CARD/DISTRIBUTIONS/DISTRIBUTION[1]/DISTRIBUTION_STAGES/DISTRIBUTION_STAGE[1]/FIELDS/FIELD[NAME='PAP_VALID_POR']/VALUE]]></XPATH>
            </FIELD>
            <FIELD backwardCompatibility="true" type="AdditionalFields" label="FATURAS_VALOR" description="Valor" source-type="AdditionalFields" has_confidential_data="False">
              <TAG><![CDATA[#NOVOREGISTO:DISTRIBUICAO[1]:ETAPA[1]:CA:FATURAS_VALOR#]]></TAG>
              <VALUE/>
              <XPATH><![CDATA[//CARD/DISTRIBUTIONS/DISTRIBUTION[1]/DISTRIBUTION_STAGES/DISTRIBUTION_STAGE[1]/FIELDS/FIELD[NAME='FATURAS_VALOR']/VALUE]]></XPATH>
            </FIELD>
            <FIELD backwardCompatibility="true" type="AdditionalFields" label="FATURAS_ValorAcima_FatMultipla" description="Valor acima da adjudicado e faturação múltipla?" source-type="AdditionalFields" has_confidential_data="False">
              <TAG><![CDATA[#NOVOREGISTO:DISTRIBUICAO[1]:ETAPA[1]:CA:FATURAS_ValorAcima_FatMultipla#]]></TAG>
              <VALUE/>
              <XPATH><![CDATA[//CARD/DISTRIBUTIONS/DISTRIBUTION[1]/DISTRIBUTION_STAGES/DISTRIBUTION_STAGE[1]/FIELDS/FIELD[NAME='FATURAS_ValorAcima_FatMultipla']/VALUE]]></XPATH>
            </FIELD>
            <FIELD backwardCompatibility="true" type="AdditionalFields" label="FATURAS_VerificacaoCertidoes" description="Verificação de Certidões ou Devolução de Fatura " source-type="AdditionalFields" has_confidential_data="False">
              <TAG><![CDATA[#NOVOREGISTO:DISTRIBUICAO[1]:ETAPA[1]:CA:FATURAS_VerificacaoCertidoes#]]></TAG>
              <VALUE/>
              <XPATH><![CDATA[//CARD/DISTRIBUTIONS/DISTRIBUTION[1]/DISTRIBUTION_STAGES/DISTRIBUTION_STAGE[1]/FIELDS/FIELD[NAME='FATURAS_VerificacaoCertidoes']/VALUE]]></XPATH>
            </FIELD>
            <FIELD type="AdditionalFields" label="_ENT_SEGURADORA" description="_ENT_SEGURADORA" source-type="AdditionalFields" has_confidential_data="False">
              <TAG><![CDATA[#NEWCARD:DISTRIBUTION[1]:STAGE[1]:AF:_ENT_SEGURADORA#]]></TAG>
              <VALUE/>
              <XPATH><![CDATA[//CARD/DISTRIBUTIONS/DISTRIBUTION[1]/DISTRIBUTION_STAGES/DISTRIBUTION_STAGE[1]/FIELDS/FIELD[NAME='_ENT_SEGURADORA']/VALUE]]></XPATH>
            </FIELD>
            <FIELD type="AdditionalFields" label="Data" description="Data" source-type="AdditionalFields" has_confidential_data="False">
              <TAG><![CDATA[#NEWCARD:DISTRIBUTION[1]:STAGE[1]:AF:Data#]]></TAG>
              <VALUE/>
              <XPATH><![CDATA[//CARD/DISTRIBUTIONS/DISTRIBUTION[1]/DISTRIBUTION_STAGES/DISTRIBUTION_STAGE[1]/FIELDS/FIELD[NAME='Data']/VALUE]]></XPATH>
            </FIELD>
            <FIELD type="AdditionalFields" label="Data_Devol_AR" description="Data_Devol_AR" source-type="AdditionalFields" has_confidential_data="False">
              <TAG><![CDATA[#NEWCARD:DISTRIBUTION[1]:STAGE[1]:AF:Data_Devol_AR#]]></TAG>
              <VALUE/>
              <XPATH><![CDATA[//CARD/DISTRIBUTIONS/DISTRIBUTION[1]/DISTRIBUTION_STAGES/DISTRIBUTION_STAGE[1]/FIELDS/FIELD[NAME='Data_Devol_AR']/VALUE]]></XPATH>
            </FIELD>
            <FIELD type="AdditionalFields" label="Data_Exp" description="Data_Exp" source-type="AdditionalFields" has_confidential_data="False">
              <TAG><![CDATA[#NEWCARD:DISTRIBUTION[1]:STAGE[1]:AF:Data_Exp#]]></TAG>
              <VALUE/>
              <XPATH><![CDATA[//CARD/DISTRIBUTIONS/DISTRIBUTION[1]/DISTRIBUTION_STAGES/DISTRIBUTION_STAGE[1]/FIELDS/FIELD[NAME='Data_Exp']/VALUE]]></XPATH>
            </FIELD>
            <FIELD type="AdditionalFields" label="E_TIPO" description="E_TIPO" source-type="AdditionalFields" has_confidential_data="False">
              <TAG><![CDATA[#NEWCARD:DISTRIBUTION[1]:STAGE[1]:AF:E_TIPO#]]></TAG>
              <VALUE/>
              <XPATH><![CDATA[//CARD/DISTRIBUTIONS/DISTRIBUTION[1]/DISTRIBUTION_STAGES/DISTRIBUTION_STAGE[1]/FIELDS/FIELD[NAME='E_TIPO']/VALUE]]></XPATH>
            </FIELD>
            <FIELD type="AdditionalFields" label="Entidade" description="Entidade" source-type="AdditionalFields" has_confidential_data="False">
              <TAG><![CDATA[#NEWCARD:DISTRIBUTION[1]:STAGE[1]:AF:Entidade#]]></TAG>
              <VALUE/>
              <XPATH><![CDATA[//CARD/DISTRIBUTIONS/DISTRIBUTION[1]/DISTRIBUTION_STAGES/DISTRIBUTION_STAGE[1]/FIELDS/FIELD[NAME='Entidade']/VALUE]]></XPATH>
            </FIELD>
            <FIELD type="AdditionalFields" label="FORM_DGO" description="FORM_DGO" source-type="AdditionalFields" has_confidential_data="False">
              <TAG><![CDATA[#NEWCARD:DISTRIBUTION[1]:STAGE[1]:AF:FORM_DGO#]]></TAG>
              <VALUE/>
              <XPATH><![CDATA[//CARD/DISTRIBUTIONS/DISTRIBUTION[1]/DISTRIBUTION_STAGES/DISTRIBUTION_STAGE[1]/FIELDS/FIELD[NAME='FORM_DGO']/VALUE]]></XPATH>
            </FIELD>
            <FIELD type="AdditionalFields" label="FORM_DGO2" description="FORM_DGO2" source-type="AdditionalFields" has_confidential_data="False">
              <TAG><![CDATA[#NEWCARD:DISTRIBUTION[1]:STAGE[1]:AF:FORM_DGO2#]]></TAG>
              <VALUE/>
              <XPATH><![CDATA[//CARD/DISTRIBUTIONS/DISTRIBUTION[1]/DISTRIBUTION_STAGES/DISTRIBUTION_STAGE[1]/FIELDS/FIELD[NAME='FORM_DGO2']/VALUE]]></XPATH>
            </FIELD>
            <FIELD type="AdditionalFields" label="Fundamentação" description="Fundamentação" source-type="AdditionalFields" has_confidential_data="False">
              <TAG><![CDATA[#NEWCARD:DISTRIBUTION[1]:STAGE[1]:AF:Fundamentação#]]></TAG>
              <VALUE/>
              <XPATH><![CDATA[//CARD/DISTRIBUTIONS/DISTRIBUTION[1]/DISTRIBUTION_STAGES/DISTRIBUTION_STAGE[1]/FIELDS/FIELD[NAME='Fundamentação']/VALUE]]></XPATH>
            </FIELD>
            <FIELD type="AdditionalFields" label="NOMEDOCONDUTOR" description="NOMEDOCONDUTOR" source-type="AdditionalFields" has_confidential_data="False">
              <TAG><![CDATA[#NEWCARD:DISTRIBUTION[1]:STAGE[1]:AF:NOMEDOCONDUTOR#]]></TAG>
              <VALUE/>
              <XPATH><![CDATA[//CARD/DISTRIBUTIONS/DISTRIBUTION[1]/DISTRIBUTION_STAGES/DISTRIBUTION_STAGE[1]/FIELDS/FIELD[NAME='NOMEDOCONDUTOR']/VALUE]]></XPATH>
            </FIELD>
            <FIELD type="AdditionalFields" label="PC_DEIT" description="PC_DEIT" source-type="AdditionalFields" has_confidential_data="False">
              <TAG><![CDATA[#NEWCARD:DISTRIBUTION[1]:STAGE[1]:AF:PC_DEIT#]]></TAG>
              <VALUE/>
              <XPATH><![CDATA[//CARD/DISTRIBUTIONS/DISTRIBUTION[1]/DISTRIBUTION_STAGES/DISTRIBUTION_STAGE[1]/FIELDS/FIELD[NAME='PC_DEIT']/VALUE]]></XPATH>
            </FIELD>
            <FIELD type="AdditionalFields" label="SEP_Reg_Biog_Trab" description="SEP_Reg_Biog_Trab" source-type="AdditionalFields" has_confidential_data="False">
              <TAG><![CDATA[#NEWCARD:DISTRIBUTION[1]:STAGE[1]:AF:SEP_Reg_Biog_Trab#]]></TAG>
              <VALUE/>
              <XPATH><![CDATA[//CARD/DISTRIBUTIONS/DISTRIBUTION[1]/DISTRIBUTION_STAGES/DISTRIBUTION_STAGE[1]/FIELDS/FIELD[NAME='SEP_Reg_Biog_Trab']/VALUE]]></XPATH>
            </FIELD>
            <FIELD type="AdditionalFields" label="sep_reunioes_cd" description="sep_reunioes_cd" source-type="AdditionalFields" has_confidential_data="False">
              <TAG><![CDATA[#NEWCARD:DISTRIBUTION[1]:STAGE[1]:AF:sep_reunioes_cd#]]></TAG>
              <VALUE/>
              <XPATH><![CDATA[//CARD/DISTRIBUTIONS/DISTRIBUTION[1]/DISTRIBUTION_STAGES/DISTRIBUTION_STAGE[1]/FIELDS/FIELD[NAME='sep_reunioes_cd']/VALUE]]></XPATH>
            </FIELD>
            <FIELD type="AdditionalFields" label="Serviço" description="Serviço" source-type="AdditionalFields" has_confidential_data="False">
              <TAG><![CDATA[#NEWCARD:DISTRIBUTION[1]:STAGE[1]:AF:Serviço#]]></TAG>
              <VALUE/>
              <XPATH><![CDATA[//CARD/DISTRIBUTIONS/DISTRIBUTION[1]/DISTRIBUTION_STAGES/DISTRIBUTION_STAGE[1]/FIELDS/FIELD[NAME='Serviço']/VALUE]]></XPATH>
            </FIELD>
            <FIELD type="AdditionalFields" label="TIPODEDOCUMENTO" description="TIPODEDOCUMENTO" source-type="AdditionalFields" has_confidential_data="False">
              <TAG><![CDATA[#NEWCARD:DISTRIBUTION[1]:STAGE[1]:AF:TIPODEDOCUMENTO#]]></TAG>
              <VALUE/>
              <XPATH><![CDATA[//CARD/DISTRIBUTIONS/DISTRIBUTION[1]/DISTRIBUTION_STAGES/DISTRIBUTION_STAGE[1]/FIELDS/FIELD[NAME='TIPODEDOCUMENTO']/VALUE]]></XPATH>
            </FIELD>
            <FIELD type="AdditionalFields" label="TITULOCONDUCAO" description="TITULOCONDUCAO" source-type="AdditionalFields" has_confidential_data="False">
              <TAG><![CDATA[#NEWCARD:DISTRIBUTION[1]:STAGE[1]:AF:TITULOCONDUCAO#]]></TAG>
              <VALUE/>
              <XPATH><![CDATA[//CARD/DISTRIBUTIONS/DISTRIBUTION[1]/DISTRIBUTION_STAGES/DISTRIBUTION_STAGE[1]/FIELDS/FIELD[NAME='TITULOCONDUCAO']/VALUE]]></XPATH>
            </FIELD>
            <FIELD type="AdditionalFields" label="ValoresLOE" description="ValoresLOE" source-type="AdditionalFields" has_confidential_data="False">
              <TAG><![CDATA[#NEWCARD:DISTRIBUTION[1]:STAGE[1]:AF:ValoresLOE#]]></TAG>
              <VALUE/>
              <XPATH><![CDATA[//CARD/DISTRIBUTIONS/DISTRIBUTION[1]/DISTRIBUTION_STAGES/DISTRIBUTION_STAGE[1]/FIELDS/FIELD[NAME='ValoresLOE']/VALUE]]></XPATH>
            </FIELD>
            <FIELD type="AdditionalFields" label="FATURAS_ContactoFornecedor" description="(Fornecedor) Contacto" source-type="AdditionalFields" has_confidential_data="False">
              <TAG><![CDATA[#NEWCARD:DISTRIBUTION[1]:STAGE[1]:AF:FATURAS_ContactoFornecedor#]]></TAG>
              <VALUE/>
              <XPATH><![CDATA[//CARD/DISTRIBUTIONS/DISTRIBUTION[1]/DISTRIBUTION_STAGES/DISTRIBUTION_STAGE[1]/FIELDS/FIELD[NAME='FATURAS_ContactoFornecedor']/VALUE]]></XPATH>
            </FIELD>
            <FIELD type="AdditionalFields" label="FATURAS_ContribuinteFornecedor" description="(Fornecedor) Contribuinte" source-type="AdditionalFields" has_confidential_data="False">
              <TAG><![CDATA[#NEWCARD:DISTRIBUTION[1]:STAGE[1]:AF:FATURAS_ContribuinteFornecedor#]]></TAG>
              <VALUE/>
              <XPATH><![CDATA[//CARD/DISTRIBUTIONS/DISTRIBUTION[1]/DISTRIBUTION_STAGES/DISTRIBUTION_STAGE[1]/FIELDS/FIELD[NAME='FATURAS_ContribuinteFornecedor']/VALUE]]></XPATH>
            </FIELD>
            <FIELD type="AdditionalFields" label="FATURAS_DesignacaoFornecedor" description="(Fornecedor) Designação" source-type="AdditionalFields" has_confidential_data="False">
              <TAG><![CDATA[#NEWCARD:DISTRIBUTION[1]:STAGE[1]:AF:FATURAS_DesignacaoFornecedor#]]></TAG>
              <VALUE/>
              <XPATH><![CDATA[//CARD/DISTRIBUTIONS/DISTRIBUTION[1]/DISTRIBUTION_STAGES/DISTRIBUTION_STAGE[1]/FIELDS/FIELD[NAME='FATURAS_DesignacaoFornecedor']/VALUE]]></XPATH>
            </FIELD>
            <FIELD type="AdditionalFields" label="FATURAS_NomeFornecedor" description="(Fornecedor) Nome" source-type="AdditionalFields" has_confidential_data="False">
              <TAG><![CDATA[#NEWCARD:DISTRIBUTION[1]:STAGE[1]:AF:FATURAS_NomeFornecedor#]]></TAG>
              <VALUE/>
              <XPATH><![CDATA[//CARD/DISTRIBUTIONS/DISTRIBUTION[1]/DISTRIBUTION_STAGES/DISTRIBUTION_STAGE[1]/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NEWCARD:DISTRIBUTION[1]:STAGE[1]:AF:Período#]]></TAG>
              <VALUE/>
              <XPATH><![CDATA[//CARD/DISTRIBUTIONS/DISTRIBUTION[1]/DISTRIBUTION_STAGES/DISTRIBUTION_STAGE[1]/FIELDS/FIELD[NAME='Período']/VALUE]]></XPATH>
            </FIELD>
            <FIELD type="AdditionalFields" label="DEN_LEG" description="A denúncia é legítima?" source-type="AdditionalFields" has_confidential_data="False">
              <TAG><![CDATA[#NEWCARD:DISTRIBUTION[1]:STAGE[1]:AF:DEN_LEG#]]></TAG>
              <VALUE/>
              <XPATH><![CDATA[//CARD/DISTRIBUTIONS/DISTRIBUTION[1]/DISTRIBUTION_STAGES/DISTRIBUTION_STAGE[1]/FIELDS/FIELD[NAME='DEN_LEG']/VALUE]]></XPATH>
            </FIELD>
            <FIELD type="AdditionalFields" label="TipoSituacao" description="A usar nos formulários originados no site" source-type="AdditionalFields" has_confidential_data="False">
              <TAG><![CDATA[#NEWCARD:DISTRIBUTION[1]:STAGE[1]:AF:TipoSituacao#]]></TAG>
              <VALUE/>
              <XPATH><![CDATA[//CARD/DISTRIBUTIONS/DISTRIBUTION[1]/DISTRIBUTION_STAGES/DISTRIBUTION_STAGE[1]/FIELDS/FIELD[NAME='TipoSituacao']/VALUE]]></XPATH>
            </FIELD>
            <FIELD type="AdditionalFields" label="DEN_Aceita_Termos" description="Aceita termos e condições" source-type="AdditionalFields" has_confidential_data="False">
              <TAG><![CDATA[#NEWCARD:DISTRIBUTION[1]:STAGE[1]:AF:DEN_Aceita_Termos#]]></TAG>
              <VALUE/>
              <XPATH><![CDATA[//CARD/DISTRIBUTIONS/DISTRIBUTION[1]/DISTRIBUTION_STAGES/DISTRIBUTION_STAGE[1]/FIELDS/FIELD[NAME='DEN_Aceita_Termos']/VALUE]]></XPATH>
            </FIELD>
            <FIELD type="AdditionalFields" label="PAP_ANEX_COMPROV" description="Anexado comprovatido HomeBanking?" source-type="AdditionalFields" has_confidential_data="False">
              <TAG><![CDATA[#NEWCARD:DISTRIBUTION[1]:STAGE[1]:AF:PAP_ANEX_COMPROV#]]></TAG>
              <VALUE/>
              <XPATH><![CDATA[//CARD/DISTRIBUTIONS/DISTRIBUTION[1]/DISTRIBUTION_STAGES/DISTRIBUTION_STAGE[1]/FIELDS/FIELD[NAME='PAP_ANEX_COMPROV']/VALUE]]></XPATH>
            </FIELD>
            <FIELD type="AdditionalFields" label="PAP_ANEXADO_COMPROVATIVO" description="Anexado comprovativo HomeBanking?" source-type="AdditionalFields" has_confidential_data="False">
              <TAG><![CDATA[#NEWCARD:DISTRIBUTION[1]:STAGE[1]:AF:PAP_ANEXADO_COMPROVATIVO#]]></TAG>
              <VALUE/>
              <XPATH><![CDATA[//CARD/DISTRIBUTIONS/DISTRIBUTION[1]/DISTRIBUTION_STAGES/DISTRIBUTION_STAGE[1]/FIELDS/FIELD[NAME='PAP_ANEXADO_COMPROVATIVO']/VALUE]]></XPATH>
            </FIELD>
            <FIELD type="AdditionalFields" label="Ano" description="Ano" source-type="AdditionalFields" has_confidential_data="False">
              <TAG><![CDATA[#NEWCARD:DISTRIBUTION[1]:STAGE[1]:AF:Ano#]]></TAG>
              <VALUE/>
              <XPATH><![CDATA[//CARD/DISTRIBUTIONS/DISTRIBUTION[1]/DISTRIBUTION_STAGES/DISTRIBUTION_STAGE[1]/FIELDS/FIELD[NAME='Ano']/VALUE]]></XPATH>
            </FIELD>
            <FIELD type="AdditionalFields" label="PAP_APROV" description="Aprovado?" source-type="AdditionalFields" has_confidential_data="False">
              <TAG><![CDATA[#NEWCARD:DISTRIBUTION[1]:STAGE[1]:AF:PAP_APROV#]]></TAG>
              <VALUE/>
              <XPATH><![CDATA[//CARD/DISTRIBUTIONS/DISTRIBUTION[1]/DISTRIBUTION_STAGES/DISTRIBUTION_STAGE[1]/FIELDS/FIELD[NAME='PAP_APROV']/VALUE]]></XPATH>
            </FIELD>
            <FIELD type="AdditionalFields" label="PAP_APROVADO" description="Aprovado?" source-type="AdditionalFields" has_confidential_data="False">
              <TAG><![CDATA[#NEWCARD:DISTRIBUTION[1]:STAGE[1]:AF:PAP_APROVADO#]]></TAG>
              <VALUE/>
              <XPATH><![CDATA[//CARD/DISTRIBUTIONS/DISTRIBUTION[1]/DISTRIBUTION_STAGES/DISTRIBUTION_STAGE[1]/FIELDS/FIELD[NAME='PAP_APROVADO']/VALUE]]></XPATH>
            </FIELD>
            <FIELD type="AdditionalFields" label="Arguido_Requerido" description="Arguido/Requerido" source-type="AdditionalFields" has_confidential_data="False">
              <TAG><![CDATA[#NEWCARD:DISTRIBUTION[1]:STAGE[1]:AF:Arguido_Requerido#]]></TAG>
              <VALUE/>
              <XPATH><![CDATA[//CARD/DISTRIBUTIONS/DISTRIBUTION[1]/DISTRIBUTION_STAGES/DISTRIBUTION_STAGE[1]/FIELDS/FIELD[NAME='Arguido_Requerido']/VALUE]]></XPATH>
            </FIELD>
            <FIELD type="AdditionalFields" label="PAP_ASS" description="Assinado?" source-type="AdditionalFields" has_confidential_data="False">
              <TAG><![CDATA[#NEWCARD:DISTRIBUTION[1]:STAGE[1]:AF:PAP_ASS#]]></TAG>
              <VALUE/>
              <XPATH><![CDATA[//CARD/DISTRIBUTIONS/DISTRIBUTION[1]/DISTRIBUTION_STAGES/DISTRIBUTION_STAGE[1]/FIELDS/FIELD[NAME='PAP_ASS']/VALUE]]></XPATH>
            </FIELD>
            <FIELD type="AdditionalFields" label="PAP_ASSINADO" description="Assinado?" source-type="AdditionalFields" has_confidential_data="False">
              <TAG><![CDATA[#NEWCARD:DISTRIBUTION[1]:STAGE[1]:AF:PAP_ASSINADO#]]></TAG>
              <VALUE/>
              <XPATH><![CDATA[//CARD/DISTRIBUTIONS/DISTRIBUTION[1]/DISTRIBUTION_STAGES/DISTRIBUTION_STAGE[1]/FIELDS/FIELD[NAME='PAP_ASSINADO']/VALUE]]></XPATH>
            </FIELD>
            <FIELD type="AdditionalFields" label="DEN_Origina_Den" description="Associou distribuição de denuncia?" source-type="AdditionalFields" has_confidential_data="False">
              <TAG><![CDATA[#NEWCARD:DISTRIBUTION[1]:STAGE[1]:AF:DEN_Origina_Den#]]></TAG>
              <VALUE/>
              <XPATH><![CDATA[//CARD/DISTRIBUTIONS/DISTRIBUTION[1]/DISTRIBUTION_STAGES/DISTRIBUTION_STAGE[1]/FIELDS/FIELD[NAME='DEN_Origina_Den']/VALUE]]></XPATH>
            </FIELD>
            <FIELD type="AdditionalFields" label="Atividade" description="Atividade" source-type="AdditionalFields" has_confidential_data="False">
              <TAG><![CDATA[#NEWCARD:DISTRIBUTION[1]:STAGE[1]:AF:Atividade#]]></TAG>
              <VALUE/>
              <XPATH><![CDATA[//CARD/DISTRIBUTIONS/DISTRIBUTION[1]/DISTRIBUTION_STAGES/DISTRIBUTION_STAGE[1]/FIELDS/FIELD[NAME='Atividade']/VALUE]]></XPATH>
            </FIELD>
            <FIELD type="AdditionalFields" label="fat_iva_tx_normal" description="Base Tributável de IVA Taxa Normal" source-type="AdditionalFields" has_confidential_data="False">
              <TAG><![CDATA[#NEWCARD:DISTRIBUTION[1]:STAGE[1]:AF:fat_iva_tx_normal#]]></TAG>
              <VALUE/>
              <XPATH><![CDATA[//CARD/DISTRIBUTIONS/DISTRIBUTION[1]/DISTRIBUTION_STAGES/DISTRIBUTION_STAGE[1]/FIELDS/FIELD[NAME='fat_iva_tx_normal']/VALUE]]></XPATH>
            </FIELD>
            <FIELD type="AdditionalFields" label="Custom_string" description="Campo adicional alfanumérico" source-type="AdditionalFields" has_confidential_data="False">
              <TAG><![CDATA[#NEWCARD:DISTRIBUTION[1]:STAGE[1]:AF:Custom_string#]]></TAG>
              <VALUE/>
              <XPATH><![CDATA[//CARD/DISTRIBUTIONS/DISTRIBUTION[1]/DISTRIBUTION_STAGES/DISTRIBUTION_STAGE[1]/FIELDS/FIELD[NAME='Custom_string']/VALUE]]></XPATH>
            </FIELD>
            <FIELD type="AdditionalFields" label="Custom_bool" description="Campo adicional booleano" source-type="AdditionalFields" has_confidential_data="False">
              <TAG><![CDATA[#NEWCARD:DISTRIBUTION[1]:STAGE[1]:AF:Custom_bool#]]></TAG>
              <VALUE/>
              <XPATH><![CDATA[//CARD/DISTRIBUTIONS/DISTRIBUTION[1]/DISTRIBUTION_STAGES/DISTRIBUTION_STAGE[1]/FIELDS/FIELD[NAME='Custom_bool']/VALUE]]></XPATH>
            </FIELD>
            <FIELD type="AdditionalFields" label="Custom_data" description="Campo adicional data" source-type="AdditionalFields" has_confidential_data="False">
              <TAG><![CDATA[#NEWCARD:DISTRIBUTION[1]:STAGE[1]:AF:Custom_data#]]></TAG>
              <VALUE/>
              <XPATH><![CDATA[//CARD/DISTRIBUTIONS/DISTRIBUTION[1]/DISTRIBUTION_STAGES/DISTRIBUTION_STAGE[1]/FIELDS/FIELD[NAME='Custom_data']/VALUE]]></XPATH>
            </FIELD>
            <FIELD type="AdditionalFields" label="Custom_list" description="Campo adicional lista de valores" source-type="AdditionalFields" has_confidential_data="False">
              <TAG><![CDATA[#NEWCARD:DISTRIBUTION[1]:STAGE[1]:AF:Custom_list#]]></TAG>
              <VALUE/>
              <XPATH><![CDATA[//CARD/DISTRIBUTIONS/DISTRIBUTION[1]/DISTRIBUTION_STAGES/DISTRIBUTION_STAGE[1]/FIELDS/FIELD[NAME='Custom_list']/VALUE]]></XPATH>
            </FIELD>
            <FIELD type="AdditionalFields" label="Custom_num" description="Campo adicional numérico" source-type="AdditionalFields" has_confidential_data="False">
              <TAG><![CDATA[#NEWCARD:DISTRIBUTION[1]:STAGE[1]:AF:Custom_num#]]></TAG>
              <VALUE/>
              <XPATH><![CDATA[//CARD/DISTRIBUTIONS/DISTRIBUTION[1]/DISTRIBUTION_STAGES/DISTRIBUTION_STAGE[1]/FIELDS/FIELD[NAME='Custom_num']/VALUE]]></XPATH>
            </FIELD>
            <FIELD type="AdditionalFields" label="Canal" description="Canal de Entrada da reclamação" source-type="AdditionalFields" has_confidential_data="False">
              <TAG><![CDATA[#NEWCARD:DISTRIBUTION[1]:STAGE[1]:AF:Canal#]]></TAG>
              <VALUE/>
              <XPATH><![CDATA[//CARD/DISTRIBUTIONS/DISTRIBUTION[1]/DISTRIBUTION_STAGES/DISTRIBUTION_STAGE[1]/FIELDS/FIELD[NAME='Canal']/VALUE]]></XPATH>
            </FIELD>
            <FIELD type="AdditionalFields" label="E_CATEGORIA" description="Categoria" source-type="AdditionalFields" has_confidential_data="False">
              <TAG><![CDATA[#NEWCARD:DISTRIBUTION[1]:STAGE[1]:AF:E_CATEGORIA#]]></TAG>
              <VALUE/>
              <XPATH><![CDATA[//CARD/DISTRIBUTIONS/DISTRIBUTION[1]/DISTRIBUTION_STAGES/DISTRIBUTION_STAGE[1]/FIELDS/FIELD[NAME='E_CATEGORIA']/VALUE]]></XPATH>
            </FIELD>
            <FIELD type="AdditionalFields" label="Caucao" description="Caução" source-type="AdditionalFields" has_confidential_data="False">
              <TAG><![CDATA[#NEWCARD:DISTRIBUTION[1]:STAGE[1]:AF:Caucao#]]></TAG>
              <VALUE/>
              <XPATH><![CDATA[//CARD/DISTRIBUTIONS/DISTRIBUTION[1]/DISTRIBUTION_STAGES/DISTRIBUTION_STAGE[1]/FIELDS/FIELD[NAME='Caucao']/VALUE]]></XPATH>
            </FIELD>
            <FIELD type="AdditionalFields" label="CRT_A_PSI" description="Certificado de Avaliação Psicológica" source-type="AdditionalFields" has_confidential_data="False">
              <TAG><![CDATA[#NEWCARD:DISTRIBUTION[1]:STAGE[1]:AF:CRT_A_PSI#]]></TAG>
              <VALUE/>
              <XPATH><![CDATA[//CARD/DISTRIBUTIONS/DISTRIBUTION[1]/DISTRIBUTION_STAGES/DISTRIBUTION_STAGE[1]/FIELDS/FIELD[NAME='CRT_A_PSI']/VALUE]]></XPATH>
            </FIELD>
            <FIELD type="AdditionalFields" label="ClasseEntidade" description="Classe de Entidade" source-type="AdditionalFields" has_confidential_data="False">
              <TAG><![CDATA[#NEWCARD:DISTRIBUTION[1]:STAGE[1]:AF:ClasseEntidade#]]></TAG>
              <VALUE/>
              <XPATH><![CDATA[//CARD/DISTRIBUTIONS/DISTRIBUTION[1]/DISTRIBUTION_STAGES/DISTRIBUTION_STAGE[1]/FIELDS/FIELD[NAME='ClasseEntidade']/VALUE]]></XPATH>
            </FIELD>
            <FIELD type="AdditionalFields" label="Estrada" description="Classificação da estrada" source-type="AdditionalFields" has_confidential_data="False">
              <TAG><![CDATA[#NEWCARD:DISTRIBUTION[1]:STAGE[1]:AF:Estrada#]]></TAG>
              <VALUE/>
              <XPATH><![CDATA[//CARD/DISTRIBUTIONS/DISTRIBUTION[1]/DISTRIBUTION_STAGES/DISTRIBUTION_STAGE[1]/FIELDS/FIELD[NAME='Estrada']/VALUE]]></XPATH>
            </FIELD>
            <FIELD type="AdditionalFields" label="TipificaçãoOcor" description="Classificação do evento" source-type="AdditionalFields" has_confidential_data="False">
              <TAG><![CDATA[#NEWCARD:DISTRIBUTION[1]:STAGE[1]:AF:TipificaçãoOcor#]]></TAG>
              <VALUE/>
              <XPATH><![CDATA[//CARD/DISTRIBUTIONS/DISTRIBUTION[1]/DISTRIBUTION_STAGES/DISTRIBUTION_STAGE[1]/FIELDS/FIELD[NAME='TipificaçãoOcor']/VALUE]]></XPATH>
            </FIELD>
            <FIELD type="AdditionalFields" label="FATURAS_CodigoGERFIP" description="Código do Fornecedor GERFIP" source-type="AdditionalFields" has_confidential_data="False">
              <TAG><![CDATA[#NEWCARD:DISTRIBUTION[1]:STAGE[1]:AF:FATURAS_CodigoGERFIP#]]></TAG>
              <VALUE/>
              <XPATH><![CDATA[//CARD/DISTRIBUTIONS/DISTRIBUTION[1]/DISTRIBUTION_STAGES/DISTRIBUTION_STAGE[1]/FIELDS/FIELD[NAME='FATURAS_CodigoGERFIP']/VALUE]]></XPATH>
            </FIELD>
            <FIELD type="AdditionalFields" label="CódigoPostal" description="Código Postal do Reclamante" source-type="AdditionalFields" has_confidential_data="False">
              <TAG><![CDATA[#NEWCARD:DISTRIBUTION[1]:STAGE[1]:AF:CódigoPostal#]]></TAG>
              <VALUE/>
              <XPATH><![CDATA[//CARD/DISTRIBUTIONS/DISTRIBUTION[1]/DISTRIBUTION_STAGES/DISTRIBUTION_STAGE[1]/FIELDS/FIELD[NAME='CódigoPostal']/VALUE]]></XPATH>
            </FIELD>
            <FIELD type="AdditionalFields" label="E_COD_SIOE" description="Código SIOE" source-type="AdditionalFields" has_confidential_data="False">
              <TAG><![CDATA[#NEWCARD:DISTRIBUTION[1]:STAGE[1]:AF:E_COD_SIOE#]]></TAG>
              <VALUE/>
              <XPATH><![CDATA[//CARD/DISTRIBUTIONS/DISTRIBUTION[1]/DISTRIBUTION_STAGES/DISTRIBUTION_STAGE[1]/FIELDS/FIELD[NAME='E_COD_SIOE']/VALUE]]></XPATH>
            </FIELD>
            <FIELD type="AdditionalFields" label="E_Cod_postal" description="Código-Postal" source-type="AdditionalFields" has_confidential_data="False">
              <TAG><![CDATA[#NEWCARD:DISTRIBUTION[1]:STAGE[1]:AF:E_Cod_postal#]]></TAG>
              <VALUE/>
              <XPATH><![CDATA[//CARD/DISTRIBUTIONS/DISTRIBUTION[1]/DISTRIBUTION_STAGES/DISTRIBUTION_STAGE[1]/FIELDS/FIELD[NAME='E_Cod_postal']/VALUE]]></XPATH>
            </FIELD>
            <FIELD type="AdditionalFields" label="DEN_Concorda" description="Concorda" source-type="AdditionalFields" has_confidential_data="False">
              <TAG><![CDATA[#NEWCARD:DISTRIBUTION[1]:STAGE[1]:AF:DEN_Concorda#]]></TAG>
              <VALUE/>
              <XPATH><![CDATA[//CARD/DISTRIBUTIONS/DISTRIBUTION[1]/DISTRIBUTION_STAGES/DISTRIBUTION_STAGE[1]/FIELDS/FIELD[NAME='DEN_Concorda']/VALUE]]></XPATH>
            </FIELD>
            <FIELD type="AdditionalFields" label="DEN_Contato" description="Contato telefónico" source-type="AdditionalFields" has_confidential_data="False">
              <TAG><![CDATA[#NEWCARD:DISTRIBUTION[1]:STAGE[1]:AF:DEN_Contato#]]></TAG>
              <VALUE/>
              <XPATH><![CDATA[//CARD/DISTRIBUTIONS/DISTRIBUTION[1]/DISTRIBUTION_STAGES/DISTRIBUTION_STAGE[1]/FIELDS/FIELD[NAME='DEN_Contato']/VALUE]]></XPATH>
            </FIELD>
            <FIELD type="AdditionalFields" label="FATURAS_ContribuinteCliente" description="Contribuinte do Cliente" source-type="AdditionalFields" has_confidential_data="False">
              <TAG><![CDATA[#NEWCARD:DISTRIBUTION[1]:STAGE[1]:AF:FATURAS_ContribuinteCliente#]]></TAG>
              <VALUE/>
              <XPATH><![CDATA[//CARD/DISTRIBUTIONS/DISTRIBUTION[1]/DISTRIBUTION_STAGES/DISTRIBUTION_STAGE[1]/FIELDS/FIELD[NAME='FATURAS_ContribuinteCliente']/VALUE]]></XPATH>
            </FIELD>
            <FIELD type="AdditionalFields" label="Xinicial" description="Coordenada X inicial" source-type="AdditionalFields" has_confidential_data="False">
              <TAG><![CDATA[#NEWCARD:DISTRIBUTION[1]:STAGE[1]:AF:Xinicial#]]></TAG>
              <VALUE/>
              <XPATH><![CDATA[//CARD/DISTRIBUTIONS/DISTRIBUTION[1]/DISTRIBUTION_STAGES/DISTRIBUTION_STAGE[1]/FIELDS/FIELD[NAME='Xinicial']/VALUE]]></XPATH>
            </FIELD>
            <FIELD type="AdditionalFields" label="Yinicial" description="Coordenada y do Km inicial" source-type="AdditionalFields" has_confidential_data="False">
              <TAG><![CDATA[#NEWCARD:DISTRIBUTION[1]:STAGE[1]:AF:Yinicial#]]></TAG>
              <VALUE/>
              <XPATH><![CDATA[//CARD/DISTRIBUTIONS/DISTRIBUTION[1]/DISTRIBUTION_STAGES/DISTRIBUTION_STAGE[1]/FIELDS/FIELD[NAME='Yinicial']/VALUE]]></XPATH>
            </FIELD>
            <FIELD type="AdditionalFields" label="FATURAS_DadosFornecedor" description="Dados do Fornecedor" source-type="AdditionalFields" has_confidential_data="False">
              <TAG><![CDATA[#NEWCARD:DISTRIBUTION[1]:STAGE[1]:AF:FATURAS_DadosFornecedor#]]></TAG>
              <VALUE/>
              <XPATH><![CDATA[//CARD/DISTRIBUTIONS/DISTRIBUTION[1]/DISTRIBUTION_STAGES/DISTRIBUTION_STAGE[1]/FIELDS/FIELD[NAME='FATURAS_DadosFornecedor']/VALUE]]></XPATH>
            </FIELD>
            <FIELD type="AdditionalFields" label="DEN_Data_Agendada" description="Data Agendada" source-type="AdditionalFields" has_confidential_data="False">
              <TAG><![CDATA[#NEWCARD:DISTRIBUTION[1]:STAGE[1]:AF:DEN_Data_Agendada#]]></TAG>
              <VALUE/>
              <XPATH><![CDATA[//CARD/DISTRIBUTIONS/DISTRIBUTION[1]/DISTRIBUTION_STAGES/DISTRIBUTION_STAGE[1]/FIELDS/FIELD[NAME='DEN_Data_Agendada']/VALUE]]></XPATH>
            </FIELD>
            <FIELD type="AdditionalFields" label="DataFatura" description="Data da Fatura" source-type="AdditionalFields" has_confidential_data="False">
              <TAG><![CDATA[#NEWCARD:DISTRIBUTION[1]:STAGE[1]:AF:DataFatura#]]></TAG>
              <VALUE/>
              <XPATH><![CDATA[//CARD/DISTRIBUTIONS/DISTRIBUTION[1]/DISTRIBUTION_STAGES/DISTRIBUTION_STAGE[1]/FIELDS/FIELD[NAME='DataFatura']/VALUE]]></XPATH>
            </FIELD>
            <FIELD type="AdditionalFields" label="DataResposta" description="Data da Resposta" source-type="AdditionalFields" has_confidential_data="False">
              <TAG><![CDATA[#NEWCARD:DISTRIBUTION[1]:STAGE[1]:AF:DataResposta#]]></TAG>
              <VALUE/>
              <XPATH><![CDATA[//CARD/DISTRIBUTIONS/DISTRIBUTION[1]/DISTRIBUTION_STAGES/DISTRIBUTION_STAGE[1]/FIELDS/FIELD[NAME='DataResposta']/VALUE]]></XPATH>
            </FIELD>
            <FIELD type="AdditionalFields" label="FATURAS_DataAdjudicacao" description="Data de Adjudicação" source-type="AdditionalFields" has_confidential_data="False">
              <TAG><![CDATA[#NEWCARD:DISTRIBUTION[1]:STAGE[1]:AF:FATURAS_DataAdjudicacao#]]></TAG>
              <VALUE/>
              <XPATH><![CDATA[//CARD/DISTRIBUTIONS/DISTRIBUTION[1]/DISTRIBUTION_STAGES/DISTRIBUTION_STAGE[1]/FIELDS/FIELD[NAME='FATURAS_DataAdjudicacao']/VALUE]]></XPATH>
            </FIELD>
            <FIELD type="AdditionalFields" label="FATURAS_DataEmissaoFatura" description="Data de Emissão" source-type="AdditionalFields" has_confidential_data="False">
              <TAG><![CDATA[#NEWCARD:DISTRIBUTION[1]:STAGE[1]:AF:FATURAS_DataEmissaoFatura#]]></TAG>
              <VALUE/>
              <XPATH><![CDATA[//CARD/DISTRIBUTIONS/DISTRIBUTION[1]/DISTRIBUTION_STAGES/DISTRIBUTION_STAGE[1]/FIELDS/FIELD[NAME='FATURAS_DataEmissaoFatura']/VALUE]]></XPATH>
            </FIELD>
            <FIELD type="AdditionalFields" label="PAP_DATA_PAG" description="Data do pagamento GERFIP" source-type="AdditionalFields" has_confidential_data="False">
              <TAG><![CDATA[#NEWCARD:DISTRIBUTION[1]:STAGE[1]:AF:PAP_DATA_PAG#]]></TAG>
              <VALUE/>
              <XPATH><![CDATA[//CARD/DISTRIBUTIONS/DISTRIBUTION[1]/DISTRIBUTION_STAGES/DISTRIBUTION_STAGE[1]/FIELDS/FIELD[NAME='PAP_DATA_PAG']/VALUE]]></XPATH>
            </FIELD>
            <FIELD type="AdditionalFields" label="FATURAS_DataRegistoCompromisso" description="Data do Registo do Compromisso" source-type="AdditionalFields" has_confidential_data="False">
              <TAG><![CDATA[#NEWCARD:DISTRIBUTION[1]:STAGE[1]:AF:FATURAS_DataRegistoCompromisso#]]></TAG>
              <VALUE/>
              <XPATH><![CDATA[//CARD/DISTRIBUTIONS/DISTRIBUTION[1]/DISTRIBUTION_STAGES/DISTRIBUTION_STAGE[1]/FIELDS/FIELD[NAME='FATURAS_DataRegistoCompromisso']/VALUE]]></XPATH>
            </FIELD>
            <FIELD type="AdditionalFields" label="DataLimiteRespo" description="Data limite de resposta ao requerimento" source-type="AdditionalFields" has_confidential_data="False">
              <TAG><![CDATA[#NEWCARD:DISTRIBUTION[1]:STAGE[1]:AF:DataLimiteRespo#]]></TAG>
              <VALUE/>
              <XPATH><![CDATA[//CARD/DISTRIBUTIONS/DISTRIBUTION[1]/DISTRIBUTION_STAGES/DISTRIBUTION_STAGE[1]/FIELDS/FIELD[NAME='DataLimiteRespo']/VALUE]]></XPATH>
            </FIELD>
            <FIELD type="AdditionalFields" label="PAP_DATA_TRANSF" description="Data transferência bancária" source-type="AdditionalFields" has_confidential_data="False">
              <TAG><![CDATA[#NEWCARD:DISTRIBUTION[1]:STAGE[1]:AF:PAP_DATA_TRANSF#]]></TAG>
              <VALUE/>
              <XPATH><![CDATA[//CARD/DISTRIBUTIONS/DISTRIBUTION[1]/DISTRIBUTION_STAGES/DISTRIBUTION_STAGE[1]/FIELDS/FIELD[NAME='PAP_DATA_TRANSF']/VALUE]]></XPATH>
            </FIELD>
            <FIELD type="AdditionalFields" label="PAP_DATA_TRANSF_BANC" description="Data transferência bancária" source-type="AdditionalFields" has_confidential_data="False">
              <TAG><![CDATA[#NEWCARD:DISTRIBUTION[1]:STAGE[1]:AF:PAP_DATA_TRANSF_BANC#]]></TAG>
              <VALUE/>
              <XPATH><![CDATA[//CARD/DISTRIBUTIONS/DISTRIBUTION[1]/DISTRIBUTION_STAGES/DISTRIBUTION_STAGE[1]/FIELDS/FIELD[NAME='PAP_DATA_TRANSF_BANC']/VALUE]]></XPATH>
            </FIELD>
            <FIELD type="AdditionalFields" label="Data_IMT" description="Data_IMT" source-type="AdditionalFields" has_confidential_data="False">
              <TAG><![CDATA[#NEWCARD:DISTRIBUTION[1]:STAGE[1]:AF:Data_IMT#]]></TAG>
              <VALUE/>
              <XPATH><![CDATA[//CARD/DISTRIBUTIONS/DISTRIBUTION[1]/DISTRIBUTION_STAGES/DISTRIBUTION_STAGE[1]/FIELDS/FIELD[NAME='Data_IMT']/VALUE]]></XPATH>
            </FIELD>
            <FIELD type="AdditionalFields" label="DataRegisto" description="DataRegisto" source-type="AdditionalFields" has_confidential_data="False">
              <TAG><![CDATA[#NEWCARD:DISTRIBUTION[1]:STAGE[1]:AF:DataRegisto#]]></TAG>
              <VALUE/>
              <XPATH><![CDATA[//CARD/DISTRIBUTIONS/DISTRIBUTION[1]/DISTRIBUTION_STAGES/DISTRIBUTION_STAGE[1]/FIELDS/FIELD[NAME='DataRegisto']/VALUE]]></XPATH>
            </FIELD>
            <FIELD type="AdditionalFields" label="DEN_Datas" description="Datas em que ocorreram os factos" source-type="AdditionalFields" has_confidential_data="False">
              <TAG><![CDATA[#NEWCARD:DISTRIBUTION[1]:STAGE[1]:AF:DEN_Datas#]]></TAG>
              <VALUE/>
              <XPATH><![CDATA[//CARD/DISTRIBUTIONS/DISTRIBUTION[1]/DISTRIBUTION_STAGES/DISTRIBUTION_STAGE[1]/FIELDS/FIELD[NAME='DEN_Datas']/VALUE]]></XPATH>
            </FIELD>
            <FIELD type="AdditionalFields" label="Decisão" description="Decisão Processo Licenciamento" source-type="AdditionalFields" has_confidential_data="False">
              <TAG><![CDATA[#NEWCARD:DISTRIBUTION[1]:STAGE[1]:AF:Decisão#]]></TAG>
              <VALUE/>
              <XPATH><![CDATA[//CARD/DISTRIBUTIONS/DISTRIBUTION[1]/DISTRIBUTION_STAGES/DISTRIBUTION_STAGE[1]/FIELDS/FIELD[NAME='Decisão']/VALUE]]></XPATH>
            </FIELD>
            <FIELD type="AdditionalFields" label="DEN_Denuncia_previa" description="Denúncia prévia a outras autoridades " source-type="AdditionalFields" has_confidential_data="False">
              <TAG><![CDATA[#NEWCARD:DISTRIBUTION[1]:STAGE[1]:AF:DEN_Denuncia_previa#]]></TAG>
              <VALUE/>
              <XPATH><![CDATA[//CARD/DISTRIBUTIONS/DISTRIBUTION[1]/DISTRIBUTION_STAGES/DISTRIBUTION_STAGE[1]/FIELDS/FIELD[NAME='DEN_Denuncia_previa']/VALUE]]></XPATH>
            </FIELD>
            <FIELD type="AdditionalFields" label="E_DEPARTAMENTO" description="Departamento" source-type="AdditionalFields" has_confidential_data="False">
              <TAG><![CDATA[#NEWCARD:DISTRIBUTION[1]:STAGE[1]:AF:E_DEPARTAMENTO#]]></TAG>
              <VALUE/>
              <XPATH><![CDATA[//CARD/DISTRIBUTIONS/DISTRIBUTION[1]/DISTRIBUTION_STAGES/DISTRIBUTION_STAGE[1]/FIELDS/FIELD[NAME='E_DEPARTAMENTO']/VALUE]]></XPATH>
            </FIELD>
            <FIELD type="AdditionalFields" label="DescCodPostal" description="DescCodPostal" source-type="AdditionalFields" has_confidential_data="False">
              <TAG><![CDATA[#NEWCARD:DISTRIBUTION[1]:STAGE[1]:AF:DescCodPostal#]]></TAG>
              <VALUE/>
              <XPATH><![CDATA[//CARD/DISTRIBUTIONS/DISTRIBUTION[1]/DISTRIBUTION_STAGES/DISTRIBUTION_STAGE[1]/FIELDS/FIELD[NAME='DescCodPostal']/VALUE]]></XPATH>
            </FIELD>
            <FIELD type="AdditionalFields" label="Descrição" description="Descrição" source-type="AdditionalFields" has_confidential_data="False">
              <TAG><![CDATA[#NEWCARD:DISTRIBUTION[1]:STAGE[1]:AF:Descrição#]]></TAG>
              <VALUE/>
              <XPATH><![CDATA[//CARD/DISTRIBUTIONS/DISTRIBUTION[1]/DISTRIBUTION_STAGES/DISTRIBUTION_STAGE[1]/FIELDS/FIELD[NAME='Descrição']/VALUE]]></XPATH>
            </FIELD>
            <FIELD type="AdditionalFields" label="DEN_Descricao_docs" description="Descrição dos documentos/provas que fundamentam denúncia " source-type="AdditionalFields" has_confidential_data="False">
              <TAG><![CDATA[#NEWCARD:DISTRIBUTION[1]:STAGE[1]:AF:DEN_Descricao_docs#]]></TAG>
              <VALUE/>
              <XPATH><![CDATA[//CARD/DISTRIBUTIONS/DISTRIBUTION[1]/DISTRIBUTION_STAGES/DISTRIBUTION_STAGE[1]/FIELDS/FIELD[NAME='DEN_Descricao_docs']/VALUE]]></XPATH>
            </FIELD>
            <FIELD type="AdditionalFields" label="DEN_Anonimo" description="Deseja permanecer anónimo" source-type="AdditionalFields" has_confidential_data="False">
              <TAG><![CDATA[#NEWCARD:DISTRIBUTION[1]:STAGE[1]:AF:DEN_Anonimo#]]></TAG>
              <VALUE/>
              <XPATH><![CDATA[//CARD/DISTRIBUTIONS/DISTRIBUTION[1]/DISTRIBUTION_STAGES/DISTRIBUTION_STAGE[1]/FIELDS/FIELD[NAME='DEN_Anonimo']/VALUE]]></XPATH>
            </FIELD>
            <FIELD type="AdditionalFields" label="Distrito" description="Distrito" source-type="AdditionalFields" has_confidential_data="False">
              <TAG><![CDATA[#NEWCARD:DISTRIBUTION[1]:STAGE[1]:AF:Distrito#]]></TAG>
              <VALUE/>
              <XPATH><![CDATA[//CARD/DISTRIBUTIONS/DISTRIBUTION[1]/DISTRIBUTION_STAGES/DISTRIBUTION_STAGE[1]/FIELDS/FIELD[NAME='Distrito']/VALUE]]></XPATH>
            </FIELD>
            <FIELD type="AdditionalFields" label="PAP_DOCS_ANEXADOS" description="Documentos anexados?" source-type="AdditionalFields" has_confidential_data="False">
              <TAG><![CDATA[#NEWCARD:DISTRIBUTION[1]:STAGE[1]:AF:PAP_DOCS_ANEXADOS#]]></TAG>
              <VALUE/>
              <XPATH><![CDATA[//CARD/DISTRIBUTIONS/DISTRIBUTION[1]/DISTRIBUTION_STAGES/DISTRIBUTION_STAGE[1]/FIELDS/FIELD[NAME='PAP_DOCS_ANEXADOS']/VALUE]]></XPATH>
            </FIELD>
            <FIELD type="AdditionalFields" label="PAP_DOCS_ANEX" description="Documentos Anexados?" source-type="AdditionalFields" has_confidential_data="False">
              <TAG><![CDATA[#NEWCARD:DISTRIBUTION[1]:STAGE[1]:AF:PAP_DOCS_ANEX#]]></TAG>
              <VALUE/>
              <XPATH><![CDATA[//CARD/DISTRIBUTIONS/DISTRIBUTION[1]/DISTRIBUTION_STAGES/DISTRIBUTION_STAGE[1]/FIELDS/FIELD[NAME='PAP_DOCS_ANEX']/VALUE]]></XPATH>
            </FIELD>
            <FIELD type="AdditionalFields" label="DEN_Dominio" description="Domínio da denúncia" source-type="AdditionalFields" has_confidential_data="False">
              <TAG><![CDATA[#NEWCARD:DISTRIBUTION[1]:STAGE[1]:AF:DEN_Dominio#]]></TAG>
              <VALUE/>
              <XPATH><![CDATA[//CARD/DISTRIBUTIONS/DISTRIBUTION[1]/DISTRIBUTION_STAGES/DISTRIBUTION_STAGE[1]/FIELDS/FIELD[NAME='DEN_Dominio']/VALUE]]></XPATH>
            </FIELD>
            <FIELD type="AdditionalFields" label="E_Morada" description="E_Morada" source-type="AdditionalFields" has_confidential_data="False">
              <TAG><![CDATA[#NEWCARD:DISTRIBUTION[1]:STAGE[1]:AF:E_Morada#]]></TAG>
              <VALUE/>
              <XPATH><![CDATA[//CARD/DISTRIBUTIONS/DISTRIBUTION[1]/DISTRIBUTION_STAGES/DISTRIBUTION_STAGE[1]/FIELDS/FIELD[NAME='E_Morada']/VALUE]]></XPATH>
            </FIELD>
            <FIELD type="AdditionalFields" label="E-mail" description="E-mail do Reclamante" source-type="AdditionalFields" has_confidential_data="False">
              <TAG><![CDATA[#NEWCARD:DISTRIBUTION[1]:STAGE[1]:AF:E-mail#]]></TAG>
              <VALUE/>
              <XPATH><![CDATA[//CARD/DISTRIBUTIONS/DISTRIBUTION[1]/DISTRIBUTION_STAGES/DISTRIBUTION_STAGE[1]/FIELDS/FIELD[NAME='E-mail']/VALUE]]></XPATH>
            </FIELD>
            <FIELD type="AdditionalFields" label="DEN_Email" description="Endereço de correio eletrónico" source-type="AdditionalFields" has_confidential_data="False">
              <TAG><![CDATA[#NEWCARD:DISTRIBUTION[1]:STAGE[1]:AF:DEN_Email#]]></TAG>
              <VALUE/>
              <XPATH><![CDATA[//CARD/DISTRIBUTIONS/DISTRIBUTION[1]/DISTRIBUTION_STAGES/DISTRIBUTION_STAGE[1]/FIELDS/FIELD[NAME='DEN_Email']/VALUE]]></XPATH>
            </FIELD>
            <FIELD type="AdditionalFields" label="EntidadeRemetente" description="Entidade Remetente" source-type="AdditionalFields" has_confidential_data="False">
              <TAG><![CDATA[#NEWCARD:DISTRIBUTION[1]:STAGE[1]:AF:EntidadeRemetente#]]></TAG>
              <VALUE/>
              <XPATH><![CDATA[//CARD/DISTRIBUTIONS/DISTRIBUTION[1]/DISTRIBUTION_STAGES/DISTRIBUTION_STAGE[1]/FIELDS/FIELD[NAME='EntidadeRemetente']/VALUE]]></XPATH>
            </FIELD>
            <FIELD type="AdditionalFields" label="fat_esp_fisc" description="Espaço fiscal" source-type="AdditionalFields" has_confidential_data="False">
              <TAG><![CDATA[#NEWCARD:DISTRIBUTION[1]:STAGE[1]:AF:fat_esp_fisc#]]></TAG>
              <VALUE/>
              <XPATH><![CDATA[//CARD/DISTRIBUTIONS/DISTRIBUTION[1]/DISTRIBUTION_STAGES/DISTRIBUTION_STAGE[1]/FIELDS/FIELD[NAME='fat_esp_fisc']/VALUE]]></XPATH>
            </FIELD>
            <FIELD type="AdditionalFields" label="fat_est_doc" description="Estado do documento" source-type="AdditionalFields" has_confidential_data="False">
              <TAG><![CDATA[#NEWCARD:DISTRIBUTION[1]:STAGE[1]:AF:fat_est_doc#]]></TAG>
              <VALUE/>
              <XPATH><![CDATA[//CARD/DISTRIBUTIONS/DISTRIBUTION[1]/DISTRIBUTION_STAGES/DISTRIBUTION_STAGE[1]/FIELDS/FIELD[NAME='fat_est_doc']/VALUE]]></XPATH>
            </FIELD>
            <FIELD type="AdditionalFields" label="Estado_CO_TE" description="Estado do processo de execução" source-type="AdditionalFields" has_confidential_data="False">
              <TAG><![CDATA[#NEWCARD:DISTRIBUTION[1]:STAGE[1]:AF:Estado_CO_TE#]]></TAG>
              <VALUE/>
              <XPATH><![CDATA[//CARD/DISTRIBUTIONS/DISTRIBUTION[1]/DISTRIBUTION_STAGES/DISTRIBUTION_STAGE[1]/FIELDS/FIELD[NAME='Estado_CO_TE']/VALUE]]></XPATH>
            </FIELD>
            <FIELD type="AdditionalFields" label="Estado_CO_TR" description="Estado do processo de recurso" source-type="AdditionalFields" has_confidential_data="False">
              <TAG><![CDATA[#NEWCARD:DISTRIBUTION[1]:STAGE[1]:AF:Estado_CO_TR#]]></TAG>
              <VALUE/>
              <XPATH><![CDATA[//CARD/DISTRIBUTIONS/DISTRIBUTION[1]/DISTRIBUTION_STAGES/DISTRIBUTION_STAGE[1]/FIELDS/FIELD[NAME='Estado_CO_TR']/VALUE]]></XPATH>
            </FIELD>
            <FIELD type="AdditionalFields" label="Estado_CO_FE" description="Estado_CO_FE" source-type="AdditionalFields" has_confidential_data="False">
              <TAG><![CDATA[#NEWCARD:DISTRIBUTION[1]:STAGE[1]:AF:Estado_CO_FE#]]></TAG>
              <VALUE/>
              <XPATH><![CDATA[//CARD/DISTRIBUTIONS/DISTRIBUTION[1]/DISTRIBUTION_STAGES/DISTRIBUTION_STAGE[1]/FIELDS/FIELD[NAME='Estado_CO_FE']/VALUE]]></XPATH>
            </FIELD>
            <FIELD type="AdditionalFields" label="DEN_Exposicao_Factos" description="Exposição dos factos" source-type="AdditionalFields" has_confidential_data="False">
              <TAG><![CDATA[#NEWCARD:DISTRIBUTION[1]:STAGE[1]:AF:DEN_Exposicao_Factos#]]></TAG>
              <VALUE/>
              <XPATH><![CDATA[//CARD/DISTRIBUTIONS/DISTRIBUTION[1]/DISTRIBUTION_STAGES/DISTRIBUTION_STAGE[1]/FIELDS/FIELD[NAME='DEN_Exposicao_Factos']/VALUE]]></XPATH>
            </FIELD>
            <FIELD type="AdditionalFields" label="FAT_Extracao_Dados" description="Extração de dados - Faturas" source-type="AdditionalFields" has_confidential_data="False">
              <TAG><![CDATA[#NEWCARD:DISTRIBUTION[1]:STAGE[1]:AF:FAT_Extracao_Dados#]]></TAG>
              <VALUE/>
              <XPATH><![CDATA[//CARD/DISTRIBUTIONS/DISTRIBUTION[1]/DISTRIBUTION_STAGES/DISTRIBUTION_STAGE[1]/FIELDS/FIELD[NAME='FAT_Extracao_Dados']/VALUE]]></XPATH>
            </FIELD>
            <FIELD type="AdditionalFields" label="FATURAS_FaturaConforme" description="Fatura conforme?" source-type="AdditionalFields" has_confidential_data="False">
              <TAG><![CDATA[#NEWCARD:DISTRIBUTION[1]:STAGE[1]:AF:FATURAS_FaturaConforme#]]></TAG>
              <VALUE/>
              <XPATH><![CDATA[//CARD/DISTRIBUTIONS/DISTRIBUTION[1]/DISTRIBUTION_STAGES/DISTRIBUTION_STAGE[1]/FIELDS/FIELD[NAME='FATURAS_FaturaConforme']/VALUE]]></XPATH>
            </FIELD>
            <FIELD type="AdditionalFields" label="E_Fax" description="FAX" source-type="AdditionalFields" has_confidential_data="False">
              <TAG><![CDATA[#NEWCARD:DISTRIBUTION[1]:STAGE[1]:AF:E_Fax#]]></TAG>
              <VALUE/>
              <XPATH><![CDATA[//CARD/DISTRIBUTIONS/DISTRIBUTION[1]/DISTRIBUTION_STAGES/DISTRIBUTION_STAGE[1]/FIELDS/FIELD[NAME='E_Fax']/VALUE]]></XPATH>
            </FIELD>
            <FIELD type="AdditionalFields" label="DEN_Motivo_Prejudicado" description="Foi diretamente prejudicado pela situação?" source-type="AdditionalFields" has_confidential_data="False">
              <TAG><![CDATA[#NEWCARD:DISTRIBUTION[1]:STAGE[1]:AF:DEN_Motivo_Prejudicado#]]></TAG>
              <VALUE/>
              <XPATH><![CDATA[//CARD/DISTRIBUTIONS/DISTRIBUTION[1]/DISTRIBUTION_STAGES/DISTRIBUTION_STAGE[1]/FIELDS/FIELD[NAME='DEN_Motivo_Prejudicado']/VALUE]]></XPATH>
            </FIELD>
            <FIELD type="AdditionalFields" label="Cilindrada" description="Formação" source-type="AdditionalFields" has_confidential_data="False">
              <TAG><![CDATA[#NEWCARD:DISTRIBUTION[1]:STAGE[1]:AF:Cilindrada#]]></TAG>
              <VALUE/>
              <XPATH><![CDATA[//CARD/DISTRIBUTIONS/DISTRIBUTION[1]/DISTRIBUTION_STAGES/DISTRIBUTION_STAGE[1]/FIELDS/FIELD[NAME='Cilindrada']/VALUE]]></XPATH>
            </FIELD>
            <FIELD type="AdditionalFields" label="Cor" description="Formação" source-type="AdditionalFields" has_confidential_data="False">
              <TAG><![CDATA[#NEWCARD:DISTRIBUTION[1]:STAGE[1]:AF:Cor#]]></TAG>
              <VALUE/>
              <XPATH><![CDATA[//CARD/DISTRIBUTIONS/DISTRIBUTION[1]/DISTRIBUTION_STAGES/DISTRIBUTION_STAGE[1]/FIELDS/FIELD[NAME='Cor']/VALUE]]></XPATH>
            </FIELD>
            <FIELD type="AdditionalFields" label="Marca" description="Formação" source-type="AdditionalFields" has_confidential_data="False">
              <TAG><![CDATA[#NEWCARD:DISTRIBUTION[1]:STAGE[1]:AF:Marca#]]></TAG>
              <VALUE/>
              <XPATH><![CDATA[//CARD/DISTRIBUTIONS/DISTRIBUTION[1]/DISTRIBUTION_STAGES/DISTRIBUTION_STAGE[1]/FIELDS/FIELD[NAME='Marca']/VALUE]]></XPATH>
            </FIELD>
            <FIELD type="AdditionalFields" label="GAI_TEC_RESP" description="GAI Técnico Responsável" source-type="AdditionalFields" has_confidential_data="False">
              <TAG><![CDATA[#NEWCARD:DISTRIBUTION[1]:STAGE[1]:AF:GAI_TEC_RESP#]]></TAG>
              <VALUE/>
              <XPATH><![CDATA[//CARD/DISTRIBUTIONS/DISTRIBUTION[1]/DISTRIBUTION_STAGES/DISTRIBUTION_STAGE[1]/FIELDS/FIELD[NAME='GAI_TEC_RESP']/VALUE]]></XPATH>
            </FIELD>
            <FIELD type="AdditionalFields" label="FATURAS_GestorContrato" description="Gestor de Contrato" source-type="AdditionalFields" has_confidential_data="False">
              <TAG><![CDATA[#NEWCARD:DISTRIBUTION[1]:STAGE[1]:AF:FATURAS_GestorContrato#]]></TAG>
              <VALUE/>
              <XPATH><![CDATA[//CARD/DISTRIBUTIONS/DISTRIBUTION[1]/DISTRIBUTION_STAGES/DISTRIBUTION_STAGE[1]/FIELDS/FIELD[NAME='FATURAS_GestorContrato']/VALUE]]></XPATH>
            </FIELD>
            <FIELD type="AdditionalFields" label="Identificação" description="Identificação" source-type="AdditionalFields" has_confidential_data="False">
              <TAG><![CDATA[#NEWCARD:DISTRIBUTION[1]:STAGE[1]:AF:Identificação#]]></TAG>
              <VALUE/>
              <XPATH><![CDATA[//CARD/DISTRIBUTIONS/DISTRIBUTION[1]/DISTRIBUTION_STAGES/DISTRIBUTION_STAGE[1]/FIELDS/FIELD[NAME='Identificação']/VALUE]]></XPATH>
            </FIELD>
            <FIELD type="AdditionalFields" label="FATURAS_Imobilizado" description="Imobilizado" source-type="AdditionalFields" has_confidential_data="False">
              <TAG><![CDATA[#NEWCARD:DISTRIBUTION[1]:STAGE[1]:AF:FATURAS_Imobilizado#]]></TAG>
              <VALUE/>
              <XPATH><![CDATA[//CARD/DISTRIBUTIONS/DISTRIBUTION[1]/DISTRIBUTION_STAGES/DISTRIBUTION_STAGE[1]/FIELDS/FIELD[NAME='FATURAS_Imobilizado']/VALUE]]></XPATH>
            </FIELD>
            <FIELD type="AdditionalFields" label="DataOcorrência" description="Indica a data da ocorrência reportada pelo utente" source-type="AdditionalFields" has_confidential_data="False">
              <TAG><![CDATA[#NEWCARD:DISTRIBUTION[1]:STAGE[1]:AF:DataOcorrência#]]></TAG>
              <VALUE/>
              <XPATH><![CDATA[//CARD/DISTRIBUTIONS/DISTRIBUTION[1]/DISTRIBUTION_STAGES/DISTRIBUTION_STAGE[1]/FIELDS/FIELD[NAME='DataOcorrência']/VALUE]]></XPATH>
            </FIELD>
            <FIELD type="AdditionalFields" label="SUG_REC_INF" description="Indica o tipo de contacto: Sugestão, Reclamação, ou Pedido de Informação" source-type="AdditionalFields" has_confidential_data="False">
              <TAG><![CDATA[#NEWCARD:DISTRIBUTION[1]:STAGE[1]:AF:SUG_REC_INF#]]></TAG>
              <VALUE/>
              <XPATH><![CDATA[//CARD/DISTRIBUTIONS/DISTRIBUTION[1]/DISTRIBUTION_STAGES/DISTRIBUTION_STAGE[1]/FIELDS/FIELD[NAME='SUG_REC_INF']/VALUE]]></XPATH>
            </FIELD>
            <FIELD type="AdditionalFields" label="DEN_Denuncia_previa_desc" description="indicação da denuncia prévia" source-type="AdditionalFields" has_confidential_data="False">
              <TAG><![CDATA[#NEWCARD:DISTRIBUTION[1]:STAGE[1]:AF:DEN_Denuncia_previa_desc#]]></TAG>
              <VALUE/>
              <XPATH><![CDATA[//CARD/DISTRIBUTIONS/DISTRIBUTION[1]/DISTRIBUTION_STAGES/DISTRIBUTION_STAGE[1]/FIELDS/FIELD[NAME='DEN_Denuncia_previa_desc']/VALUE]]></XPATH>
            </FIELD>
            <FIELD type="AdditionalFields" label="DEN_Intervenientes" description="Intervenientes" source-type="AdditionalFields" has_confidential_data="False">
              <TAG><![CDATA[#NEWCARD:DISTRIBUTION[1]:STAGE[1]:AF:DEN_Intervenientes#]]></TAG>
              <VALUE/>
              <XPATH><![CDATA[//CARD/DISTRIBUTIONS/DISTRIBUTION[1]/DISTRIBUTION_STAGES/DISTRIBUTION_STAGE[1]/FIELDS/FIELD[NAME='DEN_Intervenientes']/VALUE]]></XPATH>
            </FIELD>
            <FIELD type="AdditionalFields" label="FATURAS_JustificacaoNaoValidacao" description="Justificação de não validação" source-type="AdditionalFields" has_confidential_data="False">
              <TAG><![CDATA[#NEWCARD:DISTRIBUTION[1]:STAGE[1]:AF:FATURAS_JustificacaoNaoValidacao#]]></TAG>
              <VALUE/>
              <XPATH><![CDATA[//CARD/DISTRIBUTIONS/DISTRIBUTION[1]/DISTRIBUTION_STAGES/DISTRIBUTION_STAGE[1]/FIELDS/FIELD[NAME='FATURAS_JustificacaoNaoValidacao']/VALUE]]></XPATH>
            </FIELD>
            <FIELD type="AdditionalFields" label="Km" description="Km da estrada mencionado pelo processo" source-type="AdditionalFields" has_confidential_data="False">
              <TAG><![CDATA[#NEWCARD:DISTRIBUTION[1]:STAGE[1]:AF:Km#]]></TAG>
              <VALUE/>
              <XPATH><![CDATA[//CARD/DISTRIBUTIONS/DISTRIBUTION[1]/DISTRIBUTION_STAGES/DISTRIBUTION_STAGE[1]/FIELDS/FIELD[NAME='Km']/VALUE]]></XPATH>
            </FIELD>
            <FIELD type="AdditionalFields" label="Kmfinal" description="Km final" source-type="AdditionalFields" has_confidential_data="False">
              <TAG><![CDATA[#NEWCARD:DISTRIBUTION[1]:STAGE[1]:AF:Kmfinal#]]></TAG>
              <VALUE/>
              <XPATH><![CDATA[//CARD/DISTRIBUTIONS/DISTRIBUTION[1]/DISTRIBUTION_STAGES/DISTRIBUTION_STAGE[1]/FIELDS/FIELD[NAME='Kmfinal']/VALUE]]></XPATH>
            </FIELD>
            <FIELD type="AdditionalFields" label="Kminicial" description="Km inicial" source-type="AdditionalFields" has_confidential_data="False">
              <TAG><![CDATA[#NEWCARD:DISTRIBUTION[1]:STAGE[1]:AF:Kminicial#]]></TAG>
              <VALUE/>
              <XPATH><![CDATA[//CARD/DISTRIBUTIONS/DISTRIBUTION[1]/DISTRIBUTION_STAGES/DISTRIBUTION_STAGE[1]/FIELDS/FIELD[NAME='Kminicial']/VALUE]]></XPATH>
            </FIELD>
            <FIELD type="AdditionalFields" label="Concessionária" description="Lista de Concessionárias de Infra-Estruturas Rodoviárias" source-type="AdditionalFields" has_confidential_data="False">
              <TAG><![CDATA[#NEWCARD:DISTRIBUTION[1]:STAGE[1]:AF:Concessionária#]]></TAG>
              <VALUE/>
              <XPATH><![CDATA[//CARD/DISTRIBUTIONS/DISTRIBUTION[1]/DISTRIBUTION_STAGES/DISTRIBUTION_STAGE[1]/FIELDS/FIELD[NAME='Concessionária']/VALUE]]></XPATH>
            </FIELD>
            <FIELD type="AdditionalFields" label="ListaBens" description="ListaBens" source-type="AdditionalFields" has_confidential_data="False">
              <TAG><![CDATA[#NEWCARD:DISTRIBUTION[1]:STAGE[1]:AF:ListaBens#]]></TAG>
              <VALUE/>
              <XPATH><![CDATA[//CARD/DISTRIBUTIONS/DISTRIBUTION[1]/DISTRIBUTION_STAGES/DISTRIBUTION_STAGE[1]/FIELDS/FIELD[NAME='ListaBens']/VALUE]]></XPATH>
            </FIELD>
            <FIELD type="AdditionalFields" label="ListaEmpr" description="ListaEmpr" source-type="AdditionalFields" has_confidential_data="False">
              <TAG><![CDATA[#NEWCARD:DISTRIBUTION[1]:STAGE[1]:AF:ListaEmpr#]]></TAG>
              <VALUE/>
              <XPATH><![CDATA[//CARD/DISTRIBUTIONS/DISTRIBUTION[1]/DISTRIBUTION_STAGES/DISTRIBUTION_STAGE[1]/FIELDS/FIELD[NAME='ListaEmpr']/VALUE]]></XPATH>
            </FIELD>
            <FIELD type="AdditionalFields" label="ListaServ" description="ListaServ" source-type="AdditionalFields" has_confidential_data="False">
              <TAG><![CDATA[#NEWCARD:DISTRIBUTION[1]:STAGE[1]:AF:ListaServ#]]></TAG>
              <VALUE/>
              <XPATH><![CDATA[//CARD/DISTRIBUTIONS/DISTRIBUTION[1]/DISTRIBUTION_STAGES/DISTRIBUTION_STAGE[1]/FIELDS/FIELD[NAME='ListaServ']/VALUE]]></XPATH>
            </FIELD>
            <FIELD type="AdditionalFields" label="DEN_Local" description="Local onde ocorreram os factos" source-type="AdditionalFields" has_confidential_data="False">
              <TAG><![CDATA[#NEWCARD:DISTRIBUTION[1]:STAGE[1]:AF:DEN_Local#]]></TAG>
              <VALUE/>
              <XPATH><![CDATA[//CARD/DISTRIBUTIONS/DISTRIBUTION[1]/DISTRIBUTION_STAGES/DISTRIBUTION_STAGE[1]/FIELDS/FIELD[NAME='DEN_Local']/VALUE]]></XPATH>
            </FIELD>
            <FIELD type="AdditionalFields" label="E_Localidade" description="Localidade" source-type="AdditionalFields" has_confidential_data="False">
              <TAG><![CDATA[#NEWCARD:DISTRIBUTION[1]:STAGE[1]:AF:E_Localidade#]]></TAG>
              <VALUE/>
              <XPATH><![CDATA[//CARD/DISTRIBUTIONS/DISTRIBUTION[1]/DISTRIBUTION_STAGES/DISTRIBUTION_STAGE[1]/FIELDS/FIELD[NAME='E_Localidade']/VALUE]]></XPATH>
            </FIELD>
            <FIELD type="AdditionalFields" label="Localidade" description="Localidade do Reclamante" source-type="AdditionalFields" has_confidential_data="False">
              <TAG><![CDATA[#NEWCARD:DISTRIBUTION[1]:STAGE[1]:AF:Localidade#]]></TAG>
              <VALUE/>
              <XPATH><![CDATA[//CARD/DISTRIBUTIONS/DISTRIBUTION[1]/DISTRIBUTION_STAGES/DISTRIBUTION_STAGE[1]/FIELDS/FIELD[NAME='Localidade']/VALUE]]></XPATH>
            </FIELD>
            <FIELD type="AdditionalFields" label="LOUVOR" description="Louvor" source-type="AdditionalFields" has_confidential_data="False">
              <TAG><![CDATA[#NEWCARD:DISTRIBUTION[1]:STAGE[1]:AF:LOUVOR#]]></TAG>
              <VALUE/>
              <XPATH><![CDATA[//CARD/DISTRIBUTIONS/DISTRIBUTION[1]/DISTRIBUTION_STAGES/DISTRIBUTION_STAGE[1]/FIELDS/FIELD[NAME='LOUVOR']/VALUE]]></XPATH>
            </FIELD>
            <FIELD type="AdditionalFields" label="den_manha" description="Manhã" source-type="AdditionalFields" has_confidential_data="False">
              <TAG><![CDATA[#NEWCARD:DISTRIBUTION[1]:STAGE[1]:AF:den_manha#]]></TAG>
              <VALUE/>
              <XPATH><![CDATA[//CARD/DISTRIBUTIONS/DISTRIBUTION[1]/DISTRIBUTION_STAGES/DISTRIBUTION_STAGE[1]/FIELDS/FIELD[NAME='den_manha']/VALUE]]></XPATH>
            </FIELD>
            <FIELD type="AdditionalFields" label="E_NAP" description="NAP" source-type="AdditionalFields" has_confidential_data="False">
              <TAG><![CDATA[#NEWCARD:DISTRIBUTION[1]:STAGE[1]:AF:E_NAP#]]></TAG>
              <VALUE/>
              <XPATH><![CDATA[//CARD/DISTRIBUTIONS/DISTRIBUTION[1]/DISTRIBUTION_STAGES/DISTRIBUTION_STAGE[1]/FIELDS/FIELD[NAME='E_NAP']/VALUE]]></XPATH>
            </FIELD>
            <FIELD type="AdditionalFields" label="FATURAS_NecessitaNotaCredito" description="Necessita nota de crédito?" source-type="AdditionalFields" has_confidential_data="False">
              <TAG><![CDATA[#NEWCARD:DISTRIBUTION[1]:STAGE[1]:AF:FATURAS_NecessitaNotaCredito#]]></TAG>
              <VALUE/>
              <XPATH><![CDATA[//CARD/DISTRIBUTIONS/DISTRIBUTION[1]/DISTRIBUTION_STAGES/DISTRIBUTION_STAGE[1]/FIELDS/FIELD[NAME='FATURAS_NecessitaNotaCredito']/VALUE]]></XPATH>
            </FIELD>
            <FIELD type="AdditionalFields" label="E_NIF" description="NIF" source-type="AdditionalFields" has_confidential_data="False">
              <TAG><![CDATA[#NEWCARD:DISTRIBUTION[1]:STAGE[1]:AF:E_NIF#]]></TAG>
              <VALUE/>
              <XPATH><![CDATA[//CARD/DISTRIBUTIONS/DISTRIBUTION[1]/DISTRIBUTION_STAGES/DISTRIBUTION_STAGE[1]/FIELDS/FIELD[NAME='E_NIF']/VALUE]]></XPATH>
            </FIELD>
            <FIELD type="AdditionalFields" label="NIF" description="NIF" source-type="AdditionalFields" has_confidential_data="False">
              <TAG><![CDATA[#NEWCARD:DISTRIBUTION[1]:STAGE[1]:AF:NIF#]]></TAG>
              <VALUE/>
              <XPATH><![CDATA[//CARD/DISTRIBUTIONS/DISTRIBUTION[1]/DISTRIBUTION_STAGES/DISTRIBUTION_STAGE[1]/FIELDS/FIELD[NAME='NIF']/VALUE]]></XPATH>
            </FIELD>
            <FIELD type="AdditionalFields" label="FATURAS_Compromisso" description="Nº de Compromisso" source-type="AdditionalFields" has_confidential_data="False">
              <TAG><![CDATA[#NEWCARD:DISTRIBUTION[1]:STAGE[1]:AF:FATURAS_Compromisso#]]></TAG>
              <VALUE/>
              <XPATH><![CDATA[//CARD/DISTRIBUTIONS/DISTRIBUTION[1]/DISTRIBUTION_STAGES/DISTRIBUTION_STAGE[1]/FIELDS/FIELD[NAME='FATURAS_Compromisso']/VALUE]]></XPATH>
            </FIELD>
            <FIELD type="AdditionalFields" label="FATURAS_NumFatura" description="Nº de Fatura" source-type="AdditionalFields" has_confidential_data="False">
              <TAG><![CDATA[#NEWCARD:DISTRIBUTION[1]:STAGE[1]:AF:FATURAS_NumFatura#]]></TAG>
              <VALUE/>
              <XPATH><![CDATA[//CARD/DISTRIBUTIONS/DISTRIBUTION[1]/DISTRIBUTION_STAGES/DISTRIBUTION_STAGE[1]/FIELDS/FIELD[NAME='FATURAS_NumFatura']/VALUE]]></XPATH>
            </FIELD>
            <FIELD type="AdditionalFields" label="Processo" description="Nº de processo anterior" source-type="AdditionalFields" has_confidential_data="False">
              <TAG><![CDATA[#NEWCARD:DISTRIBUTION[1]:STAGE[1]:AF:Processo#]]></TAG>
              <VALUE/>
              <XPATH><![CDATA[//CARD/DISTRIBUTIONS/DISTRIBUTION[1]/DISTRIBUTION_STAGES/DISTRIBUTION_STAGE[1]/FIELDS/FIELD[NAME='Processo']/VALUE]]></XPATH>
            </FIELD>
            <FIELD type="AdditionalFields" label="FATURAS_NumRegistoImobilizado" description="Nº de Registo de Imobilizado" source-type="AdditionalFields" has_confidential_data="False">
              <TAG><![CDATA[#NEWCARD:DISTRIBUTION[1]:STAGE[1]:AF:FATURAS_NumRegistoImobilizado#]]></TAG>
              <VALUE/>
              <XPATH><![CDATA[//CARD/DISTRIBUTIONS/DISTRIBUTION[1]/DISTRIBUTION_STAGES/DISTRIBUTION_STAGE[1]/FIELDS/FIELD[NAME='FATURAS_NumRegistoImobilizado']/VALUE]]></XPATH>
            </FIELD>
            <FIELD type="AdditionalFields" label="FATURAS_NumRegistoGERFIP" description="Nº de Registo GERFIP" source-type="AdditionalFields" has_confidential_data="False">
              <TAG><![CDATA[#NEWCARD:DISTRIBUTION[1]:STAGE[1]:AF:FATURAS_NumRegistoGERFIP#]]></TAG>
              <VALUE/>
              <XPATH><![CDATA[//CARD/DISTRIBUTIONS/DISTRIBUTION[1]/DISTRIBUTION_STAGES/DISTRIBUTION_STAGE[1]/FIELDS/FIELD[NAME='FATURAS_NumRegistoGERFIP']/VALUE]]></XPATH>
            </FIELD>
            <FIELD type="AdditionalFields" label="Nome" description="Nome" source-type="AdditionalFields" has_confidential_data="False">
              <TAG><![CDATA[#NEWCARD:DISTRIBUTION[1]:STAGE[1]:AF:Nome#]]></TAG>
              <VALUE/>
              <XPATH><![CDATA[//CARD/DISTRIBUTIONS/DISTRIBUTION[1]/DISTRIBUTION_STAGES/DISTRIBUTION_STAGE[1]/FIELDS/FIELD[NAME='Nome']/VALUE]]></XPATH>
            </FIELD>
            <FIELD type="AdditionalFields" label="DEN_Nome" description="Nome completo" source-type="AdditionalFields" has_confidential_data="False">
              <TAG><![CDATA[#NEWCARD:DISTRIBUTION[1]:STAGE[1]:AF:DEN_Nome#]]></TAG>
              <VALUE/>
              <XPATH><![CDATA[//CARD/DISTRIBUTIONS/DISTRIBUTION[1]/DISTRIBUTION_STAGES/DISTRIBUTION_STAGE[1]/FIELDS/FIELD[NAME='DEN_Nome']/VALUE]]></XPATH>
            </FIELD>
            <FIELD type="AdditionalFields" label="FORNECEDOR" description="Nome de Fornecedor" source-type="AdditionalFields" has_confidential_data="False">
              <TAG><![CDATA[#NEWCARD:DISTRIBUTION[1]:STAGE[1]:AF:FORNECEDOR#]]></TAG>
              <VALUE/>
              <XPATH><![CDATA[//CARD/DISTRIBUTIONS/DISTRIBUTION[1]/DISTRIBUTION_STAGES/DISTRIBUTION_STAGE[1]/FIELDS/FIELD[NAME='FORNECEDOR']/VALUE]]></XPATH>
            </FIELD>
            <FIELD type="AdditionalFields" label="NomeReclamante" description="Nome do Reclamante" source-type="AdditionalFields" has_confidential_data="False">
              <TAG><![CDATA[#NEWCARD:DISTRIBUTION[1]:STAGE[1]:AF:NomeReclamante#]]></TAG>
              <VALUE/>
              <XPATH><![CDATA[//CARD/DISTRIBUTIONS/DISTRIBUTION[1]/DISTRIBUTION_STAGES/DISTRIBUTION_STAGE[1]/FIELDS/FIELD[NAME='NomeReclamante']/VALUE]]></XPATH>
            </FIELD>
            <FIELD type="AdditionalFields" label="Norma" description="Norma de Sinalização" source-type="AdditionalFields" has_confidential_data="False">
              <TAG><![CDATA[#NEWCARD:DISTRIBUTION[1]:STAGE[1]:AF:Norma#]]></TAG>
              <VALUE/>
              <XPATH><![CDATA[//CARD/DISTRIBUTIONS/DISTRIBUTION[1]/DISTRIBUTION_STAGES/DISTRIBUTION_STAGE[1]/FIELDS/FIELD[NAME='Norma']/VALUE]]></XPATH>
            </FIELD>
            <FIELD type="AdditionalFields" label="FATURAS_NotaEncomenda" description="Nota de Encomenda" source-type="AdditionalFields" has_confidential_data="False">
              <TAG><![CDATA[#NEWCARD:DISTRIBUTION[1]:STAGE[1]:AF:FATURAS_NotaEncomenda#]]></TAG>
              <VALUE/>
              <XPATH><![CDATA[//CARD/DISTRIBUTIONS/DISTRIBUTION[1]/DISTRIBUTION_STAGES/DISTRIBUTION_STAGE[1]/FIELDS/FIELD[NAME='FATURAS_NotaEncomenda']/VALUE]]></XPATH>
            </FIELD>
            <FIELD type="AdditionalFields" label="N_ENCOMENDA" description="Nota de Encomenda" source-type="AdditionalFields" has_confidential_data="False">
              <TAG><![CDATA[#NEWCARD:DISTRIBUTION[1]:STAGE[1]:AF:N_ENCOMENDA#]]></TAG>
              <VALUE/>
              <XPATH><![CDATA[//CARD/DISTRIBUTIONS/DISTRIBUTION[1]/DISTRIBUTION_STAGES/DISTRIBUTION_STAGE[1]/FIELDS/FIELD[NAME='N_ENCOMENDA']/VALUE]]></XPATH>
            </FIELD>
            <FIELD type="AdditionalFields" label="NrProcesso" description="NrProcesso" source-type="AdditionalFields" has_confidential_data="False">
              <TAG><![CDATA[#NEWCARD:DISTRIBUTION[1]:STAGE[1]:AF:NrProcesso#]]></TAG>
              <VALUE/>
              <XPATH><![CDATA[//CARD/DISTRIBUTIONS/DISTRIBUTION[1]/DISTRIBUTION_STAGES/DISTRIBUTION_STAGE[1]/FIELDS/FIELD[NAME='NrProcesso']/VALUE]]></XPATH>
            </FIELD>
            <FIELD type="AdditionalFields" label="Num_IMT" description="Num_IMT" source-type="AdditionalFields" has_confidential_data="False">
              <TAG><![CDATA[#NEWCARD:DISTRIBUTION[1]:STAGE[1]:AF:Num_IMT#]]></TAG>
              <VALUE/>
              <XPATH><![CDATA[//CARD/DISTRIBUTIONS/DISTRIBUTION[1]/DISTRIBUTION_STAGES/DISTRIBUTION_STAGE[1]/FIELDS/FIELD[NAME='Num_IMT']/VALUE]]></XPATH>
            </FIELD>
            <FIELD type="AdditionalFields" label="NumeroFatura" description="Número da Fatura" source-type="AdditionalFields" has_confidential_data="False">
              <TAG><![CDATA[#NEWCARD:DISTRIBUTION[1]:STAGE[1]:AF:NumeroFatura#]]></TAG>
              <VALUE/>
              <XPATH><![CDATA[//CARD/DISTRIBUTIONS/DISTRIBUTION[1]/DISTRIBUTION_STAGES/DISTRIBUTION_STAGE[1]/FIELDS/FIELD[NAME='NumeroFatura']/VALUE]]></XPATH>
            </FIELD>
            <FIELD type="AdditionalFields" label="PAP_NUM" description="Número da PAP" source-type="AdditionalFields" has_confidential_data="False">
              <TAG><![CDATA[#NEWCARD:DISTRIBUTION[1]:STAGE[1]:AF:PAP_NUM#]]></TAG>
              <VALUE/>
              <XPATH><![CDATA[//CARD/DISTRIBUTIONS/DISTRIBUTION[1]/DISTRIBUTION_STAGES/DISTRIBUTION_STAGE[1]/FIELDS/FIELD[NAME='PAP_NUM']/VALUE]]></XPATH>
            </FIELD>
            <FIELD type="AdditionalFields" label="PAP_NUMERO" description="Número da PAP" source-type="AdditionalFields" has_confidential_data="False">
              <TAG><![CDATA[#NEWCARD:DISTRIBUTION[1]:STAGE[1]:AF:PAP_NUMERO#]]></TAG>
              <VALUE/>
              <XPATH><![CDATA[//CARD/DISTRIBUTIONS/DISTRIBUTION[1]/DISTRIBUTION_STAGES/DISTRIBUTION_STAGE[1]/FIELDS/FIELD[NAME='PAP_NUMERO']/VALUE]]></XPATH>
            </FIELD>
            <FIELD type="AdditionalFields" label="Num_Identificacao" description="Numero de Identificação" source-type="AdditionalFields" has_confidential_data="False">
              <TAG><![CDATA[#NEWCARD:DISTRIBUTION[1]:STAGE[1]:AF:Num_Identificacao#]]></TAG>
              <VALUE/>
              <XPATH><![CDATA[//CARD/DISTRIBUTIONS/DISTRIBUTION[1]/DISTRIBUTION_STAGES/DISTRIBUTION_STAGE[1]/FIELDS/FIELD[NAME='Num_Identificacao']/VALUE]]></XPATH>
            </FIELD>
            <FIELD type="AdditionalFields" label="PAP_NUM_PAG" description="Número de pagamento em GERFIP" source-type="AdditionalFields" has_confidential_data="False">
              <TAG><![CDATA[#NEWCARD:DISTRIBUTION[1]:STAGE[1]:AF:PAP_NUM_PAG#]]></TAG>
              <VALUE/>
              <XPATH><![CDATA[//CARD/DISTRIBUTIONS/DISTRIBUTION[1]/DISTRIBUTION_STAGES/DISTRIBUTION_STAGE[1]/FIELDS/FIELD[NAME='PAP_NUM_PAG']/VALUE]]></XPATH>
            </FIELD>
            <FIELD type="AdditionalFields" label="PAP_NUM_PAGAMENTO" description="Número de pagamento em GERFIP" source-type="AdditionalFields" has_confidential_data="False">
              <TAG><![CDATA[#NEWCARD:DISTRIBUTION[1]:STAGE[1]:AF:PAP_NUM_PAGAMENTO#]]></TAG>
              <VALUE/>
              <XPATH><![CDATA[//CARD/DISTRIBUTIONS/DISTRIBUTION[1]/DISTRIBUTION_STAGES/DISTRIBUTION_STAGE[1]/FIELDS/FIELD[NAME='PAP_NUM_PAGAMENTO']/VALUE]]></XPATH>
            </FIELD>
            <FIELD type="AdditionalFields" label="PAP_NUM_REG" description="Número de registo da PAP" source-type="AdditionalFields" has_confidential_data="False">
              <TAG><![CDATA[#NEWCARD:DISTRIBUTION[1]:STAGE[1]:AF:PAP_NUM_REG#]]></TAG>
              <VALUE/>
              <XPATH><![CDATA[//CARD/DISTRIBUTIONS/DISTRIBUTION[1]/DISTRIBUTION_STAGES/DISTRIBUTION_STAGE[1]/FIELDS/FIELD[NAME='PAP_NUM_REG']/VALUE]]></XPATH>
            </FIELD>
            <FIELD type="AdditionalFields" label="PAP_NUM_REGISTO" description="Número de registo da PAP" source-type="AdditionalFields" has_confidential_data="False">
              <TAG><![CDATA[#NEWCARD:DISTRIBUTION[1]:STAGE[1]:AF:PAP_NUM_REGISTO#]]></TAG>
              <VALUE/>
              <XPATH><![CDATA[//CARD/DISTRIBUTIONS/DISTRIBUTION[1]/DISTRIBUTION_STAGES/DISTRIBUTION_STAGE[1]/FIELDS/FIELD[NAME='PAP_NUM_REGISTO']/VALUE]]></XPATH>
            </FIELD>
            <FIELD type="AdditionalFields" label="Objeto" description="Objeto" source-type="AdditionalFields" has_confidential_data="False">
              <TAG><![CDATA[#NEWCARD:DISTRIBUTION[1]:STAGE[1]:AF:Objeto#]]></TAG>
              <VALUE/>
              <XPATH><![CDATA[//CARD/DISTRIBUTIONS/DISTRIBUTION[1]/DISTRIBUTION_STAGES/DISTRIBUTION_STAGE[1]/FIELDS/FIELD[NAME='Objeto']/VALUE]]></XPATH>
            </FIELD>
            <FIELD type="AdditionalFields" label="DataEntrega0" description="Obrigações Contratuais de Informação - Data Limite de Entrega de Relatório" source-type="AdditionalFields" has_confidential_data="False">
              <TAG><![CDATA[#NEWCARD:DISTRIBUTION[1]:STAGE[1]:AF:DataEntrega0#]]></TAG>
              <VALUE/>
              <XPATH><![CDATA[//CARD/DISTRIBUTIONS/DISTRIBUTION[1]/DISTRIBUTION_STAGES/DISTRIBUTION_STAGE[1]/FIELDS/FIELD[NAME='DataEntrega0']/VALUE]]></XPATH>
            </FIELD>
            <FIELD type="AdditionalFields" label="DataEntrega1" description="Obrigações Contratuais de Informação - Data Limite de Entrega de Relatório" source-type="AdditionalFields" has_confidential_data="False">
              <TAG><![CDATA[#NEWCARD:DISTRIBUTION[1]:STAGE[1]:AF:DataEntrega1#]]></TAG>
              <VALUE/>
              <XPATH><![CDATA[//CARD/DISTRIBUTIONS/DISTRIBUTION[1]/DISTRIBUTION_STAGES/DISTRIBUTION_STAGE[1]/FIELDS/FIELD[NAME='DataEntrega1']/VALUE]]></XPATH>
            </FIELD>
            <FIELD type="AdditionalFields" label="DataEntrega2" description="Obrigações Contratuais de Informação - Data Limite de Entrega de Relatório" source-type="AdditionalFields" has_confidential_data="False">
              <TAG><![CDATA[#NEWCARD:DISTRIBUTION[1]:STAGE[1]:AF:DataEntrega2#]]></TAG>
              <VALUE/>
              <XPATH><![CDATA[//CARD/DISTRIBUTIONS/DISTRIBUTION[1]/DISTRIBUTION_STAGES/DISTRIBUTION_STAGE[1]/FIELDS/FIELD[NAME='DataEntrega2']/VALUE]]></XPATH>
            </FIELD>
            <FIELD type="AdditionalFields" label="DataEntrega3" description="Obrigações Contratuais de Informação - Data Limite de Entrega de Relatório" source-type="AdditionalFields" has_confidential_data="False">
              <TAG><![CDATA[#NEWCARD:DISTRIBUTION[1]:STAGE[1]:AF:DataEntrega3#]]></TAG>
              <VALUE/>
              <XPATH><![CDATA[//CARD/DISTRIBUTIONS/DISTRIBUTION[1]/DISTRIBUTION_STAGES/DISTRIBUTION_STAGE[1]/FIELDS/FIELD[NAME='DataEntrega3']/VALUE]]></XPATH>
            </FIELD>
            <FIELD type="AdditionalFields" label="DataEntrega4" description="Obrigações Contratuais de Informação - Data Limite de Entrega de Relatório" source-type="AdditionalFields" has_confidential_data="False">
              <TAG><![CDATA[#NEWCARD:DISTRIBUTION[1]:STAGE[1]:AF:DataEntrega4#]]></TAG>
              <VALUE/>
              <XPATH><![CDATA[//CARD/DISTRIBUTIONS/DISTRIBUTION[1]/DISTRIBUTION_STAGES/DISTRIBUTION_STAGE[1]/FIELDS/FIELD[NAME='DataEntrega4']/VALUE]]></XPATH>
            </FIELD>
            <FIELD type="AdditionalFields" label="PAP_OFIC_ENV" description="Ofício enviado?" source-type="AdditionalFields" has_confidential_data="False">
              <TAG><![CDATA[#NEWCARD:DISTRIBUTION[1]:STAGE[1]:AF:PAP_OFIC_ENV#]]></TAG>
              <VALUE/>
              <XPATH><![CDATA[//CARD/DISTRIBUTIONS/DISTRIBUTION[1]/DISTRIBUTION_STAGES/DISTRIBUTION_STAGE[1]/FIELDS/FIELD[NAME='PAP_OFIC_ENV']/VALUE]]></XPATH>
            </FIELD>
            <FIELD type="AdditionalFields" label="PAP_OFICIO_ENVIADO" description="Ofício enviado?" source-type="AdditionalFields" has_confidential_data="False">
              <TAG><![CDATA[#NEWCARD:DISTRIBUTION[1]:STAGE[1]:AF:PAP_OFICIO_ENVIADO#]]></TAG>
              <VALUE/>
              <XPATH><![CDATA[//CARD/DISTRIBUTIONS/DISTRIBUTION[1]/DISTRIBUTION_STAGES/DISTRIBUTION_STAGE[1]/FIELDS/FIELD[NAME='PAP_OFICIO_ENVIADO']/VALUE]]></XPATH>
            </FIELD>
            <FIELD type="AdditionalFields" label="FATURAS_OficioRegistado" description="Ofício Registado?" source-type="AdditionalFields" has_confidential_data="False">
              <TAG><![CDATA[#NEWCARD:DISTRIBUTION[1]:STAGE[1]:AF:FATURAS_OficioRegistado#]]></TAG>
              <VALUE/>
              <XPATH><![CDATA[//CARD/DISTRIBUTIONS/DISTRIBUTION[1]/DISTRIBUTION_STAGES/DISTRIBUTION_STAGE[1]/FIELDS/FIELD[NAME='FATURAS_OficioRegistado']/VALUE]]></XPATH>
            </FIELD>
            <FIELD type="AdditionalFields" label="den_origem_pedido" description="Origem do Pedido" source-type="AdditionalFields" has_confidential_data="False">
              <TAG><![CDATA[#NEWCARD:DISTRIBUTION[1]:STAGE[1]:AF:den_origem_pedido#]]></TAG>
              <VALUE/>
              <XPATH><![CDATA[//CARD/DISTRIBUTIONS/DISTRIBUTION[1]/DISTRIBUTION_STAGES/DISTRIBUTION_STAGE[1]/FIELDS/FIELD[NAME='den_origem_pedido']/VALUE]]></XPATH>
            </FIELD>
            <FIELD type="AdditionalFields" label="OutraEstrada" description="OutraEstrada" source-type="AdditionalFields" has_confidential_data="False">
              <TAG><![CDATA[#NEWCARD:DISTRIBUTION[1]:STAGE[1]:AF:OutraEstrada#]]></TAG>
              <VALUE/>
              <XPATH><![CDATA[//CARD/DISTRIBUTIONS/DISTRIBUTION[1]/DISTRIBUTION_STAGES/DISTRIBUTION_STAGE[1]/FIELDS/FIELD[NAME='OutraEstrada']/VALUE]]></XPATH>
            </FIELD>
            <FIELD type="AdditionalFields" label="OutrasRefs" description="Outras referências" source-type="AdditionalFields" has_confidential_data="False">
              <TAG><![CDATA[#NEWCARD:DISTRIBUTION[1]:STAGE[1]:AF:OutrasRefs#]]></TAG>
              <VALUE/>
              <XPATH><![CDATA[//CARD/DISTRIBUTIONS/DISTRIBUTION[1]/DISTRIBUTION_STAGES/DISTRIBUTION_STAGE[1]/FIELDS/FIELD[NAME='OutrasRefs']/VALUE]]></XPATH>
            </FIELD>
            <FIELD type="AdditionalFields" label="DEN_Dominio_Outro" description="Outro" source-type="AdditionalFields" has_confidential_data="False">
              <TAG><![CDATA[#NEWCARD:DISTRIBUTION[1]:STAGE[1]:AF:DEN_Dominio_Outro#]]></TAG>
              <VALUE/>
              <XPATH><![CDATA[//CARD/DISTRIBUTIONS/DISTRIBUTION[1]/DISTRIBUTION_STAGES/DISTRIBUTION_STAGE[1]/FIELDS/FIELD[NAME='DEN_Dominio_Outro']/VALUE]]></XPATH>
            </FIELD>
            <FIELD type="AdditionalFields" label="DEN_Motivo_Outro" description="Outro" source-type="AdditionalFields" has_confidential_data="False">
              <TAG><![CDATA[#NEWCARD:DISTRIBUTION[1]:STAGE[1]:AF:DEN_Motivo_Outro#]]></TAG>
              <VALUE/>
              <XPATH><![CDATA[//CARD/DISTRIBUTIONS/DISTRIBUTION[1]/DISTRIBUTION_STAGES/DISTRIBUTION_STAGE[1]/FIELDS/FIELD[NAME='DEN_Motivo_Outro']/VALUE]]></XPATH>
            </FIELD>
            <FIELD type="AdditionalFields" label="DEN_Motivo_Outro_desc" description="Outro" source-type="AdditionalFields" has_confidential_data="False">
              <TAG><![CDATA[#NEWCARD:DISTRIBUTION[1]:STAGE[1]:AF:DEN_Motivo_Outro_desc#]]></TAG>
              <VALUE/>
              <XPATH><![CDATA[//CARD/DISTRIBUTIONS/DISTRIBUTION[1]/DISTRIBUTION_STAGES/DISTRIBUTION_STAGE[1]/FIELDS/FIELD[NAME='DEN_Motivo_Outro_desc']/VALUE]]></XPATH>
            </FIELD>
            <FIELD type="AdditionalFields" label="OutroEvento" description="OutroEvento" source-type="AdditionalFields" has_confidential_data="False">
              <TAG><![CDATA[#NEWCARD:DISTRIBUTION[1]:STAGE[1]:AF:OutroEvento#]]></TAG>
              <VALUE/>
              <XPATH><![CDATA[//CARD/DISTRIBUTIONS/DISTRIBUTION[1]/DISTRIBUTION_STAGES/DISTRIBUTION_STAGE[1]/FIELDS/FIELD[NAME='OutroEvento']/VALUE]]></XPATH>
            </FIELD>
            <FIELD type="AdditionalFields" label="PAP_PAG_EFET" description="Pagamento efetuado em GERFIP?" source-type="AdditionalFields" has_confidential_data="False">
              <TAG><![CDATA[#NEWCARD:DISTRIBUTION[1]:STAGE[1]:AF:PAP_PAG_EFET#]]></TAG>
              <VALUE/>
              <XPATH><![CDATA[//CARD/DISTRIBUTIONS/DISTRIBUTION[1]/DISTRIBUTION_STAGES/DISTRIBUTION_STAGE[1]/FIELDS/FIELD[NAME='PAP_PAG_EFET']/VALUE]]></XPATH>
            </FIELD>
            <FIELD type="AdditionalFields" label="PAP_PAG_EFETUADO" description="Pagamento efetuado em GERFIP?" source-type="AdditionalFields" has_confidential_data="False">
              <TAG><![CDATA[#NEWCARD:DISTRIBUTION[1]:STAGE[1]:AF:PAP_PAG_EFETUADO#]]></TAG>
              <VALUE/>
              <XPATH><![CDATA[//CARD/DISTRIBUTIONS/DISTRIBUTION[1]/DISTRIBUTION_STAGES/DISTRIBUTION_STAGE[1]/FIELDS/FIELD[NAME='PAP_PAG_EFETUADO']/VALUE]]></XPATH>
            </FIELD>
            <FIELD type="AdditionalFields" label="E_Pais" description="País" source-type="AdditionalFields" has_confidential_data="False">
              <TAG><![CDATA[#NEWCARD:DISTRIBUTION[1]:STAGE[1]:AF:E_Pais#]]></TAG>
              <VALUE/>
              <XPATH><![CDATA[//CARD/DISTRIBUTIONS/DISTRIBUTION[1]/DISTRIBUTION_STAGES/DISTRIBUTION_STAGE[1]/FIELDS/FIELD[NAME='E_Pais']/VALUE]]></XPATH>
            </FIELD>
            <FIELD type="AdditionalFields" label="Plurianual" description="Plurianual?" source-type="AdditionalFields" has_confidential_data="False">
              <TAG><![CDATA[#NEWCARD:DISTRIBUTION[1]:STAGE[1]:AF:Plurianual#]]></TAG>
              <VALUE/>
              <XPATH><![CDATA[//CARD/DISTRIBUTIONS/DISTRIBUTION[1]/DISTRIBUTION_STAGES/DISTRIBUTION_STAGE[1]/FIELDS/FIELD[NAME='Plurianual']/VALUE]]></XPATH>
            </FIELD>
            <FIELD type="AdditionalFields" label="E_P_CONTACTO" description="Ponto de Contacto" source-type="AdditionalFields" has_confidential_data="False">
              <TAG><![CDATA[#NEWCARD:DISTRIBUTION[1]:STAGE[1]:AF:E_P_CONTACTO#]]></TAG>
              <VALUE/>
              <XPATH><![CDATA[//CARD/DISTRIBUTIONS/DISTRIBUTION[1]/DISTRIBUTION_STAGES/DISTRIBUTION_STAGE[1]/FIELDS/FIELD[NAME='E_P_CONTACTO']/VALUE]]></XPATH>
            </FIELD>
            <FIELD type="AdditionalFields" label="FATURAS_PrazoLimitePagamento" description="Prazo Limite de Pagamento" source-type="AdditionalFields" has_confidential_data="False">
              <TAG><![CDATA[#NEWCARD:DISTRIBUTION[1]:STAGE[1]:AF:FATURAS_PrazoLimitePagamento#]]></TAG>
              <VALUE/>
              <XPATH><![CDATA[//CARD/DISTRIBUTIONS/DISTRIBUTION[1]/DISTRIBUTION_STAGES/DISTRIBUTION_STAGE[1]/FIELDS/FIELD[NAME='FATURAS_PrazoLimitePagamento']/VALUE]]></XPATH>
            </FIELD>
            <FIELD type="AdditionalFields" label="DEN_Ocultar_Identidade" description="Pretende ocultar identidade" source-type="AdditionalFields" has_confidential_data="False">
              <TAG><![CDATA[#NEWCARD:DISTRIBUTION[1]:STAGE[1]:AF:DEN_Ocultar_Identidade#]]></TAG>
              <VALUE/>
              <XPATH><![CDATA[//CARD/DISTRIBUTIONS/DISTRIBUTION[1]/DISTRIBUTION_STAGES/DISTRIBUTION_STAGE[1]/FIELDS/FIELD[NAME='DEN_Ocultar_Identidade']/VALUE]]></XPATH>
            </FIELD>
            <FIELD type="AdditionalFields" label="FATURAS_ConformidadeProcesso" description="Processo Conforme?" source-type="AdditionalFields" has_confidential_data="False">
              <TAG><![CDATA[#NEWCARD:DISTRIBUTION[1]:STAGE[1]:AF:FATURAS_ConformidadeProcesso#]]></TAG>
              <VALUE/>
              <XPATH><![CDATA[//CARD/DISTRIBUTIONS/DISTRIBUTION[1]/DISTRIBUTION_STAGES/DISTRIBUTION_STAGE[1]/FIELDS/FIELD[NAME='FATURAS_ConformidadeProcesso']/VALUE]]></XPATH>
            </FIELD>
            <FIELD type="AdditionalFields" label="ProcessoFiscal" description="ProcessoFiscal" source-type="AdditionalFields" has_confidential_data="False">
              <TAG><![CDATA[#NEWCARD:DISTRIBUTION[1]:STAGE[1]:AF:ProcessoFiscal#]]></TAG>
              <VALUE/>
              <XPATH><![CDATA[//CARD/DISTRIBUTIONS/DISTRIBUTION[1]/DISTRIBUTION_STAGES/DISTRIBUTION_STAGE[1]/FIELDS/FIELD[NAME='ProcessoFiscal']/VALUE]]></XPATH>
            </FIELD>
            <FIELD type="AdditionalFields" label="ProcessoInIR" description="ProcessoInIR" source-type="AdditionalFields" has_confidential_data="False">
              <TAG><![CDATA[#NEWCARD:DISTRIBUTION[1]:STAGE[1]:AF:ProcessoInIR#]]></TAG>
              <VALUE/>
              <XPATH><![CDATA[//CARD/DISTRIBUTIONS/DISTRIBUTION[1]/DISTRIBUTION_STAGES/DISTRIBUTION_STAGE[1]/FIELDS/FIELD[NAME='ProcessoInIR']/VALUE]]></XPATH>
            </FIELD>
            <FIELD type="AdditionalFields" label="ProcessoTribuna" description="ProcessoTribuna" source-type="AdditionalFields" has_confidential_data="False">
              <TAG><![CDATA[#NEWCARD:DISTRIBUTION[1]:STAGE[1]:AF:ProcessoTribuna#]]></TAG>
              <VALUE/>
              <XPATH><![CDATA[//CARD/DISTRIBUTIONS/DISTRIBUTION[1]/DISTRIBUTION_STAGES/DISTRIBUTION_STAGE[1]/FIELDS/FIELD[NAME='ProcessoTribuna']/VALUE]]></XPATH>
            </FIELD>
            <FIELD type="AdditionalFields" label="PRONUNCIA" description="Pronúncia" source-type="AdditionalFields" has_confidential_data="False">
              <TAG><![CDATA[#NEWCARD:DISTRIBUTION[1]:STAGE[1]:AF:PRONUNCIA#]]></TAG>
              <VALUE/>
              <XPATH><![CDATA[//CARD/DISTRIBUTIONS/DISTRIBUTION[1]/DISTRIBUTION_STAGES/DISTRIBUTION_STAGE[1]/FIELDS/FIELD[NAME='PRONUNCIA']/VALUE]]></XPATH>
            </FIELD>
            <FIELD type="AdditionalFields" label="DEN_ARQ_MED" description="Proposta de Arquivamento/Tomada de Medidas?" source-type="AdditionalFields" has_confidential_data="False">
              <TAG><![CDATA[#NEWCARD:DISTRIBUTION[1]:STAGE[1]:AF:DEN_ARQ_MED#]]></TAG>
              <VALUE/>
              <XPATH><![CDATA[//CARD/DISTRIBUTIONS/DISTRIBUTION[1]/DISTRIBUTION_STAGES/DISTRIBUTION_STAGE[1]/FIELDS/FIELD[NAME='DEN_ARQ_MED']/VALUE]]></XPATH>
            </FIELD>
            <FIELD type="AdditionalFields" label="den_quarta" description="Quarta-feira" source-type="AdditionalFields" has_confidential_data="False">
              <TAG><![CDATA[#NEWCARD:DISTRIBUTION[1]:STAGE[1]:AF:den_quarta#]]></TAG>
              <VALUE/>
              <XPATH><![CDATA[//CARD/DISTRIBUTIONS/DISTRIBUTION[1]/DISTRIBUTION_STAGES/DISTRIBUTION_STAGE[1]/FIELDS/FIELD[NAME='den_quarta']/VALUE]]></XPATH>
            </FIELD>
            <FIELD type="AdditionalFields" label="den_quinta" description="Quinta-feira" source-type="AdditionalFields" has_confidential_data="False">
              <TAG><![CDATA[#NEWCARD:DISTRIBUTION[1]:STAGE[1]:AF:den_quinta#]]></TAG>
              <VALUE/>
              <XPATH><![CDATA[//CARD/DISTRIBUTIONS/DISTRIBUTION[1]/DISTRIBUTION_STAGES/DISTRIBUTION_STAGE[1]/FIELDS/FIELD[NAME='den_quinta']/VALUE]]></XPATH>
            </FIELD>
            <FIELD type="AdditionalFields" label="Referencia" description="Referência" source-type="AdditionalFields" has_confidential_data="False">
              <TAG><![CDATA[#NEWCARD:DISTRIBUTION[1]:STAGE[1]:AF:Referencia#]]></TAG>
              <VALUE/>
              <XPATH><![CDATA[//CARD/DISTRIBUTIONS/DISTRIBUTION[1]/DISTRIBUTION_STAGES/DISTRIBUTION_STAGE[1]/FIELDS/FIELD[NAME='Referencia']/VALUE]]></XPATH>
            </FIELD>
            <FIELD type="AdditionalFields" label="RefEstradaLivre" description="Referência relativa a processos do Programa Estrada Livre" source-type="AdditionalFields" has_confidential_data="False">
              <TAG><![CDATA[#NEWCARD:DISTRIBUTION[1]:STAGE[1]:AF:RefEstradaLivre#]]></TAG>
              <VALUE/>
              <XPATH><![CDATA[//CARD/DISTRIBUTIONS/DISTRIBUTION[1]/DISTRIBUTION_STAGES/DISTRIBUTION_STAGE[1]/FIELDS/FIELD[NAME='RefEstradaLivre']/VALUE]]></XPATH>
            </FIELD>
            <FIELD type="AdditionalFields" label="FATURAS_FaturaAnuladaGERFIP" description="Registo da Fatura anulado em GERFIP?" source-type="AdditionalFields" has_confidential_data="False">
              <TAG><![CDATA[#NEWCARD:DISTRIBUTION[1]:STAGE[1]:AF:FATURAS_FaturaAnuladaGERFIP#]]></TAG>
              <VALUE/>
              <XPATH><![CDATA[//CARD/DISTRIBUTIONS/DISTRIBUTION[1]/DISTRIBUTION_STAGES/DISTRIBUTION_STAGE[1]/FIELDS/FIELD[NAME='FATURAS_FaturaAnuladaGERFIP']/VALUE]]></XPATH>
            </FIELD>
            <FIELD type="AdditionalFields" label="FATURAS_RegistoImobilizadoEfetuado" description="Registo de Imobilizado efetuado?" source-type="AdditionalFields" has_confidential_data="False">
              <TAG><![CDATA[#NEWCARD:DISTRIBUTION[1]:STAGE[1]:AF:FATURAS_RegistoImobilizadoEfetuado#]]></TAG>
              <VALUE/>
              <XPATH><![CDATA[//CARD/DISTRIBUTIONS/DISTRIBUTION[1]/DISTRIBUTION_STAGES/DISTRIBUTION_STAGE[1]/FIELDS/FIELD[NAME='FATURAS_RegistoImobilizadoEfetuado']/VALUE]]></XPATH>
            </FIELD>
            <FIELD type="AdditionalFields" label="RegistadoPor" description="Registo efectuado pelo utilizador" source-type="AdditionalFields" has_confidential_data="False">
              <TAG><![CDATA[#NEWCARD:DISTRIBUTION[1]:STAGE[1]:AF:RegistadoPor#]]></TAG>
              <VALUE/>
              <XPATH><![CDATA[//CARD/DISTRIBUTIONS/DISTRIBUTION[1]/DISTRIBUTION_STAGES/DISTRIBUTION_STAGE[1]/FIELDS/FIELD[NAME='RegistadoPor']/VALUE]]></XPATH>
            </FIELD>
            <FIELD type="AdditionalFields" label="Resolução" description="Resolução" source-type="AdditionalFields" has_confidential_data="False">
              <TAG><![CDATA[#NEWCARD:DISTRIBUTION[1]:STAGE[1]:AF:Resolução#]]></TAG>
              <VALUE/>
              <XPATH><![CDATA[//CARD/DISTRIBUTIONS/DISTRIBUTION[1]/DISTRIBUTION_STAGES/DISTRIBUTION_STAGE[1]/FIELDS/FIELD[NAME='Resolução']/VALUE]]></XPATH>
            </FIELD>
            <FIELD type="AdditionalFields" label="Resposta" description="Resposta" source-type="AdditionalFields" has_confidential_data="False">
              <TAG><![CDATA[#NEWCARD:DISTRIBUTION[1]:STAGE[1]:AF:Resposta#]]></TAG>
              <VALUE/>
              <XPATH><![CDATA[//CARD/DISTRIBUTIONS/DISTRIBUTION[1]/DISTRIBUTION_STAGES/DISTRIBUTION_STAGE[1]/FIELDS/FIELD[NAME='Resposta']/VALUE]]></XPATH>
            </FIELD>
            <FIELD type="AdditionalFields" label="DEN_Conc_Agendamento" description="Resultado da Agendamento" source-type="AdditionalFields" has_confidential_data="False">
              <TAG><![CDATA[#NEWCARD:DISTRIBUTION[1]:STAGE[1]:AF:DEN_Conc_Agendamento#]]></TAG>
              <VALUE/>
              <XPATH><![CDATA[//CARD/DISTRIBUTIONS/DISTRIBUTION[1]/DISTRIBUTION_STAGES/DISTRIBUTION_STAGE[1]/FIELDS/FIELD[NAME='DEN_Conc_Agendamento']/VALUE]]></XPATH>
            </FIELD>
            <FIELD type="AdditionalFields" label="DEN_ESC" description="São necessários esclarecimentos?" source-type="AdditionalFields" has_confidential_data="False">
              <TAG><![CDATA[#NEWCARD:DISTRIBUTION[1]:STAGE[1]:AF:DEN_ESC#]]></TAG>
              <VALUE/>
              <XPATH><![CDATA[//CARD/DISTRIBUTIONS/DISTRIBUTION[1]/DISTRIBUTION_STAGES/DISTRIBUTION_STAGE[1]/FIELDS/FIELD[NAME='DEN_ESC']/VALUE]]></XPATH>
            </FIELD>
            <FIELD type="AdditionalFields" label="den_segunda" description="Segunda-feira" source-type="AdditionalFields" has_confidential_data="False">
              <TAG><![CDATA[#NEWCARD:DISTRIBUTION[1]:STAGE[1]:AF:den_segunda#]]></TAG>
              <VALUE/>
              <XPATH><![CDATA[//CARD/DISTRIBUTIONS/DISTRIBUTION[1]/DISTRIBUTION_STAGES/DISTRIBUTION_STAGE[1]/FIELDS/FIELD[NAME='den_segunda']/VALUE]]></XPATH>
            </FIELD>
            <FIELD type="AdditionalFields" label="Sentido" description="Sentido da estrada" source-type="AdditionalFields" has_confidential_data="False">
              <TAG><![CDATA[#NEWCARD:DISTRIBUTION[1]:STAGE[1]:AF:Sentido#]]></TAG>
              <VALUE/>
              <XPATH><![CDATA[//CARD/DISTRIBUTIONS/DISTRIBUTION[1]/DISTRIBUTION_STAGES/DISTRIBUTION_STAGE[1]/FIELDS/FIELD[NAME='Sentido']/VALUE]]></XPATH>
            </FIELD>
            <FIELD type="AdditionalFields" label="den_sexta" description="Sexta-feira" source-type="AdditionalFields" has_confidential_data="False">
              <TAG><![CDATA[#NEWCARD:DISTRIBUTION[1]:STAGE[1]:AF:den_sexta#]]></TAG>
              <VALUE/>
              <XPATH><![CDATA[//CARD/DISTRIBUTIONS/DISTRIBUTION[1]/DISTRIBUTION_STAGES/DISTRIBUTION_STAGE[1]/FIELDS/FIELD[NAME='den_sexta']/VALUE]]></XPATH>
            </FIELD>
            <FIELD type="AdditionalFields" label="E_SITE" description="Site" source-type="AdditionalFields" has_confidential_data="False">
              <TAG><![CDATA[#NEWCARD:DISTRIBUTION[1]:STAGE[1]:AF:E_SITE#]]></TAG>
              <VALUE/>
              <XPATH><![CDATA[//CARD/DISTRIBUTIONS/DISTRIBUTION[1]/DISTRIBUTION_STAGES/DISTRIBUTION_STAGE[1]/FIELDS/FIELD[NAME='E_SITE']/VALUE]]></XPATH>
            </FIELD>
            <FIELD type="AdditionalFields" label="E_SUB_UO" description="Sub Unidade Orgânica" source-type="AdditionalFields" has_confidential_data="False">
              <TAG><![CDATA[#NEWCARD:DISTRIBUTION[1]:STAGE[1]:AF:E_SUB_UO#]]></TAG>
              <VALUE/>
              <XPATH><![CDATA[//CARD/DISTRIBUTIONS/DISTRIBUTION[1]/DISTRIBUTION_STAGES/DISTRIBUTION_STAGE[1]/FIELDS/FIELD[NAME='E_SUB_UO']/VALUE]]></XPATH>
            </FIELD>
            <FIELD type="AdditionalFields" label="den_tarde" description="Tarde" source-type="AdditionalFields" has_confidential_data="False">
              <TAG><![CDATA[#NEWCARD:DISTRIBUTION[1]:STAGE[1]:AF:den_tarde#]]></TAG>
              <VALUE/>
              <XPATH><![CDATA[//CARD/DISTRIBUTIONS/DISTRIBUTION[1]/DISTRIBUTION_STAGES/DISTRIBUTION_STAGE[1]/FIELDS/FIELD[NAME='den_tarde']/VALUE]]></XPATH>
            </FIELD>
            <FIELD type="AdditionalFields" label="Telefax" description="Telefax do Reclamante" source-type="AdditionalFields" has_confidential_data="False">
              <TAG><![CDATA[#NEWCARD:DISTRIBUTION[1]:STAGE[1]:AF:Telefax#]]></TAG>
              <VALUE/>
              <XPATH><![CDATA[//CARD/DISTRIBUTIONS/DISTRIBUTION[1]/DISTRIBUTION_STAGES/DISTRIBUTION_STAGE[1]/FIELDS/FIELD[NAME='Telefax']/VALUE]]></XPATH>
            </FIELD>
            <FIELD type="AdditionalFields" label="E_Telefone" description="Telefone" source-type="AdditionalFields" has_confidential_data="False">
              <TAG><![CDATA[#NEWCARD:DISTRIBUTION[1]:STAGE[1]:AF:E_Telefone#]]></TAG>
              <VALUE/>
              <XPATH><![CDATA[//CARD/DISTRIBUTIONS/DISTRIBUTION[1]/DISTRIBUTION_STAGES/DISTRIBUTION_STAGE[1]/FIELDS/FIELD[NAME='E_Telefone']/VALUE]]></XPATH>
            </FIELD>
            <FIELD type="AdditionalFields" label="Telefone" description="Telefone do Reclamante" source-type="AdditionalFields" has_confidential_data="False">
              <TAG><![CDATA[#NEWCARD:DISTRIBUTION[1]:STAGE[1]:AF:Telefone#]]></TAG>
              <VALUE/>
              <XPATH><![CDATA[//CARD/DISTRIBUTIONS/DISTRIBUTION[1]/DISTRIBUTION_STAGES/DISTRIBUTION_STAGE[1]/FIELDS/FIELD[NAME='Telefone']/VALUE]]></XPATH>
            </FIELD>
            <FIELD type="AdditionalFields" label="E_Telemovel" description="Telemóvel" source-type="AdditionalFields" has_confidential_data="False">
              <TAG><![CDATA[#NEWCARD:DISTRIBUTION[1]:STAGE[1]:AF:E_Telemovel#]]></TAG>
              <VALUE/>
              <XPATH><![CDATA[//CARD/DISTRIBUTIONS/DISTRIBUTION[1]/DISTRIBUTION_STAGES/DISTRIBUTION_STAGE[1]/FIELDS/FIELD[NAME='E_Telemovel']/VALUE]]></XPATH>
            </FIELD>
            <FIELD type="AdditionalFields" label="Telemóvel" description="Telemóvel" source-type="AdditionalFields" has_confidential_data="False">
              <TAG><![CDATA[#NEWCARD:DISTRIBUTION[1]:STAGE[1]:AF:Telemóvel#]]></TAG>
              <VALUE/>
              <XPATH><![CDATA[//CARD/DISTRIBUTIONS/DISTRIBUTION[1]/DISTRIBUTION_STAGES/DISTRIBUTION_STAGE[1]/FIELDS/FIELD[NAME='Telemóvel']/VALUE]]></XPATH>
            </FIELD>
            <FIELD type="AdditionalFields" label="den_terca" description="Terça-feira" source-type="AdditionalFields" has_confidential_data="False">
              <TAG><![CDATA[#NEWCARD:DISTRIBUTION[1]:STAGE[1]:AF:den_terca#]]></TAG>
              <VALUE/>
              <XPATH><![CDATA[//CARD/DISTRIBUTIONS/DISTRIBUTION[1]/DISTRIBUTION_STAGES/DISTRIBUTION_STAGE[1]/FIELDS/FIELD[NAME='den_terca']/VALUE]]></XPATH>
            </FIELD>
            <FIELD type="AdditionalFields" label="TST" description="Teste" source-type="AdditionalFields" has_confidential_data="False">
              <TAG><![CDATA[#NEWCARD:DISTRIBUTION[1]:STAGE[1]:AF:TST#]]></TAG>
              <VALUE/>
              <XPATH><![CDATA[//CARD/DISTRIBUTIONS/DISTRIBUTION[1]/DISTRIBUTION_STAGES/DISTRIBUTION_STAGE[1]/FIELDS/FIELD[NAME='TST']/VALUE]]></XPATH>
            </FIELD>
            <FIELD type="AdditionalFields" label="teste2" description="teste2" source-type="AdditionalFields" has_confidential_data="False">
              <TAG><![CDATA[#NEWCARD:DISTRIBUTION[1]:STAGE[1]:AF:teste2#]]></TAG>
              <VALUE/>
              <XPATH><![CDATA[//CARD/DISTRIBUTIONS/DISTRIBUTION[1]/DISTRIBUTION_STAGES/DISTRIBUTION_STAGE[1]/FIELDS/FIELD[NAME='teste2']/VALUE]]></XPATH>
            </FIELD>
            <FIELD type="AdditionalFields" label="DEN_Motivo_Testemunha" description="Testemunhou a situação em primeira mão" source-type="AdditionalFields" has_confidential_data="False">
              <TAG><![CDATA[#NEWCARD:DISTRIBUTION[1]:STAGE[1]:AF:DEN_Motivo_Testemunha#]]></TAG>
              <VALUE/>
              <XPATH><![CDATA[//CARD/DISTRIBUTIONS/DISTRIBUTION[1]/DISTRIBUTION_STAGES/DISTRIBUTION_STAGE[1]/FIELDS/FIELD[NAME='DEN_Motivo_Testemunha']/VALUE]]></XPATH>
            </FIELD>
            <FIELD type="AdditionalFields" label="testeobs" description="testeobs" source-type="AdditionalFields" has_confidential_data="False">
              <TAG><![CDATA[#NEWCARD:DISTRIBUTION[1]:STAGE[1]:AF:testeobs#]]></TAG>
              <VALUE/>
              <XPATH><![CDATA[//CARD/DISTRIBUTIONS/DISTRIBUTION[1]/DISTRIBUTION_STAGES/DISTRIBUTION_STAGE[1]/FIELDS/FIELD[NAME='testeobs']/VALUE]]></XPATH>
            </FIELD>
            <FIELD type="AdditionalFields" label="DEN_Motivo_Conhecimento" description="Teve conhecimento da situação e decidiu denunciar" source-type="AdditionalFields" has_confidential_data="False">
              <TAG><![CDATA[#NEWCARD:DISTRIBUTION[1]:STAGE[1]:AF:DEN_Motivo_Conhecimento#]]></TAG>
              <VALUE/>
              <XPATH><![CDATA[//CARD/DISTRIBUTIONS/DISTRIBUTION[1]/DISTRIBUTION_STAGES/DISTRIBUTION_STAGE[1]/FIELDS/FIELD[NAME='DEN_Motivo_Conhecimento']/VALUE]]></XPATH>
            </FIELD>
            <FIELD type="AdditionalFields" label="Autorizacao" description="Tipo de Autorização/Comunicação" source-type="AdditionalFields" has_confidential_data="False">
              <TAG><![CDATA[#NEWCARD:DISTRIBUTION[1]:STAGE[1]:AF:Autorizacao#]]></TAG>
              <VALUE/>
              <XPATH><![CDATA[//CARD/DISTRIBUTIONS/DISTRIBUTION[1]/DISTRIBUTION_STAGES/DISTRIBUTION_STAGE[1]/FIELDS/FIELD[NAME='Autorizacao']/VALUE]]></XPATH>
            </FIELD>
            <FIELD type="AdditionalFields" label="DEN_Tipo_Denunciante" description="Tipo de denunciante" source-type="AdditionalFields" has_confidential_data="False">
              <TAG><![CDATA[#NEWCARD:DISTRIBUTION[1]:STAGE[1]:AF:DEN_Tipo_Denunciante#]]></TAG>
              <VALUE/>
              <XPATH><![CDATA[//CARD/DISTRIBUTIONS/DISTRIBUTION[1]/DISTRIBUTION_STAGES/DISTRIBUTION_STAGE[1]/FIELDS/FIELD[NAME='DEN_Tipo_Denunciante']/VALUE]]></XPATH>
            </FIELD>
            <FIELD type="AdditionalFields" label="fat_tipodoc" description="Tipo de documento" source-type="AdditionalFields" has_confidential_data="False">
              <TAG><![CDATA[#NEWCARD:DISTRIBUTION[1]:STAGE[1]:AF:fat_tipodoc#]]></TAG>
              <VALUE/>
              <XPATH><![CDATA[//CARD/DISTRIBUTIONS/DISTRIBUTION[1]/DISTRIBUTION_STAGES/DISTRIBUTION_STAGE[1]/FIELDS/FIELD[NAME='fat_tipodoc']/VALUE]]></XPATH>
            </FIELD>
            <FIELD type="AdditionalFields" label="Tipo" description="Tipo de documento associado aos livros &quot;Ent_antigas&quot; e &quot;Sai_antigas&quot;" source-type="AdditionalFields" has_confidential_data="False">
              <TAG><![CDATA[#NEWCARD:DISTRIBUTION[1]:STAGE[1]:AF:Tipo#]]></TAG>
              <VALUE/>
              <XPATH><![CDATA[//CARD/DISTRIBUTIONS/DISTRIBUTION[1]/DISTRIBUTION_STAGES/DISTRIBUTION_STAGE[1]/FIELDS/FIELD[NAME='Tipo']/VALUE]]></XPATH>
            </FIELD>
            <FIELD type="AdditionalFields" label="FATURAS_TipoProcesso" description="Tipo de Processo" source-type="AdditionalFields" has_confidential_data="False">
              <TAG><![CDATA[#NEWCARD:DISTRIBUTION[1]:STAGE[1]:AF:FATURAS_TipoProcesso#]]></TAG>
              <VALUE/>
              <XPATH><![CDATA[//CARD/DISTRIBUTIONS/DISTRIBUTION[1]/DISTRIBUTION_STAGES/DISTRIBUTION_STAGE[1]/FIELDS/FIELD[NAME='FATURAS_TipoProcesso']/VALUE]]></XPATH>
            </FIELD>
            <FIELD type="AdditionalFields" label="TipoIntervenção" description="TipoIntervenção" source-type="AdditionalFields" has_confidential_data="False">
              <TAG><![CDATA[#NEWCARD:DISTRIBUTION[1]:STAGE[1]:AF:TipoIntervenção#]]></TAG>
              <VALUE/>
              <XPATH><![CDATA[//CARD/DISTRIBUTIONS/DISTRIBUTION[1]/DISTRIBUTION_STAGES/DISTRIBUTION_STAGE[1]/FIELDS/FIELD[NAME='TipoIntervenção']/VALUE]]></XPATH>
            </FIELD>
            <FIELD type="AdditionalFields" label="E_TITULO" description="Título" source-type="AdditionalFields" has_confidential_data="False">
              <TAG><![CDATA[#NEWCARD:DISTRIBUTION[1]:STAGE[1]:AF:E_TITULO#]]></TAG>
              <VALUE/>
              <XPATH><![CDATA[//CARD/DISTRIBUTIONS/DISTRIBUTION[1]/DISTRIBUTION_STAGES/DISTRIBUTION_STAGE[1]/FIELDS/FIELD[NAME='E_TITULO']/VALUE]]></XPATH>
            </FIELD>
            <FIELD type="AdditionalFields" label="fat_Total_impostos" description="Total impostos" source-type="AdditionalFields" has_confidential_data="False">
              <TAG><![CDATA[#NEWCARD:DISTRIBUTION[1]:STAGE[1]:AF:fat_Total_impostos#]]></TAG>
              <VALUE/>
              <XPATH><![CDATA[//CARD/DISTRIBUTIONS/DISTRIBUTION[1]/DISTRIBUTION_STAGES/DISTRIBUTION_STAGE[1]/FIELDS/FIELD[NAME='fat_Total_impostos']/VALUE]]></XPATH>
            </FIELD>
            <FIELD type="AdditionalFields" label="fat_Total_IVA_TX_nor" description="Total IVA Taxa Normal" source-type="AdditionalFields" has_confidential_data="False">
              <TAG><![CDATA[#NEWCARD:DISTRIBUTION[1]:STAGE[1]:AF:fat_Total_IVA_TX_nor#]]></TAG>
              <VALUE/>
              <XPATH><![CDATA[//CARD/DISTRIBUTIONS/DISTRIBUTION[1]/DISTRIBUTION_STAGES/DISTRIBUTION_STAGE[1]/FIELDS/FIELD[NAME='fat_Total_IVA_TX_nor']/VALUE]]></XPATH>
            </FIELD>
            <FIELD type="AdditionalFields" label="PAP_TRANS_EFETUADA" description="Transferência bancária efetuada?" source-type="AdditionalFields" has_confidential_data="False">
              <TAG><![CDATA[#NEWCARD:DISTRIBUTION[1]:STAGE[1]:AF:PAP_TRANS_EFETUADA#]]></TAG>
              <VALUE/>
              <XPATH><![CDATA[//CARD/DISTRIBUTIONS/DISTRIBUTION[1]/DISTRIBUTION_STAGES/DISTRIBUTION_STAGE[1]/FIELDS/FIELD[NAME='PAP_TRANS_EFETUADA']/VALUE]]></XPATH>
            </FIELD>
            <FIELD type="AdditionalFields" label="PAP_TRANSF_EFET" description="Transferência bancária efetuada?" source-type="AdditionalFields" has_confidential_data="False">
              <TAG><![CDATA[#NEWCARD:DISTRIBUTION[1]:STAGE[1]:AF:PAP_TRANSF_EFET#]]></TAG>
              <VALUE/>
              <XPATH><![CDATA[//CARD/DISTRIBUTIONS/DISTRIBUTION[1]/DISTRIBUTION_STAGES/DISTRIBUTION_STAGE[1]/FIELDS/FIELD[NAME='PAP_TRANSF_EFET']/VALUE]]></XPATH>
            </FIELD>
            <FIELD type="AdditionalFields" label="Periodicidade" description="Trimestral&#10;Semestral&#10;Anual&#10;Mensal&#10;Pontual" source-type="AdditionalFields" has_confidential_data="False">
              <TAG><![CDATA[#NEWCARD:DISTRIBUTION[1]:STAGE[1]:AF:Periodicidade#]]></TAG>
              <VALUE/>
              <XPATH><![CDATA[//CARD/DISTRIBUTIONS/DISTRIBUTION[1]/DISTRIBUTION_STAGES/DISTRIBUTION_STAGE[1]/FIELDS/FIELD[NAME='Periodicidade']/VALUE]]></XPATH>
            </FIELD>
            <FIELD type="AdditionalFields" label="E_UO" description="Unidade Orgânica" source-type="AdditionalFields" has_confidential_data="False">
              <TAG><![CDATA[#NEWCARD:DISTRIBUTION[1]:STAGE[1]:AF:E_UO#]]></TAG>
              <VALUE/>
              <XPATH><![CDATA[//CARD/DISTRIBUTIONS/DISTRIBUTION[1]/DISTRIBUTION_STAGES/DISTRIBUTION_STAGE[1]/FIELDS/FIELD[NAME='E_UO']/VALUE]]></XPATH>
            </FIELD>
            <FIELD type="AdditionalFields" label="PAP_VALIDADO_POR" description="Validado por:" source-type="AdditionalFields" has_confidential_data="False">
              <TAG><![CDATA[#NEWCARD:DISTRIBUTION[1]:STAGE[1]:AF:PAP_VALIDADO_POR#]]></TAG>
              <VALUE/>
              <XPATH><![CDATA[//CARD/DISTRIBUTIONS/DISTRIBUTION[1]/DISTRIBUTION_STAGES/DISTRIBUTION_STAGE[1]/FIELDS/FIELD[NAME='PAP_VALIDADO_POR']/VALUE]]></XPATH>
            </FIELD>
            <FIELD type="AdditionalFields" label="PAP_VALID_POR" description="Validar por:" source-type="AdditionalFields" has_confidential_data="False">
              <TAG><![CDATA[#NEWCARD:DISTRIBUTION[1]:STAGE[1]:AF:PAP_VALID_POR#]]></TAG>
              <VALUE/>
              <XPATH><![CDATA[//CARD/DISTRIBUTIONS/DISTRIBUTION[1]/DISTRIBUTION_STAGES/DISTRIBUTION_STAGE[1]/FIELDS/FIELD[NAME='PAP_VALID_POR']/VALUE]]></XPATH>
            </FIELD>
            <FIELD type="AdditionalFields" label="FATURAS_VALOR" description="Valor" source-type="AdditionalFields" has_confidential_data="False">
              <TAG><![CDATA[#NEWCARD:DISTRIBUTION[1]:STAGE[1]:AF:FATURAS_VALOR#]]></TAG>
              <VALUE/>
              <XPATH><![CDATA[//CARD/DISTRIBUTIONS/DISTRIBUTION[1]/DISTRIBUTION_STAGES/DISTRIBUTION_STAGE[1]/FIELDS/FIELD[NAME='FATURAS_VALOR']/VALUE]]></XPATH>
            </FIELD>
            <FIELD type="AdditionalFields" label="FATURAS_ValorAcima_FatMultipla" description="Valor acima da adjudicado e faturação múltipla?" source-type="AdditionalFields" has_confidential_data="False">
              <TAG><![CDATA[#NEWCARD:DISTRIBUTION[1]:STAGE[1]:AF:FATURAS_ValorAcima_FatMultipla#]]></TAG>
              <VALUE/>
              <XPATH><![CDATA[//CARD/DISTRIBUTIONS/DISTRIBUTION[1]/DISTRIBUTION_STAGES/DISTRIBUTION_STAGE[1]/FIELDS/FIELD[NAME='FATURAS_ValorAcima_FatMultipla']/VALUE]]></XPATH>
            </FIELD>
            <FIELD type="AdditionalFields" label="FATURAS_VerificacaoCertidoes" description="Verificação de Certidões ou Devolução de Fatura " source-type="AdditionalFields" has_confidential_data="False">
              <TAG><![CDATA[#NEWCARD:DISTRIBUTION[1]:STAGE[1]:AF:FATURAS_VerificacaoCertidoes#]]></TAG>
              <VALUE/>
              <XPATH><![CDATA[//CARD/DISTRIBUTIONS/DISTRIBUTION[1]/DISTRIBUTION_STAGES/DISTRIBUTION_STAGE[1]/FIELDS/FIELD[NAME='FATURAS_VerificacaoCertidoes']/VALUE]]></XPATH>
            </FIELD>
          </NODE>
        </NODE>
      </NODE>
      <NODE label="Campos Adicionais..." isWindowSelector="true">
        <FIELD backwardCompatibility="true" type="AdditionalFields" label="_ENT_SEGURADORA" description="_ENT_SEGURADORA" source-type="AdditionalFields" has_confidential_data="False">
          <TAG><![CDATA[#NOVOREGISTO:DISTRIBUICAO[1]:CA:_ENT_SEGURADORA#]]></TAG>
          <VALUE/>
          <XPATH><![CDATA[//CARD/DISTRIBUTIONS/DISTRIBUTION[1]/FIELDS/FIELD[NAME='_ENT_SEGURADORA']/VALUE]]></XPATH>
        </FIELD>
        <FIELD backwardCompatibility="true" type="AdditionalFields" label="Data" description="Data" source-type="AdditionalFields" has_confidential_data="False">
          <TAG><![CDATA[#NOVOREGISTO:DISTRIBUICAO[1]:CA:Data#]]></TAG>
          <VALUE/>
          <XPATH><![CDATA[//CARD/DISTRIBUTIONS/DISTRIBUTION[1]/FIELDS/FIELD[NAME='Data']/VALUE]]></XPATH>
        </FIELD>
        <FIELD backwardCompatibility="true" type="AdditionalFields" label="Data_Devol_AR" description="Data_Devol_AR" source-type="AdditionalFields" has_confidential_data="False">
          <TAG><![CDATA[#NOVOREGISTO:DISTRIBUICAO[1]:CA:Data_Devol_AR#]]></TAG>
          <VALUE/>
          <XPATH><![CDATA[//CARD/DISTRIBUTIONS/DISTRIBUTION[1]/FIELDS/FIELD[NAME='Data_Devol_AR']/VALUE]]></XPATH>
        </FIELD>
        <FIELD backwardCompatibility="true" type="AdditionalFields" label="Data_Exp" description="Data_Exp" source-type="AdditionalFields" has_confidential_data="False">
          <TAG><![CDATA[#NOVOREGISTO:DISTRIBUICAO[1]:CA:Data_Exp#]]></TAG>
          <VALUE/>
          <XPATH><![CDATA[//CARD/DISTRIBUTIONS/DISTRIBUTION[1]/FIELDS/FIELD[NAME='Data_Exp']/VALUE]]></XPATH>
        </FIELD>
        <FIELD backwardCompatibility="true" type="AdditionalFields" label="E_TIPO" description="E_TIPO" source-type="AdditionalFields" has_confidential_data="False">
          <TAG><![CDATA[#NOVOREGISTO:DISTRIBUICAO[1]:CA:E_TIPO#]]></TAG>
          <VALUE/>
          <XPATH><![CDATA[//CARD/DISTRIBUTIONS/DISTRIBUTION[1]/FIELDS/FIELD[NAME='E_TIPO']/VALUE]]></XPATH>
        </FIELD>
        <FIELD backwardCompatibility="true" type="AdditionalFields" label="Entidade" description="Entidade" source-type="AdditionalFields" has_confidential_data="False">
          <TAG><![CDATA[#NOVOREGISTO:DISTRIBUICAO[1]:CA:Entidade#]]></TAG>
          <VALUE/>
          <XPATH><![CDATA[//CARD/DISTRIBUTIONS/DISTRIBUTION[1]/FIELDS/FIELD[NAME='Entidade']/VALUE]]></XPATH>
        </FIELD>
        <FIELD backwardCompatibility="true" type="AdditionalFields" label="FORM_DGO" description="FORM_DGO" source-type="AdditionalFields" has_confidential_data="False">
          <TAG><![CDATA[#NOVOREGISTO:DISTRIBUICAO[1]:CA:FORM_DGO#]]></TAG>
          <VALUE/>
          <XPATH><![CDATA[//CARD/DISTRIBUTIONS/DISTRIBUTION[1]/FIELDS/FIELD[NAME='FORM_DGO']/VALUE]]></XPATH>
        </FIELD>
        <FIELD backwardCompatibility="true" type="AdditionalFields" label="FORM_DGO2" description="FORM_DGO2" source-type="AdditionalFields" has_confidential_data="False">
          <TAG><![CDATA[#NOVOREGISTO:DISTRIBUICAO[1]:CA:FORM_DGO2#]]></TAG>
          <VALUE/>
          <XPATH><![CDATA[//CARD/DISTRIBUTIONS/DISTRIBUTION[1]/FIELDS/FIELD[NAME='FORM_DGO2']/VALUE]]></XPATH>
        </FIELD>
        <FIELD backwardCompatibility="true" type="AdditionalFields" label="Fundamentação" description="Fundamentação" source-type="AdditionalFields" has_confidential_data="False">
          <TAG><![CDATA[#NOVOREGISTO:DISTRIBUICAO[1]:CA:Fundamentação#]]></TAG>
          <VALUE/>
          <XPATH><![CDATA[//CARD/DISTRIBUTIONS/DISTRIBUTION[1]/FIELDS/FIELD[NAME='Fundamentação']/VALUE]]></XPATH>
        </FIELD>
        <FIELD backwardCompatibility="true" type="AdditionalFields" label="NOMEDOCONDUTOR" description="NOMEDOCONDUTOR" source-type="AdditionalFields" has_confidential_data="False">
          <TAG><![CDATA[#NOVOREGISTO:DISTRIBUICAO[1]:CA:NOMEDOCONDUTOR#]]></TAG>
          <VALUE/>
          <XPATH><![CDATA[//CARD/DISTRIBUTIONS/DISTRIBUTION[1]/FIELDS/FIELD[NAME='NOMEDOCONDUTOR']/VALUE]]></XPATH>
        </FIELD>
        <FIELD backwardCompatibility="true" type="AdditionalFields" label="PC_DEIT" description="PC_DEIT" source-type="AdditionalFields" has_confidential_data="False">
          <TAG><![CDATA[#NOVOREGISTO:DISTRIBUICAO[1]:CA:PC_DEIT#]]></TAG>
          <VALUE/>
          <XPATH><![CDATA[//CARD/DISTRIBUTIONS/DISTRIBUTION[1]/FIELDS/FIELD[NAME='PC_DEIT']/VALUE]]></XPATH>
        </FIELD>
        <FIELD backwardCompatibility="true" type="AdditionalFields" label="SEP_Reg_Biog_Trab" description="SEP_Reg_Biog_Trab" source-type="AdditionalFields" has_confidential_data="False">
          <TAG><![CDATA[#NOVOREGISTO:DISTRIBUICAO[1]:CA:SEP_Reg_Biog_Trab#]]></TAG>
          <VALUE/>
          <XPATH><![CDATA[//CARD/DISTRIBUTIONS/DISTRIBUTION[1]/FIELDS/FIELD[NAME='SEP_Reg_Biog_Trab']/VALUE]]></XPATH>
        </FIELD>
        <FIELD backwardCompatibility="true" type="AdditionalFields" label="sep_reunioes_cd" description="sep_reunioes_cd" source-type="AdditionalFields" has_confidential_data="False">
          <TAG><![CDATA[#NOVOREGISTO:DISTRIBUICAO[1]:CA:sep_reunioes_cd#]]></TAG>
          <VALUE/>
          <XPATH><![CDATA[//CARD/DISTRIBUTIONS/DISTRIBUTION[1]/FIELDS/FIELD[NAME='sep_reunioes_cd']/VALUE]]></XPATH>
        </FIELD>
        <FIELD backwardCompatibility="true" type="AdditionalFields" label="Serviço" description="Serviço" source-type="AdditionalFields" has_confidential_data="False">
          <TAG><![CDATA[#NOVOREGISTO:DISTRIBUICAO[1]:CA:Serviço#]]></TAG>
          <VALUE/>
          <XPATH><![CDATA[//CARD/DISTRIBUTIONS/DISTRIBUTION[1]/FIELDS/FIELD[NAME='Serviço']/VALUE]]></XPATH>
        </FIELD>
        <FIELD backwardCompatibility="true" type="AdditionalFields" label="TIPODEDOCUMENTO" description="TIPODEDOCUMENTO" source-type="AdditionalFields" has_confidential_data="False">
          <TAG><![CDATA[#NOVOREGISTO:DISTRIBUICAO[1]:CA:TIPODEDOCUMENTO#]]></TAG>
          <VALUE/>
          <XPATH><![CDATA[//CARD/DISTRIBUTIONS/DISTRIBUTION[1]/FIELDS/FIELD[NAME='TIPODEDOCUMENTO']/VALUE]]></XPATH>
        </FIELD>
        <FIELD backwardCompatibility="true" type="AdditionalFields" label="TITULOCONDUCAO" description="TITULOCONDUCAO" source-type="AdditionalFields" has_confidential_data="False">
          <TAG><![CDATA[#NOVOREGISTO:DISTRIBUICAO[1]:CA:TITULOCONDUCAO#]]></TAG>
          <VALUE/>
          <XPATH><![CDATA[//CARD/DISTRIBUTIONS/DISTRIBUTION[1]/FIELDS/FIELD[NAME='TITULOCONDUCAO']/VALUE]]></XPATH>
        </FIELD>
        <FIELD backwardCompatibility="true" type="AdditionalFields" label="ValoresLOE" description="ValoresLOE" source-type="AdditionalFields" has_confidential_data="False">
          <TAG><![CDATA[#NOVOREGISTO:DISTRIBUICAO[1]:CA:ValoresLOE#]]></TAG>
          <VALUE/>
          <XPATH><![CDATA[//CARD/DISTRIBUTIONS/DISTRIBUTION[1]/FIELDS/FIELD[NAME='ValoresLOE']/VALUE]]></XPATH>
        </FIELD>
        <FIELD backwardCompatibility="true" type="AdditionalFields" label="FATURAS_ContactoFornecedor" description="(Fornecedor) Contacto" source-type="AdditionalFields" has_confidential_data="False">
          <TAG><![CDATA[#NOVOREGISTO:DISTRIBUICAO[1]:CA:FATURAS_ContactoFornecedor#]]></TAG>
          <VALUE/>
          <XPATH><![CDATA[//CARD/DISTRIBUTIONS/DISTRIBUTION[1]/FIELDS/FIELD[NAME='FATURAS_ContactoFornecedor']/VALUE]]></XPATH>
        </FIELD>
        <FIELD backwardCompatibility="true" type="AdditionalFields" label="FATURAS_ContribuinteFornecedor" description="(Fornecedor) Contribuinte" source-type="AdditionalFields" has_confidential_data="False">
          <TAG><![CDATA[#NOVOREGISTO:DISTRIBUICAO[1]:CA:FATURAS_ContribuinteFornecedor#]]></TAG>
          <VALUE/>
          <XPATH><![CDATA[//CARD/DISTRIBUTIONS/DISTRIBUTION[1]/FIELDS/FIELD[NAME='FATURAS_ContribuinteFornecedor']/VALUE]]></XPATH>
        </FIELD>
        <FIELD backwardCompatibility="true" type="AdditionalFields" label="FATURAS_DesignacaoFornecedor" description="(Fornecedor) Designação" source-type="AdditionalFields" has_confidential_data="False">
          <TAG><![CDATA[#NOVOREGISTO:DISTRIBUICAO[1]:CA:FATURAS_DesignacaoFornecedor#]]></TAG>
          <VALUE/>
          <XPATH><![CDATA[//CARD/DISTRIBUTIONS/DISTRIBUTION[1]/FIELDS/FIELD[NAME='FATURAS_DesignacaoFornecedor']/VALUE]]></XPATH>
        </FIELD>
        <FIELD backwardCompatibility="true" type="AdditionalFields" label="FATURAS_NomeFornecedor" description="(Fornecedor) Nome" source-type="AdditionalFields" has_confidential_data="False">
          <TAG><![CDATA[#NOVOREGISTO:DISTRIBUICAO[1]:CA:FATURAS_NomeFornecedor#]]></TAG>
          <VALUE/>
          <XPATH><![CDATA[//CARD/DISTRIBUTIONS/DISTRIBUTION[1]/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NOVOREGISTO:DISTRIBUICAO[1]:CA:Período#]]></TAG>
          <VALUE/>
          <XPATH><![CDATA[//CARD/DISTRIBUTIONS/DISTRIBUTION[1]/FIELDS/FIELD[NAME='Período']/VALUE]]></XPATH>
        </FIELD>
        <FIELD backwardCompatibility="true" type="AdditionalFields" label="DEN_LEG" description="A denúncia é legítima?" source-type="AdditionalFields" has_confidential_data="False">
          <TAG><![CDATA[#NOVOREGISTO:DISTRIBUICAO[1]:CA:DEN_LEG#]]></TAG>
          <VALUE/>
          <XPATH><![CDATA[//CARD/DISTRIBUTIONS/DISTRIBUTION[1]/FIELDS/FIELD[NAME='DEN_LEG']/VALUE]]></XPATH>
        </FIELD>
        <FIELD backwardCompatibility="true" type="AdditionalFields" label="TipoSituacao" description="A usar nos formulários originados no site" source-type="AdditionalFields" has_confidential_data="False">
          <TAG><![CDATA[#NOVOREGISTO:DISTRIBUICAO[1]:CA:TipoSituacao#]]></TAG>
          <VALUE/>
          <XPATH><![CDATA[//CARD/DISTRIBUTIONS/DISTRIBUTION[1]/FIELDS/FIELD[NAME='TipoSituacao']/VALUE]]></XPATH>
        </FIELD>
        <FIELD backwardCompatibility="true" type="AdditionalFields" label="DEN_Aceita_Termos" description="Aceita termos e condições" source-type="AdditionalFields" has_confidential_data="False">
          <TAG><![CDATA[#NOVOREGISTO:DISTRIBUICAO[1]:CA:DEN_Aceita_Termos#]]></TAG>
          <VALUE/>
          <XPATH><![CDATA[//CARD/DISTRIBUTIONS/DISTRIBUTION[1]/FIELDS/FIELD[NAME='DEN_Aceita_Termos']/VALUE]]></XPATH>
        </FIELD>
        <FIELD backwardCompatibility="true" type="AdditionalFields" label="PAP_ANEX_COMPROV" description="Anexado comprovatido HomeBanking?" source-type="AdditionalFields" has_confidential_data="False">
          <TAG><![CDATA[#NOVOREGISTO:DISTRIBUICAO[1]:CA:PAP_ANEX_COMPROV#]]></TAG>
          <VALUE/>
          <XPATH><![CDATA[//CARD/DISTRIBUTIONS/DISTRIBUTION[1]/FIELDS/FIELD[NAME='PAP_ANEX_COMPROV']/VALUE]]></XPATH>
        </FIELD>
        <FIELD backwardCompatibility="true" type="AdditionalFields" label="PAP_ANEXADO_COMPROVATIVO" description="Anexado comprovativo HomeBanking?" source-type="AdditionalFields" has_confidential_data="False">
          <TAG><![CDATA[#NOVOREGISTO:DISTRIBUICAO[1]:CA:PAP_ANEXADO_COMPROVATIVO#]]></TAG>
          <VALUE/>
          <XPATH><![CDATA[//CARD/DISTRIBUTIONS/DISTRIBUTION[1]/FIELDS/FIELD[NAME='PAP_ANEXADO_COMPROVATIVO']/VALUE]]></XPATH>
        </FIELD>
        <FIELD backwardCompatibility="true" type="AdditionalFields" label="Ano" description="Ano" source-type="AdditionalFields" has_confidential_data="False">
          <TAG><![CDATA[#NOVOREGISTO:DISTRIBUICAO[1]:CA:Ano#]]></TAG>
          <VALUE/>
          <XPATH><![CDATA[//CARD/DISTRIBUTIONS/DISTRIBUTION[1]/FIELDS/FIELD[NAME='Ano']/VALUE]]></XPATH>
        </FIELD>
        <FIELD backwardCompatibility="true" type="AdditionalFields" label="PAP_APROV" description="Aprovado?" source-type="AdditionalFields" has_confidential_data="False">
          <TAG><![CDATA[#NOVOREGISTO:DISTRIBUICAO[1]:CA:PAP_APROV#]]></TAG>
          <VALUE/>
          <XPATH><![CDATA[//CARD/DISTRIBUTIONS/DISTRIBUTION[1]/FIELDS/FIELD[NAME='PAP_APROV']/VALUE]]></XPATH>
        </FIELD>
        <FIELD backwardCompatibility="true" type="AdditionalFields" label="PAP_APROVADO" description="Aprovado?" source-type="AdditionalFields" has_confidential_data="False">
          <TAG><![CDATA[#NOVOREGISTO:DISTRIBUICAO[1]:CA:PAP_APROVADO#]]></TAG>
          <VALUE/>
          <XPATH><![CDATA[//CARD/DISTRIBUTIONS/DISTRIBUTION[1]/FIELDS/FIELD[NAME='PAP_APROVADO']/VALUE]]></XPATH>
        </FIELD>
        <FIELD backwardCompatibility="true" type="AdditionalFields" label="Arguido_Requerido" description="Arguido/Requerido" source-type="AdditionalFields" has_confidential_data="False">
          <TAG><![CDATA[#NOVOREGISTO:DISTRIBUICAO[1]:CA:Arguido_Requerido#]]></TAG>
          <VALUE/>
          <XPATH><![CDATA[//CARD/DISTRIBUTIONS/DISTRIBUTION[1]/FIELDS/FIELD[NAME='Arguido_Requerido']/VALUE]]></XPATH>
        </FIELD>
        <FIELD backwardCompatibility="true" type="AdditionalFields" label="PAP_ASS" description="Assinado?" source-type="AdditionalFields" has_confidential_data="False">
          <TAG><![CDATA[#NOVOREGISTO:DISTRIBUICAO[1]:CA:PAP_ASS#]]></TAG>
          <VALUE/>
          <XPATH><![CDATA[//CARD/DISTRIBUTIONS/DISTRIBUTION[1]/FIELDS/FIELD[NAME='PAP_ASS']/VALUE]]></XPATH>
        </FIELD>
        <FIELD backwardCompatibility="true" type="AdditionalFields" label="PAP_ASSINADO" description="Assinado?" source-type="AdditionalFields" has_confidential_data="False">
          <TAG><![CDATA[#NOVOREGISTO:DISTRIBUICAO[1]:CA:PAP_ASSINADO#]]></TAG>
          <VALUE/>
          <XPATH><![CDATA[//CARD/DISTRIBUTIONS/DISTRIBUTION[1]/FIELDS/FIELD[NAME='PAP_ASSINADO']/VALUE]]></XPATH>
        </FIELD>
        <FIELD backwardCompatibility="true" type="AdditionalFields" label="DEN_Origina_Den" description="Associou distribuição de denuncia?" source-type="AdditionalFields" has_confidential_data="False">
          <TAG><![CDATA[#NOVOREGISTO:DISTRIBUICAO[1]:CA:DEN_Origina_Den#]]></TAG>
          <VALUE/>
          <XPATH><![CDATA[//CARD/DISTRIBUTIONS/DISTRIBUTION[1]/FIELDS/FIELD[NAME='DEN_Origina_Den']/VALUE]]></XPATH>
        </FIELD>
        <FIELD backwardCompatibility="true" type="AdditionalFields" label="Atividade" description="Atividade" source-type="AdditionalFields" has_confidential_data="False">
          <TAG><![CDATA[#NOVOREGISTO:DISTRIBUICAO[1]:CA:Atividade#]]></TAG>
          <VALUE/>
          <XPATH><![CDATA[//CARD/DISTRIBUTIONS/DISTRIBUTION[1]/FIELDS/FIELD[NAME='Atividade']/VALUE]]></XPATH>
        </FIELD>
        <FIELD backwardCompatibility="true" type="AdditionalFields" label="fat_iva_tx_normal" description="Base Tributável de IVA Taxa Normal" source-type="AdditionalFields" has_confidential_data="False">
          <TAG><![CDATA[#NOVOREGISTO:DISTRIBUICAO[1]:CA:fat_iva_tx_normal#]]></TAG>
          <VALUE/>
          <XPATH><![CDATA[//CARD/DISTRIBUTIONS/DISTRIBUTION[1]/FIELDS/FIELD[NAME='fat_iva_tx_normal']/VALUE]]></XPATH>
        </FIELD>
        <FIELD backwardCompatibility="true" type="AdditionalFields" label="Custom_string" description="Campo adicional alfanumérico" source-type="AdditionalFields" has_confidential_data="False">
          <TAG><![CDATA[#NOVOREGISTO:DISTRIBUICAO[1]:CA:Custom_string#]]></TAG>
          <VALUE/>
          <XPATH><![CDATA[//CARD/DISTRIBUTIONS/DISTRIBUTION[1]/FIELDS/FIELD[NAME='Custom_string']/VALUE]]></XPATH>
        </FIELD>
        <FIELD backwardCompatibility="true" type="AdditionalFields" label="Custom_bool" description="Campo adicional booleano" source-type="AdditionalFields" has_confidential_data="False">
          <TAG><![CDATA[#NOVOREGISTO:DISTRIBUICAO[1]:CA:Custom_bool#]]></TAG>
          <VALUE/>
          <XPATH><![CDATA[//CARD/DISTRIBUTIONS/DISTRIBUTION[1]/FIELDS/FIELD[NAME='Custom_bool']/VALUE]]></XPATH>
        </FIELD>
        <FIELD backwardCompatibility="true" type="AdditionalFields" label="Custom_data" description="Campo adicional data" source-type="AdditionalFields" has_confidential_data="False">
          <TAG><![CDATA[#NOVOREGISTO:DISTRIBUICAO[1]:CA:Custom_data#]]></TAG>
          <VALUE/>
          <XPATH><![CDATA[//CARD/DISTRIBUTIONS/DISTRIBUTION[1]/FIELDS/FIELD[NAME='Custom_data']/VALUE]]></XPATH>
        </FIELD>
        <FIELD backwardCompatibility="true" type="AdditionalFields" label="Custom_list" description="Campo adicional lista de valores" source-type="AdditionalFields" has_confidential_data="False">
          <TAG><![CDATA[#NOVOREGISTO:DISTRIBUICAO[1]:CA:Custom_list#]]></TAG>
          <VALUE/>
          <XPATH><![CDATA[//CARD/DISTRIBUTIONS/DISTRIBUTION[1]/FIELDS/FIELD[NAME='Custom_list']/VALUE]]></XPATH>
        </FIELD>
        <FIELD backwardCompatibility="true" type="AdditionalFields" label="Custom_num" description="Campo adicional numérico" source-type="AdditionalFields" has_confidential_data="False">
          <TAG><![CDATA[#NOVOREGISTO:DISTRIBUICAO[1]:CA:Custom_num#]]></TAG>
          <VALUE/>
          <XPATH><![CDATA[//CARD/DISTRIBUTIONS/DISTRIBUTION[1]/FIELDS/FIELD[NAME='Custom_num']/VALUE]]></XPATH>
        </FIELD>
        <FIELD backwardCompatibility="true" type="AdditionalFields" label="Canal" description="Canal de Entrada da reclamação" source-type="AdditionalFields" has_confidential_data="False">
          <TAG><![CDATA[#NOVOREGISTO:DISTRIBUICAO[1]:CA:Canal#]]></TAG>
          <VALUE/>
          <XPATH><![CDATA[//CARD/DISTRIBUTIONS/DISTRIBUTION[1]/FIELDS/FIELD[NAME='Canal']/VALUE]]></XPATH>
        </FIELD>
        <FIELD backwardCompatibility="true" type="AdditionalFields" label="E_CATEGORIA" description="Categoria" source-type="AdditionalFields" has_confidential_data="False">
          <TAG><![CDATA[#NOVOREGISTO:DISTRIBUICAO[1]:CA:E_CATEGORIA#]]></TAG>
          <VALUE/>
          <XPATH><![CDATA[//CARD/DISTRIBUTIONS/DISTRIBUTION[1]/FIELDS/FIELD[NAME='E_CATEGORIA']/VALUE]]></XPATH>
        </FIELD>
        <FIELD backwardCompatibility="true" type="AdditionalFields" label="Caucao" description="Caução" source-type="AdditionalFields" has_confidential_data="False">
          <TAG><![CDATA[#NOVOREGISTO:DISTRIBUICAO[1]:CA:Caucao#]]></TAG>
          <VALUE/>
          <XPATH><![CDATA[//CARD/DISTRIBUTIONS/DISTRIBUTION[1]/FIELDS/FIELD[NAME='Caucao']/VALUE]]></XPATH>
        </FIELD>
        <FIELD backwardCompatibility="true" type="AdditionalFields" label="CRT_A_PSI" description="Certificado de Avaliação Psicológica" source-type="AdditionalFields" has_confidential_data="False">
          <TAG><![CDATA[#NOVOREGISTO:DISTRIBUICAO[1]:CA:CRT_A_PSI#]]></TAG>
          <VALUE/>
          <XPATH><![CDATA[//CARD/DISTRIBUTIONS/DISTRIBUTION[1]/FIELDS/FIELD[NAME='CRT_A_PSI']/VALUE]]></XPATH>
        </FIELD>
        <FIELD backwardCompatibility="true" type="AdditionalFields" label="ClasseEntidade" description="Classe de Entidade" source-type="AdditionalFields" has_confidential_data="False">
          <TAG><![CDATA[#NOVOREGISTO:DISTRIBUICAO[1]:CA:ClasseEntidade#]]></TAG>
          <VALUE/>
          <XPATH><![CDATA[//CARD/DISTRIBUTIONS/DISTRIBUTION[1]/FIELDS/FIELD[NAME='ClasseEntidade']/VALUE]]></XPATH>
        </FIELD>
        <FIELD backwardCompatibility="true" type="AdditionalFields" label="Estrada" description="Classificação da estrada" source-type="AdditionalFields" has_confidential_data="False">
          <TAG><![CDATA[#NOVOREGISTO:DISTRIBUICAO[1]:CA:Estrada#]]></TAG>
          <VALUE/>
          <XPATH><![CDATA[//CARD/DISTRIBUTIONS/DISTRIBUTION[1]/FIELDS/FIELD[NAME='Estrada']/VALUE]]></XPATH>
        </FIELD>
        <FIELD backwardCompatibility="true" type="AdditionalFields" label="TipificaçãoOcor" description="Classificação do evento" source-type="AdditionalFields" has_confidential_data="False">
          <TAG><![CDATA[#NOVOREGISTO:DISTRIBUICAO[1]:CA:TipificaçãoOcor#]]></TAG>
          <VALUE/>
          <XPATH><![CDATA[//CARD/DISTRIBUTIONS/DISTRIBUTION[1]/FIELDS/FIELD[NAME='TipificaçãoOcor']/VALUE]]></XPATH>
        </FIELD>
        <FIELD backwardCompatibility="true" type="AdditionalFields" label="FATURAS_CodigoGERFIP" description="Código do Fornecedor GERFIP" source-type="AdditionalFields" has_confidential_data="False">
          <TAG><![CDATA[#NOVOREGISTO:DISTRIBUICAO[1]:CA:FATURAS_CodigoGERFIP#]]></TAG>
          <VALUE/>
          <XPATH><![CDATA[//CARD/DISTRIBUTIONS/DISTRIBUTION[1]/FIELDS/FIELD[NAME='FATURAS_CodigoGERFIP']/VALUE]]></XPATH>
        </FIELD>
        <FIELD backwardCompatibility="true" type="AdditionalFields" label="CódigoPostal" description="Código Postal do Reclamante" source-type="AdditionalFields" has_confidential_data="False">
          <TAG><![CDATA[#NOVOREGISTO:DISTRIBUICAO[1]:CA:CódigoPostal#]]></TAG>
          <VALUE/>
          <XPATH><![CDATA[//CARD/DISTRIBUTIONS/DISTRIBUTION[1]/FIELDS/FIELD[NAME='CódigoPostal']/VALUE]]></XPATH>
        </FIELD>
        <FIELD backwardCompatibility="true" type="AdditionalFields" label="E_COD_SIOE" description="Código SIOE" source-type="AdditionalFields" has_confidential_data="False">
          <TAG><![CDATA[#NOVOREGISTO:DISTRIBUICAO[1]:CA:E_COD_SIOE#]]></TAG>
          <VALUE/>
          <XPATH><![CDATA[//CARD/DISTRIBUTIONS/DISTRIBUTION[1]/FIELDS/FIELD[NAME='E_COD_SIOE']/VALUE]]></XPATH>
        </FIELD>
        <FIELD backwardCompatibility="true" type="AdditionalFields" label="E_Cod_postal" description="Código-Postal" source-type="AdditionalFields" has_confidential_data="False">
          <TAG><![CDATA[#NOVOREGISTO:DISTRIBUICAO[1]:CA:E_Cod_postal#]]></TAG>
          <VALUE/>
          <XPATH><![CDATA[//CARD/DISTRIBUTIONS/DISTRIBUTION[1]/FIELDS/FIELD[NAME='E_Cod_postal']/VALUE]]></XPATH>
        </FIELD>
        <FIELD backwardCompatibility="true" type="AdditionalFields" label="DEN_Concorda" description="Concorda" source-type="AdditionalFields" has_confidential_data="False">
          <TAG><![CDATA[#NOVOREGISTO:DISTRIBUICAO[1]:CA:DEN_Concorda#]]></TAG>
          <VALUE/>
          <XPATH><![CDATA[//CARD/DISTRIBUTIONS/DISTRIBUTION[1]/FIELDS/FIELD[NAME='DEN_Concorda']/VALUE]]></XPATH>
        </FIELD>
        <FIELD backwardCompatibility="true" type="AdditionalFields" label="DEN_Contato" description="Contato telefónico" source-type="AdditionalFields" has_confidential_data="False">
          <TAG><![CDATA[#NOVOREGISTO:DISTRIBUICAO[1]:CA:DEN_Contato#]]></TAG>
          <VALUE/>
          <XPATH><![CDATA[//CARD/DISTRIBUTIONS/DISTRIBUTION[1]/FIELDS/FIELD[NAME='DEN_Contato']/VALUE]]></XPATH>
        </FIELD>
        <FIELD backwardCompatibility="true" type="AdditionalFields" label="FATURAS_ContribuinteCliente" description="Contribuinte do Cliente" source-type="AdditionalFields" has_confidential_data="False">
          <TAG><![CDATA[#NOVOREGISTO:DISTRIBUICAO[1]:CA:FATURAS_ContribuinteCliente#]]></TAG>
          <VALUE/>
          <XPATH><![CDATA[//CARD/DISTRIBUTIONS/DISTRIBUTION[1]/FIELDS/FIELD[NAME='FATURAS_ContribuinteCliente']/VALUE]]></XPATH>
        </FIELD>
        <FIELD backwardCompatibility="true" type="AdditionalFields" label="Xinicial" description="Coordenada X inicial" source-type="AdditionalFields" has_confidential_data="False">
          <TAG><![CDATA[#NOVOREGISTO:DISTRIBUICAO[1]:CA:Xinicial#]]></TAG>
          <VALUE/>
          <XPATH><![CDATA[//CARD/DISTRIBUTIONS/DISTRIBUTION[1]/FIELDS/FIELD[NAME='Xinicial']/VALUE]]></XPATH>
        </FIELD>
        <FIELD backwardCompatibility="true" type="AdditionalFields" label="Yinicial" description="Coordenada y do Km inicial" source-type="AdditionalFields" has_confidential_data="False">
          <TAG><![CDATA[#NOVOREGISTO:DISTRIBUICAO[1]:CA:Yinicial#]]></TAG>
          <VALUE/>
          <XPATH><![CDATA[//CARD/DISTRIBUTIONS/DISTRIBUTION[1]/FIELDS/FIELD[NAME='Yinicial']/VALUE]]></XPATH>
        </FIELD>
        <FIELD backwardCompatibility="true" type="AdditionalFields" label="FATURAS_DadosFornecedor" description="Dados do Fornecedor" source-type="AdditionalFields" has_confidential_data="False">
          <TAG><![CDATA[#NOVOREGISTO:DISTRIBUICAO[1]:CA:FATURAS_DadosFornecedor#]]></TAG>
          <VALUE/>
          <XPATH><![CDATA[//CARD/DISTRIBUTIONS/DISTRIBUTION[1]/FIELDS/FIELD[NAME='FATURAS_DadosFornecedor']/VALUE]]></XPATH>
        </FIELD>
        <FIELD backwardCompatibility="true" type="AdditionalFields" label="DEN_Data_Agendada" description="Data Agendada" source-type="AdditionalFields" has_confidential_data="False">
          <TAG><![CDATA[#NOVOREGISTO:DISTRIBUICAO[1]:CA:DEN_Data_Agendada#]]></TAG>
          <VALUE/>
          <XPATH><![CDATA[//CARD/DISTRIBUTIONS/DISTRIBUTION[1]/FIELDS/FIELD[NAME='DEN_Data_Agendada']/VALUE]]></XPATH>
        </FIELD>
        <FIELD backwardCompatibility="true" type="AdditionalFields" label="DataFatura" description="Data da Fatura" source-type="AdditionalFields" has_confidential_data="False">
          <TAG><![CDATA[#NOVOREGISTO:DISTRIBUICAO[1]:CA:DataFatura#]]></TAG>
          <VALUE/>
          <XPATH><![CDATA[//CARD/DISTRIBUTIONS/DISTRIBUTION[1]/FIELDS/FIELD[NAME='DataFatura']/VALUE]]></XPATH>
        </FIELD>
        <FIELD backwardCompatibility="true" type="AdditionalFields" label="DataResposta" description="Data da Resposta" source-type="AdditionalFields" has_confidential_data="False">
          <TAG><![CDATA[#NOVOREGISTO:DISTRIBUICAO[1]:CA:DataResposta#]]></TAG>
          <VALUE/>
          <XPATH><![CDATA[//CARD/DISTRIBUTIONS/DISTRIBUTION[1]/FIELDS/FIELD[NAME='DataResposta']/VALUE]]></XPATH>
        </FIELD>
        <FIELD backwardCompatibility="true" type="AdditionalFields" label="FATURAS_DataAdjudicacao" description="Data de Adjudicação" source-type="AdditionalFields" has_confidential_data="False">
          <TAG><![CDATA[#NOVOREGISTO:DISTRIBUICAO[1]:CA:FATURAS_DataAdjudicacao#]]></TAG>
          <VALUE/>
          <XPATH><![CDATA[//CARD/DISTRIBUTIONS/DISTRIBUTION[1]/FIELDS/FIELD[NAME='FATURAS_DataAdjudicacao']/VALUE]]></XPATH>
        </FIELD>
        <FIELD backwardCompatibility="true" type="AdditionalFields" label="FATURAS_DataEmissaoFatura" description="Data de Emissão" source-type="AdditionalFields" has_confidential_data="False">
          <TAG><![CDATA[#NOVOREGISTO:DISTRIBUICAO[1]:CA:FATURAS_DataEmissaoFatura#]]></TAG>
          <VALUE/>
          <XPATH><![CDATA[//CARD/DISTRIBUTIONS/DISTRIBUTION[1]/FIELDS/FIELD[NAME='FATURAS_DataEmissaoFatura']/VALUE]]></XPATH>
        </FIELD>
        <FIELD backwardCompatibility="true" type="AdditionalFields" label="PAP_DATA_PAG" description="Data do pagamento GERFIP" source-type="AdditionalFields" has_confidential_data="False">
          <TAG><![CDATA[#NOVOREGISTO:DISTRIBUICAO[1]:CA:PAP_DATA_PAG#]]></TAG>
          <VALUE/>
          <XPATH><![CDATA[//CARD/DISTRIBUTIONS/DISTRIBUTION[1]/FIELDS/FIELD[NAME='PAP_DATA_PAG']/VALUE]]></XPATH>
        </FIELD>
        <FIELD backwardCompatibility="true" type="AdditionalFields" label="FATURAS_DataRegistoCompromisso" description="Data do Registo do Compromisso" source-type="AdditionalFields" has_confidential_data="False">
          <TAG><![CDATA[#NOVOREGISTO:DISTRIBUICAO[1]:CA:FATURAS_DataRegistoCompromisso#]]></TAG>
          <VALUE/>
          <XPATH><![CDATA[//CARD/DISTRIBUTIONS/DISTRIBUTION[1]/FIELDS/FIELD[NAME='FATURAS_DataRegistoCompromisso']/VALUE]]></XPATH>
        </FIELD>
        <FIELD backwardCompatibility="true" type="AdditionalFields" label="DataLimiteRespo" description="Data limite de resposta ao requerimento" source-type="AdditionalFields" has_confidential_data="False">
          <TAG><![CDATA[#NOVOREGISTO:DISTRIBUICAO[1]:CA:DataLimiteRespo#]]></TAG>
          <VALUE/>
          <XPATH><![CDATA[//CARD/DISTRIBUTIONS/DISTRIBUTION[1]/FIELDS/FIELD[NAME='DataLimiteRespo']/VALUE]]></XPATH>
        </FIELD>
        <FIELD backwardCompatibility="true" type="AdditionalFields" label="PAP_DATA_TRANSF" description="Data transferência bancária" source-type="AdditionalFields" has_confidential_data="False">
          <TAG><![CDATA[#NOVOREGISTO:DISTRIBUICAO[1]:CA:PAP_DATA_TRANSF#]]></TAG>
          <VALUE/>
          <XPATH><![CDATA[//CARD/DISTRIBUTIONS/DISTRIBUTION[1]/FIELDS/FIELD[NAME='PAP_DATA_TRANSF']/VALUE]]></XPATH>
        </FIELD>
        <FIELD backwardCompatibility="true" type="AdditionalFields" label="PAP_DATA_TRANSF_BANC" description="Data transferência bancária" source-type="AdditionalFields" has_confidential_data="False">
          <TAG><![CDATA[#NOVOREGISTO:DISTRIBUICAO[1]:CA:PAP_DATA_TRANSF_BANC#]]></TAG>
          <VALUE/>
          <XPATH><![CDATA[//CARD/DISTRIBUTIONS/DISTRIBUTION[1]/FIELDS/FIELD[NAME='PAP_DATA_TRANSF_BANC']/VALUE]]></XPATH>
        </FIELD>
        <FIELD backwardCompatibility="true" type="AdditionalFields" label="Data_IMT" description="Data_IMT" source-type="AdditionalFields" has_confidential_data="False">
          <TAG><![CDATA[#NOVOREGISTO:DISTRIBUICAO[1]:CA:Data_IMT#]]></TAG>
          <VALUE/>
          <XPATH><![CDATA[//CARD/DISTRIBUTIONS/DISTRIBUTION[1]/FIELDS/FIELD[NAME='Data_IMT']/VALUE]]></XPATH>
        </FIELD>
        <FIELD backwardCompatibility="true" type="AdditionalFields" label="DataRegisto" description="DataRegisto" source-type="AdditionalFields" has_confidential_data="False">
          <TAG><![CDATA[#NOVOREGISTO:DISTRIBUICAO[1]:CA:DataRegisto#]]></TAG>
          <VALUE/>
          <XPATH><![CDATA[//CARD/DISTRIBUTIONS/DISTRIBUTION[1]/FIELDS/FIELD[NAME='DataRegisto']/VALUE]]></XPATH>
        </FIELD>
        <FIELD backwardCompatibility="true" type="AdditionalFields" label="DEN_Datas" description="Datas em que ocorreram os factos" source-type="AdditionalFields" has_confidential_data="False">
          <TAG><![CDATA[#NOVOREGISTO:DISTRIBUICAO[1]:CA:DEN_Datas#]]></TAG>
          <VALUE/>
          <XPATH><![CDATA[//CARD/DISTRIBUTIONS/DISTRIBUTION[1]/FIELDS/FIELD[NAME='DEN_Datas']/VALUE]]></XPATH>
        </FIELD>
        <FIELD backwardCompatibility="true" type="AdditionalFields" label="Decisão" description="Decisão Processo Licenciamento" source-type="AdditionalFields" has_confidential_data="False">
          <TAG><![CDATA[#NOVOREGISTO:DISTRIBUICAO[1]:CA:Decisão#]]></TAG>
          <VALUE/>
          <XPATH><![CDATA[//CARD/DISTRIBUTIONS/DISTRIBUTION[1]/FIELDS/FIELD[NAME='Decisão']/VALUE]]></XPATH>
        </FIELD>
        <FIELD backwardCompatibility="true" type="AdditionalFields" label="DEN_Denuncia_previa" description="Denúncia prévia a outras autoridades " source-type="AdditionalFields" has_confidential_data="False">
          <TAG><![CDATA[#NOVOREGISTO:DISTRIBUICAO[1]:CA:DEN_Denuncia_previa#]]></TAG>
          <VALUE/>
          <XPATH><![CDATA[//CARD/DISTRIBUTIONS/DISTRIBUTION[1]/FIELDS/FIELD[NAME='DEN_Denuncia_previa']/VALUE]]></XPATH>
        </FIELD>
        <FIELD backwardCompatibility="true" type="AdditionalFields" label="E_DEPARTAMENTO" description="Departamento" source-type="AdditionalFields" has_confidential_data="False">
          <TAG><![CDATA[#NOVOREGISTO:DISTRIBUICAO[1]:CA:E_DEPARTAMENTO#]]></TAG>
          <VALUE/>
          <XPATH><![CDATA[//CARD/DISTRIBUTIONS/DISTRIBUTION[1]/FIELDS/FIELD[NAME='E_DEPARTAMENTO']/VALUE]]></XPATH>
        </FIELD>
        <FIELD backwardCompatibility="true" type="AdditionalFields" label="DescCodPostal" description="DescCodPostal" source-type="AdditionalFields" has_confidential_data="False">
          <TAG><![CDATA[#NOVOREGISTO:DISTRIBUICAO[1]:CA:DescCodPostal#]]></TAG>
          <VALUE/>
          <XPATH><![CDATA[//CARD/DISTRIBUTIONS/DISTRIBUTION[1]/FIELDS/FIELD[NAME='DescCodPostal']/VALUE]]></XPATH>
        </FIELD>
        <FIELD backwardCompatibility="true" type="AdditionalFields" label="Descrição" description="Descrição" source-type="AdditionalFields" has_confidential_data="False">
          <TAG><![CDATA[#NOVOREGISTO:DISTRIBUICAO[1]:CA:Descrição#]]></TAG>
          <VALUE/>
          <XPATH><![CDATA[//CARD/DISTRIBUTIONS/DISTRIBUTION[1]/FIELDS/FIELD[NAME='Descrição']/VALUE]]></XPATH>
        </FIELD>
        <FIELD backwardCompatibility="true" type="AdditionalFields" label="DEN_Descricao_docs" description="Descrição dos documentos/provas que fundamentam denúncia " source-type="AdditionalFields" has_confidential_data="False">
          <TAG><![CDATA[#NOVOREGISTO:DISTRIBUICAO[1]:CA:DEN_Descricao_docs#]]></TAG>
          <VALUE/>
          <XPATH><![CDATA[//CARD/DISTRIBUTIONS/DISTRIBUTION[1]/FIELDS/FIELD[NAME='DEN_Descricao_docs']/VALUE]]></XPATH>
        </FIELD>
        <FIELD backwardCompatibility="true" type="AdditionalFields" label="DEN_Anonimo" description="Deseja permanecer anónimo" source-type="AdditionalFields" has_confidential_data="False">
          <TAG><![CDATA[#NOVOREGISTO:DISTRIBUICAO[1]:CA:DEN_Anonimo#]]></TAG>
          <VALUE/>
          <XPATH><![CDATA[//CARD/DISTRIBUTIONS/DISTRIBUTION[1]/FIELDS/FIELD[NAME='DEN_Anonimo']/VALUE]]></XPATH>
        </FIELD>
        <FIELD backwardCompatibility="true" type="AdditionalFields" label="Distrito" description="Distrito" source-type="AdditionalFields" has_confidential_data="False">
          <TAG><![CDATA[#NOVOREGISTO:DISTRIBUICAO[1]:CA:Distrito#]]></TAG>
          <VALUE/>
          <XPATH><![CDATA[//CARD/DISTRIBUTIONS/DISTRIBUTION[1]/FIELDS/FIELD[NAME='Distrito']/VALUE]]></XPATH>
        </FIELD>
        <FIELD backwardCompatibility="true" type="AdditionalFields" label="PAP_DOCS_ANEXADOS" description="Documentos anexados?" source-type="AdditionalFields" has_confidential_data="False">
          <TAG><![CDATA[#NOVOREGISTO:DISTRIBUICAO[1]:CA:PAP_DOCS_ANEXADOS#]]></TAG>
          <VALUE/>
          <XPATH><![CDATA[//CARD/DISTRIBUTIONS/DISTRIBUTION[1]/FIELDS/FIELD[NAME='PAP_DOCS_ANEXADOS']/VALUE]]></XPATH>
        </FIELD>
        <FIELD backwardCompatibility="true" type="AdditionalFields" label="PAP_DOCS_ANEX" description="Documentos Anexados?" source-type="AdditionalFields" has_confidential_data="False">
          <TAG><![CDATA[#NOVOREGISTO:DISTRIBUICAO[1]:CA:PAP_DOCS_ANEX#]]></TAG>
          <VALUE/>
          <XPATH><![CDATA[//CARD/DISTRIBUTIONS/DISTRIBUTION[1]/FIELDS/FIELD[NAME='PAP_DOCS_ANEX']/VALUE]]></XPATH>
        </FIELD>
        <FIELD backwardCompatibility="true" type="AdditionalFields" label="DEN_Dominio" description="Domínio da denúncia" source-type="AdditionalFields" has_confidential_data="False">
          <TAG><![CDATA[#NOVOREGISTO:DISTRIBUICAO[1]:CA:DEN_Dominio#]]></TAG>
          <VALUE/>
          <XPATH><![CDATA[//CARD/DISTRIBUTIONS/DISTRIBUTION[1]/FIELDS/FIELD[NAME='DEN_Dominio']/VALUE]]></XPATH>
        </FIELD>
        <FIELD backwardCompatibility="true" type="AdditionalFields" label="E_Morada" description="E_Morada" source-type="AdditionalFields" has_confidential_data="False">
          <TAG><![CDATA[#NOVOREGISTO:DISTRIBUICAO[1]:CA:E_Morada#]]></TAG>
          <VALUE/>
          <XPATH><![CDATA[//CARD/DISTRIBUTIONS/DISTRIBUTION[1]/FIELDS/FIELD[NAME='E_Morada']/VALUE]]></XPATH>
        </FIELD>
        <FIELD backwardCompatibility="true" type="AdditionalFields" label="E-mail" description="E-mail do Reclamante" source-type="AdditionalFields" has_confidential_data="False">
          <TAG><![CDATA[#NOVOREGISTO:DISTRIBUICAO[1]:CA:E-mail#]]></TAG>
          <VALUE/>
          <XPATH><![CDATA[//CARD/DISTRIBUTIONS/DISTRIBUTION[1]/FIELDS/FIELD[NAME='E-mail']/VALUE]]></XPATH>
        </FIELD>
        <FIELD backwardCompatibility="true" type="AdditionalFields" label="DEN_Email" description="Endereço de correio eletrónico" source-type="AdditionalFields" has_confidential_data="False">
          <TAG><![CDATA[#NOVOREGISTO:DISTRIBUICAO[1]:CA:DEN_Email#]]></TAG>
          <VALUE/>
          <XPATH><![CDATA[//CARD/DISTRIBUTIONS/DISTRIBUTION[1]/FIELDS/FIELD[NAME='DEN_Email']/VALUE]]></XPATH>
        </FIELD>
        <FIELD backwardCompatibility="true" type="AdditionalFields" label="EntidadeRemetente" description="Entidade Remetente" source-type="AdditionalFields" has_confidential_data="False">
          <TAG><![CDATA[#NOVOREGISTO:DISTRIBUICAO[1]:CA:EntidadeRemetente#]]></TAG>
          <VALUE/>
          <XPATH><![CDATA[//CARD/DISTRIBUTIONS/DISTRIBUTION[1]/FIELDS/FIELD[NAME='EntidadeRemetente']/VALUE]]></XPATH>
        </FIELD>
        <FIELD backwardCompatibility="true" type="AdditionalFields" label="fat_esp_fisc" description="Espaço fiscal" source-type="AdditionalFields" has_confidential_data="False">
          <TAG><![CDATA[#NOVOREGISTO:DISTRIBUICAO[1]:CA:fat_esp_fisc#]]></TAG>
          <VALUE/>
          <XPATH><![CDATA[//CARD/DISTRIBUTIONS/DISTRIBUTION[1]/FIELDS/FIELD[NAME='fat_esp_fisc']/VALUE]]></XPATH>
        </FIELD>
        <FIELD backwardCompatibility="true" type="AdditionalFields" label="fat_est_doc" description="Estado do documento" source-type="AdditionalFields" has_confidential_data="False">
          <TAG><![CDATA[#NOVOREGISTO:DISTRIBUICAO[1]:CA:fat_est_doc#]]></TAG>
          <VALUE/>
          <XPATH><![CDATA[//CARD/DISTRIBUTIONS/DISTRIBUTION[1]/FIELDS/FIELD[NAME='fat_est_doc']/VALUE]]></XPATH>
        </FIELD>
        <FIELD backwardCompatibility="true" type="AdditionalFields" label="Estado_CO_TE" description="Estado do processo de execução" source-type="AdditionalFields" has_confidential_data="False">
          <TAG><![CDATA[#NOVOREGISTO:DISTRIBUICAO[1]:CA:Estado_CO_TE#]]></TAG>
          <VALUE/>
          <XPATH><![CDATA[//CARD/DISTRIBUTIONS/DISTRIBUTION[1]/FIELDS/FIELD[NAME='Estado_CO_TE']/VALUE]]></XPATH>
        </FIELD>
        <FIELD backwardCompatibility="true" type="AdditionalFields" label="Estado_CO_TR" description="Estado do processo de recurso" source-type="AdditionalFields" has_confidential_data="False">
          <TAG><![CDATA[#NOVOREGISTO:DISTRIBUICAO[1]:CA:Estado_CO_TR#]]></TAG>
          <VALUE/>
          <XPATH><![CDATA[//CARD/DISTRIBUTIONS/DISTRIBUTION[1]/FIELDS/FIELD[NAME='Estado_CO_TR']/VALUE]]></XPATH>
        </FIELD>
        <FIELD backwardCompatibility="true" type="AdditionalFields" label="Estado_CO_FE" description="Estado_CO_FE" source-type="AdditionalFields" has_confidential_data="False">
          <TAG><![CDATA[#NOVOREGISTO:DISTRIBUICAO[1]:CA:Estado_CO_FE#]]></TAG>
          <VALUE/>
          <XPATH><![CDATA[//CARD/DISTRIBUTIONS/DISTRIBUTION[1]/FIELDS/FIELD[NAME='Estado_CO_FE']/VALUE]]></XPATH>
        </FIELD>
        <FIELD backwardCompatibility="true" type="AdditionalFields" label="DEN_Exposicao_Factos" description="Exposição dos factos" source-type="AdditionalFields" has_confidential_data="False">
          <TAG><![CDATA[#NOVOREGISTO:DISTRIBUICAO[1]:CA:DEN_Exposicao_Factos#]]></TAG>
          <VALUE/>
          <XPATH><![CDATA[//CARD/DISTRIBUTIONS/DISTRIBUTION[1]/FIELDS/FIELD[NAME='DEN_Exposicao_Factos']/VALUE]]></XPATH>
        </FIELD>
        <FIELD backwardCompatibility="true" type="AdditionalFields" label="FAT_Extracao_Dados" description="Extração de dados - Faturas" source-type="AdditionalFields" has_confidential_data="False">
          <TAG><![CDATA[#NOVOREGISTO:DISTRIBUICAO[1]:CA:FAT_Extracao_Dados#]]></TAG>
          <VALUE/>
          <XPATH><![CDATA[//CARD/DISTRIBUTIONS/DISTRIBUTION[1]/FIELDS/FIELD[NAME='FAT_Extracao_Dados']/VALUE]]></XPATH>
        </FIELD>
        <FIELD backwardCompatibility="true" type="AdditionalFields" label="FATURAS_FaturaConforme" description="Fatura conforme?" source-type="AdditionalFields" has_confidential_data="False">
          <TAG><![CDATA[#NOVOREGISTO:DISTRIBUICAO[1]:CA:FATURAS_FaturaConforme#]]></TAG>
          <VALUE/>
          <XPATH><![CDATA[//CARD/DISTRIBUTIONS/DISTRIBUTION[1]/FIELDS/FIELD[NAME='FATURAS_FaturaConforme']/VALUE]]></XPATH>
        </FIELD>
        <FIELD backwardCompatibility="true" type="AdditionalFields" label="E_Fax" description="FAX" source-type="AdditionalFields" has_confidential_data="False">
          <TAG><![CDATA[#NOVOREGISTO:DISTRIBUICAO[1]:CA:E_Fax#]]></TAG>
          <VALUE/>
          <XPATH><![CDATA[//CARD/DISTRIBUTIONS/DISTRIBUTION[1]/FIELDS/FIELD[NAME='E_Fax']/VALUE]]></XPATH>
        </FIELD>
        <FIELD backwardCompatibility="true" type="AdditionalFields" label="DEN_Motivo_Prejudicado" description="Foi diretamente prejudicado pela situação?" source-type="AdditionalFields" has_confidential_data="False">
          <TAG><![CDATA[#NOVOREGISTO:DISTRIBUICAO[1]:CA:DEN_Motivo_Prejudicado#]]></TAG>
          <VALUE/>
          <XPATH><![CDATA[//CARD/DISTRIBUTIONS/DISTRIBUTION[1]/FIELDS/FIELD[NAME='DEN_Motivo_Prejudicado']/VALUE]]></XPATH>
        </FIELD>
        <FIELD backwardCompatibility="true" type="AdditionalFields" label="Cilindrada" description="Formação" source-type="AdditionalFields" has_confidential_data="False">
          <TAG><![CDATA[#NOVOREGISTO:DISTRIBUICAO[1]:CA:Cilindrada#]]></TAG>
          <VALUE/>
          <XPATH><![CDATA[//CARD/DISTRIBUTIONS/DISTRIBUTION[1]/FIELDS/FIELD[NAME='Cilindrada']/VALUE]]></XPATH>
        </FIELD>
        <FIELD backwardCompatibility="true" type="AdditionalFields" label="Cor" description="Formação" source-type="AdditionalFields" has_confidential_data="False">
          <TAG><![CDATA[#NOVOREGISTO:DISTRIBUICAO[1]:CA:Cor#]]></TAG>
          <VALUE/>
          <XPATH><![CDATA[//CARD/DISTRIBUTIONS/DISTRIBUTION[1]/FIELDS/FIELD[NAME='Cor']/VALUE]]></XPATH>
        </FIELD>
        <FIELD backwardCompatibility="true" type="AdditionalFields" label="Marca" description="Formação" source-type="AdditionalFields" has_confidential_data="False">
          <TAG><![CDATA[#NOVOREGISTO:DISTRIBUICAO[1]:CA:Marca#]]></TAG>
          <VALUE/>
          <XPATH><![CDATA[//CARD/DISTRIBUTIONS/DISTRIBUTION[1]/FIELDS/FIELD[NAME='Marca']/VALUE]]></XPATH>
        </FIELD>
        <FIELD backwardCompatibility="true" type="AdditionalFields" label="GAI_TEC_RESP" description="GAI Técnico Responsável" source-type="AdditionalFields" has_confidential_data="False">
          <TAG><![CDATA[#NOVOREGISTO:DISTRIBUICAO[1]:CA:GAI_TEC_RESP#]]></TAG>
          <VALUE/>
          <XPATH><![CDATA[//CARD/DISTRIBUTIONS/DISTRIBUTION[1]/FIELDS/FIELD[NAME='GAI_TEC_RESP']/VALUE]]></XPATH>
        </FIELD>
        <FIELD backwardCompatibility="true" type="AdditionalFields" label="FATURAS_GestorContrato" description="Gestor de Contrato" source-type="AdditionalFields" has_confidential_data="False">
          <TAG><![CDATA[#NOVOREGISTO:DISTRIBUICAO[1]:CA:FATURAS_GestorContrato#]]></TAG>
          <VALUE/>
          <XPATH><![CDATA[//CARD/DISTRIBUTIONS/DISTRIBUTION[1]/FIELDS/FIELD[NAME='FATURAS_GestorContrato']/VALUE]]></XPATH>
        </FIELD>
        <FIELD backwardCompatibility="true" type="AdditionalFields" label="Identificação" description="Identificação" source-type="AdditionalFields" has_confidential_data="False">
          <TAG><![CDATA[#NOVOREGISTO:DISTRIBUICAO[1]:CA:Identificação#]]></TAG>
          <VALUE/>
          <XPATH><![CDATA[//CARD/DISTRIBUTIONS/DISTRIBUTION[1]/FIELDS/FIELD[NAME='Identificação']/VALUE]]></XPATH>
        </FIELD>
        <FIELD backwardCompatibility="true" type="AdditionalFields" label="FATURAS_Imobilizado" description="Imobilizado" source-type="AdditionalFields" has_confidential_data="False">
          <TAG><![CDATA[#NOVOREGISTO:DISTRIBUICAO[1]:CA:FATURAS_Imobilizado#]]></TAG>
          <VALUE/>
          <XPATH><![CDATA[//CARD/DISTRIBUTIONS/DISTRIBUTION[1]/FIELDS/FIELD[NAME='FATURAS_Imobilizado']/VALUE]]></XPATH>
        </FIELD>
        <FIELD backwardCompatibility="true" type="AdditionalFields" label="DataOcorrência" description="Indica a data da ocorrência reportada pelo utente" source-type="AdditionalFields" has_confidential_data="False">
          <TAG><![CDATA[#NOVOREGISTO:DISTRIBUICAO[1]:CA:DataOcorrência#]]></TAG>
          <VALUE/>
          <XPATH><![CDATA[//CARD/DISTRIBUTIONS/DISTRIBUTION[1]/FIELDS/FIELD[NAME='DataOcorrência']/VALUE]]></XPATH>
        </FIELD>
        <FIELD backwardCompatibility="true" type="AdditionalFields" label="SUG_REC_INF" description="Indica o tipo de contacto: Sugestão, Reclamação, ou Pedido de Informação" source-type="AdditionalFields" has_confidential_data="False">
          <TAG><![CDATA[#NOVOREGISTO:DISTRIBUICAO[1]:CA:SUG_REC_INF#]]></TAG>
          <VALUE/>
          <XPATH><![CDATA[//CARD/DISTRIBUTIONS/DISTRIBUTION[1]/FIELDS/FIELD[NAME='SUG_REC_INF']/VALUE]]></XPATH>
        </FIELD>
        <FIELD backwardCompatibility="true" type="AdditionalFields" label="DEN_Denuncia_previa_desc" description="indicação da denuncia prévia" source-type="AdditionalFields" has_confidential_data="False">
          <TAG><![CDATA[#NOVOREGISTO:DISTRIBUICAO[1]:CA:DEN_Denuncia_previa_desc#]]></TAG>
          <VALUE/>
          <XPATH><![CDATA[//CARD/DISTRIBUTIONS/DISTRIBUTION[1]/FIELDS/FIELD[NAME='DEN_Denuncia_previa_desc']/VALUE]]></XPATH>
        </FIELD>
        <FIELD backwardCompatibility="true" type="AdditionalFields" label="DEN_Intervenientes" description="Intervenientes" source-type="AdditionalFields" has_confidential_data="False">
          <TAG><![CDATA[#NOVOREGISTO:DISTRIBUICAO[1]:CA:DEN_Intervenientes#]]></TAG>
          <VALUE/>
          <XPATH><![CDATA[//CARD/DISTRIBUTIONS/DISTRIBUTION[1]/FIELDS/FIELD[NAME='DEN_Intervenientes']/VALUE]]></XPATH>
        </FIELD>
        <FIELD backwardCompatibility="true" type="AdditionalFields" label="FATURAS_JustificacaoNaoValidacao" description="Justificação de não validação" source-type="AdditionalFields" has_confidential_data="False">
          <TAG><![CDATA[#NOVOREGISTO:DISTRIBUICAO[1]:CA:FATURAS_JustificacaoNaoValidacao#]]></TAG>
          <VALUE/>
          <XPATH><![CDATA[//CARD/DISTRIBUTIONS/DISTRIBUTION[1]/FIELDS/FIELD[NAME='FATURAS_JustificacaoNaoValidacao']/VALUE]]></XPATH>
        </FIELD>
        <FIELD backwardCompatibility="true" type="AdditionalFields" label="Km" description="Km da estrada mencionado pelo processo" source-type="AdditionalFields" has_confidential_data="False">
          <TAG><![CDATA[#NOVOREGISTO:DISTRIBUICAO[1]:CA:Km#]]></TAG>
          <VALUE/>
          <XPATH><![CDATA[//CARD/DISTRIBUTIONS/DISTRIBUTION[1]/FIELDS/FIELD[NAME='Km']/VALUE]]></XPATH>
        </FIELD>
        <FIELD backwardCompatibility="true" type="AdditionalFields" label="Kmfinal" description="Km final" source-type="AdditionalFields" has_confidential_data="False">
          <TAG><![CDATA[#NOVOREGISTO:DISTRIBUICAO[1]:CA:Kmfinal#]]></TAG>
          <VALUE/>
          <XPATH><![CDATA[//CARD/DISTRIBUTIONS/DISTRIBUTION[1]/FIELDS/FIELD[NAME='Kmfinal']/VALUE]]></XPATH>
        </FIELD>
        <FIELD backwardCompatibility="true" type="AdditionalFields" label="Kminicial" description="Km inicial" source-type="AdditionalFields" has_confidential_data="False">
          <TAG><![CDATA[#NOVOREGISTO:DISTRIBUICAO[1]:CA:Kminicial#]]></TAG>
          <VALUE/>
          <XPATH><![CDATA[//CARD/DISTRIBUTIONS/DISTRIBUTION[1]/FIELDS/FIELD[NAME='Kminicial']/VALUE]]></XPATH>
        </FIELD>
        <FIELD backwardCompatibility="true" type="AdditionalFields" label="Concessionária" description="Lista de Concessionárias de Infra-Estruturas Rodoviárias" source-type="AdditionalFields" has_confidential_data="False">
          <TAG><![CDATA[#NOVOREGISTO:DISTRIBUICAO[1]:CA:Concessionária#]]></TAG>
          <VALUE/>
          <XPATH><![CDATA[//CARD/DISTRIBUTIONS/DISTRIBUTION[1]/FIELDS/FIELD[NAME='Concessionária']/VALUE]]></XPATH>
        </FIELD>
        <FIELD backwardCompatibility="true" type="AdditionalFields" label="ListaBens" description="ListaBens" source-type="AdditionalFields" has_confidential_data="False">
          <TAG><![CDATA[#NOVOREGISTO:DISTRIBUICAO[1]:CA:ListaBens#]]></TAG>
          <VALUE/>
          <XPATH><![CDATA[//CARD/DISTRIBUTIONS/DISTRIBUTION[1]/FIELDS/FIELD[NAME='ListaBens']/VALUE]]></XPATH>
        </FIELD>
        <FIELD backwardCompatibility="true" type="AdditionalFields" label="ListaEmpr" description="ListaEmpr" source-type="AdditionalFields" has_confidential_data="False">
          <TAG><![CDATA[#NOVOREGISTO:DISTRIBUICAO[1]:CA:ListaEmpr#]]></TAG>
          <VALUE/>
          <XPATH><![CDATA[//CARD/DISTRIBUTIONS/DISTRIBUTION[1]/FIELDS/FIELD[NAME='ListaEmpr']/VALUE]]></XPATH>
        </FIELD>
        <FIELD backwardCompatibility="true" type="AdditionalFields" label="ListaServ" description="ListaServ" source-type="AdditionalFields" has_confidential_data="False">
          <TAG><![CDATA[#NOVOREGISTO:DISTRIBUICAO[1]:CA:ListaServ#]]></TAG>
          <VALUE/>
          <XPATH><![CDATA[//CARD/DISTRIBUTIONS/DISTRIBUTION[1]/FIELDS/FIELD[NAME='ListaServ']/VALUE]]></XPATH>
        </FIELD>
        <FIELD backwardCompatibility="true" type="AdditionalFields" label="DEN_Local" description="Local onde ocorreram os factos" source-type="AdditionalFields" has_confidential_data="False">
          <TAG><![CDATA[#NOVOREGISTO:DISTRIBUICAO[1]:CA:DEN_Local#]]></TAG>
          <VALUE/>
          <XPATH><![CDATA[//CARD/DISTRIBUTIONS/DISTRIBUTION[1]/FIELDS/FIELD[NAME='DEN_Local']/VALUE]]></XPATH>
        </FIELD>
        <FIELD backwardCompatibility="true" type="AdditionalFields" label="E_Localidade" description="Localidade" source-type="AdditionalFields" has_confidential_data="False">
          <TAG><![CDATA[#NOVOREGISTO:DISTRIBUICAO[1]:CA:E_Localidade#]]></TAG>
          <VALUE/>
          <XPATH><![CDATA[//CARD/DISTRIBUTIONS/DISTRIBUTION[1]/FIELDS/FIELD[NAME='E_Localidade']/VALUE]]></XPATH>
        </FIELD>
        <FIELD backwardCompatibility="true" type="AdditionalFields" label="Localidade" description="Localidade do Reclamante" source-type="AdditionalFields" has_confidential_data="False">
          <TAG><![CDATA[#NOVOREGISTO:DISTRIBUICAO[1]:CA:Localidade#]]></TAG>
          <VALUE/>
          <XPATH><![CDATA[//CARD/DISTRIBUTIONS/DISTRIBUTION[1]/FIELDS/FIELD[NAME='Localidade']/VALUE]]></XPATH>
        </FIELD>
        <FIELD backwardCompatibility="true" type="AdditionalFields" label="LOUVOR" description="Louvor" source-type="AdditionalFields" has_confidential_data="False">
          <TAG><![CDATA[#NOVOREGISTO:DISTRIBUICAO[1]:CA:LOUVOR#]]></TAG>
          <VALUE/>
          <XPATH><![CDATA[//CARD/DISTRIBUTIONS/DISTRIBUTION[1]/FIELDS/FIELD[NAME='LOUVOR']/VALUE]]></XPATH>
        </FIELD>
        <FIELD backwardCompatibility="true" type="AdditionalFields" label="den_manha" description="Manhã" source-type="AdditionalFields" has_confidential_data="False">
          <TAG><![CDATA[#NOVOREGISTO:DISTRIBUICAO[1]:CA:den_manha#]]></TAG>
          <VALUE/>
          <XPATH><![CDATA[//CARD/DISTRIBUTIONS/DISTRIBUTION[1]/FIELDS/FIELD[NAME='den_manha']/VALUE]]></XPATH>
        </FIELD>
        <FIELD backwardCompatibility="true" type="AdditionalFields" label="E_NAP" description="NAP" source-type="AdditionalFields" has_confidential_data="False">
          <TAG><![CDATA[#NOVOREGISTO:DISTRIBUICAO[1]:CA:E_NAP#]]></TAG>
          <VALUE/>
          <XPATH><![CDATA[//CARD/DISTRIBUTIONS/DISTRIBUTION[1]/FIELDS/FIELD[NAME='E_NAP']/VALUE]]></XPATH>
        </FIELD>
        <FIELD backwardCompatibility="true" type="AdditionalFields" label="FATURAS_NecessitaNotaCredito" description="Necessita nota de crédito?" source-type="AdditionalFields" has_confidential_data="False">
          <TAG><![CDATA[#NOVOREGISTO:DISTRIBUICAO[1]:CA:FATURAS_NecessitaNotaCredito#]]></TAG>
          <VALUE/>
          <XPATH><![CDATA[//CARD/DISTRIBUTIONS/DISTRIBUTION[1]/FIELDS/FIELD[NAME='FATURAS_NecessitaNotaCredito']/VALUE]]></XPATH>
        </FIELD>
        <FIELD backwardCompatibility="true" type="AdditionalFields" label="E_NIF" description="NIF" source-type="AdditionalFields" has_confidential_data="False">
          <TAG><![CDATA[#NOVOREGISTO:DISTRIBUICAO[1]:CA:E_NIF#]]></TAG>
          <VALUE/>
          <XPATH><![CDATA[//CARD/DISTRIBUTIONS/DISTRIBUTION[1]/FIELDS/FIELD[NAME='E_NIF']/VALUE]]></XPATH>
        </FIELD>
        <FIELD backwardCompatibility="true" type="AdditionalFields" label="NIF" description="NIF" source-type="AdditionalFields" has_confidential_data="False">
          <TAG><![CDATA[#NOVOREGISTO:DISTRIBUICAO[1]:CA:NIF#]]></TAG>
          <VALUE/>
          <XPATH><![CDATA[//CARD/DISTRIBUTIONS/DISTRIBUTION[1]/FIELDS/FIELD[NAME='NIF']/VALUE]]></XPATH>
        </FIELD>
        <FIELD backwardCompatibility="true" type="AdditionalFields" label="FATURAS_Compromisso" description="Nº de Compromisso" source-type="AdditionalFields" has_confidential_data="False">
          <TAG><![CDATA[#NOVOREGISTO:DISTRIBUICAO[1]:CA:FATURAS_Compromisso#]]></TAG>
          <VALUE/>
          <XPATH><![CDATA[//CARD/DISTRIBUTIONS/DISTRIBUTION[1]/FIELDS/FIELD[NAME='FATURAS_Compromisso']/VALUE]]></XPATH>
        </FIELD>
        <FIELD backwardCompatibility="true" type="AdditionalFields" label="FATURAS_NumFatura" description="Nº de Fatura" source-type="AdditionalFields" has_confidential_data="False">
          <TAG><![CDATA[#NOVOREGISTO:DISTRIBUICAO[1]:CA:FATURAS_NumFatura#]]></TAG>
          <VALUE/>
          <XPATH><![CDATA[//CARD/DISTRIBUTIONS/DISTRIBUTION[1]/FIELDS/FIELD[NAME='FATURAS_NumFatura']/VALUE]]></XPATH>
        </FIELD>
        <FIELD backwardCompatibility="true" type="AdditionalFields" label="Processo" description="Nº de processo anterior" source-type="AdditionalFields" has_confidential_data="False">
          <TAG><![CDATA[#NOVOREGISTO:DISTRIBUICAO[1]:CA:Processo#]]></TAG>
          <VALUE/>
          <XPATH><![CDATA[//CARD/DISTRIBUTIONS/DISTRIBUTION[1]/FIELDS/FIELD[NAME='Processo']/VALUE]]></XPATH>
        </FIELD>
        <FIELD backwardCompatibility="true" type="AdditionalFields" label="FATURAS_NumRegistoImobilizado" description="Nº de Registo de Imobilizado" source-type="AdditionalFields" has_confidential_data="False">
          <TAG><![CDATA[#NOVOREGISTO:DISTRIBUICAO[1]:CA:FATURAS_NumRegistoImobilizado#]]></TAG>
          <VALUE/>
          <XPATH><![CDATA[//CARD/DISTRIBUTIONS/DISTRIBUTION[1]/FIELDS/FIELD[NAME='FATURAS_NumRegistoImobilizado']/VALUE]]></XPATH>
        </FIELD>
        <FIELD backwardCompatibility="true" type="AdditionalFields" label="FATURAS_NumRegistoGERFIP" description="Nº de Registo GERFIP" source-type="AdditionalFields" has_confidential_data="False">
          <TAG><![CDATA[#NOVOREGISTO:DISTRIBUICAO[1]:CA:FATURAS_NumRegistoGERFIP#]]></TAG>
          <VALUE/>
          <XPATH><![CDATA[//CARD/DISTRIBUTIONS/DISTRIBUTION[1]/FIELDS/FIELD[NAME='FATURAS_NumRegistoGERFIP']/VALUE]]></XPATH>
        </FIELD>
        <FIELD backwardCompatibility="true" type="AdditionalFields" label="Nome" description="Nome" source-type="AdditionalFields" has_confidential_data="False">
          <TAG><![CDATA[#NOVOREGISTO:DISTRIBUICAO[1]:CA:Nome#]]></TAG>
          <VALUE/>
          <XPATH><![CDATA[//CARD/DISTRIBUTIONS/DISTRIBUTION[1]/FIELDS/FIELD[NAME='Nome']/VALUE]]></XPATH>
        </FIELD>
        <FIELD backwardCompatibility="true" type="AdditionalFields" label="DEN_Nome" description="Nome completo" source-type="AdditionalFields" has_confidential_data="False">
          <TAG><![CDATA[#NOVOREGISTO:DISTRIBUICAO[1]:CA:DEN_Nome#]]></TAG>
          <VALUE/>
          <XPATH><![CDATA[//CARD/DISTRIBUTIONS/DISTRIBUTION[1]/FIELDS/FIELD[NAME='DEN_Nome']/VALUE]]></XPATH>
        </FIELD>
        <FIELD backwardCompatibility="true" type="AdditionalFields" label="FORNECEDOR" description="Nome de Fornecedor" source-type="AdditionalFields" has_confidential_data="False">
          <TAG><![CDATA[#NOVOREGISTO:DISTRIBUICAO[1]:CA:FORNECEDOR#]]></TAG>
          <VALUE/>
          <XPATH><![CDATA[//CARD/DISTRIBUTIONS/DISTRIBUTION[1]/FIELDS/FIELD[NAME='FORNECEDOR']/VALUE]]></XPATH>
        </FIELD>
        <FIELD backwardCompatibility="true" type="AdditionalFields" label="NomeReclamante" description="Nome do Reclamante" source-type="AdditionalFields" has_confidential_data="False">
          <TAG><![CDATA[#NOVOREGISTO:DISTRIBUICAO[1]:CA:NomeReclamante#]]></TAG>
          <VALUE/>
          <XPATH><![CDATA[//CARD/DISTRIBUTIONS/DISTRIBUTION[1]/FIELDS/FIELD[NAME='NomeReclamante']/VALUE]]></XPATH>
        </FIELD>
        <FIELD backwardCompatibility="true" type="AdditionalFields" label="Norma" description="Norma de Sinalização" source-type="AdditionalFields" has_confidential_data="False">
          <TAG><![CDATA[#NOVOREGISTO:DISTRIBUICAO[1]:CA:Norma#]]></TAG>
          <VALUE/>
          <XPATH><![CDATA[//CARD/DISTRIBUTIONS/DISTRIBUTION[1]/FIELDS/FIELD[NAME='Norma']/VALUE]]></XPATH>
        </FIELD>
        <FIELD backwardCompatibility="true" type="AdditionalFields" label="FATURAS_NotaEncomenda" description="Nota de Encomenda" source-type="AdditionalFields" has_confidential_data="False">
          <TAG><![CDATA[#NOVOREGISTO:DISTRIBUICAO[1]:CA:FATURAS_NotaEncomenda#]]></TAG>
          <VALUE/>
          <XPATH><![CDATA[//CARD/DISTRIBUTIONS/DISTRIBUTION[1]/FIELDS/FIELD[NAME='FATURAS_NotaEncomenda']/VALUE]]></XPATH>
        </FIELD>
        <FIELD backwardCompatibility="true" type="AdditionalFields" label="N_ENCOMENDA" description="Nota de Encomenda" source-type="AdditionalFields" has_confidential_data="False">
          <TAG><![CDATA[#NOVOREGISTO:DISTRIBUICAO[1]:CA:N_ENCOMENDA#]]></TAG>
          <VALUE/>
          <XPATH><![CDATA[//CARD/DISTRIBUTIONS/DISTRIBUTION[1]/FIELDS/FIELD[NAME='N_ENCOMENDA']/VALUE]]></XPATH>
        </FIELD>
        <FIELD backwardCompatibility="true" type="AdditionalFields" label="NrProcesso" description="NrProcesso" source-type="AdditionalFields" has_confidential_data="False">
          <TAG><![CDATA[#NOVOREGISTO:DISTRIBUICAO[1]:CA:NrProcesso#]]></TAG>
          <VALUE/>
          <XPATH><![CDATA[//CARD/DISTRIBUTIONS/DISTRIBUTION[1]/FIELDS/FIELD[NAME='NrProcesso']/VALUE]]></XPATH>
        </FIELD>
        <FIELD backwardCompatibility="true" type="AdditionalFields" label="Num_IMT" description="Num_IMT" source-type="AdditionalFields" has_confidential_data="False">
          <TAG><![CDATA[#NOVOREGISTO:DISTRIBUICAO[1]:CA:Num_IMT#]]></TAG>
          <VALUE/>
          <XPATH><![CDATA[//CARD/DISTRIBUTIONS/DISTRIBUTION[1]/FIELDS/FIELD[NAME='Num_IMT']/VALUE]]></XPATH>
        </FIELD>
        <FIELD backwardCompatibility="true" type="AdditionalFields" label="NumeroFatura" description="Número da Fatura" source-type="AdditionalFields" has_confidential_data="False">
          <TAG><![CDATA[#NOVOREGISTO:DISTRIBUICAO[1]:CA:NumeroFatura#]]></TAG>
          <VALUE/>
          <XPATH><![CDATA[//CARD/DISTRIBUTIONS/DISTRIBUTION[1]/FIELDS/FIELD[NAME='NumeroFatura']/VALUE]]></XPATH>
        </FIELD>
        <FIELD backwardCompatibility="true" type="AdditionalFields" label="PAP_NUM" description="Número da PAP" source-type="AdditionalFields" has_confidential_data="False">
          <TAG><![CDATA[#NOVOREGISTO:DISTRIBUICAO[1]:CA:PAP_NUM#]]></TAG>
          <VALUE/>
          <XPATH><![CDATA[//CARD/DISTRIBUTIONS/DISTRIBUTION[1]/FIELDS/FIELD[NAME='PAP_NUM']/VALUE]]></XPATH>
        </FIELD>
        <FIELD backwardCompatibility="true" type="AdditionalFields" label="PAP_NUMERO" description="Número da PAP" source-type="AdditionalFields" has_confidential_data="False">
          <TAG><![CDATA[#NOVOREGISTO:DISTRIBUICAO[1]:CA:PAP_NUMERO#]]></TAG>
          <VALUE/>
          <XPATH><![CDATA[//CARD/DISTRIBUTIONS/DISTRIBUTION[1]/FIELDS/FIELD[NAME='PAP_NUMERO']/VALUE]]></XPATH>
        </FIELD>
        <FIELD backwardCompatibility="true" type="AdditionalFields" label="Num_Identificacao" description="Numero de Identificação" source-type="AdditionalFields" has_confidential_data="False">
          <TAG><![CDATA[#NOVOREGISTO:DISTRIBUICAO[1]:CA:Num_Identificacao#]]></TAG>
          <VALUE/>
          <XPATH><![CDATA[//CARD/DISTRIBUTIONS/DISTRIBUTION[1]/FIELDS/FIELD[NAME='Num_Identificacao']/VALUE]]></XPATH>
        </FIELD>
        <FIELD backwardCompatibility="true" type="AdditionalFields" label="PAP_NUM_PAG" description="Número de pagamento em GERFIP" source-type="AdditionalFields" has_confidential_data="False">
          <TAG><![CDATA[#NOVOREGISTO:DISTRIBUICAO[1]:CA:PAP_NUM_PAG#]]></TAG>
          <VALUE/>
          <XPATH><![CDATA[//CARD/DISTRIBUTIONS/DISTRIBUTION[1]/FIELDS/FIELD[NAME='PAP_NUM_PAG']/VALUE]]></XPATH>
        </FIELD>
        <FIELD backwardCompatibility="true" type="AdditionalFields" label="PAP_NUM_PAGAMENTO" description="Número de pagamento em GERFIP" source-type="AdditionalFields" has_confidential_data="False">
          <TAG><![CDATA[#NOVOREGISTO:DISTRIBUICAO[1]:CA:PAP_NUM_PAGAMENTO#]]></TAG>
          <VALUE/>
          <XPATH><![CDATA[//CARD/DISTRIBUTIONS/DISTRIBUTION[1]/FIELDS/FIELD[NAME='PAP_NUM_PAGAMENTO']/VALUE]]></XPATH>
        </FIELD>
        <FIELD backwardCompatibility="true" type="AdditionalFields" label="PAP_NUM_REG" description="Número de registo da PAP" source-type="AdditionalFields" has_confidential_data="False">
          <TAG><![CDATA[#NOVOREGISTO:DISTRIBUICAO[1]:CA:PAP_NUM_REG#]]></TAG>
          <VALUE/>
          <XPATH><![CDATA[//CARD/DISTRIBUTIONS/DISTRIBUTION[1]/FIELDS/FIELD[NAME='PAP_NUM_REG']/VALUE]]></XPATH>
        </FIELD>
        <FIELD backwardCompatibility="true" type="AdditionalFields" label="PAP_NUM_REGISTO" description="Número de registo da PAP" source-type="AdditionalFields" has_confidential_data="False">
          <TAG><![CDATA[#NOVOREGISTO:DISTRIBUICAO[1]:CA:PAP_NUM_REGISTO#]]></TAG>
          <VALUE/>
          <XPATH><![CDATA[//CARD/DISTRIBUTIONS/DISTRIBUTION[1]/FIELDS/FIELD[NAME='PAP_NUM_REGISTO']/VALUE]]></XPATH>
        </FIELD>
        <FIELD backwardCompatibility="true" type="AdditionalFields" label="Objeto" description="Objeto" source-type="AdditionalFields" has_confidential_data="False">
          <TAG><![CDATA[#NOVOREGISTO:DISTRIBUICAO[1]:CA:Objeto#]]></TAG>
          <VALUE/>
          <XPATH><![CDATA[//CARD/DISTRIBUTIONS/DISTRIBUTION[1]/FIELDS/FIELD[NAME='Objeto']/VALUE]]></XPATH>
        </FIELD>
        <FIELD backwardCompatibility="true" type="AdditionalFields" label="DataEntrega0" description="Obrigações Contratuais de Informação - Data Limite de Entrega de Relatório" source-type="AdditionalFields" has_confidential_data="False">
          <TAG><![CDATA[#NOVOREGISTO:DISTRIBUICAO[1]:CA:DataEntrega0#]]></TAG>
          <VALUE/>
          <XPATH><![CDATA[//CARD/DISTRIBUTIONS/DISTRIBUTION[1]/FIELDS/FIELD[NAME='DataEntrega0']/VALUE]]></XPATH>
        </FIELD>
        <FIELD backwardCompatibility="true" type="AdditionalFields" label="DataEntrega1" description="Obrigações Contratuais de Informação - Data Limite de Entrega de Relatório" source-type="AdditionalFields" has_confidential_data="False">
          <TAG><![CDATA[#NOVOREGISTO:DISTRIBUICAO[1]:CA:DataEntrega1#]]></TAG>
          <VALUE/>
          <XPATH><![CDATA[//CARD/DISTRIBUTIONS/DISTRIBUTION[1]/FIELDS/FIELD[NAME='DataEntrega1']/VALUE]]></XPATH>
        </FIELD>
        <FIELD backwardCompatibility="true" type="AdditionalFields" label="DataEntrega2" description="Obrigações Contratuais de Informação - Data Limite de Entrega de Relatório" source-type="AdditionalFields" has_confidential_data="False">
          <TAG><![CDATA[#NOVOREGISTO:DISTRIBUICAO[1]:CA:DataEntrega2#]]></TAG>
          <VALUE/>
          <XPATH><![CDATA[//CARD/DISTRIBUTIONS/DISTRIBUTION[1]/FIELDS/FIELD[NAME='DataEntrega2']/VALUE]]></XPATH>
        </FIELD>
        <FIELD backwardCompatibility="true" type="AdditionalFields" label="DataEntrega3" description="Obrigações Contratuais de Informação - Data Limite de Entrega de Relatório" source-type="AdditionalFields" has_confidential_data="False">
          <TAG><![CDATA[#NOVOREGISTO:DISTRIBUICAO[1]:CA:DataEntrega3#]]></TAG>
          <VALUE/>
          <XPATH><![CDATA[//CARD/DISTRIBUTIONS/DISTRIBUTION[1]/FIELDS/FIELD[NAME='DataEntrega3']/VALUE]]></XPATH>
        </FIELD>
        <FIELD backwardCompatibility="true" type="AdditionalFields" label="DataEntrega4" description="Obrigações Contratuais de Informação - Data Limite de Entrega de Relatório" source-type="AdditionalFields" has_confidential_data="False">
          <TAG><![CDATA[#NOVOREGISTO:DISTRIBUICAO[1]:CA:DataEntrega4#]]></TAG>
          <VALUE/>
          <XPATH><![CDATA[//CARD/DISTRIBUTIONS/DISTRIBUTION[1]/FIELDS/FIELD[NAME='DataEntrega4']/VALUE]]></XPATH>
        </FIELD>
        <FIELD backwardCompatibility="true" type="AdditionalFields" label="PAP_OFIC_ENV" description="Ofício enviado?" source-type="AdditionalFields" has_confidential_data="False">
          <TAG><![CDATA[#NOVOREGISTO:DISTRIBUICAO[1]:CA:PAP_OFIC_ENV#]]></TAG>
          <VALUE/>
          <XPATH><![CDATA[//CARD/DISTRIBUTIONS/DISTRIBUTION[1]/FIELDS/FIELD[NAME='PAP_OFIC_ENV']/VALUE]]></XPATH>
        </FIELD>
        <FIELD backwardCompatibility="true" type="AdditionalFields" label="PAP_OFICIO_ENVIADO" description="Ofício enviado?" source-type="AdditionalFields" has_confidential_data="False">
          <TAG><![CDATA[#NOVOREGISTO:DISTRIBUICAO[1]:CA:PAP_OFICIO_ENVIADO#]]></TAG>
          <VALUE/>
          <XPATH><![CDATA[//CARD/DISTRIBUTIONS/DISTRIBUTION[1]/FIELDS/FIELD[NAME='PAP_OFICIO_ENVIADO']/VALUE]]></XPATH>
        </FIELD>
        <FIELD backwardCompatibility="true" type="AdditionalFields" label="FATURAS_OficioRegistado" description="Ofício Registado?" source-type="AdditionalFields" has_confidential_data="False">
          <TAG><![CDATA[#NOVOREGISTO:DISTRIBUICAO[1]:CA:FATURAS_OficioRegistado#]]></TAG>
          <VALUE/>
          <XPATH><![CDATA[//CARD/DISTRIBUTIONS/DISTRIBUTION[1]/FIELDS/FIELD[NAME='FATURAS_OficioRegistado']/VALUE]]></XPATH>
        </FIELD>
        <FIELD backwardCompatibility="true" type="AdditionalFields" label="den_origem_pedido" description="Origem do Pedido" source-type="AdditionalFields" has_confidential_data="False">
          <TAG><![CDATA[#NOVOREGISTO:DISTRIBUICAO[1]:CA:den_origem_pedido#]]></TAG>
          <VALUE/>
          <XPATH><![CDATA[//CARD/DISTRIBUTIONS/DISTRIBUTION[1]/FIELDS/FIELD[NAME='den_origem_pedido']/VALUE]]></XPATH>
        </FIELD>
        <FIELD backwardCompatibility="true" type="AdditionalFields" label="OutraEstrada" description="OutraEstrada" source-type="AdditionalFields" has_confidential_data="False">
          <TAG><![CDATA[#NOVOREGISTO:DISTRIBUICAO[1]:CA:OutraEstrada#]]></TAG>
          <VALUE/>
          <XPATH><![CDATA[//CARD/DISTRIBUTIONS/DISTRIBUTION[1]/FIELDS/FIELD[NAME='OutraEstrada']/VALUE]]></XPATH>
        </FIELD>
        <FIELD backwardCompatibility="true" type="AdditionalFields" label="OutrasRefs" description="Outras referências" source-type="AdditionalFields" has_confidential_data="False">
          <TAG><![CDATA[#NOVOREGISTO:DISTRIBUICAO[1]:CA:OutrasRefs#]]></TAG>
          <VALUE/>
          <XPATH><![CDATA[//CARD/DISTRIBUTIONS/DISTRIBUTION[1]/FIELDS/FIELD[NAME='OutrasRefs']/VALUE]]></XPATH>
        </FIELD>
        <FIELD backwardCompatibility="true" type="AdditionalFields" label="DEN_Dominio_Outro" description="Outro" source-type="AdditionalFields" has_confidential_data="False">
          <TAG><![CDATA[#NOVOREGISTO:DISTRIBUICAO[1]:CA:DEN_Dominio_Outro#]]></TAG>
          <VALUE/>
          <XPATH><![CDATA[//CARD/DISTRIBUTIONS/DISTRIBUTION[1]/FIELDS/FIELD[NAME='DEN_Dominio_Outro']/VALUE]]></XPATH>
        </FIELD>
        <FIELD backwardCompatibility="true" type="AdditionalFields" label="DEN_Motivo_Outro" description="Outro" source-type="AdditionalFields" has_confidential_data="False">
          <TAG><![CDATA[#NOVOREGISTO:DISTRIBUICAO[1]:CA:DEN_Motivo_Outro#]]></TAG>
          <VALUE/>
          <XPATH><![CDATA[//CARD/DISTRIBUTIONS/DISTRIBUTION[1]/FIELDS/FIELD[NAME='DEN_Motivo_Outro']/VALUE]]></XPATH>
        </FIELD>
        <FIELD backwardCompatibility="true" type="AdditionalFields" label="DEN_Motivo_Outro_desc" description="Outro" source-type="AdditionalFields" has_confidential_data="False">
          <TAG><![CDATA[#NOVOREGISTO:DISTRIBUICAO[1]:CA:DEN_Motivo_Outro_desc#]]></TAG>
          <VALUE/>
          <XPATH><![CDATA[//CARD/DISTRIBUTIONS/DISTRIBUTION[1]/FIELDS/FIELD[NAME='DEN_Motivo_Outro_desc']/VALUE]]></XPATH>
        </FIELD>
        <FIELD backwardCompatibility="true" type="AdditionalFields" label="OutroEvento" description="OutroEvento" source-type="AdditionalFields" has_confidential_data="False">
          <TAG><![CDATA[#NOVOREGISTO:DISTRIBUICAO[1]:CA:OutroEvento#]]></TAG>
          <VALUE/>
          <XPATH><![CDATA[//CARD/DISTRIBUTIONS/DISTRIBUTION[1]/FIELDS/FIELD[NAME='OutroEvento']/VALUE]]></XPATH>
        </FIELD>
        <FIELD backwardCompatibility="true" type="AdditionalFields" label="PAP_PAG_EFET" description="Pagamento efetuado em GERFIP?" source-type="AdditionalFields" has_confidential_data="False">
          <TAG><![CDATA[#NOVOREGISTO:DISTRIBUICAO[1]:CA:PAP_PAG_EFET#]]></TAG>
          <VALUE/>
          <XPATH><![CDATA[//CARD/DISTRIBUTIONS/DISTRIBUTION[1]/FIELDS/FIELD[NAME='PAP_PAG_EFET']/VALUE]]></XPATH>
        </FIELD>
        <FIELD backwardCompatibility="true" type="AdditionalFields" label="PAP_PAG_EFETUADO" description="Pagamento efetuado em GERFIP?" source-type="AdditionalFields" has_confidential_data="False">
          <TAG><![CDATA[#NOVOREGISTO:DISTRIBUICAO[1]:CA:PAP_PAG_EFETUADO#]]></TAG>
          <VALUE/>
          <XPATH><![CDATA[//CARD/DISTRIBUTIONS/DISTRIBUTION[1]/FIELDS/FIELD[NAME='PAP_PAG_EFETUADO']/VALUE]]></XPATH>
        </FIELD>
        <FIELD backwardCompatibility="true" type="AdditionalFields" label="E_Pais" description="País" source-type="AdditionalFields" has_confidential_data="False">
          <TAG><![CDATA[#NOVOREGISTO:DISTRIBUICAO[1]:CA:E_Pais#]]></TAG>
          <VALUE/>
          <XPATH><![CDATA[//CARD/DISTRIBUTIONS/DISTRIBUTION[1]/FIELDS/FIELD[NAME='E_Pais']/VALUE]]></XPATH>
        </FIELD>
        <FIELD backwardCompatibility="true" type="AdditionalFields" label="Plurianual" description="Plurianual?" source-type="AdditionalFields" has_confidential_data="False">
          <TAG><![CDATA[#NOVOREGISTO:DISTRIBUICAO[1]:CA:Plurianual#]]></TAG>
          <VALUE/>
          <XPATH><![CDATA[//CARD/DISTRIBUTIONS/DISTRIBUTION[1]/FIELDS/FIELD[NAME='Plurianual']/VALUE]]></XPATH>
        </FIELD>
        <FIELD backwardCompatibility="true" type="AdditionalFields" label="E_P_CONTACTO" description="Ponto de Contacto" source-type="AdditionalFields" has_confidential_data="False">
          <TAG><![CDATA[#NOVOREGISTO:DISTRIBUICAO[1]:CA:E_P_CONTACTO#]]></TAG>
          <VALUE/>
          <XPATH><![CDATA[//CARD/DISTRIBUTIONS/DISTRIBUTION[1]/FIELDS/FIELD[NAME='E_P_CONTACTO']/VALUE]]></XPATH>
        </FIELD>
        <FIELD backwardCompatibility="true" type="AdditionalFields" label="FATURAS_PrazoLimitePagamento" description="Prazo Limite de Pagamento" source-type="AdditionalFields" has_confidential_data="False">
          <TAG><![CDATA[#NOVOREGISTO:DISTRIBUICAO[1]:CA:FATURAS_PrazoLimitePagamento#]]></TAG>
          <VALUE/>
          <XPATH><![CDATA[//CARD/DISTRIBUTIONS/DISTRIBUTION[1]/FIELDS/FIELD[NAME='FATURAS_PrazoLimitePagamento']/VALUE]]></XPATH>
        </FIELD>
        <FIELD backwardCompatibility="true" type="AdditionalFields" label="DEN_Ocultar_Identidade" description="Pretende ocultar identidade" source-type="AdditionalFields" has_confidential_data="False">
          <TAG><![CDATA[#NOVOREGISTO:DISTRIBUICAO[1]:CA:DEN_Ocultar_Identidade#]]></TAG>
          <VALUE/>
          <XPATH><![CDATA[//CARD/DISTRIBUTIONS/DISTRIBUTION[1]/FIELDS/FIELD[NAME='DEN_Ocultar_Identidade']/VALUE]]></XPATH>
        </FIELD>
        <FIELD backwardCompatibility="true" type="AdditionalFields" label="FATURAS_ConformidadeProcesso" description="Processo Conforme?" source-type="AdditionalFields" has_confidential_data="False">
          <TAG><![CDATA[#NOVOREGISTO:DISTRIBUICAO[1]:CA:FATURAS_ConformidadeProcesso#]]></TAG>
          <VALUE/>
          <XPATH><![CDATA[//CARD/DISTRIBUTIONS/DISTRIBUTION[1]/FIELDS/FIELD[NAME='FATURAS_ConformidadeProcesso']/VALUE]]></XPATH>
        </FIELD>
        <FIELD backwardCompatibility="true" type="AdditionalFields" label="ProcessoFiscal" description="ProcessoFiscal" source-type="AdditionalFields" has_confidential_data="False">
          <TAG><![CDATA[#NOVOREGISTO:DISTRIBUICAO[1]:CA:ProcessoFiscal#]]></TAG>
          <VALUE/>
          <XPATH><![CDATA[//CARD/DISTRIBUTIONS/DISTRIBUTION[1]/FIELDS/FIELD[NAME='ProcessoFiscal']/VALUE]]></XPATH>
        </FIELD>
        <FIELD backwardCompatibility="true" type="AdditionalFields" label="ProcessoInIR" description="ProcessoInIR" source-type="AdditionalFields" has_confidential_data="False">
          <TAG><![CDATA[#NOVOREGISTO:DISTRIBUICAO[1]:CA:ProcessoInIR#]]></TAG>
          <VALUE/>
          <XPATH><![CDATA[//CARD/DISTRIBUTIONS/DISTRIBUTION[1]/FIELDS/FIELD[NAME='ProcessoInIR']/VALUE]]></XPATH>
        </FIELD>
        <FIELD backwardCompatibility="true" type="AdditionalFields" label="ProcessoTribuna" description="ProcessoTribuna" source-type="AdditionalFields" has_confidential_data="False">
          <TAG><![CDATA[#NOVOREGISTO:DISTRIBUICAO[1]:CA:ProcessoTribuna#]]></TAG>
          <VALUE/>
          <XPATH><![CDATA[//CARD/DISTRIBUTIONS/DISTRIBUTION[1]/FIELDS/FIELD[NAME='ProcessoTribuna']/VALUE]]></XPATH>
        </FIELD>
        <FIELD backwardCompatibility="true" type="AdditionalFields" label="PRONUNCIA" description="Pronúncia" source-type="AdditionalFields" has_confidential_data="False">
          <TAG><![CDATA[#NOVOREGISTO:DISTRIBUICAO[1]:CA:PRONUNCIA#]]></TAG>
          <VALUE/>
          <XPATH><![CDATA[//CARD/DISTRIBUTIONS/DISTRIBUTION[1]/FIELDS/FIELD[NAME='PRONUNCIA']/VALUE]]></XPATH>
        </FIELD>
        <FIELD backwardCompatibility="true" type="AdditionalFields" label="DEN_ARQ_MED" description="Proposta de Arquivamento/Tomada de Medidas?" source-type="AdditionalFields" has_confidential_data="False">
          <TAG><![CDATA[#NOVOREGISTO:DISTRIBUICAO[1]:CA:DEN_ARQ_MED#]]></TAG>
          <VALUE/>
          <XPATH><![CDATA[//CARD/DISTRIBUTIONS/DISTRIBUTION[1]/FIELDS/FIELD[NAME='DEN_ARQ_MED']/VALUE]]></XPATH>
        </FIELD>
        <FIELD backwardCompatibility="true" type="AdditionalFields" label="den_quarta" description="Quarta-feira" source-type="AdditionalFields" has_confidential_data="False">
          <TAG><![CDATA[#NOVOREGISTO:DISTRIBUICAO[1]:CA:den_quarta#]]></TAG>
          <VALUE/>
          <XPATH><![CDATA[//CARD/DISTRIBUTIONS/DISTRIBUTION[1]/FIELDS/FIELD[NAME='den_quarta']/VALUE]]></XPATH>
        </FIELD>
        <FIELD backwardCompatibility="true" type="AdditionalFields" label="den_quinta" description="Quinta-feira" source-type="AdditionalFields" has_confidential_data="False">
          <TAG><![CDATA[#NOVOREGISTO:DISTRIBUICAO[1]:CA:den_quinta#]]></TAG>
          <VALUE/>
          <XPATH><![CDATA[//CARD/DISTRIBUTIONS/DISTRIBUTION[1]/FIELDS/FIELD[NAME='den_quinta']/VALUE]]></XPATH>
        </FIELD>
        <FIELD backwardCompatibility="true" type="AdditionalFields" label="Referencia" description="Referência" source-type="AdditionalFields" has_confidential_data="False">
          <TAG><![CDATA[#NOVOREGISTO:DISTRIBUICAO[1]:CA:Referencia#]]></TAG>
          <VALUE/>
          <XPATH><![CDATA[//CARD/DISTRIBUTIONS/DISTRIBUTION[1]/FIELDS/FIELD[NAME='Referencia']/VALUE]]></XPATH>
        </FIELD>
        <FIELD backwardCompatibility="true" type="AdditionalFields" label="RefEstradaLivre" description="Referência relativa a processos do Programa Estrada Livre" source-type="AdditionalFields" has_confidential_data="False">
          <TAG><![CDATA[#NOVOREGISTO:DISTRIBUICAO[1]:CA:RefEstradaLivre#]]></TAG>
          <VALUE/>
          <XPATH><![CDATA[//CARD/DISTRIBUTIONS/DISTRIBUTION[1]/FIELDS/FIELD[NAME='RefEstradaLivre']/VALUE]]></XPATH>
        </FIELD>
        <FIELD backwardCompatibility="true" type="AdditionalFields" label="FATURAS_FaturaAnuladaGERFIP" description="Registo da Fatura anulado em GERFIP?" source-type="AdditionalFields" has_confidential_data="False">
          <TAG><![CDATA[#NOVOREGISTO:DISTRIBUICAO[1]:CA:FATURAS_FaturaAnuladaGERFIP#]]></TAG>
          <VALUE/>
          <XPATH><![CDATA[//CARD/DISTRIBUTIONS/DISTRIBUTION[1]/FIELDS/FIELD[NAME='FATURAS_FaturaAnuladaGERFIP']/VALUE]]></XPATH>
        </FIELD>
        <FIELD backwardCompatibility="true" type="AdditionalFields" label="FATURAS_RegistoImobilizadoEfetuado" description="Registo de Imobilizado efetuado?" source-type="AdditionalFields" has_confidential_data="False">
          <TAG><![CDATA[#NOVOREGISTO:DISTRIBUICAO[1]:CA:FATURAS_RegistoImobilizadoEfetuado#]]></TAG>
          <VALUE/>
          <XPATH><![CDATA[//CARD/DISTRIBUTIONS/DISTRIBUTION[1]/FIELDS/FIELD[NAME='FATURAS_RegistoImobilizadoEfetuado']/VALUE]]></XPATH>
        </FIELD>
        <FIELD backwardCompatibility="true" type="AdditionalFields" label="RegistadoPor" description="Registo efectuado pelo utilizador" source-type="AdditionalFields" has_confidential_data="False">
          <TAG><![CDATA[#NOVOREGISTO:DISTRIBUICAO[1]:CA:RegistadoPor#]]></TAG>
          <VALUE/>
          <XPATH><![CDATA[//CARD/DISTRIBUTIONS/DISTRIBUTION[1]/FIELDS/FIELD[NAME='RegistadoPor']/VALUE]]></XPATH>
        </FIELD>
        <FIELD backwardCompatibility="true" type="AdditionalFields" label="Resolução" description="Resolução" source-type="AdditionalFields" has_confidential_data="False">
          <TAG><![CDATA[#NOVOREGISTO:DISTRIBUICAO[1]:CA:Resolução#]]></TAG>
          <VALUE/>
          <XPATH><![CDATA[//CARD/DISTRIBUTIONS/DISTRIBUTION[1]/FIELDS/FIELD[NAME='Resolução']/VALUE]]></XPATH>
        </FIELD>
        <FIELD backwardCompatibility="true" type="AdditionalFields" label="Resposta" description="Resposta" source-type="AdditionalFields" has_confidential_data="False">
          <TAG><![CDATA[#NOVOREGISTO:DISTRIBUICAO[1]:CA:Resposta#]]></TAG>
          <VALUE/>
          <XPATH><![CDATA[//CARD/DISTRIBUTIONS/DISTRIBUTION[1]/FIELDS/FIELD[NAME='Resposta']/VALUE]]></XPATH>
        </FIELD>
        <FIELD backwardCompatibility="true" type="AdditionalFields" label="DEN_Conc_Agendamento" description="Resultado da Agendamento" source-type="AdditionalFields" has_confidential_data="False">
          <TAG><![CDATA[#NOVOREGISTO:DISTRIBUICAO[1]:CA:DEN_Conc_Agendamento#]]></TAG>
          <VALUE/>
          <XPATH><![CDATA[//CARD/DISTRIBUTIONS/DISTRIBUTION[1]/FIELDS/FIELD[NAME='DEN_Conc_Agendamento']/VALUE]]></XPATH>
        </FIELD>
        <FIELD backwardCompatibility="true" type="AdditionalFields" label="DEN_ESC" description="São necessários esclarecimentos?" source-type="AdditionalFields" has_confidential_data="False">
          <TAG><![CDATA[#NOVOREGISTO:DISTRIBUICAO[1]:CA:DEN_ESC#]]></TAG>
          <VALUE/>
          <XPATH><![CDATA[//CARD/DISTRIBUTIONS/DISTRIBUTION[1]/FIELDS/FIELD[NAME='DEN_ESC']/VALUE]]></XPATH>
        </FIELD>
        <FIELD backwardCompatibility="true" type="AdditionalFields" label="den_segunda" description="Segunda-feira" source-type="AdditionalFields" has_confidential_data="False">
          <TAG><![CDATA[#NOVOREGISTO:DISTRIBUICAO[1]:CA:den_segunda#]]></TAG>
          <VALUE/>
          <XPATH><![CDATA[//CARD/DISTRIBUTIONS/DISTRIBUTION[1]/FIELDS/FIELD[NAME='den_segunda']/VALUE]]></XPATH>
        </FIELD>
        <FIELD backwardCompatibility="true" type="AdditionalFields" label="Sentido" description="Sentido da estrada" source-type="AdditionalFields" has_confidential_data="False">
          <TAG><![CDATA[#NOVOREGISTO:DISTRIBUICAO[1]:CA:Sentido#]]></TAG>
          <VALUE/>
          <XPATH><![CDATA[//CARD/DISTRIBUTIONS/DISTRIBUTION[1]/FIELDS/FIELD[NAME='Sentido']/VALUE]]></XPATH>
        </FIELD>
        <FIELD backwardCompatibility="true" type="AdditionalFields" label="den_sexta" description="Sexta-feira" source-type="AdditionalFields" has_confidential_data="False">
          <TAG><![CDATA[#NOVOREGISTO:DISTRIBUICAO[1]:CA:den_sexta#]]></TAG>
          <VALUE/>
          <XPATH><![CDATA[//CARD/DISTRIBUTIONS/DISTRIBUTION[1]/FIELDS/FIELD[NAME='den_sexta']/VALUE]]></XPATH>
        </FIELD>
        <FIELD backwardCompatibility="true" type="AdditionalFields" label="E_SITE" description="Site" source-type="AdditionalFields" has_confidential_data="False">
          <TAG><![CDATA[#NOVOREGISTO:DISTRIBUICAO[1]:CA:E_SITE#]]></TAG>
          <VALUE/>
          <XPATH><![CDATA[//CARD/DISTRIBUTIONS/DISTRIBUTION[1]/FIELDS/FIELD[NAME='E_SITE']/VALUE]]></XPATH>
        </FIELD>
        <FIELD backwardCompatibility="true" type="AdditionalFields" label="E_SUB_UO" description="Sub Unidade Orgânica" source-type="AdditionalFields" has_confidential_data="False">
          <TAG><![CDATA[#NOVOREGISTO:DISTRIBUICAO[1]:CA:E_SUB_UO#]]></TAG>
          <VALUE/>
          <XPATH><![CDATA[//CARD/DISTRIBUTIONS/DISTRIBUTION[1]/FIELDS/FIELD[NAME='E_SUB_UO']/VALUE]]></XPATH>
        </FIELD>
        <FIELD backwardCompatibility="true" type="AdditionalFields" label="den_tarde" description="Tarde" source-type="AdditionalFields" has_confidential_data="False">
          <TAG><![CDATA[#NOVOREGISTO:DISTRIBUICAO[1]:CA:den_tarde#]]></TAG>
          <VALUE/>
          <XPATH><![CDATA[//CARD/DISTRIBUTIONS/DISTRIBUTION[1]/FIELDS/FIELD[NAME='den_tarde']/VALUE]]></XPATH>
        </FIELD>
        <FIELD backwardCompatibility="true" type="AdditionalFields" label="Telefax" description="Telefax do Reclamante" source-type="AdditionalFields" has_confidential_data="False">
          <TAG><![CDATA[#NOVOREGISTO:DISTRIBUICAO[1]:CA:Telefax#]]></TAG>
          <VALUE/>
          <XPATH><![CDATA[//CARD/DISTRIBUTIONS/DISTRIBUTION[1]/FIELDS/FIELD[NAME='Telefax']/VALUE]]></XPATH>
        </FIELD>
        <FIELD backwardCompatibility="true" type="AdditionalFields" label="E_Telefone" description="Telefone" source-type="AdditionalFields" has_confidential_data="False">
          <TAG><![CDATA[#NOVOREGISTO:DISTRIBUICAO[1]:CA:E_Telefone#]]></TAG>
          <VALUE/>
          <XPATH><![CDATA[//CARD/DISTRIBUTIONS/DISTRIBUTION[1]/FIELDS/FIELD[NAME='E_Telefone']/VALUE]]></XPATH>
        </FIELD>
        <FIELD backwardCompatibility="true" type="AdditionalFields" label="Telefone" description="Telefone do Reclamante" source-type="AdditionalFields" has_confidential_data="False">
          <TAG><![CDATA[#NOVOREGISTO:DISTRIBUICAO[1]:CA:Telefone#]]></TAG>
          <VALUE/>
          <XPATH><![CDATA[//CARD/DISTRIBUTIONS/DISTRIBUTION[1]/FIELDS/FIELD[NAME='Telefone']/VALUE]]></XPATH>
        </FIELD>
        <FIELD backwardCompatibility="true" type="AdditionalFields" label="E_Telemovel" description="Telemóvel" source-type="AdditionalFields" has_confidential_data="False">
          <TAG><![CDATA[#NOVOREGISTO:DISTRIBUICAO[1]:CA:E_Telemovel#]]></TAG>
          <VALUE/>
          <XPATH><![CDATA[//CARD/DISTRIBUTIONS/DISTRIBUTION[1]/FIELDS/FIELD[NAME='E_Telemovel']/VALUE]]></XPATH>
        </FIELD>
        <FIELD backwardCompatibility="true" type="AdditionalFields" label="Telemóvel" description="Telemóvel" source-type="AdditionalFields" has_confidential_data="False">
          <TAG><![CDATA[#NOVOREGISTO:DISTRIBUICAO[1]:CA:Telemóvel#]]></TAG>
          <VALUE/>
          <XPATH><![CDATA[//CARD/DISTRIBUTIONS/DISTRIBUTION[1]/FIELDS/FIELD[NAME='Telemóvel']/VALUE]]></XPATH>
        </FIELD>
        <FIELD backwardCompatibility="true" type="AdditionalFields" label="den_terca" description="Terça-feira" source-type="AdditionalFields" has_confidential_data="False">
          <TAG><![CDATA[#NOVOREGISTO:DISTRIBUICAO[1]:CA:den_terca#]]></TAG>
          <VALUE/>
          <XPATH><![CDATA[//CARD/DISTRIBUTIONS/DISTRIBUTION[1]/FIELDS/FIELD[NAME='den_terca']/VALUE]]></XPATH>
        </FIELD>
        <FIELD backwardCompatibility="true" type="AdditionalFields" label="TST" description="Teste" source-type="AdditionalFields" has_confidential_data="False">
          <TAG><![CDATA[#NOVOREGISTO:DISTRIBUICAO[1]:CA:TST#]]></TAG>
          <VALUE/>
          <XPATH><![CDATA[//CARD/DISTRIBUTIONS/DISTRIBUTION[1]/FIELDS/FIELD[NAME='TST']/VALUE]]></XPATH>
        </FIELD>
        <FIELD backwardCompatibility="true" type="AdditionalFields" label="teste2" description="teste2" source-type="AdditionalFields" has_confidential_data="False">
          <TAG><![CDATA[#NOVOREGISTO:DISTRIBUICAO[1]:CA:teste2#]]></TAG>
          <VALUE/>
          <XPATH><![CDATA[//CARD/DISTRIBUTIONS/DISTRIBUTION[1]/FIELDS/FIELD[NAME='teste2']/VALUE]]></XPATH>
        </FIELD>
        <FIELD backwardCompatibility="true" type="AdditionalFields" label="DEN_Motivo_Testemunha" description="Testemunhou a situação em primeira mão" source-type="AdditionalFields" has_confidential_data="False">
          <TAG><![CDATA[#NOVOREGISTO:DISTRIBUICAO[1]:CA:DEN_Motivo_Testemunha#]]></TAG>
          <VALUE/>
          <XPATH><![CDATA[//CARD/DISTRIBUTIONS/DISTRIBUTION[1]/FIELDS/FIELD[NAME='DEN_Motivo_Testemunha']/VALUE]]></XPATH>
        </FIELD>
        <FIELD backwardCompatibility="true" type="AdditionalFields" label="testeobs" description="testeobs" source-type="AdditionalFields" has_confidential_data="False">
          <TAG><![CDATA[#NOVOREGISTO:DISTRIBUICAO[1]:CA:testeobs#]]></TAG>
          <VALUE/>
          <XPATH><![CDATA[//CARD/DISTRIBUTIONS/DISTRIBUTION[1]/FIELDS/FIELD[NAME='testeobs']/VALUE]]></XPATH>
        </FIELD>
        <FIELD backwardCompatibility="true" type="AdditionalFields" label="DEN_Motivo_Conhecimento" description="Teve conhecimento da situação e decidiu denunciar" source-type="AdditionalFields" has_confidential_data="False">
          <TAG><![CDATA[#NOVOREGISTO:DISTRIBUICAO[1]:CA:DEN_Motivo_Conhecimento#]]></TAG>
          <VALUE/>
          <XPATH><![CDATA[//CARD/DISTRIBUTIONS/DISTRIBUTION[1]/FIELDS/FIELD[NAME='DEN_Motivo_Conhecimento']/VALUE]]></XPATH>
        </FIELD>
        <FIELD backwardCompatibility="true" type="AdditionalFields" label="Autorizacao" description="Tipo de Autorização/Comunicação" source-type="AdditionalFields" has_confidential_data="False">
          <TAG><![CDATA[#NOVOREGISTO:DISTRIBUICAO[1]:CA:Autorizacao#]]></TAG>
          <VALUE/>
          <XPATH><![CDATA[//CARD/DISTRIBUTIONS/DISTRIBUTION[1]/FIELDS/FIELD[NAME='Autorizacao']/VALUE]]></XPATH>
        </FIELD>
        <FIELD backwardCompatibility="true" type="AdditionalFields" label="DEN_Tipo_Denunciante" description="Tipo de denunciante" source-type="AdditionalFields" has_confidential_data="False">
          <TAG><![CDATA[#NOVOREGISTO:DISTRIBUICAO[1]:CA:DEN_Tipo_Denunciante#]]></TAG>
          <VALUE/>
          <XPATH><![CDATA[//CARD/DISTRIBUTIONS/DISTRIBUTION[1]/FIELDS/FIELD[NAME='DEN_Tipo_Denunciante']/VALUE]]></XPATH>
        </FIELD>
        <FIELD backwardCompatibility="true" type="AdditionalFields" label="fat_tipodoc" description="Tipo de documento" source-type="AdditionalFields" has_confidential_data="False">
          <TAG><![CDATA[#NOVOREGISTO:DISTRIBUICAO[1]:CA:fat_tipodoc#]]></TAG>
          <VALUE/>
          <XPATH><![CDATA[//CARD/DISTRIBUTIONS/DISTRIBUTION[1]/FIELDS/FIELD[NAME='fat_tipodoc']/VALUE]]></XPATH>
        </FIELD>
        <FIELD backwardCompatibility="true" type="AdditionalFields" label="Tipo" description="Tipo de documento associado aos livros &quot;Ent_antigas&quot; e &quot;Sai_antigas&quot;" source-type="AdditionalFields" has_confidential_data="False">
          <TAG><![CDATA[#NOVOREGISTO:DISTRIBUICAO[1]:CA:Tipo#]]></TAG>
          <VALUE/>
          <XPATH><![CDATA[//CARD/DISTRIBUTIONS/DISTRIBUTION[1]/FIELDS/FIELD[NAME='Tipo']/VALUE]]></XPATH>
        </FIELD>
        <FIELD backwardCompatibility="true" type="AdditionalFields" label="FATURAS_TipoProcesso" description="Tipo de Processo" source-type="AdditionalFields" has_confidential_data="False">
          <TAG><![CDATA[#NOVOREGISTO:DISTRIBUICAO[1]:CA:FATURAS_TipoProcesso#]]></TAG>
          <VALUE/>
          <XPATH><![CDATA[//CARD/DISTRIBUTIONS/DISTRIBUTION[1]/FIELDS/FIELD[NAME='FATURAS_TipoProcesso']/VALUE]]></XPATH>
        </FIELD>
        <FIELD backwardCompatibility="true" type="AdditionalFields" label="TipoIntervenção" description="TipoIntervenção" source-type="AdditionalFields" has_confidential_data="False">
          <TAG><![CDATA[#NOVOREGISTO:DISTRIBUICAO[1]:CA:TipoIntervenção#]]></TAG>
          <VALUE/>
          <XPATH><![CDATA[//CARD/DISTRIBUTIONS/DISTRIBUTION[1]/FIELDS/FIELD[NAME='TipoIntervenção']/VALUE]]></XPATH>
        </FIELD>
        <FIELD backwardCompatibility="true" type="AdditionalFields" label="E_TITULO" description="Título" source-type="AdditionalFields" has_confidential_data="False">
          <TAG><![CDATA[#NOVOREGISTO:DISTRIBUICAO[1]:CA:E_TITULO#]]></TAG>
          <VALUE/>
          <XPATH><![CDATA[//CARD/DISTRIBUTIONS/DISTRIBUTION[1]/FIELDS/FIELD[NAME='E_TITULO']/VALUE]]></XPATH>
        </FIELD>
        <FIELD backwardCompatibility="true" type="AdditionalFields" label="fat_Total_impostos" description="Total impostos" source-type="AdditionalFields" has_confidential_data="False">
          <TAG><![CDATA[#NOVOREGISTO:DISTRIBUICAO[1]:CA:fat_Total_impostos#]]></TAG>
          <VALUE/>
          <XPATH><![CDATA[//CARD/DISTRIBUTIONS/DISTRIBUTION[1]/FIELDS/FIELD[NAME='fat_Total_impostos']/VALUE]]></XPATH>
        </FIELD>
        <FIELD backwardCompatibility="true" type="AdditionalFields" label="fat_Total_IVA_TX_nor" description="Total IVA Taxa Normal" source-type="AdditionalFields" has_confidential_data="False">
          <TAG><![CDATA[#NOVOREGISTO:DISTRIBUICAO[1]:CA:fat_Total_IVA_TX_nor#]]></TAG>
          <VALUE/>
          <XPATH><![CDATA[//CARD/DISTRIBUTIONS/DISTRIBUTION[1]/FIELDS/FIELD[NAME='fat_Total_IVA_TX_nor']/VALUE]]></XPATH>
        </FIELD>
        <FIELD backwardCompatibility="true" type="AdditionalFields" label="PAP_TRANS_EFETUADA" description="Transferência bancária efetuada?" source-type="AdditionalFields" has_confidential_data="False">
          <TAG><![CDATA[#NOVOREGISTO:DISTRIBUICAO[1]:CA:PAP_TRANS_EFETUADA#]]></TAG>
          <VALUE/>
          <XPATH><![CDATA[//CARD/DISTRIBUTIONS/DISTRIBUTION[1]/FIELDS/FIELD[NAME='PAP_TRANS_EFETUADA']/VALUE]]></XPATH>
        </FIELD>
        <FIELD backwardCompatibility="true" type="AdditionalFields" label="PAP_TRANSF_EFET" description="Transferência bancária efetuada?" source-type="AdditionalFields" has_confidential_data="False">
          <TAG><![CDATA[#NOVOREGISTO:DISTRIBUICAO[1]:CA:PAP_TRANSF_EFET#]]></TAG>
          <VALUE/>
          <XPATH><![CDATA[//CARD/DISTRIBUTIONS/DISTRIBUTION[1]/FIELDS/FIELD[NAME='PAP_TRANSF_EFET']/VALUE]]></XPATH>
        </FIELD>
        <FIELD backwardCompatibility="true" type="AdditionalFields" label="Periodicidade" description="Trimestral&#10;Semestral&#10;Anual&#10;Mensal&#10;Pontual" source-type="AdditionalFields" has_confidential_data="False">
          <TAG><![CDATA[#NOVOREGISTO:DISTRIBUICAO[1]:CA:Periodicidade#]]></TAG>
          <VALUE/>
          <XPATH><![CDATA[//CARD/DISTRIBUTIONS/DISTRIBUTION[1]/FIELDS/FIELD[NAME='Periodicidade']/VALUE]]></XPATH>
        </FIELD>
        <FIELD backwardCompatibility="true" type="AdditionalFields" label="E_UO" description="Unidade Orgânica" source-type="AdditionalFields" has_confidential_data="False">
          <TAG><![CDATA[#NOVOREGISTO:DISTRIBUICAO[1]:CA:E_UO#]]></TAG>
          <VALUE/>
          <XPATH><![CDATA[//CARD/DISTRIBUTIONS/DISTRIBUTION[1]/FIELDS/FIELD[NAME='E_UO']/VALUE]]></XPATH>
        </FIELD>
        <FIELD backwardCompatibility="true" type="AdditionalFields" label="PAP_VALIDADO_POR" description="Validado por:" source-type="AdditionalFields" has_confidential_data="False">
          <TAG><![CDATA[#NOVOREGISTO:DISTRIBUICAO[1]:CA:PAP_VALIDADO_POR#]]></TAG>
          <VALUE/>
          <XPATH><![CDATA[//CARD/DISTRIBUTIONS/DISTRIBUTION[1]/FIELDS/FIELD[NAME='PAP_VALIDADO_POR']/VALUE]]></XPATH>
        </FIELD>
        <FIELD backwardCompatibility="true" type="AdditionalFields" label="PAP_VALID_POR" description="Validar por:" source-type="AdditionalFields" has_confidential_data="False">
          <TAG><![CDATA[#NOVOREGISTO:DISTRIBUICAO[1]:CA:PAP_VALID_POR#]]></TAG>
          <VALUE/>
          <XPATH><![CDATA[//CARD/DISTRIBUTIONS/DISTRIBUTION[1]/FIELDS/FIELD[NAME='PAP_VALID_POR']/VALUE]]></XPATH>
        </FIELD>
        <FIELD backwardCompatibility="true" type="AdditionalFields" label="FATURAS_VALOR" description="Valor" source-type="AdditionalFields" has_confidential_data="False">
          <TAG><![CDATA[#NOVOREGISTO:DISTRIBUICAO[1]:CA:FATURAS_VALOR#]]></TAG>
          <VALUE/>
          <XPATH><![CDATA[//CARD/DISTRIBUTIONS/DISTRIBUTION[1]/FIELDS/FIELD[NAME='FATURAS_VALOR']/VALUE]]></XPATH>
        </FIELD>
        <FIELD backwardCompatibility="true" type="AdditionalFields" label="FATURAS_ValorAcima_FatMultipla" description="Valor acima da adjudicado e faturação múltipla?" source-type="AdditionalFields" has_confidential_data="False">
          <TAG><![CDATA[#NOVOREGISTO:DISTRIBUICAO[1]:CA:FATURAS_ValorAcima_FatMultipla#]]></TAG>
          <VALUE/>
          <XPATH><![CDATA[//CARD/DISTRIBUTIONS/DISTRIBUTION[1]/FIELDS/FIELD[NAME='FATURAS_ValorAcima_FatMultipla']/VALUE]]></XPATH>
        </FIELD>
        <FIELD backwardCompatibility="true" type="AdditionalFields" label="FATURAS_VerificacaoCertidoes" description="Verificação de Certidões ou Devolução de Fatura " source-type="AdditionalFields" has_confidential_data="False">
          <TAG><![CDATA[#NOVOREGISTO:DISTRIBUICAO[1]:CA:FATURAS_VerificacaoCertidoes#]]></TAG>
          <VALUE/>
          <XPATH><![CDATA[//CARD/DISTRIBUTIONS/DISTRIBUTION[1]/FIELDS/FIELD[NAME='FATURAS_VerificacaoCertidoes']/VALUE]]></XPATH>
        </FIELD>
        <FIELD type="AdditionalFields" label="_ENT_SEGURADORA" description="_ENT_SEGURADORA" source-type="AdditionalFields" has_confidential_data="False">
          <TAG><![CDATA[#NEWCARD:DISTRIBUTION[1]:AF:_ENT_SEGURADORA#]]></TAG>
          <VALUE/>
          <XPATH><![CDATA[//CARD/DISTRIBUTIONS/DISTRIBUTION[1]/FIELDS/FIELD[NAME='_ENT_SEGURADORA']/VALUE]]></XPATH>
        </FIELD>
        <FIELD type="AdditionalFields" label="Data" description="Data" source-type="AdditionalFields" has_confidential_data="False">
          <TAG><![CDATA[#NEWCARD:DISTRIBUTION[1]:AF:Data#]]></TAG>
          <VALUE/>
          <XPATH><![CDATA[//CARD/DISTRIBUTIONS/DISTRIBUTION[1]/FIELDS/FIELD[NAME='Data']/VALUE]]></XPATH>
        </FIELD>
        <FIELD type="AdditionalFields" label="Data_Devol_AR" description="Data_Devol_AR" source-type="AdditionalFields" has_confidential_data="False">
          <TAG><![CDATA[#NEWCARD:DISTRIBUTION[1]:AF:Data_Devol_AR#]]></TAG>
          <VALUE/>
          <XPATH><![CDATA[//CARD/DISTRIBUTIONS/DISTRIBUTION[1]/FIELDS/FIELD[NAME='Data_Devol_AR']/VALUE]]></XPATH>
        </FIELD>
        <FIELD type="AdditionalFields" label="Data_Exp" description="Data_Exp" source-type="AdditionalFields" has_confidential_data="False">
          <TAG><![CDATA[#NEWCARD:DISTRIBUTION[1]:AF:Data_Exp#]]></TAG>
          <VALUE/>
          <XPATH><![CDATA[//CARD/DISTRIBUTIONS/DISTRIBUTION[1]/FIELDS/FIELD[NAME='Data_Exp']/VALUE]]></XPATH>
        </FIELD>
        <FIELD type="AdditionalFields" label="E_TIPO" description="E_TIPO" source-type="AdditionalFields" has_confidential_data="False">
          <TAG><![CDATA[#NEWCARD:DISTRIBUTION[1]:AF:E_TIPO#]]></TAG>
          <VALUE/>
          <XPATH><![CDATA[//CARD/DISTRIBUTIONS/DISTRIBUTION[1]/FIELDS/FIELD[NAME='E_TIPO']/VALUE]]></XPATH>
        </FIELD>
        <FIELD type="AdditionalFields" label="Entidade" description="Entidade" source-type="AdditionalFields" has_confidential_data="False">
          <TAG><![CDATA[#NEWCARD:DISTRIBUTION[1]:AF:Entidade#]]></TAG>
          <VALUE/>
          <XPATH><![CDATA[//CARD/DISTRIBUTIONS/DISTRIBUTION[1]/FIELDS/FIELD[NAME='Entidade']/VALUE]]></XPATH>
        </FIELD>
        <FIELD type="AdditionalFields" label="FORM_DGO" description="FORM_DGO" source-type="AdditionalFields" has_confidential_data="False">
          <TAG><![CDATA[#NEWCARD:DISTRIBUTION[1]:AF:FORM_DGO#]]></TAG>
          <VALUE/>
          <XPATH><![CDATA[//CARD/DISTRIBUTIONS/DISTRIBUTION[1]/FIELDS/FIELD[NAME='FORM_DGO']/VALUE]]></XPATH>
        </FIELD>
        <FIELD type="AdditionalFields" label="FORM_DGO2" description="FORM_DGO2" source-type="AdditionalFields" has_confidential_data="False">
          <TAG><![CDATA[#NEWCARD:DISTRIBUTION[1]:AF:FORM_DGO2#]]></TAG>
          <VALUE/>
          <XPATH><![CDATA[//CARD/DISTRIBUTIONS/DISTRIBUTION[1]/FIELDS/FIELD[NAME='FORM_DGO2']/VALUE]]></XPATH>
        </FIELD>
        <FIELD type="AdditionalFields" label="Fundamentação" description="Fundamentação" source-type="AdditionalFields" has_confidential_data="False">
          <TAG><![CDATA[#NEWCARD:DISTRIBUTION[1]:AF:Fundamentação#]]></TAG>
          <VALUE/>
          <XPATH><![CDATA[//CARD/DISTRIBUTIONS/DISTRIBUTION[1]/FIELDS/FIELD[NAME='Fundamentação']/VALUE]]></XPATH>
        </FIELD>
        <FIELD type="AdditionalFields" label="NOMEDOCONDUTOR" description="NOMEDOCONDUTOR" source-type="AdditionalFields" has_confidential_data="False">
          <TAG><![CDATA[#NEWCARD:DISTRIBUTION[1]:AF:NOMEDOCONDUTOR#]]></TAG>
          <VALUE/>
          <XPATH><![CDATA[//CARD/DISTRIBUTIONS/DISTRIBUTION[1]/FIELDS/FIELD[NAME='NOMEDOCONDUTOR']/VALUE]]></XPATH>
        </FIELD>
        <FIELD type="AdditionalFields" label="PC_DEIT" description="PC_DEIT" source-type="AdditionalFields" has_confidential_data="False">
          <TAG><![CDATA[#NEWCARD:DISTRIBUTION[1]:AF:PC_DEIT#]]></TAG>
          <VALUE/>
          <XPATH><![CDATA[//CARD/DISTRIBUTIONS/DISTRIBUTION[1]/FIELDS/FIELD[NAME='PC_DEIT']/VALUE]]></XPATH>
        </FIELD>
        <FIELD type="AdditionalFields" label="SEP_Reg_Biog_Trab" description="SEP_Reg_Biog_Trab" source-type="AdditionalFields" has_confidential_data="False">
          <TAG><![CDATA[#NEWCARD:DISTRIBUTION[1]:AF:SEP_Reg_Biog_Trab#]]></TAG>
          <VALUE/>
          <XPATH><![CDATA[//CARD/DISTRIBUTIONS/DISTRIBUTION[1]/FIELDS/FIELD[NAME='SEP_Reg_Biog_Trab']/VALUE]]></XPATH>
        </FIELD>
        <FIELD type="AdditionalFields" label="sep_reunioes_cd" description="sep_reunioes_cd" source-type="AdditionalFields" has_confidential_data="False">
          <TAG><![CDATA[#NEWCARD:DISTRIBUTION[1]:AF:sep_reunioes_cd#]]></TAG>
          <VALUE/>
          <XPATH><![CDATA[//CARD/DISTRIBUTIONS/DISTRIBUTION[1]/FIELDS/FIELD[NAME='sep_reunioes_cd']/VALUE]]></XPATH>
        </FIELD>
        <FIELD type="AdditionalFields" label="Serviço" description="Serviço" source-type="AdditionalFields" has_confidential_data="False">
          <TAG><![CDATA[#NEWCARD:DISTRIBUTION[1]:AF:Serviço#]]></TAG>
          <VALUE/>
          <XPATH><![CDATA[//CARD/DISTRIBUTIONS/DISTRIBUTION[1]/FIELDS/FIELD[NAME='Serviço']/VALUE]]></XPATH>
        </FIELD>
        <FIELD type="AdditionalFields" label="TIPODEDOCUMENTO" description="TIPODEDOCUMENTO" source-type="AdditionalFields" has_confidential_data="False">
          <TAG><![CDATA[#NEWCARD:DISTRIBUTION[1]:AF:TIPODEDOCUMENTO#]]></TAG>
          <VALUE/>
          <XPATH><![CDATA[//CARD/DISTRIBUTIONS/DISTRIBUTION[1]/FIELDS/FIELD[NAME='TIPODEDOCUMENTO']/VALUE]]></XPATH>
        </FIELD>
        <FIELD type="AdditionalFields" label="TITULOCONDUCAO" description="TITULOCONDUCAO" source-type="AdditionalFields" has_confidential_data="False">
          <TAG><![CDATA[#NEWCARD:DISTRIBUTION[1]:AF:TITULOCONDUCAO#]]></TAG>
          <VALUE/>
          <XPATH><![CDATA[//CARD/DISTRIBUTIONS/DISTRIBUTION[1]/FIELDS/FIELD[NAME='TITULOCONDUCAO']/VALUE]]></XPATH>
        </FIELD>
        <FIELD type="AdditionalFields" label="ValoresLOE" description="ValoresLOE" source-type="AdditionalFields" has_confidential_data="False">
          <TAG><![CDATA[#NEWCARD:DISTRIBUTION[1]:AF:ValoresLOE#]]></TAG>
          <VALUE/>
          <XPATH><![CDATA[//CARD/DISTRIBUTIONS/DISTRIBUTION[1]/FIELDS/FIELD[NAME='ValoresLOE']/VALUE]]></XPATH>
        </FIELD>
        <FIELD type="AdditionalFields" label="FATURAS_ContactoFornecedor" description="(Fornecedor) Contacto" source-type="AdditionalFields" has_confidential_data="False">
          <TAG><![CDATA[#NEWCARD:DISTRIBUTION[1]:AF:FATURAS_ContactoFornecedor#]]></TAG>
          <VALUE/>
          <XPATH><![CDATA[//CARD/DISTRIBUTIONS/DISTRIBUTION[1]/FIELDS/FIELD[NAME='FATURAS_ContactoFornecedor']/VALUE]]></XPATH>
        </FIELD>
        <FIELD type="AdditionalFields" label="FATURAS_ContribuinteFornecedor" description="(Fornecedor) Contribuinte" source-type="AdditionalFields" has_confidential_data="False">
          <TAG><![CDATA[#NEWCARD:DISTRIBUTION[1]:AF:FATURAS_ContribuinteFornecedor#]]></TAG>
          <VALUE/>
          <XPATH><![CDATA[//CARD/DISTRIBUTIONS/DISTRIBUTION[1]/FIELDS/FIELD[NAME='FATURAS_ContribuinteFornecedor']/VALUE]]></XPATH>
        </FIELD>
        <FIELD type="AdditionalFields" label="FATURAS_DesignacaoFornecedor" description="(Fornecedor) Designação" source-type="AdditionalFields" has_confidential_data="False">
          <TAG><![CDATA[#NEWCARD:DISTRIBUTION[1]:AF:FATURAS_DesignacaoFornecedor#]]></TAG>
          <VALUE/>
          <XPATH><![CDATA[//CARD/DISTRIBUTIONS/DISTRIBUTION[1]/FIELDS/FIELD[NAME='FATURAS_DesignacaoFornecedor']/VALUE]]></XPATH>
        </FIELD>
        <FIELD type="AdditionalFields" label="FATURAS_NomeFornecedor" description="(Fornecedor) Nome" source-type="AdditionalFields" has_confidential_data="False">
          <TAG><![CDATA[#NEWCARD:DISTRIBUTION[1]:AF:FATURAS_NomeFornecedor#]]></TAG>
          <VALUE/>
          <XPATH><![CDATA[//CARD/DISTRIBUTIONS/DISTRIBUTION[1]/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NEWCARD:DISTRIBUTION[1]:AF:Período#]]></TAG>
          <VALUE/>
          <XPATH><![CDATA[//CARD/DISTRIBUTIONS/DISTRIBUTION[1]/FIELDS/FIELD[NAME='Período']/VALUE]]></XPATH>
        </FIELD>
        <FIELD type="AdditionalFields" label="DEN_LEG" description="A denúncia é legítima?" source-type="AdditionalFields" has_confidential_data="False">
          <TAG><![CDATA[#NEWCARD:DISTRIBUTION[1]:AF:DEN_LEG#]]></TAG>
          <VALUE/>
          <XPATH><![CDATA[//CARD/DISTRIBUTIONS/DISTRIBUTION[1]/FIELDS/FIELD[NAME='DEN_LEG']/VALUE]]></XPATH>
        </FIELD>
        <FIELD type="AdditionalFields" label="TipoSituacao" description="A usar nos formulários originados no site" source-type="AdditionalFields" has_confidential_data="False">
          <TAG><![CDATA[#NEWCARD:DISTRIBUTION[1]:AF:TipoSituacao#]]></TAG>
          <VALUE/>
          <XPATH><![CDATA[//CARD/DISTRIBUTIONS/DISTRIBUTION[1]/FIELDS/FIELD[NAME='TipoSituacao']/VALUE]]></XPATH>
        </FIELD>
        <FIELD type="AdditionalFields" label="DEN_Aceita_Termos" description="Aceita termos e condições" source-type="AdditionalFields" has_confidential_data="False">
          <TAG><![CDATA[#NEWCARD:DISTRIBUTION[1]:AF:DEN_Aceita_Termos#]]></TAG>
          <VALUE/>
          <XPATH><![CDATA[//CARD/DISTRIBUTIONS/DISTRIBUTION[1]/FIELDS/FIELD[NAME='DEN_Aceita_Termos']/VALUE]]></XPATH>
        </FIELD>
        <FIELD type="AdditionalFields" label="PAP_ANEX_COMPROV" description="Anexado comprovatido HomeBanking?" source-type="AdditionalFields" has_confidential_data="False">
          <TAG><![CDATA[#NEWCARD:DISTRIBUTION[1]:AF:PAP_ANEX_COMPROV#]]></TAG>
          <VALUE/>
          <XPATH><![CDATA[//CARD/DISTRIBUTIONS/DISTRIBUTION[1]/FIELDS/FIELD[NAME='PAP_ANEX_COMPROV']/VALUE]]></XPATH>
        </FIELD>
        <FIELD type="AdditionalFields" label="PAP_ANEXADO_COMPROVATIVO" description="Anexado comprovativo HomeBanking?" source-type="AdditionalFields" has_confidential_data="False">
          <TAG><![CDATA[#NEWCARD:DISTRIBUTION[1]:AF:PAP_ANEXADO_COMPROVATIVO#]]></TAG>
          <VALUE/>
          <XPATH><![CDATA[//CARD/DISTRIBUTIONS/DISTRIBUTION[1]/FIELDS/FIELD[NAME='PAP_ANEXADO_COMPROVATIVO']/VALUE]]></XPATH>
        </FIELD>
        <FIELD type="AdditionalFields" label="Ano" description="Ano" source-type="AdditionalFields" has_confidential_data="False">
          <TAG><![CDATA[#NEWCARD:DISTRIBUTION[1]:AF:Ano#]]></TAG>
          <VALUE/>
          <XPATH><![CDATA[//CARD/DISTRIBUTIONS/DISTRIBUTION[1]/FIELDS/FIELD[NAME='Ano']/VALUE]]></XPATH>
        </FIELD>
        <FIELD type="AdditionalFields" label="PAP_APROV" description="Aprovado?" source-type="AdditionalFields" has_confidential_data="False">
          <TAG><![CDATA[#NEWCARD:DISTRIBUTION[1]:AF:PAP_APROV#]]></TAG>
          <VALUE/>
          <XPATH><![CDATA[//CARD/DISTRIBUTIONS/DISTRIBUTION[1]/FIELDS/FIELD[NAME='PAP_APROV']/VALUE]]></XPATH>
        </FIELD>
        <FIELD type="AdditionalFields" label="PAP_APROVADO" description="Aprovado?" source-type="AdditionalFields" has_confidential_data="False">
          <TAG><![CDATA[#NEWCARD:DISTRIBUTION[1]:AF:PAP_APROVADO#]]></TAG>
          <VALUE/>
          <XPATH><![CDATA[//CARD/DISTRIBUTIONS/DISTRIBUTION[1]/FIELDS/FIELD[NAME='PAP_APROVADO']/VALUE]]></XPATH>
        </FIELD>
        <FIELD type="AdditionalFields" label="Arguido_Requerido" description="Arguido/Requerido" source-type="AdditionalFields" has_confidential_data="False">
          <TAG><![CDATA[#NEWCARD:DISTRIBUTION[1]:AF:Arguido_Requerido#]]></TAG>
          <VALUE/>
          <XPATH><![CDATA[//CARD/DISTRIBUTIONS/DISTRIBUTION[1]/FIELDS/FIELD[NAME='Arguido_Requerido']/VALUE]]></XPATH>
        </FIELD>
        <FIELD type="AdditionalFields" label="PAP_ASS" description="Assinado?" source-type="AdditionalFields" has_confidential_data="False">
          <TAG><![CDATA[#NEWCARD:DISTRIBUTION[1]:AF:PAP_ASS#]]></TAG>
          <VALUE/>
          <XPATH><![CDATA[//CARD/DISTRIBUTIONS/DISTRIBUTION[1]/FIELDS/FIELD[NAME='PAP_ASS']/VALUE]]></XPATH>
        </FIELD>
        <FIELD type="AdditionalFields" label="PAP_ASSINADO" description="Assinado?" source-type="AdditionalFields" has_confidential_data="False">
          <TAG><![CDATA[#NEWCARD:DISTRIBUTION[1]:AF:PAP_ASSINADO#]]></TAG>
          <VALUE/>
          <XPATH><![CDATA[//CARD/DISTRIBUTIONS/DISTRIBUTION[1]/FIELDS/FIELD[NAME='PAP_ASSINADO']/VALUE]]></XPATH>
        </FIELD>
        <FIELD type="AdditionalFields" label="DEN_Origina_Den" description="Associou distribuição de denuncia?" source-type="AdditionalFields" has_confidential_data="False">
          <TAG><![CDATA[#NEWCARD:DISTRIBUTION[1]:AF:DEN_Origina_Den#]]></TAG>
          <VALUE/>
          <XPATH><![CDATA[//CARD/DISTRIBUTIONS/DISTRIBUTION[1]/FIELDS/FIELD[NAME='DEN_Origina_Den']/VALUE]]></XPATH>
        </FIELD>
        <FIELD type="AdditionalFields" label="Atividade" description="Atividade" source-type="AdditionalFields" has_confidential_data="False">
          <TAG><![CDATA[#NEWCARD:DISTRIBUTION[1]:AF:Atividade#]]></TAG>
          <VALUE/>
          <XPATH><![CDATA[//CARD/DISTRIBUTIONS/DISTRIBUTION[1]/FIELDS/FIELD[NAME='Atividade']/VALUE]]></XPATH>
        </FIELD>
        <FIELD type="AdditionalFields" label="fat_iva_tx_normal" description="Base Tributável de IVA Taxa Normal" source-type="AdditionalFields" has_confidential_data="False">
          <TAG><![CDATA[#NEWCARD:DISTRIBUTION[1]:AF:fat_iva_tx_normal#]]></TAG>
          <VALUE/>
          <XPATH><![CDATA[//CARD/DISTRIBUTIONS/DISTRIBUTION[1]/FIELDS/FIELD[NAME='fat_iva_tx_normal']/VALUE]]></XPATH>
        </FIELD>
        <FIELD type="AdditionalFields" label="Custom_string" description="Campo adicional alfanumérico" source-type="AdditionalFields" has_confidential_data="False">
          <TAG><![CDATA[#NEWCARD:DISTRIBUTION[1]:AF:Custom_string#]]></TAG>
          <VALUE/>
          <XPATH><![CDATA[//CARD/DISTRIBUTIONS/DISTRIBUTION[1]/FIELDS/FIELD[NAME='Custom_string']/VALUE]]></XPATH>
        </FIELD>
        <FIELD type="AdditionalFields" label="Custom_bool" description="Campo adicional booleano" source-type="AdditionalFields" has_confidential_data="False">
          <TAG><![CDATA[#NEWCARD:DISTRIBUTION[1]:AF:Custom_bool#]]></TAG>
          <VALUE/>
          <XPATH><![CDATA[//CARD/DISTRIBUTIONS/DISTRIBUTION[1]/FIELDS/FIELD[NAME='Custom_bool']/VALUE]]></XPATH>
        </FIELD>
        <FIELD type="AdditionalFields" label="Custom_data" description="Campo adicional data" source-type="AdditionalFields" has_confidential_data="False">
          <TAG><![CDATA[#NEWCARD:DISTRIBUTION[1]:AF:Custom_data#]]></TAG>
          <VALUE/>
          <XPATH><![CDATA[//CARD/DISTRIBUTIONS/DISTRIBUTION[1]/FIELDS/FIELD[NAME='Custom_data']/VALUE]]></XPATH>
        </FIELD>
        <FIELD type="AdditionalFields" label="Custom_list" description="Campo adicional lista de valores" source-type="AdditionalFields" has_confidential_data="False">
          <TAG><![CDATA[#NEWCARD:DISTRIBUTION[1]:AF:Custom_list#]]></TAG>
          <VALUE/>
          <XPATH><![CDATA[//CARD/DISTRIBUTIONS/DISTRIBUTION[1]/FIELDS/FIELD[NAME='Custom_list']/VALUE]]></XPATH>
        </FIELD>
        <FIELD type="AdditionalFields" label="Custom_num" description="Campo adicional numérico" source-type="AdditionalFields" has_confidential_data="False">
          <TAG><![CDATA[#NEWCARD:DISTRIBUTION[1]:AF:Custom_num#]]></TAG>
          <VALUE/>
          <XPATH><![CDATA[//CARD/DISTRIBUTIONS/DISTRIBUTION[1]/FIELDS/FIELD[NAME='Custom_num']/VALUE]]></XPATH>
        </FIELD>
        <FIELD type="AdditionalFields" label="Canal" description="Canal de Entrada da reclamação" source-type="AdditionalFields" has_confidential_data="False">
          <TAG><![CDATA[#NEWCARD:DISTRIBUTION[1]:AF:Canal#]]></TAG>
          <VALUE/>
          <XPATH><![CDATA[//CARD/DISTRIBUTIONS/DISTRIBUTION[1]/FIELDS/FIELD[NAME='Canal']/VALUE]]></XPATH>
        </FIELD>
        <FIELD type="AdditionalFields" label="E_CATEGORIA" description="Categoria" source-type="AdditionalFields" has_confidential_data="False">
          <TAG><![CDATA[#NEWCARD:DISTRIBUTION[1]:AF:E_CATEGORIA#]]></TAG>
          <VALUE/>
          <XPATH><![CDATA[//CARD/DISTRIBUTIONS/DISTRIBUTION[1]/FIELDS/FIELD[NAME='E_CATEGORIA']/VALUE]]></XPATH>
        </FIELD>
        <FIELD type="AdditionalFields" label="Caucao" description="Caução" source-type="AdditionalFields" has_confidential_data="False">
          <TAG><![CDATA[#NEWCARD:DISTRIBUTION[1]:AF:Caucao#]]></TAG>
          <VALUE/>
          <XPATH><![CDATA[//CARD/DISTRIBUTIONS/DISTRIBUTION[1]/FIELDS/FIELD[NAME='Caucao']/VALUE]]></XPATH>
        </FIELD>
        <FIELD type="AdditionalFields" label="CRT_A_PSI" description="Certificado de Avaliação Psicológica" source-type="AdditionalFields" has_confidential_data="False">
          <TAG><![CDATA[#NEWCARD:DISTRIBUTION[1]:AF:CRT_A_PSI#]]></TAG>
          <VALUE/>
          <XPATH><![CDATA[//CARD/DISTRIBUTIONS/DISTRIBUTION[1]/FIELDS/FIELD[NAME='CRT_A_PSI']/VALUE]]></XPATH>
        </FIELD>
        <FIELD type="AdditionalFields" label="ClasseEntidade" description="Classe de Entidade" source-type="AdditionalFields" has_confidential_data="False">
          <TAG><![CDATA[#NEWCARD:DISTRIBUTION[1]:AF:ClasseEntidade#]]></TAG>
          <VALUE/>
          <XPATH><![CDATA[//CARD/DISTRIBUTIONS/DISTRIBUTION[1]/FIELDS/FIELD[NAME='ClasseEntidade']/VALUE]]></XPATH>
        </FIELD>
        <FIELD type="AdditionalFields" label="Estrada" description="Classificação da estrada" source-type="AdditionalFields" has_confidential_data="False">
          <TAG><![CDATA[#NEWCARD:DISTRIBUTION[1]:AF:Estrada#]]></TAG>
          <VALUE/>
          <XPATH><![CDATA[//CARD/DISTRIBUTIONS/DISTRIBUTION[1]/FIELDS/FIELD[NAME='Estrada']/VALUE]]></XPATH>
        </FIELD>
        <FIELD type="AdditionalFields" label="TipificaçãoOcor" description="Classificação do evento" source-type="AdditionalFields" has_confidential_data="False">
          <TAG><![CDATA[#NEWCARD:DISTRIBUTION[1]:AF:TipificaçãoOcor#]]></TAG>
          <VALUE/>
          <XPATH><![CDATA[//CARD/DISTRIBUTIONS/DISTRIBUTION[1]/FIELDS/FIELD[NAME='TipificaçãoOcor']/VALUE]]></XPATH>
        </FIELD>
        <FIELD type="AdditionalFields" label="FATURAS_CodigoGERFIP" description="Código do Fornecedor GERFIP" source-type="AdditionalFields" has_confidential_data="False">
          <TAG><![CDATA[#NEWCARD:DISTRIBUTION[1]:AF:FATURAS_CodigoGERFIP#]]></TAG>
          <VALUE/>
          <XPATH><![CDATA[//CARD/DISTRIBUTIONS/DISTRIBUTION[1]/FIELDS/FIELD[NAME='FATURAS_CodigoGERFIP']/VALUE]]></XPATH>
        </FIELD>
        <FIELD type="AdditionalFields" label="CódigoPostal" description="Código Postal do Reclamante" source-type="AdditionalFields" has_confidential_data="False">
          <TAG><![CDATA[#NEWCARD:DISTRIBUTION[1]:AF:CódigoPostal#]]></TAG>
          <VALUE/>
          <XPATH><![CDATA[//CARD/DISTRIBUTIONS/DISTRIBUTION[1]/FIELDS/FIELD[NAME='CódigoPostal']/VALUE]]></XPATH>
        </FIELD>
        <FIELD type="AdditionalFields" label="E_COD_SIOE" description="Código SIOE" source-type="AdditionalFields" has_confidential_data="False">
          <TAG><![CDATA[#NEWCARD:DISTRIBUTION[1]:AF:E_COD_SIOE#]]></TAG>
          <VALUE/>
          <XPATH><![CDATA[//CARD/DISTRIBUTIONS/DISTRIBUTION[1]/FIELDS/FIELD[NAME='E_COD_SIOE']/VALUE]]></XPATH>
        </FIELD>
        <FIELD type="AdditionalFields" label="E_Cod_postal" description="Código-Postal" source-type="AdditionalFields" has_confidential_data="False">
          <TAG><![CDATA[#NEWCARD:DISTRIBUTION[1]:AF:E_Cod_postal#]]></TAG>
          <VALUE/>
          <XPATH><![CDATA[//CARD/DISTRIBUTIONS/DISTRIBUTION[1]/FIELDS/FIELD[NAME='E_Cod_postal']/VALUE]]></XPATH>
        </FIELD>
        <FIELD type="AdditionalFields" label="DEN_Concorda" description="Concorda" source-type="AdditionalFields" has_confidential_data="False">
          <TAG><![CDATA[#NEWCARD:DISTRIBUTION[1]:AF:DEN_Concorda#]]></TAG>
          <VALUE/>
          <XPATH><![CDATA[//CARD/DISTRIBUTIONS/DISTRIBUTION[1]/FIELDS/FIELD[NAME='DEN_Concorda']/VALUE]]></XPATH>
        </FIELD>
        <FIELD type="AdditionalFields" label="DEN_Contato" description="Contato telefónico" source-type="AdditionalFields" has_confidential_data="False">
          <TAG><![CDATA[#NEWCARD:DISTRIBUTION[1]:AF:DEN_Contato#]]></TAG>
          <VALUE/>
          <XPATH><![CDATA[//CARD/DISTRIBUTIONS/DISTRIBUTION[1]/FIELDS/FIELD[NAME='DEN_Contato']/VALUE]]></XPATH>
        </FIELD>
        <FIELD type="AdditionalFields" label="FATURAS_ContribuinteCliente" description="Contribuinte do Cliente" source-type="AdditionalFields" has_confidential_data="False">
          <TAG><![CDATA[#NEWCARD:DISTRIBUTION[1]:AF:FATURAS_ContribuinteCliente#]]></TAG>
          <VALUE/>
          <XPATH><![CDATA[//CARD/DISTRIBUTIONS/DISTRIBUTION[1]/FIELDS/FIELD[NAME='FATURAS_ContribuinteCliente']/VALUE]]></XPATH>
        </FIELD>
        <FIELD type="AdditionalFields" label="Xinicial" description="Coordenada X inicial" source-type="AdditionalFields" has_confidential_data="False">
          <TAG><![CDATA[#NEWCARD:DISTRIBUTION[1]:AF:Xinicial#]]></TAG>
          <VALUE/>
          <XPATH><![CDATA[//CARD/DISTRIBUTIONS/DISTRIBUTION[1]/FIELDS/FIELD[NAME='Xinicial']/VALUE]]></XPATH>
        </FIELD>
        <FIELD type="AdditionalFields" label="Yinicial" description="Coordenada y do Km inicial" source-type="AdditionalFields" has_confidential_data="False">
          <TAG><![CDATA[#NEWCARD:DISTRIBUTION[1]:AF:Yinicial#]]></TAG>
          <VALUE/>
          <XPATH><![CDATA[//CARD/DISTRIBUTIONS/DISTRIBUTION[1]/FIELDS/FIELD[NAME='Yinicial']/VALUE]]></XPATH>
        </FIELD>
        <FIELD type="AdditionalFields" label="FATURAS_DadosFornecedor" description="Dados do Fornecedor" source-type="AdditionalFields" has_confidential_data="False">
          <TAG><![CDATA[#NEWCARD:DISTRIBUTION[1]:AF:FATURAS_DadosFornecedor#]]></TAG>
          <VALUE/>
          <XPATH><![CDATA[//CARD/DISTRIBUTIONS/DISTRIBUTION[1]/FIELDS/FIELD[NAME='FATURAS_DadosFornecedor']/VALUE]]></XPATH>
        </FIELD>
        <FIELD type="AdditionalFields" label="DEN_Data_Agendada" description="Data Agendada" source-type="AdditionalFields" has_confidential_data="False">
          <TAG><![CDATA[#NEWCARD:DISTRIBUTION[1]:AF:DEN_Data_Agendada#]]></TAG>
          <VALUE/>
          <XPATH><![CDATA[//CARD/DISTRIBUTIONS/DISTRIBUTION[1]/FIELDS/FIELD[NAME='DEN_Data_Agendada']/VALUE]]></XPATH>
        </FIELD>
        <FIELD type="AdditionalFields" label="DataFatura" description="Data da Fatura" source-type="AdditionalFields" has_confidential_data="False">
          <TAG><![CDATA[#NEWCARD:DISTRIBUTION[1]:AF:DataFatura#]]></TAG>
          <VALUE/>
          <XPATH><![CDATA[//CARD/DISTRIBUTIONS/DISTRIBUTION[1]/FIELDS/FIELD[NAME='DataFatura']/VALUE]]></XPATH>
        </FIELD>
        <FIELD type="AdditionalFields" label="DataResposta" description="Data da Resposta" source-type="AdditionalFields" has_confidential_data="False">
          <TAG><![CDATA[#NEWCARD:DISTRIBUTION[1]:AF:DataResposta#]]></TAG>
          <VALUE/>
          <XPATH><![CDATA[//CARD/DISTRIBUTIONS/DISTRIBUTION[1]/FIELDS/FIELD[NAME='DataResposta']/VALUE]]></XPATH>
        </FIELD>
        <FIELD type="AdditionalFields" label="FATURAS_DataAdjudicacao" description="Data de Adjudicação" source-type="AdditionalFields" has_confidential_data="False">
          <TAG><![CDATA[#NEWCARD:DISTRIBUTION[1]:AF:FATURAS_DataAdjudicacao#]]></TAG>
          <VALUE/>
          <XPATH><![CDATA[//CARD/DISTRIBUTIONS/DISTRIBUTION[1]/FIELDS/FIELD[NAME='FATURAS_DataAdjudicacao']/VALUE]]></XPATH>
        </FIELD>
        <FIELD type="AdditionalFields" label="FATURAS_DataEmissaoFatura" description="Data de Emissão" source-type="AdditionalFields" has_confidential_data="False">
          <TAG><![CDATA[#NEWCARD:DISTRIBUTION[1]:AF:FATURAS_DataEmissaoFatura#]]></TAG>
          <VALUE/>
          <XPATH><![CDATA[//CARD/DISTRIBUTIONS/DISTRIBUTION[1]/FIELDS/FIELD[NAME='FATURAS_DataEmissaoFatura']/VALUE]]></XPATH>
        </FIELD>
        <FIELD type="AdditionalFields" label="PAP_DATA_PAG" description="Data do pagamento GERFIP" source-type="AdditionalFields" has_confidential_data="False">
          <TAG><![CDATA[#NEWCARD:DISTRIBUTION[1]:AF:PAP_DATA_PAG#]]></TAG>
          <VALUE/>
          <XPATH><![CDATA[//CARD/DISTRIBUTIONS/DISTRIBUTION[1]/FIELDS/FIELD[NAME='PAP_DATA_PAG']/VALUE]]></XPATH>
        </FIELD>
        <FIELD type="AdditionalFields" label="FATURAS_DataRegistoCompromisso" description="Data do Registo do Compromisso" source-type="AdditionalFields" has_confidential_data="False">
          <TAG><![CDATA[#NEWCARD:DISTRIBUTION[1]:AF:FATURAS_DataRegistoCompromisso#]]></TAG>
          <VALUE/>
          <XPATH><![CDATA[//CARD/DISTRIBUTIONS/DISTRIBUTION[1]/FIELDS/FIELD[NAME='FATURAS_DataRegistoCompromisso']/VALUE]]></XPATH>
        </FIELD>
        <FIELD type="AdditionalFields" label="DataLimiteRespo" description="Data limite de resposta ao requerimento" source-type="AdditionalFields" has_confidential_data="False">
          <TAG><![CDATA[#NEWCARD:DISTRIBUTION[1]:AF:DataLimiteRespo#]]></TAG>
          <VALUE/>
          <XPATH><![CDATA[//CARD/DISTRIBUTIONS/DISTRIBUTION[1]/FIELDS/FIELD[NAME='DataLimiteRespo']/VALUE]]></XPATH>
        </FIELD>
        <FIELD type="AdditionalFields" label="PAP_DATA_TRANSF" description="Data transferência bancária" source-type="AdditionalFields" has_confidential_data="False">
          <TAG><![CDATA[#NEWCARD:DISTRIBUTION[1]:AF:PAP_DATA_TRANSF#]]></TAG>
          <VALUE/>
          <XPATH><![CDATA[//CARD/DISTRIBUTIONS/DISTRIBUTION[1]/FIELDS/FIELD[NAME='PAP_DATA_TRANSF']/VALUE]]></XPATH>
        </FIELD>
        <FIELD type="AdditionalFields" label="PAP_DATA_TRANSF_BANC" description="Data transferência bancária" source-type="AdditionalFields" has_confidential_data="False">
          <TAG><![CDATA[#NEWCARD:DISTRIBUTION[1]:AF:PAP_DATA_TRANSF_BANC#]]></TAG>
          <VALUE/>
          <XPATH><![CDATA[//CARD/DISTRIBUTIONS/DISTRIBUTION[1]/FIELDS/FIELD[NAME='PAP_DATA_TRANSF_BANC']/VALUE]]></XPATH>
        </FIELD>
        <FIELD type="AdditionalFields" label="Data_IMT" description="Data_IMT" source-type="AdditionalFields" has_confidential_data="False">
          <TAG><![CDATA[#NEWCARD:DISTRIBUTION[1]:AF:Data_IMT#]]></TAG>
          <VALUE/>
          <XPATH><![CDATA[//CARD/DISTRIBUTIONS/DISTRIBUTION[1]/FIELDS/FIELD[NAME='Data_IMT']/VALUE]]></XPATH>
        </FIELD>
        <FIELD type="AdditionalFields" label="DataRegisto" description="DataRegisto" source-type="AdditionalFields" has_confidential_data="False">
          <TAG><![CDATA[#NEWCARD:DISTRIBUTION[1]:AF:DataRegisto#]]></TAG>
          <VALUE/>
          <XPATH><![CDATA[//CARD/DISTRIBUTIONS/DISTRIBUTION[1]/FIELDS/FIELD[NAME='DataRegisto']/VALUE]]></XPATH>
        </FIELD>
        <FIELD type="AdditionalFields" label="DEN_Datas" description="Datas em que ocorreram os factos" source-type="AdditionalFields" has_confidential_data="False">
          <TAG><![CDATA[#NEWCARD:DISTRIBUTION[1]:AF:DEN_Datas#]]></TAG>
          <VALUE/>
          <XPATH><![CDATA[//CARD/DISTRIBUTIONS/DISTRIBUTION[1]/FIELDS/FIELD[NAME='DEN_Datas']/VALUE]]></XPATH>
        </FIELD>
        <FIELD type="AdditionalFields" label="Decisão" description="Decisão Processo Licenciamento" source-type="AdditionalFields" has_confidential_data="False">
          <TAG><![CDATA[#NEWCARD:DISTRIBUTION[1]:AF:Decisão#]]></TAG>
          <VALUE/>
          <XPATH><![CDATA[//CARD/DISTRIBUTIONS/DISTRIBUTION[1]/FIELDS/FIELD[NAME='Decisão']/VALUE]]></XPATH>
        </FIELD>
        <FIELD type="AdditionalFields" label="DEN_Denuncia_previa" description="Denúncia prévia a outras autoridades " source-type="AdditionalFields" has_confidential_data="False">
          <TAG><![CDATA[#NEWCARD:DISTRIBUTION[1]:AF:DEN_Denuncia_previa#]]></TAG>
          <VALUE/>
          <XPATH><![CDATA[//CARD/DISTRIBUTIONS/DISTRIBUTION[1]/FIELDS/FIELD[NAME='DEN_Denuncia_previa']/VALUE]]></XPATH>
        </FIELD>
        <FIELD type="AdditionalFields" label="E_DEPARTAMENTO" description="Departamento" source-type="AdditionalFields" has_confidential_data="False">
          <TAG><![CDATA[#NEWCARD:DISTRIBUTION[1]:AF:E_DEPARTAMENTO#]]></TAG>
          <VALUE/>
          <XPATH><![CDATA[//CARD/DISTRIBUTIONS/DISTRIBUTION[1]/FIELDS/FIELD[NAME='E_DEPARTAMENTO']/VALUE]]></XPATH>
        </FIELD>
        <FIELD type="AdditionalFields" label="DescCodPostal" description="DescCodPostal" source-type="AdditionalFields" has_confidential_data="False">
          <TAG><![CDATA[#NEWCARD:DISTRIBUTION[1]:AF:DescCodPostal#]]></TAG>
          <VALUE/>
          <XPATH><![CDATA[//CARD/DISTRIBUTIONS/DISTRIBUTION[1]/FIELDS/FIELD[NAME='DescCodPostal']/VALUE]]></XPATH>
        </FIELD>
        <FIELD type="AdditionalFields" label="Descrição" description="Descrição" source-type="AdditionalFields" has_confidential_data="False">
          <TAG><![CDATA[#NEWCARD:DISTRIBUTION[1]:AF:Descrição#]]></TAG>
          <VALUE/>
          <XPATH><![CDATA[//CARD/DISTRIBUTIONS/DISTRIBUTION[1]/FIELDS/FIELD[NAME='Descrição']/VALUE]]></XPATH>
        </FIELD>
        <FIELD type="AdditionalFields" label="DEN_Descricao_docs" description="Descrição dos documentos/provas que fundamentam denúncia " source-type="AdditionalFields" has_confidential_data="False">
          <TAG><![CDATA[#NEWCARD:DISTRIBUTION[1]:AF:DEN_Descricao_docs#]]></TAG>
          <VALUE/>
          <XPATH><![CDATA[//CARD/DISTRIBUTIONS/DISTRIBUTION[1]/FIELDS/FIELD[NAME='DEN_Descricao_docs']/VALUE]]></XPATH>
        </FIELD>
        <FIELD type="AdditionalFields" label="DEN_Anonimo" description="Deseja permanecer anónimo" source-type="AdditionalFields" has_confidential_data="False">
          <TAG><![CDATA[#NEWCARD:DISTRIBUTION[1]:AF:DEN_Anonimo#]]></TAG>
          <VALUE/>
          <XPATH><![CDATA[//CARD/DISTRIBUTIONS/DISTRIBUTION[1]/FIELDS/FIELD[NAME='DEN_Anonimo']/VALUE]]></XPATH>
        </FIELD>
        <FIELD type="AdditionalFields" label="Distrito" description="Distrito" source-type="AdditionalFields" has_confidential_data="False">
          <TAG><![CDATA[#NEWCARD:DISTRIBUTION[1]:AF:Distrito#]]></TAG>
          <VALUE/>
          <XPATH><![CDATA[//CARD/DISTRIBUTIONS/DISTRIBUTION[1]/FIELDS/FIELD[NAME='Distrito']/VALUE]]></XPATH>
        </FIELD>
        <FIELD type="AdditionalFields" label="PAP_DOCS_ANEXADOS" description="Documentos anexados?" source-type="AdditionalFields" has_confidential_data="False">
          <TAG><![CDATA[#NEWCARD:DISTRIBUTION[1]:AF:PAP_DOCS_ANEXADOS#]]></TAG>
          <VALUE/>
          <XPATH><![CDATA[//CARD/DISTRIBUTIONS/DISTRIBUTION[1]/FIELDS/FIELD[NAME='PAP_DOCS_ANEXADOS']/VALUE]]></XPATH>
        </FIELD>
        <FIELD type="AdditionalFields" label="PAP_DOCS_ANEX" description="Documentos Anexados?" source-type="AdditionalFields" has_confidential_data="False">
          <TAG><![CDATA[#NEWCARD:DISTRIBUTION[1]:AF:PAP_DOCS_ANEX#]]></TAG>
          <VALUE/>
          <XPATH><![CDATA[//CARD/DISTRIBUTIONS/DISTRIBUTION[1]/FIELDS/FIELD[NAME='PAP_DOCS_ANEX']/VALUE]]></XPATH>
        </FIELD>
        <FIELD type="AdditionalFields" label="DEN_Dominio" description="Domínio da denúncia" source-type="AdditionalFields" has_confidential_data="False">
          <TAG><![CDATA[#NEWCARD:DISTRIBUTION[1]:AF:DEN_Dominio#]]></TAG>
          <VALUE/>
          <XPATH><![CDATA[//CARD/DISTRIBUTIONS/DISTRIBUTION[1]/FIELDS/FIELD[NAME='DEN_Dominio']/VALUE]]></XPATH>
        </FIELD>
        <FIELD type="AdditionalFields" label="E_Morada" description="E_Morada" source-type="AdditionalFields" has_confidential_data="False">
          <TAG><![CDATA[#NEWCARD:DISTRIBUTION[1]:AF:E_Morada#]]></TAG>
          <VALUE/>
          <XPATH><![CDATA[//CARD/DISTRIBUTIONS/DISTRIBUTION[1]/FIELDS/FIELD[NAME='E_Morada']/VALUE]]></XPATH>
        </FIELD>
        <FIELD type="AdditionalFields" label="E-mail" description="E-mail do Reclamante" source-type="AdditionalFields" has_confidential_data="False">
          <TAG><![CDATA[#NEWCARD:DISTRIBUTION[1]:AF:E-mail#]]></TAG>
          <VALUE/>
          <XPATH><![CDATA[//CARD/DISTRIBUTIONS/DISTRIBUTION[1]/FIELDS/FIELD[NAME='E-mail']/VALUE]]></XPATH>
        </FIELD>
        <FIELD type="AdditionalFields" label="DEN_Email" description="Endereço de correio eletrónico" source-type="AdditionalFields" has_confidential_data="False">
          <TAG><![CDATA[#NEWCARD:DISTRIBUTION[1]:AF:DEN_Email#]]></TAG>
          <VALUE/>
          <XPATH><![CDATA[//CARD/DISTRIBUTIONS/DISTRIBUTION[1]/FIELDS/FIELD[NAME='DEN_Email']/VALUE]]></XPATH>
        </FIELD>
        <FIELD type="AdditionalFields" label="EntidadeRemetente" description="Entidade Remetente" source-type="AdditionalFields" has_confidential_data="False">
          <TAG><![CDATA[#NEWCARD:DISTRIBUTION[1]:AF:EntidadeRemetente#]]></TAG>
          <VALUE/>
          <XPATH><![CDATA[//CARD/DISTRIBUTIONS/DISTRIBUTION[1]/FIELDS/FIELD[NAME='EntidadeRemetente']/VALUE]]></XPATH>
        </FIELD>
        <FIELD type="AdditionalFields" label="fat_esp_fisc" description="Espaço fiscal" source-type="AdditionalFields" has_confidential_data="False">
          <TAG><![CDATA[#NEWCARD:DISTRIBUTION[1]:AF:fat_esp_fisc#]]></TAG>
          <VALUE/>
          <XPATH><![CDATA[//CARD/DISTRIBUTIONS/DISTRIBUTION[1]/FIELDS/FIELD[NAME='fat_esp_fisc']/VALUE]]></XPATH>
        </FIELD>
        <FIELD type="AdditionalFields" label="fat_est_doc" description="Estado do documento" source-type="AdditionalFields" has_confidential_data="False">
          <TAG><![CDATA[#NEWCARD:DISTRIBUTION[1]:AF:fat_est_doc#]]></TAG>
          <VALUE/>
          <XPATH><![CDATA[//CARD/DISTRIBUTIONS/DISTRIBUTION[1]/FIELDS/FIELD[NAME='fat_est_doc']/VALUE]]></XPATH>
        </FIELD>
        <FIELD type="AdditionalFields" label="Estado_CO_TE" description="Estado do processo de execução" source-type="AdditionalFields" has_confidential_data="False">
          <TAG><![CDATA[#NEWCARD:DISTRIBUTION[1]:AF:Estado_CO_TE#]]></TAG>
          <VALUE/>
          <XPATH><![CDATA[//CARD/DISTRIBUTIONS/DISTRIBUTION[1]/FIELDS/FIELD[NAME='Estado_CO_TE']/VALUE]]></XPATH>
        </FIELD>
        <FIELD type="AdditionalFields" label="Estado_CO_TR" description="Estado do processo de recurso" source-type="AdditionalFields" has_confidential_data="False">
          <TAG><![CDATA[#NEWCARD:DISTRIBUTION[1]:AF:Estado_CO_TR#]]></TAG>
          <VALUE/>
          <XPATH><![CDATA[//CARD/DISTRIBUTIONS/DISTRIBUTION[1]/FIELDS/FIELD[NAME='Estado_CO_TR']/VALUE]]></XPATH>
        </FIELD>
        <FIELD type="AdditionalFields" label="Estado_CO_FE" description="Estado_CO_FE" source-type="AdditionalFields" has_confidential_data="False">
          <TAG><![CDATA[#NEWCARD:DISTRIBUTION[1]:AF:Estado_CO_FE#]]></TAG>
          <VALUE/>
          <XPATH><![CDATA[//CARD/DISTRIBUTIONS/DISTRIBUTION[1]/FIELDS/FIELD[NAME='Estado_CO_FE']/VALUE]]></XPATH>
        </FIELD>
        <FIELD type="AdditionalFields" label="DEN_Exposicao_Factos" description="Exposição dos factos" source-type="AdditionalFields" has_confidential_data="False">
          <TAG><![CDATA[#NEWCARD:DISTRIBUTION[1]:AF:DEN_Exposicao_Factos#]]></TAG>
          <VALUE/>
          <XPATH><![CDATA[//CARD/DISTRIBUTIONS/DISTRIBUTION[1]/FIELDS/FIELD[NAME='DEN_Exposicao_Factos']/VALUE]]></XPATH>
        </FIELD>
        <FIELD type="AdditionalFields" label="FAT_Extracao_Dados" description="Extração de dados - Faturas" source-type="AdditionalFields" has_confidential_data="False">
          <TAG><![CDATA[#NEWCARD:DISTRIBUTION[1]:AF:FAT_Extracao_Dados#]]></TAG>
          <VALUE/>
          <XPATH><![CDATA[//CARD/DISTRIBUTIONS/DISTRIBUTION[1]/FIELDS/FIELD[NAME='FAT_Extracao_Dados']/VALUE]]></XPATH>
        </FIELD>
        <FIELD type="AdditionalFields" label="FATURAS_FaturaConforme" description="Fatura conforme?" source-type="AdditionalFields" has_confidential_data="False">
          <TAG><![CDATA[#NEWCARD:DISTRIBUTION[1]:AF:FATURAS_FaturaConforme#]]></TAG>
          <VALUE/>
          <XPATH><![CDATA[//CARD/DISTRIBUTIONS/DISTRIBUTION[1]/FIELDS/FIELD[NAME='FATURAS_FaturaConforme']/VALUE]]></XPATH>
        </FIELD>
        <FIELD type="AdditionalFields" label="E_Fax" description="FAX" source-type="AdditionalFields" has_confidential_data="False">
          <TAG><![CDATA[#NEWCARD:DISTRIBUTION[1]:AF:E_Fax#]]></TAG>
          <VALUE/>
          <XPATH><![CDATA[//CARD/DISTRIBUTIONS/DISTRIBUTION[1]/FIELDS/FIELD[NAME='E_Fax']/VALUE]]></XPATH>
        </FIELD>
        <FIELD type="AdditionalFields" label="DEN_Motivo_Prejudicado" description="Foi diretamente prejudicado pela situação?" source-type="AdditionalFields" has_confidential_data="False">
          <TAG><![CDATA[#NEWCARD:DISTRIBUTION[1]:AF:DEN_Motivo_Prejudicado#]]></TAG>
          <VALUE/>
          <XPATH><![CDATA[//CARD/DISTRIBUTIONS/DISTRIBUTION[1]/FIELDS/FIELD[NAME='DEN_Motivo_Prejudicado']/VALUE]]></XPATH>
        </FIELD>
        <FIELD type="AdditionalFields" label="Cilindrada" description="Formação" source-type="AdditionalFields" has_confidential_data="False">
          <TAG><![CDATA[#NEWCARD:DISTRIBUTION[1]:AF:Cilindrada#]]></TAG>
          <VALUE/>
          <XPATH><![CDATA[//CARD/DISTRIBUTIONS/DISTRIBUTION[1]/FIELDS/FIELD[NAME='Cilindrada']/VALUE]]></XPATH>
        </FIELD>
        <FIELD type="AdditionalFields" label="Cor" description="Formação" source-type="AdditionalFields" has_confidential_data="False">
          <TAG><![CDATA[#NEWCARD:DISTRIBUTION[1]:AF:Cor#]]></TAG>
          <VALUE/>
          <XPATH><![CDATA[//CARD/DISTRIBUTIONS/DISTRIBUTION[1]/FIELDS/FIELD[NAME='Cor']/VALUE]]></XPATH>
        </FIELD>
        <FIELD type="AdditionalFields" label="Marca" description="Formação" source-type="AdditionalFields" has_confidential_data="False">
          <TAG><![CDATA[#NEWCARD:DISTRIBUTION[1]:AF:Marca#]]></TAG>
          <VALUE/>
          <XPATH><![CDATA[//CARD/DISTRIBUTIONS/DISTRIBUTION[1]/FIELDS/FIELD[NAME='Marca']/VALUE]]></XPATH>
        </FIELD>
        <FIELD type="AdditionalFields" label="GAI_TEC_RESP" description="GAI Técnico Responsável" source-type="AdditionalFields" has_confidential_data="False">
          <TAG><![CDATA[#NEWCARD:DISTRIBUTION[1]:AF:GAI_TEC_RESP#]]></TAG>
          <VALUE/>
          <XPATH><![CDATA[//CARD/DISTRIBUTIONS/DISTRIBUTION[1]/FIELDS/FIELD[NAME='GAI_TEC_RESP']/VALUE]]></XPATH>
        </FIELD>
        <FIELD type="AdditionalFields" label="FATURAS_GestorContrato" description="Gestor de Contrato" source-type="AdditionalFields" has_confidential_data="False">
          <TAG><![CDATA[#NEWCARD:DISTRIBUTION[1]:AF:FATURAS_GestorContrato#]]></TAG>
          <VALUE/>
          <XPATH><![CDATA[//CARD/DISTRIBUTIONS/DISTRIBUTION[1]/FIELDS/FIELD[NAME='FATURAS_GestorContrato']/VALUE]]></XPATH>
        </FIELD>
        <FIELD type="AdditionalFields" label="Identificação" description="Identificação" source-type="AdditionalFields" has_confidential_data="False">
          <TAG><![CDATA[#NEWCARD:DISTRIBUTION[1]:AF:Identificação#]]></TAG>
          <VALUE/>
          <XPATH><![CDATA[//CARD/DISTRIBUTIONS/DISTRIBUTION[1]/FIELDS/FIELD[NAME='Identificação']/VALUE]]></XPATH>
        </FIELD>
        <FIELD type="AdditionalFields" label="FATURAS_Imobilizado" description="Imobilizado" source-type="AdditionalFields" has_confidential_data="False">
          <TAG><![CDATA[#NEWCARD:DISTRIBUTION[1]:AF:FATURAS_Imobilizado#]]></TAG>
          <VALUE/>
          <XPATH><![CDATA[//CARD/DISTRIBUTIONS/DISTRIBUTION[1]/FIELDS/FIELD[NAME='FATURAS_Imobilizado']/VALUE]]></XPATH>
        </FIELD>
        <FIELD type="AdditionalFields" label="DataOcorrência" description="Indica a data da ocorrência reportada pelo utente" source-type="AdditionalFields" has_confidential_data="False">
          <TAG><![CDATA[#NEWCARD:DISTRIBUTION[1]:AF:DataOcorrência#]]></TAG>
          <VALUE/>
          <XPATH><![CDATA[//CARD/DISTRIBUTIONS/DISTRIBUTION[1]/FIELDS/FIELD[NAME='DataOcorrência']/VALUE]]></XPATH>
        </FIELD>
        <FIELD type="AdditionalFields" label="SUG_REC_INF" description="Indica o tipo de contacto: Sugestão, Reclamação, ou Pedido de Informação" source-type="AdditionalFields" has_confidential_data="False">
          <TAG><![CDATA[#NEWCARD:DISTRIBUTION[1]:AF:SUG_REC_INF#]]></TAG>
          <VALUE/>
          <XPATH><![CDATA[//CARD/DISTRIBUTIONS/DISTRIBUTION[1]/FIELDS/FIELD[NAME='SUG_REC_INF']/VALUE]]></XPATH>
        </FIELD>
        <FIELD type="AdditionalFields" label="DEN_Denuncia_previa_desc" description="indicação da denuncia prévia" source-type="AdditionalFields" has_confidential_data="False">
          <TAG><![CDATA[#NEWCARD:DISTRIBUTION[1]:AF:DEN_Denuncia_previa_desc#]]></TAG>
          <VALUE/>
          <XPATH><![CDATA[//CARD/DISTRIBUTIONS/DISTRIBUTION[1]/FIELDS/FIELD[NAME='DEN_Denuncia_previa_desc']/VALUE]]></XPATH>
        </FIELD>
        <FIELD type="AdditionalFields" label="DEN_Intervenientes" description="Intervenientes" source-type="AdditionalFields" has_confidential_data="False">
          <TAG><![CDATA[#NEWCARD:DISTRIBUTION[1]:AF:DEN_Intervenientes#]]></TAG>
          <VALUE/>
          <XPATH><![CDATA[//CARD/DISTRIBUTIONS/DISTRIBUTION[1]/FIELDS/FIELD[NAME='DEN_Intervenientes']/VALUE]]></XPATH>
        </FIELD>
        <FIELD type="AdditionalFields" label="FATURAS_JustificacaoNaoValidacao" description="Justificação de não validação" source-type="AdditionalFields" has_confidential_data="False">
          <TAG><![CDATA[#NEWCARD:DISTRIBUTION[1]:AF:FATURAS_JustificacaoNaoValidacao#]]></TAG>
          <VALUE/>
          <XPATH><![CDATA[//CARD/DISTRIBUTIONS/DISTRIBUTION[1]/FIELDS/FIELD[NAME='FATURAS_JustificacaoNaoValidacao']/VALUE]]></XPATH>
        </FIELD>
        <FIELD type="AdditionalFields" label="Km" description="Km da estrada mencionado pelo processo" source-type="AdditionalFields" has_confidential_data="False">
          <TAG><![CDATA[#NEWCARD:DISTRIBUTION[1]:AF:Km#]]></TAG>
          <VALUE/>
          <XPATH><![CDATA[//CARD/DISTRIBUTIONS/DISTRIBUTION[1]/FIELDS/FIELD[NAME='Km']/VALUE]]></XPATH>
        </FIELD>
        <FIELD type="AdditionalFields" label="Kmfinal" description="Km final" source-type="AdditionalFields" has_confidential_data="False">
          <TAG><![CDATA[#NEWCARD:DISTRIBUTION[1]:AF:Kmfinal#]]></TAG>
          <VALUE/>
          <XPATH><![CDATA[//CARD/DISTRIBUTIONS/DISTRIBUTION[1]/FIELDS/FIELD[NAME='Kmfinal']/VALUE]]></XPATH>
        </FIELD>
        <FIELD type="AdditionalFields" label="Kminicial" description="Km inicial" source-type="AdditionalFields" has_confidential_data="False">
          <TAG><![CDATA[#NEWCARD:DISTRIBUTION[1]:AF:Kminicial#]]></TAG>
          <VALUE/>
          <XPATH><![CDATA[//CARD/DISTRIBUTIONS/DISTRIBUTION[1]/FIELDS/FIELD[NAME='Kminicial']/VALUE]]></XPATH>
        </FIELD>
        <FIELD type="AdditionalFields" label="Concessionária" description="Lista de Concessionárias de Infra-Estruturas Rodoviárias" source-type="AdditionalFields" has_confidential_data="False">
          <TAG><![CDATA[#NEWCARD:DISTRIBUTION[1]:AF:Concessionária#]]></TAG>
          <VALUE/>
          <XPATH><![CDATA[//CARD/DISTRIBUTIONS/DISTRIBUTION[1]/FIELDS/FIELD[NAME='Concessionária']/VALUE]]></XPATH>
        </FIELD>
        <FIELD type="AdditionalFields" label="ListaBens" description="ListaBens" source-type="AdditionalFields" has_confidential_data="False">
          <TAG><![CDATA[#NEWCARD:DISTRIBUTION[1]:AF:ListaBens#]]></TAG>
          <VALUE/>
          <XPATH><![CDATA[//CARD/DISTRIBUTIONS/DISTRIBUTION[1]/FIELDS/FIELD[NAME='ListaBens']/VALUE]]></XPATH>
        </FIELD>
        <FIELD type="AdditionalFields" label="ListaEmpr" description="ListaEmpr" source-type="AdditionalFields" has_confidential_data="False">
          <TAG><![CDATA[#NEWCARD:DISTRIBUTION[1]:AF:ListaEmpr#]]></TAG>
          <VALUE/>
          <XPATH><![CDATA[//CARD/DISTRIBUTIONS/DISTRIBUTION[1]/FIELDS/FIELD[NAME='ListaEmpr']/VALUE]]></XPATH>
        </FIELD>
        <FIELD type="AdditionalFields" label="ListaServ" description="ListaServ" source-type="AdditionalFields" has_confidential_data="False">
          <TAG><![CDATA[#NEWCARD:DISTRIBUTION[1]:AF:ListaServ#]]></TAG>
          <VALUE/>
          <XPATH><![CDATA[//CARD/DISTRIBUTIONS/DISTRIBUTION[1]/FIELDS/FIELD[NAME='ListaServ']/VALUE]]></XPATH>
        </FIELD>
        <FIELD type="AdditionalFields" label="DEN_Local" description="Local onde ocorreram os factos" source-type="AdditionalFields" has_confidential_data="False">
          <TAG><![CDATA[#NEWCARD:DISTRIBUTION[1]:AF:DEN_Local#]]></TAG>
          <VALUE/>
          <XPATH><![CDATA[//CARD/DISTRIBUTIONS/DISTRIBUTION[1]/FIELDS/FIELD[NAME='DEN_Local']/VALUE]]></XPATH>
        </FIELD>
        <FIELD type="AdditionalFields" label="E_Localidade" description="Localidade" source-type="AdditionalFields" has_confidential_data="False">
          <TAG><![CDATA[#NEWCARD:DISTRIBUTION[1]:AF:E_Localidade#]]></TAG>
          <VALUE/>
          <XPATH><![CDATA[//CARD/DISTRIBUTIONS/DISTRIBUTION[1]/FIELDS/FIELD[NAME='E_Localidade']/VALUE]]></XPATH>
        </FIELD>
        <FIELD type="AdditionalFields" label="Localidade" description="Localidade do Reclamante" source-type="AdditionalFields" has_confidential_data="False">
          <TAG><![CDATA[#NEWCARD:DISTRIBUTION[1]:AF:Localidade#]]></TAG>
          <VALUE/>
          <XPATH><![CDATA[//CARD/DISTRIBUTIONS/DISTRIBUTION[1]/FIELDS/FIELD[NAME='Localidade']/VALUE]]></XPATH>
        </FIELD>
        <FIELD type="AdditionalFields" label="LOUVOR" description="Louvor" source-type="AdditionalFields" has_confidential_data="False">
          <TAG><![CDATA[#NEWCARD:DISTRIBUTION[1]:AF:LOUVOR#]]></TAG>
          <VALUE/>
          <XPATH><![CDATA[//CARD/DISTRIBUTIONS/DISTRIBUTION[1]/FIELDS/FIELD[NAME='LOUVOR']/VALUE]]></XPATH>
        </FIELD>
        <FIELD type="AdditionalFields" label="den_manha" description="Manhã" source-type="AdditionalFields" has_confidential_data="False">
          <TAG><![CDATA[#NEWCARD:DISTRIBUTION[1]:AF:den_manha#]]></TAG>
          <VALUE/>
          <XPATH><![CDATA[//CARD/DISTRIBUTIONS/DISTRIBUTION[1]/FIELDS/FIELD[NAME='den_manha']/VALUE]]></XPATH>
        </FIELD>
        <FIELD type="AdditionalFields" label="E_NAP" description="NAP" source-type="AdditionalFields" has_confidential_data="False">
          <TAG><![CDATA[#NEWCARD:DISTRIBUTION[1]:AF:E_NAP#]]></TAG>
          <VALUE/>
          <XPATH><![CDATA[//CARD/DISTRIBUTIONS/DISTRIBUTION[1]/FIELDS/FIELD[NAME='E_NAP']/VALUE]]></XPATH>
        </FIELD>
        <FIELD type="AdditionalFields" label="FATURAS_NecessitaNotaCredito" description="Necessita nota de crédito?" source-type="AdditionalFields" has_confidential_data="False">
          <TAG><![CDATA[#NEWCARD:DISTRIBUTION[1]:AF:FATURAS_NecessitaNotaCredito#]]></TAG>
          <VALUE/>
          <XPATH><![CDATA[//CARD/DISTRIBUTIONS/DISTRIBUTION[1]/FIELDS/FIELD[NAME='FATURAS_NecessitaNotaCredito']/VALUE]]></XPATH>
        </FIELD>
        <FIELD type="AdditionalFields" label="E_NIF" description="NIF" source-type="AdditionalFields" has_confidential_data="False">
          <TAG><![CDATA[#NEWCARD:DISTRIBUTION[1]:AF:E_NIF#]]></TAG>
          <VALUE/>
          <XPATH><![CDATA[//CARD/DISTRIBUTIONS/DISTRIBUTION[1]/FIELDS/FIELD[NAME='E_NIF']/VALUE]]></XPATH>
        </FIELD>
        <FIELD type="AdditionalFields" label="NIF" description="NIF" source-type="AdditionalFields" has_confidential_data="False">
          <TAG><![CDATA[#NEWCARD:DISTRIBUTION[1]:AF:NIF#]]></TAG>
          <VALUE/>
          <XPATH><![CDATA[//CARD/DISTRIBUTIONS/DISTRIBUTION[1]/FIELDS/FIELD[NAME='NIF']/VALUE]]></XPATH>
        </FIELD>
        <FIELD type="AdditionalFields" label="FATURAS_Compromisso" description="Nº de Compromisso" source-type="AdditionalFields" has_confidential_data="False">
          <TAG><![CDATA[#NEWCARD:DISTRIBUTION[1]:AF:FATURAS_Compromisso#]]></TAG>
          <VALUE/>
          <XPATH><![CDATA[//CARD/DISTRIBUTIONS/DISTRIBUTION[1]/FIELDS/FIELD[NAME='FATURAS_Compromisso']/VALUE]]></XPATH>
        </FIELD>
        <FIELD type="AdditionalFields" label="FATURAS_NumFatura" description="Nº de Fatura" source-type="AdditionalFields" has_confidential_data="False">
          <TAG><![CDATA[#NEWCARD:DISTRIBUTION[1]:AF:FATURAS_NumFatura#]]></TAG>
          <VALUE/>
          <XPATH><![CDATA[//CARD/DISTRIBUTIONS/DISTRIBUTION[1]/FIELDS/FIELD[NAME='FATURAS_NumFatura']/VALUE]]></XPATH>
        </FIELD>
        <FIELD type="AdditionalFields" label="Processo" description="Nº de processo anterior" source-type="AdditionalFields" has_confidential_data="False">
          <TAG><![CDATA[#NEWCARD:DISTRIBUTION[1]:AF:Processo#]]></TAG>
          <VALUE/>
          <XPATH><![CDATA[//CARD/DISTRIBUTIONS/DISTRIBUTION[1]/FIELDS/FIELD[NAME='Processo']/VALUE]]></XPATH>
        </FIELD>
        <FIELD type="AdditionalFields" label="FATURAS_NumRegistoImobilizado" description="Nº de Registo de Imobilizado" source-type="AdditionalFields" has_confidential_data="False">
          <TAG><![CDATA[#NEWCARD:DISTRIBUTION[1]:AF:FATURAS_NumRegistoImobilizado#]]></TAG>
          <VALUE/>
          <XPATH><![CDATA[//CARD/DISTRIBUTIONS/DISTRIBUTION[1]/FIELDS/FIELD[NAME='FATURAS_NumRegistoImobilizado']/VALUE]]></XPATH>
        </FIELD>
        <FIELD type="AdditionalFields" label="FATURAS_NumRegistoGERFIP" description="Nº de Registo GERFIP" source-type="AdditionalFields" has_confidential_data="False">
          <TAG><![CDATA[#NEWCARD:DISTRIBUTION[1]:AF:FATURAS_NumRegistoGERFIP#]]></TAG>
          <VALUE/>
          <XPATH><![CDATA[//CARD/DISTRIBUTIONS/DISTRIBUTION[1]/FIELDS/FIELD[NAME='FATURAS_NumRegistoGERFIP']/VALUE]]></XPATH>
        </FIELD>
        <FIELD type="AdditionalFields" label="Nome" description="Nome" source-type="AdditionalFields" has_confidential_data="False">
          <TAG><![CDATA[#NEWCARD:DISTRIBUTION[1]:AF:Nome#]]></TAG>
          <VALUE/>
          <XPATH><![CDATA[//CARD/DISTRIBUTIONS/DISTRIBUTION[1]/FIELDS/FIELD[NAME='Nome']/VALUE]]></XPATH>
        </FIELD>
        <FIELD type="AdditionalFields" label="DEN_Nome" description="Nome completo" source-type="AdditionalFields" has_confidential_data="False">
          <TAG><![CDATA[#NEWCARD:DISTRIBUTION[1]:AF:DEN_Nome#]]></TAG>
          <VALUE/>
          <XPATH><![CDATA[//CARD/DISTRIBUTIONS/DISTRIBUTION[1]/FIELDS/FIELD[NAME='DEN_Nome']/VALUE]]></XPATH>
        </FIELD>
        <FIELD type="AdditionalFields" label="FORNECEDOR" description="Nome de Fornecedor" source-type="AdditionalFields" has_confidential_data="False">
          <TAG><![CDATA[#NEWCARD:DISTRIBUTION[1]:AF:FORNECEDOR#]]></TAG>
          <VALUE/>
          <XPATH><![CDATA[//CARD/DISTRIBUTIONS/DISTRIBUTION[1]/FIELDS/FIELD[NAME='FORNECEDOR']/VALUE]]></XPATH>
        </FIELD>
        <FIELD type="AdditionalFields" label="NomeReclamante" description="Nome do Reclamante" source-type="AdditionalFields" has_confidential_data="False">
          <TAG><![CDATA[#NEWCARD:DISTRIBUTION[1]:AF:NomeReclamante#]]></TAG>
          <VALUE/>
          <XPATH><![CDATA[//CARD/DISTRIBUTIONS/DISTRIBUTION[1]/FIELDS/FIELD[NAME='NomeReclamante']/VALUE]]></XPATH>
        </FIELD>
        <FIELD type="AdditionalFields" label="Norma" description="Norma de Sinalização" source-type="AdditionalFields" has_confidential_data="False">
          <TAG><![CDATA[#NEWCARD:DISTRIBUTION[1]:AF:Norma#]]></TAG>
          <VALUE/>
          <XPATH><![CDATA[//CARD/DISTRIBUTIONS/DISTRIBUTION[1]/FIELDS/FIELD[NAME='Norma']/VALUE]]></XPATH>
        </FIELD>
        <FIELD type="AdditionalFields" label="FATURAS_NotaEncomenda" description="Nota de Encomenda" source-type="AdditionalFields" has_confidential_data="False">
          <TAG><![CDATA[#NEWCARD:DISTRIBUTION[1]:AF:FATURAS_NotaEncomenda#]]></TAG>
          <VALUE/>
          <XPATH><![CDATA[//CARD/DISTRIBUTIONS/DISTRIBUTION[1]/FIELDS/FIELD[NAME='FATURAS_NotaEncomenda']/VALUE]]></XPATH>
        </FIELD>
        <FIELD type="AdditionalFields" label="N_ENCOMENDA" description="Nota de Encomenda" source-type="AdditionalFields" has_confidential_data="False">
          <TAG><![CDATA[#NEWCARD:DISTRIBUTION[1]:AF:N_ENCOMENDA#]]></TAG>
          <VALUE/>
          <XPATH><![CDATA[//CARD/DISTRIBUTIONS/DISTRIBUTION[1]/FIELDS/FIELD[NAME='N_ENCOMENDA']/VALUE]]></XPATH>
        </FIELD>
        <FIELD type="AdditionalFields" label="NrProcesso" description="NrProcesso" source-type="AdditionalFields" has_confidential_data="False">
          <TAG><![CDATA[#NEWCARD:DISTRIBUTION[1]:AF:NrProcesso#]]></TAG>
          <VALUE/>
          <XPATH><![CDATA[//CARD/DISTRIBUTIONS/DISTRIBUTION[1]/FIELDS/FIELD[NAME='NrProcesso']/VALUE]]></XPATH>
        </FIELD>
        <FIELD type="AdditionalFields" label="Num_IMT" description="Num_IMT" source-type="AdditionalFields" has_confidential_data="False">
          <TAG><![CDATA[#NEWCARD:DISTRIBUTION[1]:AF:Num_IMT#]]></TAG>
          <VALUE/>
          <XPATH><![CDATA[//CARD/DISTRIBUTIONS/DISTRIBUTION[1]/FIELDS/FIELD[NAME='Num_IMT']/VALUE]]></XPATH>
        </FIELD>
        <FIELD type="AdditionalFields" label="NumeroFatura" description="Número da Fatura" source-type="AdditionalFields" has_confidential_data="False">
          <TAG><![CDATA[#NEWCARD:DISTRIBUTION[1]:AF:NumeroFatura#]]></TAG>
          <VALUE/>
          <XPATH><![CDATA[//CARD/DISTRIBUTIONS/DISTRIBUTION[1]/FIELDS/FIELD[NAME='NumeroFatura']/VALUE]]></XPATH>
        </FIELD>
        <FIELD type="AdditionalFields" label="PAP_NUM" description="Número da PAP" source-type="AdditionalFields" has_confidential_data="False">
          <TAG><![CDATA[#NEWCARD:DISTRIBUTION[1]:AF:PAP_NUM#]]></TAG>
          <VALUE/>
          <XPATH><![CDATA[//CARD/DISTRIBUTIONS/DISTRIBUTION[1]/FIELDS/FIELD[NAME='PAP_NUM']/VALUE]]></XPATH>
        </FIELD>
        <FIELD type="AdditionalFields" label="PAP_NUMERO" description="Número da PAP" source-type="AdditionalFields" has_confidential_data="False">
          <TAG><![CDATA[#NEWCARD:DISTRIBUTION[1]:AF:PAP_NUMERO#]]></TAG>
          <VALUE/>
          <XPATH><![CDATA[//CARD/DISTRIBUTIONS/DISTRIBUTION[1]/FIELDS/FIELD[NAME='PAP_NUMERO']/VALUE]]></XPATH>
        </FIELD>
        <FIELD type="AdditionalFields" label="Num_Identificacao" description="Numero de Identificação" source-type="AdditionalFields" has_confidential_data="False">
          <TAG><![CDATA[#NEWCARD:DISTRIBUTION[1]:AF:Num_Identificacao#]]></TAG>
          <VALUE/>
          <XPATH><![CDATA[//CARD/DISTRIBUTIONS/DISTRIBUTION[1]/FIELDS/FIELD[NAME='Num_Identificacao']/VALUE]]></XPATH>
        </FIELD>
        <FIELD type="AdditionalFields" label="PAP_NUM_PAG" description="Número de pagamento em GERFIP" source-type="AdditionalFields" has_confidential_data="False">
          <TAG><![CDATA[#NEWCARD:DISTRIBUTION[1]:AF:PAP_NUM_PAG#]]></TAG>
          <VALUE/>
          <XPATH><![CDATA[//CARD/DISTRIBUTIONS/DISTRIBUTION[1]/FIELDS/FIELD[NAME='PAP_NUM_PAG']/VALUE]]></XPATH>
        </FIELD>
        <FIELD type="AdditionalFields" label="PAP_NUM_PAGAMENTO" description="Número de pagamento em GERFIP" source-type="AdditionalFields" has_confidential_data="False">
          <TAG><![CDATA[#NEWCARD:DISTRIBUTION[1]:AF:PAP_NUM_PAGAMENTO#]]></TAG>
          <VALUE/>
          <XPATH><![CDATA[//CARD/DISTRIBUTIONS/DISTRIBUTION[1]/FIELDS/FIELD[NAME='PAP_NUM_PAGAMENTO']/VALUE]]></XPATH>
        </FIELD>
        <FIELD type="AdditionalFields" label="PAP_NUM_REG" description="Número de registo da PAP" source-type="AdditionalFields" has_confidential_data="False">
          <TAG><![CDATA[#NEWCARD:DISTRIBUTION[1]:AF:PAP_NUM_REG#]]></TAG>
          <VALUE/>
          <XPATH><![CDATA[//CARD/DISTRIBUTIONS/DISTRIBUTION[1]/FIELDS/FIELD[NAME='PAP_NUM_REG']/VALUE]]></XPATH>
        </FIELD>
        <FIELD type="AdditionalFields" label="PAP_NUM_REGISTO" description="Número de registo da PAP" source-type="AdditionalFields" has_confidential_data="False">
          <TAG><![CDATA[#NEWCARD:DISTRIBUTION[1]:AF:PAP_NUM_REGISTO#]]></TAG>
          <VALUE/>
          <XPATH><![CDATA[//CARD/DISTRIBUTIONS/DISTRIBUTION[1]/FIELDS/FIELD[NAME='PAP_NUM_REGISTO']/VALUE]]></XPATH>
        </FIELD>
        <FIELD type="AdditionalFields" label="Objeto" description="Objeto" source-type="AdditionalFields" has_confidential_data="False">
          <TAG><![CDATA[#NEWCARD:DISTRIBUTION[1]:AF:Objeto#]]></TAG>
          <VALUE/>
          <XPATH><![CDATA[//CARD/DISTRIBUTIONS/DISTRIBUTION[1]/FIELDS/FIELD[NAME='Objeto']/VALUE]]></XPATH>
        </FIELD>
        <FIELD type="AdditionalFields" label="DataEntrega0" description="Obrigações Contratuais de Informação - Data Limite de Entrega de Relatório" source-type="AdditionalFields" has_confidential_data="False">
          <TAG><![CDATA[#NEWCARD:DISTRIBUTION[1]:AF:DataEntrega0#]]></TAG>
          <VALUE/>
          <XPATH><![CDATA[//CARD/DISTRIBUTIONS/DISTRIBUTION[1]/FIELDS/FIELD[NAME='DataEntrega0']/VALUE]]></XPATH>
        </FIELD>
        <FIELD type="AdditionalFields" label="DataEntrega1" description="Obrigações Contratuais de Informação - Data Limite de Entrega de Relatório" source-type="AdditionalFields" has_confidential_data="False">
          <TAG><![CDATA[#NEWCARD:DISTRIBUTION[1]:AF:DataEntrega1#]]></TAG>
          <VALUE/>
          <XPATH><![CDATA[//CARD/DISTRIBUTIONS/DISTRIBUTION[1]/FIELDS/FIELD[NAME='DataEntrega1']/VALUE]]></XPATH>
        </FIELD>
        <FIELD type="AdditionalFields" label="DataEntrega2" description="Obrigações Contratuais de Informação - Data Limite de Entrega de Relatório" source-type="AdditionalFields" has_confidential_data="False">
          <TAG><![CDATA[#NEWCARD:DISTRIBUTION[1]:AF:DataEntrega2#]]></TAG>
          <VALUE/>
          <XPATH><![CDATA[//CARD/DISTRIBUTIONS/DISTRIBUTION[1]/FIELDS/FIELD[NAME='DataEntrega2']/VALUE]]></XPATH>
        </FIELD>
        <FIELD type="AdditionalFields" label="DataEntrega3" description="Obrigações Contratuais de Informação - Data Limite de Entrega de Relatório" source-type="AdditionalFields" has_confidential_data="False">
          <TAG><![CDATA[#NEWCARD:DISTRIBUTION[1]:AF:DataEntrega3#]]></TAG>
          <VALUE/>
          <XPATH><![CDATA[//CARD/DISTRIBUTIONS/DISTRIBUTION[1]/FIELDS/FIELD[NAME='DataEntrega3']/VALUE]]></XPATH>
        </FIELD>
        <FIELD type="AdditionalFields" label="DataEntrega4" description="Obrigações Contratuais de Informação - Data Limite de Entrega de Relatório" source-type="AdditionalFields" has_confidential_data="False">
          <TAG><![CDATA[#NEWCARD:DISTRIBUTION[1]:AF:DataEntrega4#]]></TAG>
          <VALUE/>
          <XPATH><![CDATA[//CARD/DISTRIBUTIONS/DISTRIBUTION[1]/FIELDS/FIELD[NAME='DataEntrega4']/VALUE]]></XPATH>
        </FIELD>
        <FIELD type="AdditionalFields" label="PAP_OFIC_ENV" description="Ofício enviado?" source-type="AdditionalFields" has_confidential_data="False">
          <TAG><![CDATA[#NEWCARD:DISTRIBUTION[1]:AF:PAP_OFIC_ENV#]]></TAG>
          <VALUE/>
          <XPATH><![CDATA[//CARD/DISTRIBUTIONS/DISTRIBUTION[1]/FIELDS/FIELD[NAME='PAP_OFIC_ENV']/VALUE]]></XPATH>
        </FIELD>
        <FIELD type="AdditionalFields" label="PAP_OFICIO_ENVIADO" description="Ofício enviado?" source-type="AdditionalFields" has_confidential_data="False">
          <TAG><![CDATA[#NEWCARD:DISTRIBUTION[1]:AF:PAP_OFICIO_ENVIADO#]]></TAG>
          <VALUE/>
          <XPATH><![CDATA[//CARD/DISTRIBUTIONS/DISTRIBUTION[1]/FIELDS/FIELD[NAME='PAP_OFICIO_ENVIADO']/VALUE]]></XPATH>
        </FIELD>
        <FIELD type="AdditionalFields" label="FATURAS_OficioRegistado" description="Ofício Registado?" source-type="AdditionalFields" has_confidential_data="False">
          <TAG><![CDATA[#NEWCARD:DISTRIBUTION[1]:AF:FATURAS_OficioRegistado#]]></TAG>
          <VALUE/>
          <XPATH><![CDATA[//CARD/DISTRIBUTIONS/DISTRIBUTION[1]/FIELDS/FIELD[NAME='FATURAS_OficioRegistado']/VALUE]]></XPATH>
        </FIELD>
        <FIELD type="AdditionalFields" label="den_origem_pedido" description="Origem do Pedido" source-type="AdditionalFields" has_confidential_data="False">
          <TAG><![CDATA[#NEWCARD:DISTRIBUTION[1]:AF:den_origem_pedido#]]></TAG>
          <VALUE/>
          <XPATH><![CDATA[//CARD/DISTRIBUTIONS/DISTRIBUTION[1]/FIELDS/FIELD[NAME='den_origem_pedido']/VALUE]]></XPATH>
        </FIELD>
        <FIELD type="AdditionalFields" label="OutraEstrada" description="OutraEstrada" source-type="AdditionalFields" has_confidential_data="False">
          <TAG><![CDATA[#NEWCARD:DISTRIBUTION[1]:AF:OutraEstrada#]]></TAG>
          <VALUE/>
          <XPATH><![CDATA[//CARD/DISTRIBUTIONS/DISTRIBUTION[1]/FIELDS/FIELD[NAME='OutraEstrada']/VALUE]]></XPATH>
        </FIELD>
        <FIELD type="AdditionalFields" label="OutrasRefs" description="Outras referências" source-type="AdditionalFields" has_confidential_data="False">
          <TAG><![CDATA[#NEWCARD:DISTRIBUTION[1]:AF:OutrasRefs#]]></TAG>
          <VALUE/>
          <XPATH><![CDATA[//CARD/DISTRIBUTIONS/DISTRIBUTION[1]/FIELDS/FIELD[NAME='OutrasRefs']/VALUE]]></XPATH>
        </FIELD>
        <FIELD type="AdditionalFields" label="DEN_Dominio_Outro" description="Outro" source-type="AdditionalFields" has_confidential_data="False">
          <TAG><![CDATA[#NEWCARD:DISTRIBUTION[1]:AF:DEN_Dominio_Outro#]]></TAG>
          <VALUE/>
          <XPATH><![CDATA[//CARD/DISTRIBUTIONS/DISTRIBUTION[1]/FIELDS/FIELD[NAME='DEN_Dominio_Outro']/VALUE]]></XPATH>
        </FIELD>
        <FIELD type="AdditionalFields" label="DEN_Motivo_Outro" description="Outro" source-type="AdditionalFields" has_confidential_data="False">
          <TAG><![CDATA[#NEWCARD:DISTRIBUTION[1]:AF:DEN_Motivo_Outro#]]></TAG>
          <VALUE/>
          <XPATH><![CDATA[//CARD/DISTRIBUTIONS/DISTRIBUTION[1]/FIELDS/FIELD[NAME='DEN_Motivo_Outro']/VALUE]]></XPATH>
        </FIELD>
        <FIELD type="AdditionalFields" label="DEN_Motivo_Outro_desc" description="Outro" source-type="AdditionalFields" has_confidential_data="False">
          <TAG><![CDATA[#NEWCARD:DISTRIBUTION[1]:AF:DEN_Motivo_Outro_desc#]]></TAG>
          <VALUE/>
          <XPATH><![CDATA[//CARD/DISTRIBUTIONS/DISTRIBUTION[1]/FIELDS/FIELD[NAME='DEN_Motivo_Outro_desc']/VALUE]]></XPATH>
        </FIELD>
        <FIELD type="AdditionalFields" label="OutroEvento" description="OutroEvento" source-type="AdditionalFields" has_confidential_data="False">
          <TAG><![CDATA[#NEWCARD:DISTRIBUTION[1]:AF:OutroEvento#]]></TAG>
          <VALUE/>
          <XPATH><![CDATA[//CARD/DISTRIBUTIONS/DISTRIBUTION[1]/FIELDS/FIELD[NAME='OutroEvento']/VALUE]]></XPATH>
        </FIELD>
        <FIELD type="AdditionalFields" label="PAP_PAG_EFET" description="Pagamento efetuado em GERFIP?" source-type="AdditionalFields" has_confidential_data="False">
          <TAG><![CDATA[#NEWCARD:DISTRIBUTION[1]:AF:PAP_PAG_EFET#]]></TAG>
          <VALUE/>
          <XPATH><![CDATA[//CARD/DISTRIBUTIONS/DISTRIBUTION[1]/FIELDS/FIELD[NAME='PAP_PAG_EFET']/VALUE]]></XPATH>
        </FIELD>
        <FIELD type="AdditionalFields" label="PAP_PAG_EFETUADO" description="Pagamento efetuado em GERFIP?" source-type="AdditionalFields" has_confidential_data="False">
          <TAG><![CDATA[#NEWCARD:DISTRIBUTION[1]:AF:PAP_PAG_EFETUADO#]]></TAG>
          <VALUE/>
          <XPATH><![CDATA[//CARD/DISTRIBUTIONS/DISTRIBUTION[1]/FIELDS/FIELD[NAME='PAP_PAG_EFETUADO']/VALUE]]></XPATH>
        </FIELD>
        <FIELD type="AdditionalFields" label="E_Pais" description="País" source-type="AdditionalFields" has_confidential_data="False">
          <TAG><![CDATA[#NEWCARD:DISTRIBUTION[1]:AF:E_Pais#]]></TAG>
          <VALUE/>
          <XPATH><![CDATA[//CARD/DISTRIBUTIONS/DISTRIBUTION[1]/FIELDS/FIELD[NAME='E_Pais']/VALUE]]></XPATH>
        </FIELD>
        <FIELD type="AdditionalFields" label="Plurianual" description="Plurianual?" source-type="AdditionalFields" has_confidential_data="False">
          <TAG><![CDATA[#NEWCARD:DISTRIBUTION[1]:AF:Plurianual#]]></TAG>
          <VALUE/>
          <XPATH><![CDATA[//CARD/DISTRIBUTIONS/DISTRIBUTION[1]/FIELDS/FIELD[NAME='Plurianual']/VALUE]]></XPATH>
        </FIELD>
        <FIELD type="AdditionalFields" label="E_P_CONTACTO" description="Ponto de Contacto" source-type="AdditionalFields" has_confidential_data="False">
          <TAG><![CDATA[#NEWCARD:DISTRIBUTION[1]:AF:E_P_CONTACTO#]]></TAG>
          <VALUE/>
          <XPATH><![CDATA[//CARD/DISTRIBUTIONS/DISTRIBUTION[1]/FIELDS/FIELD[NAME='E_P_CONTACTO']/VALUE]]></XPATH>
        </FIELD>
        <FIELD type="AdditionalFields" label="FATURAS_PrazoLimitePagamento" description="Prazo Limite de Pagamento" source-type="AdditionalFields" has_confidential_data="False">
          <TAG><![CDATA[#NEWCARD:DISTRIBUTION[1]:AF:FATURAS_PrazoLimitePagamento#]]></TAG>
          <VALUE/>
          <XPATH><![CDATA[//CARD/DISTRIBUTIONS/DISTRIBUTION[1]/FIELDS/FIELD[NAME='FATURAS_PrazoLimitePagamento']/VALUE]]></XPATH>
        </FIELD>
        <FIELD type="AdditionalFields" label="DEN_Ocultar_Identidade" description="Pretende ocultar identidade" source-type="AdditionalFields" has_confidential_data="False">
          <TAG><![CDATA[#NEWCARD:DISTRIBUTION[1]:AF:DEN_Ocultar_Identidade#]]></TAG>
          <VALUE/>
          <XPATH><![CDATA[//CARD/DISTRIBUTIONS/DISTRIBUTION[1]/FIELDS/FIELD[NAME='DEN_Ocultar_Identidade']/VALUE]]></XPATH>
        </FIELD>
        <FIELD type="AdditionalFields" label="FATURAS_ConformidadeProcesso" description="Processo Conforme?" source-type="AdditionalFields" has_confidential_data="False">
          <TAG><![CDATA[#NEWCARD:DISTRIBUTION[1]:AF:FATURAS_ConformidadeProcesso#]]></TAG>
          <VALUE/>
          <XPATH><![CDATA[//CARD/DISTRIBUTIONS/DISTRIBUTION[1]/FIELDS/FIELD[NAME='FATURAS_ConformidadeProcesso']/VALUE]]></XPATH>
        </FIELD>
        <FIELD type="AdditionalFields" label="ProcessoFiscal" description="ProcessoFiscal" source-type="AdditionalFields" has_confidential_data="False">
          <TAG><![CDATA[#NEWCARD:DISTRIBUTION[1]:AF:ProcessoFiscal#]]></TAG>
          <VALUE/>
          <XPATH><![CDATA[//CARD/DISTRIBUTIONS/DISTRIBUTION[1]/FIELDS/FIELD[NAME='ProcessoFiscal']/VALUE]]></XPATH>
        </FIELD>
        <FIELD type="AdditionalFields" label="ProcessoInIR" description="ProcessoInIR" source-type="AdditionalFields" has_confidential_data="False">
          <TAG><![CDATA[#NEWCARD:DISTRIBUTION[1]:AF:ProcessoInIR#]]></TAG>
          <VALUE/>
          <XPATH><![CDATA[//CARD/DISTRIBUTIONS/DISTRIBUTION[1]/FIELDS/FIELD[NAME='ProcessoInIR']/VALUE]]></XPATH>
        </FIELD>
        <FIELD type="AdditionalFields" label="ProcessoTribuna" description="ProcessoTribuna" source-type="AdditionalFields" has_confidential_data="False">
          <TAG><![CDATA[#NEWCARD:DISTRIBUTION[1]:AF:ProcessoTribuna#]]></TAG>
          <VALUE/>
          <XPATH><![CDATA[//CARD/DISTRIBUTIONS/DISTRIBUTION[1]/FIELDS/FIELD[NAME='ProcessoTribuna']/VALUE]]></XPATH>
        </FIELD>
        <FIELD type="AdditionalFields" label="PRONUNCIA" description="Pronúncia" source-type="AdditionalFields" has_confidential_data="False">
          <TAG><![CDATA[#NEWCARD:DISTRIBUTION[1]:AF:PRONUNCIA#]]></TAG>
          <VALUE/>
          <XPATH><![CDATA[//CARD/DISTRIBUTIONS/DISTRIBUTION[1]/FIELDS/FIELD[NAME='PRONUNCIA']/VALUE]]></XPATH>
        </FIELD>
        <FIELD type="AdditionalFields" label="DEN_ARQ_MED" description="Proposta de Arquivamento/Tomada de Medidas?" source-type="AdditionalFields" has_confidential_data="False">
          <TAG><![CDATA[#NEWCARD:DISTRIBUTION[1]:AF:DEN_ARQ_MED#]]></TAG>
          <VALUE/>
          <XPATH><![CDATA[//CARD/DISTRIBUTIONS/DISTRIBUTION[1]/FIELDS/FIELD[NAME='DEN_ARQ_MED']/VALUE]]></XPATH>
        </FIELD>
        <FIELD type="AdditionalFields" label="den_quarta" description="Quarta-feira" source-type="AdditionalFields" has_confidential_data="False">
          <TAG><![CDATA[#NEWCARD:DISTRIBUTION[1]:AF:den_quarta#]]></TAG>
          <VALUE/>
          <XPATH><![CDATA[//CARD/DISTRIBUTIONS/DISTRIBUTION[1]/FIELDS/FIELD[NAME='den_quarta']/VALUE]]></XPATH>
        </FIELD>
        <FIELD type="AdditionalFields" label="den_quinta" description="Quinta-feira" source-type="AdditionalFields" has_confidential_data="False">
          <TAG><![CDATA[#NEWCARD:DISTRIBUTION[1]:AF:den_quinta#]]></TAG>
          <VALUE/>
          <XPATH><![CDATA[//CARD/DISTRIBUTIONS/DISTRIBUTION[1]/FIELDS/FIELD[NAME='den_quinta']/VALUE]]></XPATH>
        </FIELD>
        <FIELD type="AdditionalFields" label="Referencia" description="Referência" source-type="AdditionalFields" has_confidential_data="False">
          <TAG><![CDATA[#NEWCARD:DISTRIBUTION[1]:AF:Referencia#]]></TAG>
          <VALUE/>
          <XPATH><![CDATA[//CARD/DISTRIBUTIONS/DISTRIBUTION[1]/FIELDS/FIELD[NAME='Referencia']/VALUE]]></XPATH>
        </FIELD>
        <FIELD type="AdditionalFields" label="RefEstradaLivre" description="Referência relativa a processos do Programa Estrada Livre" source-type="AdditionalFields" has_confidential_data="False">
          <TAG><![CDATA[#NEWCARD:DISTRIBUTION[1]:AF:RefEstradaLivre#]]></TAG>
          <VALUE/>
          <XPATH><![CDATA[//CARD/DISTRIBUTIONS/DISTRIBUTION[1]/FIELDS/FIELD[NAME='RefEstradaLivre']/VALUE]]></XPATH>
        </FIELD>
        <FIELD type="AdditionalFields" label="FATURAS_FaturaAnuladaGERFIP" description="Registo da Fatura anulado em GERFIP?" source-type="AdditionalFields" has_confidential_data="False">
          <TAG><![CDATA[#NEWCARD:DISTRIBUTION[1]:AF:FATURAS_FaturaAnuladaGERFIP#]]></TAG>
          <VALUE/>
          <XPATH><![CDATA[//CARD/DISTRIBUTIONS/DISTRIBUTION[1]/FIELDS/FIELD[NAME='FATURAS_FaturaAnuladaGERFIP']/VALUE]]></XPATH>
        </FIELD>
        <FIELD type="AdditionalFields" label="FATURAS_RegistoImobilizadoEfetuado" description="Registo de Imobilizado efetuado?" source-type="AdditionalFields" has_confidential_data="False">
          <TAG><![CDATA[#NEWCARD:DISTRIBUTION[1]:AF:FATURAS_RegistoImobilizadoEfetuado#]]></TAG>
          <VALUE/>
          <XPATH><![CDATA[//CARD/DISTRIBUTIONS/DISTRIBUTION[1]/FIELDS/FIELD[NAME='FATURAS_RegistoImobilizadoEfetuado']/VALUE]]></XPATH>
        </FIELD>
        <FIELD type="AdditionalFields" label="RegistadoPor" description="Registo efectuado pelo utilizador" source-type="AdditionalFields" has_confidential_data="False">
          <TAG><![CDATA[#NEWCARD:DISTRIBUTION[1]:AF:RegistadoPor#]]></TAG>
          <VALUE/>
          <XPATH><![CDATA[//CARD/DISTRIBUTIONS/DISTRIBUTION[1]/FIELDS/FIELD[NAME='RegistadoPor']/VALUE]]></XPATH>
        </FIELD>
        <FIELD type="AdditionalFields" label="Resolução" description="Resolução" source-type="AdditionalFields" has_confidential_data="False">
          <TAG><![CDATA[#NEWCARD:DISTRIBUTION[1]:AF:Resolução#]]></TAG>
          <VALUE/>
          <XPATH><![CDATA[//CARD/DISTRIBUTIONS/DISTRIBUTION[1]/FIELDS/FIELD[NAME='Resolução']/VALUE]]></XPATH>
        </FIELD>
        <FIELD type="AdditionalFields" label="Resposta" description="Resposta" source-type="AdditionalFields" has_confidential_data="False">
          <TAG><![CDATA[#NEWCARD:DISTRIBUTION[1]:AF:Resposta#]]></TAG>
          <VALUE/>
          <XPATH><![CDATA[//CARD/DISTRIBUTIONS/DISTRIBUTION[1]/FIELDS/FIELD[NAME='Resposta']/VALUE]]></XPATH>
        </FIELD>
        <FIELD type="AdditionalFields" label="DEN_Conc_Agendamento" description="Resultado da Agendamento" source-type="AdditionalFields" has_confidential_data="False">
          <TAG><![CDATA[#NEWCARD:DISTRIBUTION[1]:AF:DEN_Conc_Agendamento#]]></TAG>
          <VALUE/>
          <XPATH><![CDATA[//CARD/DISTRIBUTIONS/DISTRIBUTION[1]/FIELDS/FIELD[NAME='DEN_Conc_Agendamento']/VALUE]]></XPATH>
        </FIELD>
        <FIELD type="AdditionalFields" label="DEN_ESC" description="São necessários esclarecimentos?" source-type="AdditionalFields" has_confidential_data="False">
          <TAG><![CDATA[#NEWCARD:DISTRIBUTION[1]:AF:DEN_ESC#]]></TAG>
          <VALUE/>
          <XPATH><![CDATA[//CARD/DISTRIBUTIONS/DISTRIBUTION[1]/FIELDS/FIELD[NAME='DEN_ESC']/VALUE]]></XPATH>
        </FIELD>
        <FIELD type="AdditionalFields" label="den_segunda" description="Segunda-feira" source-type="AdditionalFields" has_confidential_data="False">
          <TAG><![CDATA[#NEWCARD:DISTRIBUTION[1]:AF:den_segunda#]]></TAG>
          <VALUE/>
          <XPATH><![CDATA[//CARD/DISTRIBUTIONS/DISTRIBUTION[1]/FIELDS/FIELD[NAME='den_segunda']/VALUE]]></XPATH>
        </FIELD>
        <FIELD type="AdditionalFields" label="Sentido" description="Sentido da estrada" source-type="AdditionalFields" has_confidential_data="False">
          <TAG><![CDATA[#NEWCARD:DISTRIBUTION[1]:AF:Sentido#]]></TAG>
          <VALUE/>
          <XPATH><![CDATA[//CARD/DISTRIBUTIONS/DISTRIBUTION[1]/FIELDS/FIELD[NAME='Sentido']/VALUE]]></XPATH>
        </FIELD>
        <FIELD type="AdditionalFields" label="den_sexta" description="Sexta-feira" source-type="AdditionalFields" has_confidential_data="False">
          <TAG><![CDATA[#NEWCARD:DISTRIBUTION[1]:AF:den_sexta#]]></TAG>
          <VALUE/>
          <XPATH><![CDATA[//CARD/DISTRIBUTIONS/DISTRIBUTION[1]/FIELDS/FIELD[NAME='den_sexta']/VALUE]]></XPATH>
        </FIELD>
        <FIELD type="AdditionalFields" label="E_SITE" description="Site" source-type="AdditionalFields" has_confidential_data="False">
          <TAG><![CDATA[#NEWCARD:DISTRIBUTION[1]:AF:E_SITE#]]></TAG>
          <VALUE/>
          <XPATH><![CDATA[//CARD/DISTRIBUTIONS/DISTRIBUTION[1]/FIELDS/FIELD[NAME='E_SITE']/VALUE]]></XPATH>
        </FIELD>
        <FIELD type="AdditionalFields" label="E_SUB_UO" description="Sub Unidade Orgânica" source-type="AdditionalFields" has_confidential_data="False">
          <TAG><![CDATA[#NEWCARD:DISTRIBUTION[1]:AF:E_SUB_UO#]]></TAG>
          <VALUE/>
          <XPATH><![CDATA[//CARD/DISTRIBUTIONS/DISTRIBUTION[1]/FIELDS/FIELD[NAME='E_SUB_UO']/VALUE]]></XPATH>
        </FIELD>
        <FIELD type="AdditionalFields" label="den_tarde" description="Tarde" source-type="AdditionalFields" has_confidential_data="False">
          <TAG><![CDATA[#NEWCARD:DISTRIBUTION[1]:AF:den_tarde#]]></TAG>
          <VALUE/>
          <XPATH><![CDATA[//CARD/DISTRIBUTIONS/DISTRIBUTION[1]/FIELDS/FIELD[NAME='den_tarde']/VALUE]]></XPATH>
        </FIELD>
        <FIELD type="AdditionalFields" label="Telefax" description="Telefax do Reclamante" source-type="AdditionalFields" has_confidential_data="False">
          <TAG><![CDATA[#NEWCARD:DISTRIBUTION[1]:AF:Telefax#]]></TAG>
          <VALUE/>
          <XPATH><![CDATA[//CARD/DISTRIBUTIONS/DISTRIBUTION[1]/FIELDS/FIELD[NAME='Telefax']/VALUE]]></XPATH>
        </FIELD>
        <FIELD type="AdditionalFields" label="E_Telefone" description="Telefone" source-type="AdditionalFields" has_confidential_data="False">
          <TAG><![CDATA[#NEWCARD:DISTRIBUTION[1]:AF:E_Telefone#]]></TAG>
          <VALUE/>
          <XPATH><![CDATA[//CARD/DISTRIBUTIONS/DISTRIBUTION[1]/FIELDS/FIELD[NAME='E_Telefone']/VALUE]]></XPATH>
        </FIELD>
        <FIELD type="AdditionalFields" label="Telefone" description="Telefone do Reclamante" source-type="AdditionalFields" has_confidential_data="False">
          <TAG><![CDATA[#NEWCARD:DISTRIBUTION[1]:AF:Telefone#]]></TAG>
          <VALUE/>
          <XPATH><![CDATA[//CARD/DISTRIBUTIONS/DISTRIBUTION[1]/FIELDS/FIELD[NAME='Telefone']/VALUE]]></XPATH>
        </FIELD>
        <FIELD type="AdditionalFields" label="E_Telemovel" description="Telemóvel" source-type="AdditionalFields" has_confidential_data="False">
          <TAG><![CDATA[#NEWCARD:DISTRIBUTION[1]:AF:E_Telemovel#]]></TAG>
          <VALUE/>
          <XPATH><![CDATA[//CARD/DISTRIBUTIONS/DISTRIBUTION[1]/FIELDS/FIELD[NAME='E_Telemovel']/VALUE]]></XPATH>
        </FIELD>
        <FIELD type="AdditionalFields" label="Telemóvel" description="Telemóvel" source-type="AdditionalFields" has_confidential_data="False">
          <TAG><![CDATA[#NEWCARD:DISTRIBUTION[1]:AF:Telemóvel#]]></TAG>
          <VALUE/>
          <XPATH><![CDATA[//CARD/DISTRIBUTIONS/DISTRIBUTION[1]/FIELDS/FIELD[NAME='Telemóvel']/VALUE]]></XPATH>
        </FIELD>
        <FIELD type="AdditionalFields" label="den_terca" description="Terça-feira" source-type="AdditionalFields" has_confidential_data="False">
          <TAG><![CDATA[#NEWCARD:DISTRIBUTION[1]:AF:den_terca#]]></TAG>
          <VALUE/>
          <XPATH><![CDATA[//CARD/DISTRIBUTIONS/DISTRIBUTION[1]/FIELDS/FIELD[NAME='den_terca']/VALUE]]></XPATH>
        </FIELD>
        <FIELD type="AdditionalFields" label="TST" description="Teste" source-type="AdditionalFields" has_confidential_data="False">
          <TAG><![CDATA[#NEWCARD:DISTRIBUTION[1]:AF:TST#]]></TAG>
          <VALUE/>
          <XPATH><![CDATA[//CARD/DISTRIBUTIONS/DISTRIBUTION[1]/FIELDS/FIELD[NAME='TST']/VALUE]]></XPATH>
        </FIELD>
        <FIELD type="AdditionalFields" label="teste2" description="teste2" source-type="AdditionalFields" has_confidential_data="False">
          <TAG><![CDATA[#NEWCARD:DISTRIBUTION[1]:AF:teste2#]]></TAG>
          <VALUE/>
          <XPATH><![CDATA[//CARD/DISTRIBUTIONS/DISTRIBUTION[1]/FIELDS/FIELD[NAME='teste2']/VALUE]]></XPATH>
        </FIELD>
        <FIELD type="AdditionalFields" label="DEN_Motivo_Testemunha" description="Testemunhou a situação em primeira mão" source-type="AdditionalFields" has_confidential_data="False">
          <TAG><![CDATA[#NEWCARD:DISTRIBUTION[1]:AF:DEN_Motivo_Testemunha#]]></TAG>
          <VALUE/>
          <XPATH><![CDATA[//CARD/DISTRIBUTIONS/DISTRIBUTION[1]/FIELDS/FIELD[NAME='DEN_Motivo_Testemunha']/VALUE]]></XPATH>
        </FIELD>
        <FIELD type="AdditionalFields" label="testeobs" description="testeobs" source-type="AdditionalFields" has_confidential_data="False">
          <TAG><![CDATA[#NEWCARD:DISTRIBUTION[1]:AF:testeobs#]]></TAG>
          <VALUE/>
          <XPATH><![CDATA[//CARD/DISTRIBUTIONS/DISTRIBUTION[1]/FIELDS/FIELD[NAME='testeobs']/VALUE]]></XPATH>
        </FIELD>
        <FIELD type="AdditionalFields" label="DEN_Motivo_Conhecimento" description="Teve conhecimento da situação e decidiu denunciar" source-type="AdditionalFields" has_confidential_data="False">
          <TAG><![CDATA[#NEWCARD:DISTRIBUTION[1]:AF:DEN_Motivo_Conhecimento#]]></TAG>
          <VALUE/>
          <XPATH><![CDATA[//CARD/DISTRIBUTIONS/DISTRIBUTION[1]/FIELDS/FIELD[NAME='DEN_Motivo_Conhecimento']/VALUE]]></XPATH>
        </FIELD>
        <FIELD type="AdditionalFields" label="Autorizacao" description="Tipo de Autorização/Comunicação" source-type="AdditionalFields" has_confidential_data="False">
          <TAG><![CDATA[#NEWCARD:DISTRIBUTION[1]:AF:Autorizacao#]]></TAG>
          <VALUE/>
          <XPATH><![CDATA[//CARD/DISTRIBUTIONS/DISTRIBUTION[1]/FIELDS/FIELD[NAME='Autorizacao']/VALUE]]></XPATH>
        </FIELD>
        <FIELD type="AdditionalFields" label="DEN_Tipo_Denunciante" description="Tipo de denunciante" source-type="AdditionalFields" has_confidential_data="False">
          <TAG><![CDATA[#NEWCARD:DISTRIBUTION[1]:AF:DEN_Tipo_Denunciante#]]></TAG>
          <VALUE/>
          <XPATH><![CDATA[//CARD/DISTRIBUTIONS/DISTRIBUTION[1]/FIELDS/FIELD[NAME='DEN_Tipo_Denunciante']/VALUE]]></XPATH>
        </FIELD>
        <FIELD type="AdditionalFields" label="fat_tipodoc" description="Tipo de documento" source-type="AdditionalFields" has_confidential_data="False">
          <TAG><![CDATA[#NEWCARD:DISTRIBUTION[1]:AF:fat_tipodoc#]]></TAG>
          <VALUE/>
          <XPATH><![CDATA[//CARD/DISTRIBUTIONS/DISTRIBUTION[1]/FIELDS/FIELD[NAME='fat_tipodoc']/VALUE]]></XPATH>
        </FIELD>
        <FIELD type="AdditionalFields" label="Tipo" description="Tipo de documento associado aos livros &quot;Ent_antigas&quot; e &quot;Sai_antigas&quot;" source-type="AdditionalFields" has_confidential_data="False">
          <TAG><![CDATA[#NEWCARD:DISTRIBUTION[1]:AF:Tipo#]]></TAG>
          <VALUE/>
          <XPATH><![CDATA[//CARD/DISTRIBUTIONS/DISTRIBUTION[1]/FIELDS/FIELD[NAME='Tipo']/VALUE]]></XPATH>
        </FIELD>
        <FIELD type="AdditionalFields" label="FATURAS_TipoProcesso" description="Tipo de Processo" source-type="AdditionalFields" has_confidential_data="False">
          <TAG><![CDATA[#NEWCARD:DISTRIBUTION[1]:AF:FATURAS_TipoProcesso#]]></TAG>
          <VALUE/>
          <XPATH><![CDATA[//CARD/DISTRIBUTIONS/DISTRIBUTION[1]/FIELDS/FIELD[NAME='FATURAS_TipoProcesso']/VALUE]]></XPATH>
        </FIELD>
        <FIELD type="AdditionalFields" label="TipoIntervenção" description="TipoIntervenção" source-type="AdditionalFields" has_confidential_data="False">
          <TAG><![CDATA[#NEWCARD:DISTRIBUTION[1]:AF:TipoIntervenção#]]></TAG>
          <VALUE/>
          <XPATH><![CDATA[//CARD/DISTRIBUTIONS/DISTRIBUTION[1]/FIELDS/FIELD[NAME='TipoIntervenção']/VALUE]]></XPATH>
        </FIELD>
        <FIELD type="AdditionalFields" label="E_TITULO" description="Título" source-type="AdditionalFields" has_confidential_data="False">
          <TAG><![CDATA[#NEWCARD:DISTRIBUTION[1]:AF:E_TITULO#]]></TAG>
          <VALUE/>
          <XPATH><![CDATA[//CARD/DISTRIBUTIONS/DISTRIBUTION[1]/FIELDS/FIELD[NAME='E_TITULO']/VALUE]]></XPATH>
        </FIELD>
        <FIELD type="AdditionalFields" label="fat_Total_impostos" description="Total impostos" source-type="AdditionalFields" has_confidential_data="False">
          <TAG><![CDATA[#NEWCARD:DISTRIBUTION[1]:AF:fat_Total_impostos#]]></TAG>
          <VALUE/>
          <XPATH><![CDATA[//CARD/DISTRIBUTIONS/DISTRIBUTION[1]/FIELDS/FIELD[NAME='fat_Total_impostos']/VALUE]]></XPATH>
        </FIELD>
        <FIELD type="AdditionalFields" label="fat_Total_IVA_TX_nor" description="Total IVA Taxa Normal" source-type="AdditionalFields" has_confidential_data="False">
          <TAG><![CDATA[#NEWCARD:DISTRIBUTION[1]:AF:fat_Total_IVA_TX_nor#]]></TAG>
          <VALUE/>
          <XPATH><![CDATA[//CARD/DISTRIBUTIONS/DISTRIBUTION[1]/FIELDS/FIELD[NAME='fat_Total_IVA_TX_nor']/VALUE]]></XPATH>
        </FIELD>
        <FIELD type="AdditionalFields" label="PAP_TRANS_EFETUADA" description="Transferência bancária efetuada?" source-type="AdditionalFields" has_confidential_data="False">
          <TAG><![CDATA[#NEWCARD:DISTRIBUTION[1]:AF:PAP_TRANS_EFETUADA#]]></TAG>
          <VALUE/>
          <XPATH><![CDATA[//CARD/DISTRIBUTIONS/DISTRIBUTION[1]/FIELDS/FIELD[NAME='PAP_TRANS_EFETUADA']/VALUE]]></XPATH>
        </FIELD>
        <FIELD type="AdditionalFields" label="PAP_TRANSF_EFET" description="Transferência bancária efetuada?" source-type="AdditionalFields" has_confidential_data="False">
          <TAG><![CDATA[#NEWCARD:DISTRIBUTION[1]:AF:PAP_TRANSF_EFET#]]></TAG>
          <VALUE/>
          <XPATH><![CDATA[//CARD/DISTRIBUTIONS/DISTRIBUTION[1]/FIELDS/FIELD[NAME='PAP_TRANSF_EFET']/VALUE]]></XPATH>
        </FIELD>
        <FIELD type="AdditionalFields" label="Periodicidade" description="Trimestral&#10;Semestral&#10;Anual&#10;Mensal&#10;Pontual" source-type="AdditionalFields" has_confidential_data="False">
          <TAG><![CDATA[#NEWCARD:DISTRIBUTION[1]:AF:Periodicidade#]]></TAG>
          <VALUE/>
          <XPATH><![CDATA[//CARD/DISTRIBUTIONS/DISTRIBUTION[1]/FIELDS/FIELD[NAME='Periodicidade']/VALUE]]></XPATH>
        </FIELD>
        <FIELD type="AdditionalFields" label="E_UO" description="Unidade Orgânica" source-type="AdditionalFields" has_confidential_data="False">
          <TAG><![CDATA[#NEWCARD:DISTRIBUTION[1]:AF:E_UO#]]></TAG>
          <VALUE/>
          <XPATH><![CDATA[//CARD/DISTRIBUTIONS/DISTRIBUTION[1]/FIELDS/FIELD[NAME='E_UO']/VALUE]]></XPATH>
        </FIELD>
        <FIELD type="AdditionalFields" label="PAP_VALIDADO_POR" description="Validado por:" source-type="AdditionalFields" has_confidential_data="False">
          <TAG><![CDATA[#NEWCARD:DISTRIBUTION[1]:AF:PAP_VALIDADO_POR#]]></TAG>
          <VALUE/>
          <XPATH><![CDATA[//CARD/DISTRIBUTIONS/DISTRIBUTION[1]/FIELDS/FIELD[NAME='PAP_VALIDADO_POR']/VALUE]]></XPATH>
        </FIELD>
        <FIELD type="AdditionalFields" label="PAP_VALID_POR" description="Validar por:" source-type="AdditionalFields" has_confidential_data="False">
          <TAG><![CDATA[#NEWCARD:DISTRIBUTION[1]:AF:PAP_VALID_POR#]]></TAG>
          <VALUE/>
          <XPATH><![CDATA[//CARD/DISTRIBUTIONS/DISTRIBUTION[1]/FIELDS/FIELD[NAME='PAP_VALID_POR']/VALUE]]></XPATH>
        </FIELD>
        <FIELD type="AdditionalFields" label="FATURAS_VALOR" description="Valor" source-type="AdditionalFields" has_confidential_data="False">
          <TAG><![CDATA[#NEWCARD:DISTRIBUTION[1]:AF:FATURAS_VALOR#]]></TAG>
          <VALUE/>
          <XPATH><![CDATA[//CARD/DISTRIBUTIONS/DISTRIBUTION[1]/FIELDS/FIELD[NAME='FATURAS_VALOR']/VALUE]]></XPATH>
        </FIELD>
        <FIELD type="AdditionalFields" label="FATURAS_ValorAcima_FatMultipla" description="Valor acima da adjudicado e faturação múltipla?" source-type="AdditionalFields" has_confidential_data="False">
          <TAG><![CDATA[#NEWCARD:DISTRIBUTION[1]:AF:FATURAS_ValorAcima_FatMultipla#]]></TAG>
          <VALUE/>
          <XPATH><![CDATA[//CARD/DISTRIBUTIONS/DISTRIBUTION[1]/FIELDS/FIELD[NAME='FATURAS_ValorAcima_FatMultipla']/VALUE]]></XPATH>
        </FIELD>
        <FIELD type="AdditionalFields" label="FATURAS_VerificacaoCertidoes" description="Verificação de Certidões ou Devolução de Fatura " source-type="AdditionalFields" has_confidential_data="False">
          <TAG><![CDATA[#NEWCARD:DISTRIBUTION[1]:AF:FATURAS_VerificacaoCertidoes#]]></TAG>
          <VALUE/>
          <XPATH><![CDATA[//CARD/DISTRIBUTIONS/DISTRIBUTION[1]/FIELDS/FIELD[NAME='FATURAS_VerificacaoCertidoes']/VALUE]]></XPATH>
        </FIELD>
      </NODE>
    </NODE>
    <NODE label="Documento" type="NewCard_CardDocument">
      <FIELD label="Referência" source-type="registerdocument">
        <TAG><![CDATA[#NEWCARD:DOCUMENT:REFERENCE#]]></TAG>
        <VALUE><![CDATA[#NOVOREGISTO:DOCUMENTO:REFERENCIA#]]></VALUE>
        <XPATH><![CDATA[/REGISTERDOCUMENT/CARD/DOCUMENTS/DOCUMENT/REFERENCE]]></XPATH>
      </FIELD>
      <FIELD backwardCompatibility="true" label="Referência" source-type="registerdocument">
        <TAG><![CDATA[#NOVOREGISTO:DOCUMENTO:REFERENCIA#]]></TAG>
        <VALUE><![CDATA[#NOVOREGISTO:DOCUMENTO:REFERENCIA#]]></VALUE>
        <XPATH><![CDATA[/REGISTERDOCUMENT/CARD/DOCUMENTS/DOCUMENT/REFERENCE]]></XPATH>
      </FIELD>
      <FIELD label="Tipo de Documento" source-type="registerdocument">
        <TAG><![CDATA[#NEWCARD:DOCUMENT:TYPE#]]></TAG>
        <VALUE><![CDATA[#NOVOREGISTO:DOCUMENTO:TIPO#]]></VALUE>
        <XPATH><![CDATA[/REGISTERDOCUMENT/CARD/DOCUMENTS/DOCUMENT/DOCUMENTTYPE]]></XPATH>
      </FIELD>
      <FIELD backwardCompatibility="true" label="Tipo de Documento" source-type="registerdocument">
        <TAG><![CDATA[#NOVOREGISTO:DOCUMENTO:TIPO#]]></TAG>
        <VALUE><![CDATA[#NOVOREGISTO:DOCUMENTO:TIPO#]]></VALUE>
        <XPATH><![CDATA[/REGISTERDOCUMENT/CARD/DOCUMENTS/DOCUMENT/DOCUMENTTYPE]]></XPATH>
      </FIELD>
      <FIELD label="Data na Origem" source-type="registerdocument" dtype="D">
        <TAG><![CDATA[#NEWCARD:DOCUMENT:ORIGINDATE#]]></TAG>
        <VALUE><![CDATA[#NOVOREGISTO:DOCUMENTO:DATAORIGEM#]]></VALUE>
        <XPATH><![CDATA[/REGISTERDOCUMENT/CARD/DOCUMENTS/DOCUMENT/ORIGINDATE]]></XPATH>
      </FIELD>
      <FIELD backwardCompatibility="true" label="Data na Origem" source-type="registerdocument" dtype="D">
        <TAG><![CDATA[#NOVOREGISTO:DOCUMENTO:DATAORIGEM#]]></TAG>
        <VALUE><![CDATA[#NOVOREGISTO:DOCUMENTO:DATAORIGEM#]]></VALUE>
        <XPATH><![CDATA[/REGISTERDOCUMENT/CARD/DOCUMENTS/DOCUMENT/ORIGINDATE]]></XPATH>
      </FIELD>
    </NODE>
    <NODE label="Campos Adicionais..." isWindowSelector="true">
      <FIELD backwardCompatibility="true" type="AdditionalFields" label="_ENT_SEGURADORA" description="_ENT_SEGURADORA" source-type="AdditionalFields" has_confidential_data="False">
        <TAG><![CDATA[#NOVOREGISTO:CA:_ENT_SEGURADORA#]]></TAG>
        <VALUE/>
        <XPATH><![CDATA[/CARD/FIELDS/FIELD[FIELD='_ENT_SEGURADORA']/VALUE]]></XPATH>
      </FIELD>
      <FIELD backwardCompatibility="true" type="AdditionalFields" label="Data" description="Data" source-type="AdditionalFields" has_confidential_data="False">
        <TAG><![CDATA[#NOVOREGISTO:CA:Data#]]></TAG>
        <VALUE/>
        <XPATH><![CDATA[/CARD/FIELDS/FIELD[FIELD='Data']/VALUE]]></XPATH>
      </FIELD>
      <FIELD backwardCompatibility="true" type="AdditionalFields" label="Data_Devol_AR" description="Data_Devol_AR" source-type="AdditionalFields" has_confidential_data="False">
        <TAG><![CDATA[#NOVOREGISTO:CA:Data_Devol_AR#]]></TAG>
        <VALUE/>
        <XPATH><![CDATA[/CARD/FIELDS/FIELD[FIELD='Data_Devol_AR']/VALUE]]></XPATH>
      </FIELD>
      <FIELD backwardCompatibility="true" type="AdditionalFields" label="Data_Exp" description="Data_Exp" source-type="AdditionalFields" has_confidential_data="False">
        <TAG><![CDATA[#NOVOREGISTO:CA:Data_Exp#]]></TAG>
        <VALUE/>
        <XPATH><![CDATA[/CARD/FIELDS/FIELD[FIELD='Data_Exp']/VALUE]]></XPATH>
      </FIELD>
      <FIELD backwardCompatibility="true" type="AdditionalFields" label="E_TIPO" description="E_TIPO" source-type="AdditionalFields" has_confidential_data="False">
        <TAG><![CDATA[#NOVOREGISTO:CA:E_TIPO#]]></TAG>
        <VALUE/>
        <XPATH><![CDATA[/CARD/FIELDS/FIELD[FIELD='E_TIPO']/VALUE]]></XPATH>
      </FIELD>
      <FIELD backwardCompatibility="true" type="AdditionalFields" label="Entidade" description="Entidade" source-type="AdditionalFields" has_confidential_data="False">
        <TAG><![CDATA[#NOVOREGISTO:CA:Entidade#]]></TAG>
        <VALUE/>
        <XPATH><![CDATA[/CARD/FIELDS/FIELD[FIELD='Entidade']/VALUE]]></XPATH>
      </FIELD>
      <FIELD backwardCompatibility="true" type="AdditionalFields" label="FORM_DGO" description="FORM_DGO" source-type="AdditionalFields" has_confidential_data="False">
        <TAG><![CDATA[#NOVOREGISTO:CA:FORM_DGO#]]></TAG>
        <VALUE/>
        <XPATH><![CDATA[/CARD/FIELDS/FIELD[FIELD='FORM_DGO']/VALUE]]></XPATH>
      </FIELD>
      <FIELD backwardCompatibility="true" type="AdditionalFields" label="FORM_DGO2" description="FORM_DGO2" source-type="AdditionalFields" has_confidential_data="False">
        <TAG><![CDATA[#NOVOREGISTO:CA:FORM_DGO2#]]></TAG>
        <VALUE/>
        <XPATH><![CDATA[/CARD/FIELDS/FIELD[FIELD='FORM_DGO2']/VALUE]]></XPATH>
      </FIELD>
      <FIELD backwardCompatibility="true" type="AdditionalFields" label="Fundamentação" description="Fundamentação" source-type="AdditionalFields" has_confidential_data="False">
        <TAG><![CDATA[#NOVOREGISTO:CA:Fundamentação#]]></TAG>
        <VALUE/>
        <XPATH><![CDATA[/CARD/FIELDS/FIELD[FIELD='Fundamentação']/VALUE]]></XPATH>
      </FIELD>
      <FIELD backwardCompatibility="true" type="AdditionalFields" label="NOMEDOCONDUTOR" description="NOMEDOCONDUTOR" source-type="AdditionalFields" has_confidential_data="False">
        <TAG><![CDATA[#NOVOREGISTO:CA:NOMEDOCONDUTOR#]]></TAG>
        <VALUE/>
        <XPATH><![CDATA[/CARD/FIELDS/FIELD[FIELD='NOMEDOCONDUTOR']/VALUE]]></XPATH>
      </FIELD>
      <FIELD backwardCompatibility="true" type="AdditionalFields" label="PC_DEIT" description="PC_DEIT" source-type="AdditionalFields" has_confidential_data="False">
        <TAG><![CDATA[#NOVOREGISTO:CA:PC_DEIT#]]></TAG>
        <VALUE/>
        <XPATH><![CDATA[/CARD/FIELDS/FIELD[FIELD='PC_DEIT']/VALUE]]></XPATH>
      </FIELD>
      <FIELD backwardCompatibility="true" type="AdditionalFields" label="SEP_Reg_Biog_Trab" description="SEP_Reg_Biog_Trab" source-type="AdditionalFields" has_confidential_data="False">
        <TAG><![CDATA[#NOVOREGISTO:CA:SEP_Reg_Biog_Trab#]]></TAG>
        <VALUE/>
        <XPATH><![CDATA[/CARD/FIELDS/FIELD[FIELD='SEP_Reg_Biog_Trab']/VALUE]]></XPATH>
      </FIELD>
      <FIELD backwardCompatibility="true" type="AdditionalFields" label="sep_reunioes_cd" description="sep_reunioes_cd" source-type="AdditionalFields" has_confidential_data="False">
        <TAG><![CDATA[#NOVOREGISTO:CA:sep_reunioes_cd#]]></TAG>
        <VALUE/>
        <XPATH><![CDATA[/CARD/FIELDS/FIELD[FIELD='sep_reunioes_cd']/VALUE]]></XPATH>
      </FIELD>
      <FIELD backwardCompatibility="true" type="AdditionalFields" label="Serviço" description="Serviço" source-type="AdditionalFields" has_confidential_data="False">
        <TAG><![CDATA[#NOVOREGISTO:CA:Serviço#]]></TAG>
        <VALUE/>
        <XPATH><![CDATA[/CARD/FIELDS/FIELD[FIELD='Serviço']/VALUE]]></XPATH>
      </FIELD>
      <FIELD backwardCompatibility="true" type="AdditionalFields" label="TIPODEDOCUMENTO" description="TIPODEDOCUMENTO" source-type="AdditionalFields" has_confidential_data="False">
        <TAG><![CDATA[#NOVOREGISTO:CA:TIPODEDOCUMENTO#]]></TAG>
        <VALUE/>
        <XPATH><![CDATA[/CARD/FIELDS/FIELD[FIELD='TIPODEDOCUMENTO']/VALUE]]></XPATH>
      </FIELD>
      <FIELD backwardCompatibility="true" type="AdditionalFields" label="TITULOCONDUCAO" description="TITULOCONDUCAO" source-type="AdditionalFields" has_confidential_data="False">
        <TAG><![CDATA[#NOVOREGISTO:CA:TITULOCONDUCAO#]]></TAG>
        <VALUE/>
        <XPATH><![CDATA[/CARD/FIELDS/FIELD[FIELD='TITULOCONDUCAO']/VALUE]]></XPATH>
      </FIELD>
      <FIELD backwardCompatibility="true" type="AdditionalFields" label="ValoresLOE" description="ValoresLOE" source-type="AdditionalFields" has_confidential_data="False">
        <TAG><![CDATA[#NOVOREGISTO:CA:ValoresLOE#]]></TAG>
        <VALUE/>
        <XPATH><![CDATA[/CARD/FIELDS/FIELD[FIELD='ValoresLOE']/VALUE]]></XPATH>
      </FIELD>
      <FIELD backwardCompatibility="true" type="AdditionalFields" label="FATURAS_ContactoFornecedor" description="(Fornecedor) Contacto" source-type="AdditionalFields" has_confidential_data="False">
        <TAG><![CDATA[#NOVOREGISTO:CA:FATURAS_ContactoFornecedor#]]></TAG>
        <VALUE/>
        <XPATH><![CDATA[/CARD/FIELDS/FIELD[FIELD='FATURAS_ContactoFornecedor']/VALUE]]></XPATH>
      </FIELD>
      <FIELD backwardCompatibility="true" type="AdditionalFields" label="FATURAS_ContribuinteFornecedor" description="(Fornecedor) Contribuinte" source-type="AdditionalFields" has_confidential_data="False">
        <TAG><![CDATA[#NOVOREGISTO:CA:FATURAS_ContribuinteFornecedor#]]></TAG>
        <VALUE/>
        <XPATH><![CDATA[/CARD/FIELDS/FIELD[FIELD='FATURAS_ContribuinteFornecedor']/VALUE]]></XPATH>
      </FIELD>
      <FIELD backwardCompatibility="true" type="AdditionalFields" label="FATURAS_DesignacaoFornecedor" description="(Fornecedor) Designação" source-type="AdditionalFields" has_confidential_data="False">
        <TAG><![CDATA[#NOVOREGISTO:CA:FATURAS_DesignacaoFornecedor#]]></TAG>
        <VALUE/>
        <XPATH><![CDATA[/CARD/FIELDS/FIELD[FIELD='FATURAS_DesignacaoFornecedor']/VALUE]]></XPATH>
      </FIELD>
      <FIELD backwardCompatibility="true" type="AdditionalFields" label="FATURAS_NomeFornecedor" description="(Fornecedor) Nome" source-type="AdditionalFields" has_confidential_data="False">
        <TAG><![CDATA[#NOVOREGISTO:CA:FATURAS_NomeFornecedor#]]></TAG>
        <VALUE/>
        <XPATH><![CDATA[/CARD/FIELDS/FIELD[FIELD='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NOVOREGISTO:CA:Período#]]></TAG>
        <VALUE/>
        <XPATH><![CDATA[/CARD/FIELDS/FIELD[FIELD='Período']/VALUE]]></XPATH>
      </FIELD>
      <FIELD backwardCompatibility="true" type="AdditionalFields" label="DEN_LEG" description="A denúncia é legítima?" source-type="AdditionalFields" has_confidential_data="False">
        <TAG><![CDATA[#NOVOREGISTO:CA:DEN_LEG#]]></TAG>
        <VALUE/>
        <XPATH><![CDATA[/CARD/FIELDS/FIELD[FIELD='DEN_LEG']/VALUE]]></XPATH>
      </FIELD>
      <FIELD backwardCompatibility="true" type="AdditionalFields" label="TipoSituacao" description="A usar nos formulários originados no site" source-type="AdditionalFields" has_confidential_data="False">
        <TAG><![CDATA[#NOVOREGISTO:CA:TipoSituacao#]]></TAG>
        <VALUE/>
        <XPATH><![CDATA[/CARD/FIELDS/FIELD[FIELD='TipoSituacao']/VALUE]]></XPATH>
      </FIELD>
      <FIELD backwardCompatibility="true" type="AdditionalFields" label="DEN_Aceita_Termos" description="Aceita termos e condições" source-type="AdditionalFields" has_confidential_data="False">
        <TAG><![CDATA[#NOVOREGISTO:CA:DEN_Aceita_Termos#]]></TAG>
        <VALUE/>
        <XPATH><![CDATA[/CARD/FIELDS/FIELD[FIELD='DEN_Aceita_Termos']/VALUE]]></XPATH>
      </FIELD>
      <FIELD backwardCompatibility="true" type="AdditionalFields" label="PAP_ANEX_COMPROV" description="Anexado comprovatido HomeBanking?" source-type="AdditionalFields" has_confidential_data="False">
        <TAG><![CDATA[#NOVOREGISTO:CA:PAP_ANEX_COMPROV#]]></TAG>
        <VALUE/>
        <XPATH><![CDATA[/CARD/FIELDS/FIELD[FIELD='PAP_ANEX_COMPROV']/VALUE]]></XPATH>
      </FIELD>
      <FIELD backwardCompatibility="true" type="AdditionalFields" label="PAP_ANEXADO_COMPROVATIVO" description="Anexado comprovativo HomeBanking?" source-type="AdditionalFields" has_confidential_data="False">
        <TAG><![CDATA[#NOVOREGISTO:CA:PAP_ANEXADO_COMPROVATIVO#]]></TAG>
        <VALUE/>
        <XPATH><![CDATA[/CARD/FIELDS/FIELD[FIELD='PAP_ANEXADO_COMPROVATIVO']/VALUE]]></XPATH>
      </FIELD>
      <FIELD backwardCompatibility="true" type="AdditionalFields" label="Ano" description="Ano" source-type="AdditionalFields" has_confidential_data="False">
        <TAG><![CDATA[#NOVOREGISTO:CA:Ano#]]></TAG>
        <VALUE/>
        <XPATH><![CDATA[/CARD/FIELDS/FIELD[FIELD='Ano']/VALUE]]></XPATH>
      </FIELD>
      <FIELD backwardCompatibility="true" type="AdditionalFields" label="PAP_APROV" description="Aprovado?" source-type="AdditionalFields" has_confidential_data="False">
        <TAG><![CDATA[#NOVOREGISTO:CA:PAP_APROV#]]></TAG>
        <VALUE/>
        <XPATH><![CDATA[/CARD/FIELDS/FIELD[FIELD='PAP_APROV']/VALUE]]></XPATH>
      </FIELD>
      <FIELD backwardCompatibility="true" type="AdditionalFields" label="PAP_APROVADO" description="Aprovado?" source-type="AdditionalFields" has_confidential_data="False">
        <TAG><![CDATA[#NOVOREGISTO:CA:PAP_APROVADO#]]></TAG>
        <VALUE/>
        <XPATH><![CDATA[/CARD/FIELDS/FIELD[FIELD='PAP_APROVADO']/VALUE]]></XPATH>
      </FIELD>
      <FIELD backwardCompatibility="true" type="AdditionalFields" label="Arguido_Requerido" description="Arguido/Requerido" source-type="AdditionalFields" has_confidential_data="False">
        <TAG><![CDATA[#NOVOREGISTO:CA:Arguido_Requerido#]]></TAG>
        <VALUE/>
        <XPATH><![CDATA[/CARD/FIELDS/FIELD[FIELD='Arguido_Requerido']/VALUE]]></XPATH>
      </FIELD>
      <FIELD backwardCompatibility="true" type="AdditionalFields" label="PAP_ASS" description="Assinado?" source-type="AdditionalFields" has_confidential_data="False">
        <TAG><![CDATA[#NOVOREGISTO:CA:PAP_ASS#]]></TAG>
        <VALUE/>
        <XPATH><![CDATA[/CARD/FIELDS/FIELD[FIELD='PAP_ASS']/VALUE]]></XPATH>
      </FIELD>
      <FIELD backwardCompatibility="true" type="AdditionalFields" label="PAP_ASSINADO" description="Assinado?" source-type="AdditionalFields" has_confidential_data="False">
        <TAG><![CDATA[#NOVOREGISTO:CA:PAP_ASSINADO#]]></TAG>
        <VALUE/>
        <XPATH><![CDATA[/CARD/FIELDS/FIELD[FIELD='PAP_ASSINADO']/VALUE]]></XPATH>
      </FIELD>
      <FIELD backwardCompatibility="true" type="AdditionalFields" label="DEN_Origina_Den" description="Associou distribuição de denuncia?" source-type="AdditionalFields" has_confidential_data="False">
        <TAG><![CDATA[#NOVOREGISTO:CA:DEN_Origina_Den#]]></TAG>
        <VALUE/>
        <XPATH><![CDATA[/CARD/FIELDS/FIELD[FIELD='DEN_Origina_Den']/VALUE]]></XPATH>
      </FIELD>
      <FIELD backwardCompatibility="true" type="AdditionalFields" label="Atividade" description="Atividade" source-type="AdditionalFields" has_confidential_data="False">
        <TAG><![CDATA[#NOVOREGISTO:CA:Atividade#]]></TAG>
        <VALUE/>
        <XPATH><![CDATA[/CARD/FIELDS/FIELD[FIELD='Atividade']/VALUE]]></XPATH>
      </FIELD>
      <FIELD backwardCompatibility="true" type="AdditionalFields" label="fat_iva_tx_normal" description="Base Tributável de IVA Taxa Normal" source-type="AdditionalFields" has_confidential_data="False">
        <TAG><![CDATA[#NOVOREGISTO:CA:fat_iva_tx_normal#]]></TAG>
        <VALUE/>
        <XPATH><![CDATA[/CARD/FIELDS/FIELD[FIELD='fat_iva_tx_normal']/VALUE]]></XPATH>
      </FIELD>
      <FIELD backwardCompatibility="true" type="AdditionalFields" label="Custom_string" description="Campo adicional alfanumérico" source-type="AdditionalFields" has_confidential_data="False">
        <TAG><![CDATA[#NOVOREGISTO:CA:Custom_string#]]></TAG>
        <VALUE/>
        <XPATH><![CDATA[/CARD/FIELDS/FIELD[FIELD='Custom_string']/VALUE]]></XPATH>
      </FIELD>
      <FIELD backwardCompatibility="true" type="AdditionalFields" label="Custom_bool" description="Campo adicional booleano" source-type="AdditionalFields" has_confidential_data="False">
        <TAG><![CDATA[#NOVOREGISTO:CA:Custom_bool#]]></TAG>
        <VALUE/>
        <XPATH><![CDATA[/CARD/FIELDS/FIELD[FIELD='Custom_bool']/VALUE]]></XPATH>
      </FIELD>
      <FIELD backwardCompatibility="true" type="AdditionalFields" label="Custom_data" description="Campo adicional data" source-type="AdditionalFields" has_confidential_data="False">
        <TAG><![CDATA[#NOVOREGISTO:CA:Custom_data#]]></TAG>
        <VALUE/>
        <XPATH><![CDATA[/CARD/FIELDS/FIELD[FIELD='Custom_data']/VALUE]]></XPATH>
      </FIELD>
      <FIELD backwardCompatibility="true" type="AdditionalFields" label="Custom_list" description="Campo adicional lista de valores" source-type="AdditionalFields" has_confidential_data="False">
        <TAG><![CDATA[#NOVOREGISTO:CA:Custom_list#]]></TAG>
        <VALUE/>
        <XPATH><![CDATA[/CARD/FIELDS/FIELD[FIELD='Custom_list']/VALUE]]></XPATH>
      </FIELD>
      <FIELD backwardCompatibility="true" type="AdditionalFields" label="Custom_num" description="Campo adicional numérico" source-type="AdditionalFields" has_confidential_data="False">
        <TAG><![CDATA[#NOVOREGISTO:CA:Custom_num#]]></TAG>
        <VALUE/>
        <XPATH><![CDATA[/CARD/FIELDS/FIELD[FIELD='Custom_num']/VALUE]]></XPATH>
      </FIELD>
      <FIELD backwardCompatibility="true" type="AdditionalFields" label="Canal" description="Canal de Entrada da reclamação" source-type="AdditionalFields" has_confidential_data="False">
        <TAG><![CDATA[#NOVOREGISTO:CA:Canal#]]></TAG>
        <VALUE/>
        <XPATH><![CDATA[/CARD/FIELDS/FIELD[FIELD='Canal']/VALUE]]></XPATH>
      </FIELD>
      <FIELD backwardCompatibility="true" type="AdditionalFields" label="E_CATEGORIA" description="Categoria" source-type="AdditionalFields" has_confidential_data="False">
        <TAG><![CDATA[#NOVOREGISTO:CA:E_CATEGORIA#]]></TAG>
        <VALUE/>
        <XPATH><![CDATA[/CARD/FIELDS/FIELD[FIELD='E_CATEGORIA']/VALUE]]></XPATH>
      </FIELD>
      <FIELD backwardCompatibility="true" type="AdditionalFields" label="Caucao" description="Caução" source-type="AdditionalFields" has_confidential_data="False">
        <TAG><![CDATA[#NOVOREGISTO:CA:Caucao#]]></TAG>
        <VALUE/>
        <XPATH><![CDATA[/CARD/FIELDS/FIELD[FIELD='Caucao']/VALUE]]></XPATH>
      </FIELD>
      <FIELD backwardCompatibility="true" type="AdditionalFields" label="CRT_A_PSI" description="Certificado de Avaliação Psicológica" source-type="AdditionalFields" has_confidential_data="False">
        <TAG><![CDATA[#NOVOREGISTO:CA:CRT_A_PSI#]]></TAG>
        <VALUE/>
        <XPATH><![CDATA[/CARD/FIELDS/FIELD[FIELD='CRT_A_PSI']/VALUE]]></XPATH>
      </FIELD>
      <FIELD backwardCompatibility="true" type="AdditionalFields" label="ClasseEntidade" description="Classe de Entidade" source-type="AdditionalFields" has_confidential_data="False">
        <TAG><![CDATA[#NOVOREGISTO:CA:ClasseEntidade#]]></TAG>
        <VALUE/>
        <XPATH><![CDATA[/CARD/FIELDS/FIELD[FIELD='ClasseEntidade']/VALUE]]></XPATH>
      </FIELD>
      <FIELD backwardCompatibility="true" type="AdditionalFields" label="Estrada" description="Classificação da estrada" source-type="AdditionalFields" has_confidential_data="False">
        <TAG><![CDATA[#NOVOREGISTO:CA:Estrada#]]></TAG>
        <VALUE/>
        <XPATH><![CDATA[/CARD/FIELDS/FIELD[FIELD='Estrada']/VALUE]]></XPATH>
      </FIELD>
      <FIELD backwardCompatibility="true" type="AdditionalFields" label="TipificaçãoOcor" description="Classificação do evento" source-type="AdditionalFields" has_confidential_data="False">
        <TAG><![CDATA[#NOVOREGISTO:CA:TipificaçãoOcor#]]></TAG>
        <VALUE/>
        <XPATH><![CDATA[/CARD/FIELDS/FIELD[FIELD='TipificaçãoOcor']/VALUE]]></XPATH>
      </FIELD>
      <FIELD backwardCompatibility="true" type="AdditionalFields" label="FATURAS_CodigoGERFIP" description="Código do Fornecedor GERFIP" source-type="AdditionalFields" has_confidential_data="False">
        <TAG><![CDATA[#NOVOREGISTO:CA:FATURAS_CodigoGERFIP#]]></TAG>
        <VALUE/>
        <XPATH><![CDATA[/CARD/FIELDS/FIELD[FIELD='FATURAS_CodigoGERFIP']/VALUE]]></XPATH>
      </FIELD>
      <FIELD backwardCompatibility="true" type="AdditionalFields" label="CódigoPostal" description="Código Postal do Reclamante" source-type="AdditionalFields" has_confidential_data="False">
        <TAG><![CDATA[#NOVOREGISTO:CA:CódigoPostal#]]></TAG>
        <VALUE/>
        <XPATH><![CDATA[/CARD/FIELDS/FIELD[FIELD='CódigoPostal']/VALUE]]></XPATH>
      </FIELD>
      <FIELD backwardCompatibility="true" type="AdditionalFields" label="E_COD_SIOE" description="Código SIOE" source-type="AdditionalFields" has_confidential_data="False">
        <TAG><![CDATA[#NOVOREGISTO:CA:E_COD_SIOE#]]></TAG>
        <VALUE/>
        <XPATH><![CDATA[/CARD/FIELDS/FIELD[FIELD='E_COD_SIOE']/VALUE]]></XPATH>
      </FIELD>
      <FIELD backwardCompatibility="true" type="AdditionalFields" label="E_Cod_postal" description="Código-Postal" source-type="AdditionalFields" has_confidential_data="False">
        <TAG><![CDATA[#NOVOREGISTO:CA:E_Cod_postal#]]></TAG>
        <VALUE/>
        <XPATH><![CDATA[/CARD/FIELDS/FIELD[FIELD='E_Cod_postal']/VALUE]]></XPATH>
      </FIELD>
      <FIELD backwardCompatibility="true" type="AdditionalFields" label="DEN_Concorda" description="Concorda" source-type="AdditionalFields" has_confidential_data="False">
        <TAG><![CDATA[#NOVOREGISTO:CA:DEN_Concorda#]]></TAG>
        <VALUE/>
        <XPATH><![CDATA[/CARD/FIELDS/FIELD[FIELD='DEN_Concorda']/VALUE]]></XPATH>
      </FIELD>
      <FIELD backwardCompatibility="true" type="AdditionalFields" label="DEN_Contato" description="Contato telefónico" source-type="AdditionalFields" has_confidential_data="False">
        <TAG><![CDATA[#NOVOREGISTO:CA:DEN_Contato#]]></TAG>
        <VALUE/>
        <XPATH><![CDATA[/CARD/FIELDS/FIELD[FIELD='DEN_Contato']/VALUE]]></XPATH>
      </FIELD>
      <FIELD backwardCompatibility="true" type="AdditionalFields" label="FATURAS_ContribuinteCliente" description="Contribuinte do Cliente" source-type="AdditionalFields" has_confidential_data="False">
        <TAG><![CDATA[#NOVOREGISTO:CA:FATURAS_ContribuinteCliente#]]></TAG>
        <VALUE/>
        <XPATH><![CDATA[/CARD/FIELDS/FIELD[FIELD='FATURAS_ContribuinteCliente']/VALUE]]></XPATH>
      </FIELD>
      <FIELD backwardCompatibility="true" type="AdditionalFields" label="Xinicial" description="Coordenada X inicial" source-type="AdditionalFields" has_confidential_data="False">
        <TAG><![CDATA[#NOVOREGISTO:CA:Xinicial#]]></TAG>
        <VALUE/>
        <XPATH><![CDATA[/CARD/FIELDS/FIELD[FIELD='Xinicial']/VALUE]]></XPATH>
      </FIELD>
      <FIELD backwardCompatibility="true" type="AdditionalFields" label="Yinicial" description="Coordenada y do Km inicial" source-type="AdditionalFields" has_confidential_data="False">
        <TAG><![CDATA[#NOVOREGISTO:CA:Yinicial#]]></TAG>
        <VALUE/>
        <XPATH><![CDATA[/CARD/FIELDS/FIELD[FIELD='Yinicial']/VALUE]]></XPATH>
      </FIELD>
      <FIELD backwardCompatibility="true" type="AdditionalFields" label="FATURAS_DadosFornecedor" description="Dados do Fornecedor" source-type="AdditionalFields" has_confidential_data="False">
        <TAG><![CDATA[#NOVOREGISTO:CA:FATURAS_DadosFornecedor#]]></TAG>
        <VALUE/>
        <XPATH><![CDATA[/CARD/FIELDS/FIELD[FIELD='FATURAS_DadosFornecedor']/VALUE]]></XPATH>
      </FIELD>
      <FIELD backwardCompatibility="true" type="AdditionalFields" label="DEN_Data_Agendada" description="Data Agendada" source-type="AdditionalFields" has_confidential_data="False">
        <TAG><![CDATA[#NOVOREGISTO:CA:DEN_Data_Agendada#]]></TAG>
        <VALUE/>
        <XPATH><![CDATA[/CARD/FIELDS/FIELD[FIELD='DEN_Data_Agendada']/VALUE]]></XPATH>
      </FIELD>
      <FIELD backwardCompatibility="true" type="AdditionalFields" label="DataFatura" description="Data da Fatura" source-type="AdditionalFields" has_confidential_data="False">
        <TAG><![CDATA[#NOVOREGISTO:CA:DataFatura#]]></TAG>
        <VALUE/>
        <XPATH><![CDATA[/CARD/FIELDS/FIELD[FIELD='DataFatura']/VALUE]]></XPATH>
      </FIELD>
      <FIELD backwardCompatibility="true" type="AdditionalFields" label="DataResposta" description="Data da Resposta" source-type="AdditionalFields" has_confidential_data="False">
        <TAG><![CDATA[#NOVOREGISTO:CA:DataResposta#]]></TAG>
        <VALUE/>
        <XPATH><![CDATA[/CARD/FIELDS/FIELD[FIELD='DataResposta']/VALUE]]></XPATH>
      </FIELD>
      <FIELD backwardCompatibility="true" type="AdditionalFields" label="FATURAS_DataAdjudicacao" description="Data de Adjudicação" source-type="AdditionalFields" has_confidential_data="False">
        <TAG><![CDATA[#NOVOREGISTO:CA:FATURAS_DataAdjudicacao#]]></TAG>
        <VALUE/>
        <XPATH><![CDATA[/CARD/FIELDS/FIELD[FIELD='FATURAS_DataAdjudicacao']/VALUE]]></XPATH>
      </FIELD>
      <FIELD backwardCompatibility="true" type="AdditionalFields" label="FATURAS_DataEmissaoFatura" description="Data de Emissão" source-type="AdditionalFields" has_confidential_data="False">
        <TAG><![CDATA[#NOVOREGISTO:CA:FATURAS_DataEmissaoFatura#]]></TAG>
        <VALUE/>
        <XPATH><![CDATA[/CARD/FIELDS/FIELD[FIELD='FATURAS_DataEmissaoFatura']/VALUE]]></XPATH>
      </FIELD>
      <FIELD backwardCompatibility="true" type="AdditionalFields" label="PAP_DATA_PAG" description="Data do pagamento GERFIP" source-type="AdditionalFields" has_confidential_data="False">
        <TAG><![CDATA[#NOVOREGISTO:CA:PAP_DATA_PAG#]]></TAG>
        <VALUE/>
        <XPATH><![CDATA[/CARD/FIELDS/FIELD[FIELD='PAP_DATA_PAG']/VALUE]]></XPATH>
      </FIELD>
      <FIELD backwardCompatibility="true" type="AdditionalFields" label="FATURAS_DataRegistoCompromisso" description="Data do Registo do Compromisso" source-type="AdditionalFields" has_confidential_data="False">
        <TAG><![CDATA[#NOVOREGISTO:CA:FATURAS_DataRegistoCompromisso#]]></TAG>
        <VALUE/>
        <XPATH><![CDATA[/CARD/FIELDS/FIELD[FIELD='FATURAS_DataRegistoCompromisso']/VALUE]]></XPATH>
      </FIELD>
      <FIELD backwardCompatibility="true" type="AdditionalFields" label="DataLimiteRespo" description="Data limite de resposta ao requerimento" source-type="AdditionalFields" has_confidential_data="False">
        <TAG><![CDATA[#NOVOREGISTO:CA:DataLimiteRespo#]]></TAG>
        <VALUE/>
        <XPATH><![CDATA[/CARD/FIELDS/FIELD[FIELD='DataLimiteRespo']/VALUE]]></XPATH>
      </FIELD>
      <FIELD backwardCompatibility="true" type="AdditionalFields" label="PAP_DATA_TRANSF" description="Data transferência bancária" source-type="AdditionalFields" has_confidential_data="False">
        <TAG><![CDATA[#NOVOREGISTO:CA:PAP_DATA_TRANSF#]]></TAG>
        <VALUE/>
        <XPATH><![CDATA[/CARD/FIELDS/FIELD[FIELD='PAP_DATA_TRANSF']/VALUE]]></XPATH>
      </FIELD>
      <FIELD backwardCompatibility="true" type="AdditionalFields" label="PAP_DATA_TRANSF_BANC" description="Data transferência bancária" source-type="AdditionalFields" has_confidential_data="False">
        <TAG><![CDATA[#NOVOREGISTO:CA:PAP_DATA_TRANSF_BANC#]]></TAG>
        <VALUE/>
        <XPATH><![CDATA[/CARD/FIELDS/FIELD[FIELD='PAP_DATA_TRANSF_BANC']/VALUE]]></XPATH>
      </FIELD>
      <FIELD backwardCompatibility="true" type="AdditionalFields" label="Data_IMT" description="Data_IMT" source-type="AdditionalFields" has_confidential_data="False">
        <TAG><![CDATA[#NOVOREGISTO:CA:Data_IMT#]]></TAG>
        <VALUE/>
        <XPATH><![CDATA[/CARD/FIELDS/FIELD[FIELD='Data_IMT']/VALUE]]></XPATH>
      </FIELD>
      <FIELD backwardCompatibility="true" type="AdditionalFields" label="DataRegisto" description="DataRegisto" source-type="AdditionalFields" has_confidential_data="False">
        <TAG><![CDATA[#NOVOREGISTO:CA:DataRegisto#]]></TAG>
        <VALUE/>
        <XPATH><![CDATA[/CARD/FIELDS/FIELD[FIELD='DataRegisto']/VALUE]]></XPATH>
      </FIELD>
      <FIELD backwardCompatibility="true" type="AdditionalFields" label="DEN_Datas" description="Datas em que ocorreram os factos" source-type="AdditionalFields" has_confidential_data="False">
        <TAG><![CDATA[#NOVOREGISTO:CA:DEN_Datas#]]></TAG>
        <VALUE/>
        <XPATH><![CDATA[/CARD/FIELDS/FIELD[FIELD='DEN_Datas']/VALUE]]></XPATH>
      </FIELD>
      <FIELD backwardCompatibility="true" type="AdditionalFields" label="Decisão" description="Decisão Processo Licenciamento" source-type="AdditionalFields" has_confidential_data="False">
        <TAG><![CDATA[#NOVOREGISTO:CA:Decisão#]]></TAG>
        <VALUE/>
        <XPATH><![CDATA[/CARD/FIELDS/FIELD[FIELD='Decisão']/VALUE]]></XPATH>
      </FIELD>
      <FIELD backwardCompatibility="true" type="AdditionalFields" label="DEN_Denuncia_previa" description="Denúncia prévia a outras autoridades " source-type="AdditionalFields" has_confidential_data="False">
        <TAG><![CDATA[#NOVOREGISTO:CA:DEN_Denuncia_previa#]]></TAG>
        <VALUE/>
        <XPATH><![CDATA[/CARD/FIELDS/FIELD[FIELD='DEN_Denuncia_previa']/VALUE]]></XPATH>
      </FIELD>
      <FIELD backwardCompatibility="true" type="AdditionalFields" label="E_DEPARTAMENTO" description="Departamento" source-type="AdditionalFields" has_confidential_data="False">
        <TAG><![CDATA[#NOVOREGISTO:CA:E_DEPARTAMENTO#]]></TAG>
        <VALUE/>
        <XPATH><![CDATA[/CARD/FIELDS/FIELD[FIELD='E_DEPARTAMENTO']/VALUE]]></XPATH>
      </FIELD>
      <FIELD backwardCompatibility="true" type="AdditionalFields" label="DescCodPostal" description="DescCodPostal" source-type="AdditionalFields" has_confidential_data="False">
        <TAG><![CDATA[#NOVOREGISTO:CA:DescCodPostal#]]></TAG>
        <VALUE/>
        <XPATH><![CDATA[/CARD/FIELDS/FIELD[FIELD='DescCodPostal']/VALUE]]></XPATH>
      </FIELD>
      <FIELD backwardCompatibility="true" type="AdditionalFields" label="Descrição" description="Descrição" source-type="AdditionalFields" has_confidential_data="False">
        <TAG><![CDATA[#NOVOREGISTO:CA:Descrição#]]></TAG>
        <VALUE/>
        <XPATH><![CDATA[/CARD/FIELDS/FIELD[FIELD='Descrição']/VALUE]]></XPATH>
      </FIELD>
      <FIELD backwardCompatibility="true" type="AdditionalFields" label="DEN_Descricao_docs" description="Descrição dos documentos/provas que fundamentam denúncia " source-type="AdditionalFields" has_confidential_data="False">
        <TAG><![CDATA[#NOVOREGISTO:CA:DEN_Descricao_docs#]]></TAG>
        <VALUE/>
        <XPATH><![CDATA[/CARD/FIELDS/FIELD[FIELD='DEN_Descricao_docs']/VALUE]]></XPATH>
      </FIELD>
      <FIELD backwardCompatibility="true" type="AdditionalFields" label="DEN_Anonimo" description="Deseja permanecer anónimo" source-type="AdditionalFields" has_confidential_data="False">
        <TAG><![CDATA[#NOVOREGISTO:CA:DEN_Anonimo#]]></TAG>
        <VALUE/>
        <XPATH><![CDATA[/CARD/FIELDS/FIELD[FIELD='DEN_Anonimo']/VALUE]]></XPATH>
      </FIELD>
      <FIELD backwardCompatibility="true" type="AdditionalFields" label="Distrito" description="Distrito" source-type="AdditionalFields" has_confidential_data="False">
        <TAG><![CDATA[#NOVOREGISTO:CA:Distrito#]]></TAG>
        <VALUE/>
        <XPATH><![CDATA[/CARD/FIELDS/FIELD[FIELD='Distrito']/VALUE]]></XPATH>
      </FIELD>
      <FIELD backwardCompatibility="true" type="AdditionalFields" label="PAP_DOCS_ANEXADOS" description="Documentos anexados?" source-type="AdditionalFields" has_confidential_data="False">
        <TAG><![CDATA[#NOVOREGISTO:CA:PAP_DOCS_ANEXADOS#]]></TAG>
        <VALUE/>
        <XPATH><![CDATA[/CARD/FIELDS/FIELD[FIELD='PAP_DOCS_ANEXADOS']/VALUE]]></XPATH>
      </FIELD>
      <FIELD backwardCompatibility="true" type="AdditionalFields" label="PAP_DOCS_ANEX" description="Documentos Anexados?" source-type="AdditionalFields" has_confidential_data="False">
        <TAG><![CDATA[#NOVOREGISTO:CA:PAP_DOCS_ANEX#]]></TAG>
        <VALUE/>
        <XPATH><![CDATA[/CARD/FIELDS/FIELD[FIELD='PAP_DOCS_ANEX']/VALUE]]></XPATH>
      </FIELD>
      <FIELD backwardCompatibility="true" type="AdditionalFields" label="DEN_Dominio" description="Domínio da denúncia" source-type="AdditionalFields" has_confidential_data="False">
        <TAG><![CDATA[#NOVOREGISTO:CA:DEN_Dominio#]]></TAG>
        <VALUE/>
        <XPATH><![CDATA[/CARD/FIELDS/FIELD[FIELD='DEN_Dominio']/VALUE]]></XPATH>
      </FIELD>
      <FIELD backwardCompatibility="true" type="AdditionalFields" label="E_Morada" description="E_Morada" source-type="AdditionalFields" has_confidential_data="False">
        <TAG><![CDATA[#NOVOREGISTO:CA:E_Morada#]]></TAG>
        <VALUE/>
        <XPATH><![CDATA[/CARD/FIELDS/FIELD[FIELD='E_Morada']/VALUE]]></XPATH>
      </FIELD>
      <FIELD backwardCompatibility="true" type="AdditionalFields" label="E-mail" description="E-mail do Reclamante" source-type="AdditionalFields" has_confidential_data="False">
        <TAG><![CDATA[#NOVOREGISTO:CA:E-mail#]]></TAG>
        <VALUE/>
        <XPATH><![CDATA[/CARD/FIELDS/FIELD[FIELD='E-mail']/VALUE]]></XPATH>
      </FIELD>
      <FIELD backwardCompatibility="true" type="AdditionalFields" label="DEN_Email" description="Endereço de correio eletrónico" source-type="AdditionalFields" has_confidential_data="False">
        <TAG><![CDATA[#NOVOREGISTO:CA:DEN_Email#]]></TAG>
        <VALUE/>
        <XPATH><![CDATA[/CARD/FIELDS/FIELD[FIELD='DEN_Email']/VALUE]]></XPATH>
      </FIELD>
      <FIELD backwardCompatibility="true" type="AdditionalFields" label="EntidadeRemetente" description="Entidade Remetente" source-type="AdditionalFields" has_confidential_data="False">
        <TAG><![CDATA[#NOVOREGISTO:CA:EntidadeRemetente#]]></TAG>
        <VALUE/>
        <XPATH><![CDATA[/CARD/FIELDS/FIELD[FIELD='EntidadeRemetente']/VALUE]]></XPATH>
      </FIELD>
      <FIELD backwardCompatibility="true" type="AdditionalFields" label="fat_esp_fisc" description="Espaço fiscal" source-type="AdditionalFields" has_confidential_data="False">
        <TAG><![CDATA[#NOVOREGISTO:CA:fat_esp_fisc#]]></TAG>
        <VALUE/>
        <XPATH><![CDATA[/CARD/FIELDS/FIELD[FIELD='fat_esp_fisc']/VALUE]]></XPATH>
      </FIELD>
      <FIELD backwardCompatibility="true" type="AdditionalFields" label="fat_est_doc" description="Estado do documento" source-type="AdditionalFields" has_confidential_data="False">
        <TAG><![CDATA[#NOVOREGISTO:CA:fat_est_doc#]]></TAG>
        <VALUE/>
        <XPATH><![CDATA[/CARD/FIELDS/FIELD[FIELD='fat_est_doc']/VALUE]]></XPATH>
      </FIELD>
      <FIELD backwardCompatibility="true" type="AdditionalFields" label="Estado_CO_TE" description="Estado do processo de execução" source-type="AdditionalFields" has_confidential_data="False">
        <TAG><![CDATA[#NOVOREGISTO:CA:Estado_CO_TE#]]></TAG>
        <VALUE/>
        <XPATH><![CDATA[/CARD/FIELDS/FIELD[FIELD='Estado_CO_TE']/VALUE]]></XPATH>
      </FIELD>
      <FIELD backwardCompatibility="true" type="AdditionalFields" label="Estado_CO_TR" description="Estado do processo de recurso" source-type="AdditionalFields" has_confidential_data="False">
        <TAG><![CDATA[#NOVOREGISTO:CA:Estado_CO_TR#]]></TAG>
        <VALUE/>
        <XPATH><![CDATA[/CARD/FIELDS/FIELD[FIELD='Estado_CO_TR']/VALUE]]></XPATH>
      </FIELD>
      <FIELD backwardCompatibility="true" type="AdditionalFields" label="Estado_CO_FE" description="Estado_CO_FE" source-type="AdditionalFields" has_confidential_data="False">
        <TAG><![CDATA[#NOVOREGISTO:CA:Estado_CO_FE#]]></TAG>
        <VALUE/>
        <XPATH><![CDATA[/CARD/FIELDS/FIELD[FIELD='Estado_CO_FE']/VALUE]]></XPATH>
      </FIELD>
      <FIELD backwardCompatibility="true" type="AdditionalFields" label="DEN_Exposicao_Factos" description="Exposição dos factos" source-type="AdditionalFields" has_confidential_data="False">
        <TAG><![CDATA[#NOVOREGISTO:CA:DEN_Exposicao_Factos#]]></TAG>
        <VALUE/>
        <XPATH><![CDATA[/CARD/FIELDS/FIELD[FIELD='DEN_Exposicao_Factos']/VALUE]]></XPATH>
      </FIELD>
      <FIELD backwardCompatibility="true" type="AdditionalFields" label="FAT_Extracao_Dados" description="Extração de dados - Faturas" source-type="AdditionalFields" has_confidential_data="False">
        <TAG><![CDATA[#NOVOREGISTO:CA:FAT_Extracao_Dados#]]></TAG>
        <VALUE/>
        <XPATH><![CDATA[/CARD/FIELDS/FIELD[FIELD='FAT_Extracao_Dados']/VALUE]]></XPATH>
      </FIELD>
      <FIELD backwardCompatibility="true" type="AdditionalFields" label="FATURAS_FaturaConforme" description="Fatura conforme?" source-type="AdditionalFields" has_confidential_data="False">
        <TAG><![CDATA[#NOVOREGISTO:CA:FATURAS_FaturaConforme#]]></TAG>
        <VALUE/>
        <XPATH><![CDATA[/CARD/FIELDS/FIELD[FIELD='FATURAS_FaturaConforme']/VALUE]]></XPATH>
      </FIELD>
      <FIELD backwardCompatibility="true" type="AdditionalFields" label="E_Fax" description="FAX" source-type="AdditionalFields" has_confidential_data="False">
        <TAG><![CDATA[#NOVOREGISTO:CA:E_Fax#]]></TAG>
        <VALUE/>
        <XPATH><![CDATA[/CARD/FIELDS/FIELD[FIELD='E_Fax']/VALUE]]></XPATH>
      </FIELD>
      <FIELD backwardCompatibility="true" type="AdditionalFields" label="DEN_Motivo_Prejudicado" description="Foi diretamente prejudicado pela situação?" source-type="AdditionalFields" has_confidential_data="False">
        <TAG><![CDATA[#NOVOREGISTO:CA:DEN_Motivo_Prejudicado#]]></TAG>
        <VALUE/>
        <XPATH><![CDATA[/CARD/FIELDS/FIELD[FIELD='DEN_Motivo_Prejudicado']/VALUE]]></XPATH>
      </FIELD>
      <FIELD backwardCompatibility="true" type="AdditionalFields" label="Cilindrada" description="Formação" source-type="AdditionalFields" has_confidential_data="False">
        <TAG><![CDATA[#NOVOREGISTO:CA:Cilindrada#]]></TAG>
        <VALUE/>
        <XPATH><![CDATA[/CARD/FIELDS/FIELD[FIELD='Cilindrada']/VALUE]]></XPATH>
      </FIELD>
      <FIELD backwardCompatibility="true" type="AdditionalFields" label="Cor" description="Formação" source-type="AdditionalFields" has_confidential_data="False">
        <TAG><![CDATA[#NOVOREGISTO:CA:Cor#]]></TAG>
        <VALUE/>
        <XPATH><![CDATA[/CARD/FIELDS/FIELD[FIELD='Cor']/VALUE]]></XPATH>
      </FIELD>
      <FIELD backwardCompatibility="true" type="AdditionalFields" label="Marca" description="Formação" source-type="AdditionalFields" has_confidential_data="False">
        <TAG><![CDATA[#NOVOREGISTO:CA:Marca#]]></TAG>
        <VALUE/>
        <XPATH><![CDATA[/CARD/FIELDS/FIELD[FIELD='Marca']/VALUE]]></XPATH>
      </FIELD>
      <FIELD backwardCompatibility="true" type="AdditionalFields" label="GAI_TEC_RESP" description="GAI Técnico Responsável" source-type="AdditionalFields" has_confidential_data="False">
        <TAG><![CDATA[#NOVOREGISTO:CA:GAI_TEC_RESP#]]></TAG>
        <VALUE/>
        <XPATH><![CDATA[/CARD/FIELDS/FIELD[FIELD='GAI_TEC_RESP']/VALUE]]></XPATH>
      </FIELD>
      <FIELD backwardCompatibility="true" type="AdditionalFields" label="FATURAS_GestorContrato" description="Gestor de Contrato" source-type="AdditionalFields" has_confidential_data="False">
        <TAG><![CDATA[#NOVOREGISTO:CA:FATURAS_GestorContrato#]]></TAG>
        <VALUE/>
        <XPATH><![CDATA[/CARD/FIELDS/FIELD[FIELD='FATURAS_GestorContrato']/VALUE]]></XPATH>
      </FIELD>
      <FIELD backwardCompatibility="true" type="AdditionalFields" label="Identificação" description="Identificação" source-type="AdditionalFields" has_confidential_data="False">
        <TAG><![CDATA[#NOVOREGISTO:CA:Identificação#]]></TAG>
        <VALUE/>
        <XPATH><![CDATA[/CARD/FIELDS/FIELD[FIELD='Identificação']/VALUE]]></XPATH>
      </FIELD>
      <FIELD backwardCompatibility="true" type="AdditionalFields" label="FATURAS_Imobilizado" description="Imobilizado" source-type="AdditionalFields" has_confidential_data="False">
        <TAG><![CDATA[#NOVOREGISTO:CA:FATURAS_Imobilizado#]]></TAG>
        <VALUE/>
        <XPATH><![CDATA[/CARD/FIELDS/FIELD[FIELD='FATURAS_Imobilizado']/VALUE]]></XPATH>
      </FIELD>
      <FIELD backwardCompatibility="true" type="AdditionalFields" label="DataOcorrência" description="Indica a data da ocorrência reportada pelo utente" source-type="AdditionalFields" has_confidential_data="False">
        <TAG><![CDATA[#NOVOREGISTO:CA:DataOcorrência#]]></TAG>
        <VALUE/>
        <XPATH><![CDATA[/CARD/FIELDS/FIELD[FIELD='DataOcorrência']/VALUE]]></XPATH>
      </FIELD>
      <FIELD backwardCompatibility="true" type="AdditionalFields" label="SUG_REC_INF" description="Indica o tipo de contacto: Sugestão, Reclamação, ou Pedido de Informação" source-type="AdditionalFields" has_confidential_data="False">
        <TAG><![CDATA[#NOVOREGISTO:CA:SUG_REC_INF#]]></TAG>
        <VALUE/>
        <XPATH><![CDATA[/CARD/FIELDS/FIELD[FIELD='SUG_REC_INF']/VALUE]]></XPATH>
      </FIELD>
      <FIELD backwardCompatibility="true" type="AdditionalFields" label="DEN_Denuncia_previa_desc" description="indicação da denuncia prévia" source-type="AdditionalFields" has_confidential_data="False">
        <TAG><![CDATA[#NOVOREGISTO:CA:DEN_Denuncia_previa_desc#]]></TAG>
        <VALUE/>
        <XPATH><![CDATA[/CARD/FIELDS/FIELD[FIELD='DEN_Denuncia_previa_desc']/VALUE]]></XPATH>
      </FIELD>
      <FIELD backwardCompatibility="true" type="AdditionalFields" label="DEN_Intervenientes" description="Intervenientes" source-type="AdditionalFields" has_confidential_data="False">
        <TAG><![CDATA[#NOVOREGISTO:CA:DEN_Intervenientes#]]></TAG>
        <VALUE/>
        <XPATH><![CDATA[/CARD/FIELDS/FIELD[FIELD='DEN_Intervenientes']/VALUE]]></XPATH>
      </FIELD>
      <FIELD backwardCompatibility="true" type="AdditionalFields" label="FATURAS_JustificacaoNaoValidacao" description="Justificação de não validação" source-type="AdditionalFields" has_confidential_data="False">
        <TAG><![CDATA[#NOVOREGISTO:CA:FATURAS_JustificacaoNaoValidacao#]]></TAG>
        <VALUE/>
        <XPATH><![CDATA[/CARD/FIELDS/FIELD[FIELD='FATURAS_JustificacaoNaoValidacao']/VALUE]]></XPATH>
      </FIELD>
      <FIELD backwardCompatibility="true" type="AdditionalFields" label="Km" description="Km da estrada mencionado pelo processo" source-type="AdditionalFields" has_confidential_data="False">
        <TAG><![CDATA[#NOVOREGISTO:CA:Km#]]></TAG>
        <VALUE/>
        <XPATH><![CDATA[/CARD/FIELDS/FIELD[FIELD='Km']/VALUE]]></XPATH>
      </FIELD>
      <FIELD backwardCompatibility="true" type="AdditionalFields" label="Kmfinal" description="Km final" source-type="AdditionalFields" has_confidential_data="False">
        <TAG><![CDATA[#NOVOREGISTO:CA:Kmfinal#]]></TAG>
        <VALUE/>
        <XPATH><![CDATA[/CARD/FIELDS/FIELD[FIELD='Kmfinal']/VALUE]]></XPATH>
      </FIELD>
      <FIELD backwardCompatibility="true" type="AdditionalFields" label="Kminicial" description="Km inicial" source-type="AdditionalFields" has_confidential_data="False">
        <TAG><![CDATA[#NOVOREGISTO:CA:Kminicial#]]></TAG>
        <VALUE/>
        <XPATH><![CDATA[/CARD/FIELDS/FIELD[FIELD='Kminicial']/VALUE]]></XPATH>
      </FIELD>
      <FIELD backwardCompatibility="true" type="AdditionalFields" label="Concessionária" description="Lista de Concessionárias de Infra-Estruturas Rodoviárias" source-type="AdditionalFields" has_confidential_data="False">
        <TAG><![CDATA[#NOVOREGISTO:CA:Concessionária#]]></TAG>
        <VALUE/>
        <XPATH><![CDATA[/CARD/FIELDS/FIELD[FIELD='Concessionária']/VALUE]]></XPATH>
      </FIELD>
      <FIELD backwardCompatibility="true" type="AdditionalFields" label="ListaBens" description="ListaBens" source-type="AdditionalFields" has_confidential_data="False">
        <TAG><![CDATA[#NOVOREGISTO:CA:ListaBens#]]></TAG>
        <VALUE/>
        <XPATH><![CDATA[/CARD/FIELDS/FIELD[FIELD='ListaBens']/VALUE]]></XPATH>
      </FIELD>
      <FIELD backwardCompatibility="true" type="AdditionalFields" label="ListaEmpr" description="ListaEmpr" source-type="AdditionalFields" has_confidential_data="False">
        <TAG><![CDATA[#NOVOREGISTO:CA:ListaEmpr#]]></TAG>
        <VALUE/>
        <XPATH><![CDATA[/CARD/FIELDS/FIELD[FIELD='ListaEmpr']/VALUE]]></XPATH>
      </FIELD>
      <FIELD backwardCompatibility="true" type="AdditionalFields" label="ListaServ" description="ListaServ" source-type="AdditionalFields" has_confidential_data="False">
        <TAG><![CDATA[#NOVOREGISTO:CA:ListaServ#]]></TAG>
        <VALUE/>
        <XPATH><![CDATA[/CARD/FIELDS/FIELD[FIELD='ListaServ']/VALUE]]></XPATH>
      </FIELD>
      <FIELD backwardCompatibility="true" type="AdditionalFields" label="DEN_Local" description="Local onde ocorreram os factos" source-type="AdditionalFields" has_confidential_data="False">
        <TAG><![CDATA[#NOVOREGISTO:CA:DEN_Local#]]></TAG>
        <VALUE/>
        <XPATH><![CDATA[/CARD/FIELDS/FIELD[FIELD='DEN_Local']/VALUE]]></XPATH>
      </FIELD>
      <FIELD backwardCompatibility="true" type="AdditionalFields" label="E_Localidade" description="Localidade" source-type="AdditionalFields" has_confidential_data="False">
        <TAG><![CDATA[#NOVOREGISTO:CA:E_Localidade#]]></TAG>
        <VALUE/>
        <XPATH><![CDATA[/CARD/FIELDS/FIELD[FIELD='E_Localidade']/VALUE]]></XPATH>
      </FIELD>
      <FIELD backwardCompatibility="true" type="AdditionalFields" label="Localidade" description="Localidade do Reclamante" source-type="AdditionalFields" has_confidential_data="False">
        <TAG><![CDATA[#NOVOREGISTO:CA:Localidade#]]></TAG>
        <VALUE/>
        <XPATH><![CDATA[/CARD/FIELDS/FIELD[FIELD='Localidade']/VALUE]]></XPATH>
      </FIELD>
      <FIELD backwardCompatibility="true" type="AdditionalFields" label="LOUVOR" description="Louvor" source-type="AdditionalFields" has_confidential_data="False">
        <TAG><![CDATA[#NOVOREGISTO:CA:LOUVOR#]]></TAG>
        <VALUE/>
        <XPATH><![CDATA[/CARD/FIELDS/FIELD[FIELD='LOUVOR']/VALUE]]></XPATH>
      </FIELD>
      <FIELD backwardCompatibility="true" type="AdditionalFields" label="den_manha" description="Manhã" source-type="AdditionalFields" has_confidential_data="False">
        <TAG><![CDATA[#NOVOREGISTO:CA:den_manha#]]></TAG>
        <VALUE/>
        <XPATH><![CDATA[/CARD/FIELDS/FIELD[FIELD='den_manha']/VALUE]]></XPATH>
      </FIELD>
      <FIELD backwardCompatibility="true" type="AdditionalFields" label="E_NAP" description="NAP" source-type="AdditionalFields" has_confidential_data="False">
        <TAG><![CDATA[#NOVOREGISTO:CA:E_NAP#]]></TAG>
        <VALUE/>
        <XPATH><![CDATA[/CARD/FIELDS/FIELD[FIELD='E_NAP']/VALUE]]></XPATH>
      </FIELD>
      <FIELD backwardCompatibility="true" type="AdditionalFields" label="FATURAS_NecessitaNotaCredito" description="Necessita nota de crédito?" source-type="AdditionalFields" has_confidential_data="False">
        <TAG><![CDATA[#NOVOREGISTO:CA:FATURAS_NecessitaNotaCredito#]]></TAG>
        <VALUE/>
        <XPATH><![CDATA[/CARD/FIELDS/FIELD[FIELD='FATURAS_NecessitaNotaCredito']/VALUE]]></XPATH>
      </FIELD>
      <FIELD backwardCompatibility="true" type="AdditionalFields" label="E_NIF" description="NIF" source-type="AdditionalFields" has_confidential_data="False">
        <TAG><![CDATA[#NOVOREGISTO:CA:E_NIF#]]></TAG>
        <VALUE/>
        <XPATH><![CDATA[/CARD/FIELDS/FIELD[FIELD='E_NIF']/VALUE]]></XPATH>
      </FIELD>
      <FIELD backwardCompatibility="true" type="AdditionalFields" label="NIF" description="NIF" source-type="AdditionalFields" has_confidential_data="False">
        <TAG><![CDATA[#NOVOREGISTO:CA:NIF#]]></TAG>
        <VALUE/>
        <XPATH><![CDATA[/CARD/FIELDS/FIELD[FIELD='NIF']/VALUE]]></XPATH>
      </FIELD>
      <FIELD backwardCompatibility="true" type="AdditionalFields" label="FATURAS_Compromisso" description="Nº de Compromisso" source-type="AdditionalFields" has_confidential_data="False">
        <TAG><![CDATA[#NOVOREGISTO:CA:FATURAS_Compromisso#]]></TAG>
        <VALUE/>
        <XPATH><![CDATA[/CARD/FIELDS/FIELD[FIELD='FATURAS_Compromisso']/VALUE]]></XPATH>
      </FIELD>
      <FIELD backwardCompatibility="true" type="AdditionalFields" label="FATURAS_NumFatura" description="Nº de Fatura" source-type="AdditionalFields" has_confidential_data="False">
        <TAG><![CDATA[#NOVOREGISTO:CA:FATURAS_NumFatura#]]></TAG>
        <VALUE/>
        <XPATH><![CDATA[/CARD/FIELDS/FIELD[FIELD='FATURAS_NumFatura']/VALUE]]></XPATH>
      </FIELD>
      <FIELD backwardCompatibility="true" type="AdditionalFields" label="Processo" description="Nº de processo anterior" source-type="AdditionalFields" has_confidential_data="False">
        <TAG><![CDATA[#NOVOREGISTO:CA:Processo#]]></TAG>
        <VALUE/>
        <XPATH><![CDATA[/CARD/FIELDS/FIELD[FIELD='Processo']/VALUE]]></XPATH>
      </FIELD>
      <FIELD backwardCompatibility="true" type="AdditionalFields" label="FATURAS_NumRegistoImobilizado" description="Nº de Registo de Imobilizado" source-type="AdditionalFields" has_confidential_data="False">
        <TAG><![CDATA[#NOVOREGISTO:CA:FATURAS_NumRegistoImobilizado#]]></TAG>
        <VALUE/>
        <XPATH><![CDATA[/CARD/FIELDS/FIELD[FIELD='FATURAS_NumRegistoImobilizado']/VALUE]]></XPATH>
      </FIELD>
      <FIELD backwardCompatibility="true" type="AdditionalFields" label="FATURAS_NumRegistoGERFIP" description="Nº de Registo GERFIP" source-type="AdditionalFields" has_confidential_data="False">
        <TAG><![CDATA[#NOVOREGISTO:CA:FATURAS_NumRegistoGERFIP#]]></TAG>
        <VALUE/>
        <XPATH><![CDATA[/CARD/FIELDS/FIELD[FIELD='FATURAS_NumRegistoGERFIP']/VALUE]]></XPATH>
      </FIELD>
      <FIELD backwardCompatibility="true" type="AdditionalFields" label="Nome" description="Nome" source-type="AdditionalFields" has_confidential_data="False">
        <TAG><![CDATA[#NOVOREGISTO:CA:Nome#]]></TAG>
        <VALUE/>
        <XPATH><![CDATA[/CARD/FIELDS/FIELD[FIELD='Nome']/VALUE]]></XPATH>
      </FIELD>
      <FIELD backwardCompatibility="true" type="AdditionalFields" label="DEN_Nome" description="Nome completo" source-type="AdditionalFields" has_confidential_data="False">
        <TAG><![CDATA[#NOVOREGISTO:CA:DEN_Nome#]]></TAG>
        <VALUE/>
        <XPATH><![CDATA[/CARD/FIELDS/FIELD[FIELD='DEN_Nome']/VALUE]]></XPATH>
      </FIELD>
      <FIELD backwardCompatibility="true" type="AdditionalFields" label="FORNECEDOR" description="Nome de Fornecedor" source-type="AdditionalFields" has_confidential_data="False">
        <TAG><![CDATA[#NOVOREGISTO:CA:FORNECEDOR#]]></TAG>
        <VALUE/>
        <XPATH><![CDATA[/CARD/FIELDS/FIELD[FIELD='FORNECEDOR']/VALUE]]></XPATH>
      </FIELD>
      <FIELD backwardCompatibility="true" type="AdditionalFields" label="NomeReclamante" description="Nome do Reclamante" source-type="AdditionalFields" has_confidential_data="False">
        <TAG><![CDATA[#NOVOREGISTO:CA:NomeReclamante#]]></TAG>
        <VALUE/>
        <XPATH><![CDATA[/CARD/FIELDS/FIELD[FIELD='NomeReclamante']/VALUE]]></XPATH>
      </FIELD>
      <FIELD backwardCompatibility="true" type="AdditionalFields" label="Norma" description="Norma de Sinalização" source-type="AdditionalFields" has_confidential_data="False">
        <TAG><![CDATA[#NOVOREGISTO:CA:Norma#]]></TAG>
        <VALUE/>
        <XPATH><![CDATA[/CARD/FIELDS/FIELD[FIELD='Norma']/VALUE]]></XPATH>
      </FIELD>
      <FIELD backwardCompatibility="true" type="AdditionalFields" label="FATURAS_NotaEncomenda" description="Nota de Encomenda" source-type="AdditionalFields" has_confidential_data="False">
        <TAG><![CDATA[#NOVOREGISTO:CA:FATURAS_NotaEncomenda#]]></TAG>
        <VALUE/>
        <XPATH><![CDATA[/CARD/FIELDS/FIELD[FIELD='FATURAS_NotaEncomenda']/VALUE]]></XPATH>
      </FIELD>
      <FIELD backwardCompatibility="true" type="AdditionalFields" label="N_ENCOMENDA" description="Nota de Encomenda" source-type="AdditionalFields" has_confidential_data="False">
        <TAG><![CDATA[#NOVOREGISTO:CA:N_ENCOMENDA#]]></TAG>
        <VALUE/>
        <XPATH><![CDATA[/CARD/FIELDS/FIELD[FIELD='N_ENCOMENDA']/VALUE]]></XPATH>
      </FIELD>
      <FIELD backwardCompatibility="true" type="AdditionalFields" label="NrProcesso" description="NrProcesso" source-type="AdditionalFields" has_confidential_data="False">
        <TAG><![CDATA[#NOVOREGISTO:CA:NrProcesso#]]></TAG>
        <VALUE/>
        <XPATH><![CDATA[/CARD/FIELDS/FIELD[FIELD='NrProcesso']/VALUE]]></XPATH>
      </FIELD>
      <FIELD backwardCompatibility="true" type="AdditionalFields" label="Num_IMT" description="Num_IMT" source-type="AdditionalFields" has_confidential_data="False">
        <TAG><![CDATA[#NOVOREGISTO:CA:Num_IMT#]]></TAG>
        <VALUE/>
        <XPATH><![CDATA[/CARD/FIELDS/FIELD[FIELD='Num_IMT']/VALUE]]></XPATH>
      </FIELD>
      <FIELD backwardCompatibility="true" type="AdditionalFields" label="NumeroFatura" description="Número da Fatura" source-type="AdditionalFields" has_confidential_data="False">
        <TAG><![CDATA[#NOVOREGISTO:CA:NumeroFatura#]]></TAG>
        <VALUE/>
        <XPATH><![CDATA[/CARD/FIELDS/FIELD[FIELD='NumeroFatura']/VALUE]]></XPATH>
      </FIELD>
      <FIELD backwardCompatibility="true" type="AdditionalFields" label="PAP_NUM" description="Número da PAP" source-type="AdditionalFields" has_confidential_data="False">
        <TAG><![CDATA[#NOVOREGISTO:CA:PAP_NUM#]]></TAG>
        <VALUE/>
        <XPATH><![CDATA[/CARD/FIELDS/FIELD[FIELD='PAP_NUM']/VALUE]]></XPATH>
      </FIELD>
      <FIELD backwardCompatibility="true" type="AdditionalFields" label="PAP_NUMERO" description="Número da PAP" source-type="AdditionalFields" has_confidential_data="False">
        <TAG><![CDATA[#NOVOREGISTO:CA:PAP_NUMERO#]]></TAG>
        <VALUE/>
        <XPATH><![CDATA[/CARD/FIELDS/FIELD[FIELD='PAP_NUMERO']/VALUE]]></XPATH>
      </FIELD>
      <FIELD backwardCompatibility="true" type="AdditionalFields" label="Num_Identificacao" description="Numero de Identificação" source-type="AdditionalFields" has_confidential_data="False">
        <TAG><![CDATA[#NOVOREGISTO:CA:Num_Identificacao#]]></TAG>
        <VALUE/>
        <XPATH><![CDATA[/CARD/FIELDS/FIELD[FIELD='Num_Identificacao']/VALUE]]></XPATH>
      </FIELD>
      <FIELD backwardCompatibility="true" type="AdditionalFields" label="PAP_NUM_PAG" description="Número de pagamento em GERFIP" source-type="AdditionalFields" has_confidential_data="False">
        <TAG><![CDATA[#NOVOREGISTO:CA:PAP_NUM_PAG#]]></TAG>
        <VALUE/>
        <XPATH><![CDATA[/CARD/FIELDS/FIELD[FIELD='PAP_NUM_PAG']/VALUE]]></XPATH>
      </FIELD>
      <FIELD backwardCompatibility="true" type="AdditionalFields" label="PAP_NUM_PAGAMENTO" description="Número de pagamento em GERFIP" source-type="AdditionalFields" has_confidential_data="False">
        <TAG><![CDATA[#NOVOREGISTO:CA:PAP_NUM_PAGAMENTO#]]></TAG>
        <VALUE/>
        <XPATH><![CDATA[/CARD/FIELDS/FIELD[FIELD='PAP_NUM_PAGAMENTO']/VALUE]]></XPATH>
      </FIELD>
      <FIELD backwardCompatibility="true" type="AdditionalFields" label="PAP_NUM_REG" description="Número de registo da PAP" source-type="AdditionalFields" has_confidential_data="False">
        <TAG><![CDATA[#NOVOREGISTO:CA:PAP_NUM_REG#]]></TAG>
        <VALUE/>
        <XPATH><![CDATA[/CARD/FIELDS/FIELD[FIELD='PAP_NUM_REG']/VALUE]]></XPATH>
      </FIELD>
      <FIELD backwardCompatibility="true" type="AdditionalFields" label="PAP_NUM_REGISTO" description="Número de registo da PAP" source-type="AdditionalFields" has_confidential_data="False">
        <TAG><![CDATA[#NOVOREGISTO:CA:PAP_NUM_REGISTO#]]></TAG>
        <VALUE/>
        <XPATH><![CDATA[/CARD/FIELDS/FIELD[FIELD='PAP_NUM_REGISTO']/VALUE]]></XPATH>
      </FIELD>
      <FIELD backwardCompatibility="true" type="AdditionalFields" label="Objeto" description="Objeto" source-type="AdditionalFields" has_confidential_data="False">
        <TAG><![CDATA[#NOVOREGISTO:CA:Objeto#]]></TAG>
        <VALUE/>
        <XPATH><![CDATA[/CARD/FIELDS/FIELD[FIELD='Objeto']/VALUE]]></XPATH>
      </FIELD>
      <FIELD backwardCompatibility="true" type="AdditionalFields" label="DataEntrega0" description="Obrigações Contratuais de Informação - Data Limite de Entrega de Relatório" source-type="AdditionalFields" has_confidential_data="False">
        <TAG><![CDATA[#NOVOREGISTO:CA:DataEntrega0#]]></TAG>
        <VALUE/>
        <XPATH><![CDATA[/CARD/FIELDS/FIELD[FIELD='DataEntrega0']/VALUE]]></XPATH>
      </FIELD>
      <FIELD backwardCompatibility="true" type="AdditionalFields" label="DataEntrega1" description="Obrigações Contratuais de Informação - Data Limite de Entrega de Relatório" source-type="AdditionalFields" has_confidential_data="False">
        <TAG><![CDATA[#NOVOREGISTO:CA:DataEntrega1#]]></TAG>
        <VALUE/>
        <XPATH><![CDATA[/CARD/FIELDS/FIELD[FIELD='DataEntrega1']/VALUE]]></XPATH>
      </FIELD>
      <FIELD backwardCompatibility="true" type="AdditionalFields" label="DataEntrega2" description="Obrigações Contratuais de Informação - Data Limite de Entrega de Relatório" source-type="AdditionalFields" has_confidential_data="False">
        <TAG><![CDATA[#NOVOREGISTO:CA:DataEntrega2#]]></TAG>
        <VALUE/>
        <XPATH><![CDATA[/CARD/FIELDS/FIELD[FIELD='DataEntrega2']/VALUE]]></XPATH>
      </FIELD>
      <FIELD backwardCompatibility="true" type="AdditionalFields" label="DataEntrega3" description="Obrigações Contratuais de Informação - Data Limite de Entrega de Relatório" source-type="AdditionalFields" has_confidential_data="False">
        <TAG><![CDATA[#NOVOREGISTO:CA:DataEntrega3#]]></TAG>
        <VALUE/>
        <XPATH><![CDATA[/CARD/FIELDS/FIELD[FIELD='DataEntrega3']/VALUE]]></XPATH>
      </FIELD>
      <FIELD backwardCompatibility="true" type="AdditionalFields" label="DataEntrega4" description="Obrigações Contratuais de Informação - Data Limite de Entrega de Relatório" source-type="AdditionalFields" has_confidential_data="False">
        <TAG><![CDATA[#NOVOREGISTO:CA:DataEntrega4#]]></TAG>
        <VALUE/>
        <XPATH><![CDATA[/CARD/FIELDS/FIELD[FIELD='DataEntrega4']/VALUE]]></XPATH>
      </FIELD>
      <FIELD backwardCompatibility="true" type="AdditionalFields" label="PAP_OFIC_ENV" description="Ofício enviado?" source-type="AdditionalFields" has_confidential_data="False">
        <TAG><![CDATA[#NOVOREGISTO:CA:PAP_OFIC_ENV#]]></TAG>
        <VALUE/>
        <XPATH><![CDATA[/CARD/FIELDS/FIELD[FIELD='PAP_OFIC_ENV']/VALUE]]></XPATH>
      </FIELD>
      <FIELD backwardCompatibility="true" type="AdditionalFields" label="PAP_OFICIO_ENVIADO" description="Ofício enviado?" source-type="AdditionalFields" has_confidential_data="False">
        <TAG><![CDATA[#NOVOREGISTO:CA:PAP_OFICIO_ENVIADO#]]></TAG>
        <VALUE/>
        <XPATH><![CDATA[/CARD/FIELDS/FIELD[FIELD='PAP_OFICIO_ENVIADO']/VALUE]]></XPATH>
      </FIELD>
      <FIELD backwardCompatibility="true" type="AdditionalFields" label="FATURAS_OficioRegistado" description="Ofício Registado?" source-type="AdditionalFields" has_confidential_data="False">
        <TAG><![CDATA[#NOVOREGISTO:CA:FATURAS_OficioRegistado#]]></TAG>
        <VALUE/>
        <XPATH><![CDATA[/CARD/FIELDS/FIELD[FIELD='FATURAS_OficioRegistado']/VALUE]]></XPATH>
      </FIELD>
      <FIELD backwardCompatibility="true" type="AdditionalFields" label="den_origem_pedido" description="Origem do Pedido" source-type="AdditionalFields" has_confidential_data="False">
        <TAG><![CDATA[#NOVOREGISTO:CA:den_origem_pedido#]]></TAG>
        <VALUE/>
        <XPATH><![CDATA[/CARD/FIELDS/FIELD[FIELD='den_origem_pedido']/VALUE]]></XPATH>
      </FIELD>
      <FIELD backwardCompatibility="true" type="AdditionalFields" label="OutraEstrada" description="OutraEstrada" source-type="AdditionalFields" has_confidential_data="False">
        <TAG><![CDATA[#NOVOREGISTO:CA:OutraEstrada#]]></TAG>
        <VALUE/>
        <XPATH><![CDATA[/CARD/FIELDS/FIELD[FIELD='OutraEstrada']/VALUE]]></XPATH>
      </FIELD>
      <FIELD backwardCompatibility="true" type="AdditionalFields" label="OutrasRefs" description="Outras referências" source-type="AdditionalFields" has_confidential_data="False">
        <TAG><![CDATA[#NOVOREGISTO:CA:OutrasRefs#]]></TAG>
        <VALUE/>
        <XPATH><![CDATA[/CARD/FIELDS/FIELD[FIELD='OutrasRefs']/VALUE]]></XPATH>
      </FIELD>
      <FIELD backwardCompatibility="true" type="AdditionalFields" label="DEN_Dominio_Outro" description="Outro" source-type="AdditionalFields" has_confidential_data="False">
        <TAG><![CDATA[#NOVOREGISTO:CA:DEN_Dominio_Outro#]]></TAG>
        <VALUE/>
        <XPATH><![CDATA[/CARD/FIELDS/FIELD[FIELD='DEN_Dominio_Outro']/VALUE]]></XPATH>
      </FIELD>
      <FIELD backwardCompatibility="true" type="AdditionalFields" label="DEN_Motivo_Outro" description="Outro" source-type="AdditionalFields" has_confidential_data="False">
        <TAG><![CDATA[#NOVOREGISTO:CA:DEN_Motivo_Outro#]]></TAG>
        <VALUE/>
        <XPATH><![CDATA[/CARD/FIELDS/FIELD[FIELD='DEN_Motivo_Outro']/VALUE]]></XPATH>
      </FIELD>
      <FIELD backwardCompatibility="true" type="AdditionalFields" label="DEN_Motivo_Outro_desc" description="Outro" source-type="AdditionalFields" has_confidential_data="False">
        <TAG><![CDATA[#NOVOREGISTO:CA:DEN_Motivo_Outro_desc#]]></TAG>
        <VALUE/>
        <XPATH><![CDATA[/CARD/FIELDS/FIELD[FIELD='DEN_Motivo_Outro_desc']/VALUE]]></XPATH>
      </FIELD>
      <FIELD backwardCompatibility="true" type="AdditionalFields" label="OutroEvento" description="OutroEvento" source-type="AdditionalFields" has_confidential_data="False">
        <TAG><![CDATA[#NOVOREGISTO:CA:OutroEvento#]]></TAG>
        <VALUE/>
        <XPATH><![CDATA[/CARD/FIELDS/FIELD[FIELD='OutroEvento']/VALUE]]></XPATH>
      </FIELD>
      <FIELD backwardCompatibility="true" type="AdditionalFields" label="PAP_PAG_EFET" description="Pagamento efetuado em GERFIP?" source-type="AdditionalFields" has_confidential_data="False">
        <TAG><![CDATA[#NOVOREGISTO:CA:PAP_PAG_EFET#]]></TAG>
        <VALUE/>
        <XPATH><![CDATA[/CARD/FIELDS/FIELD[FIELD='PAP_PAG_EFET']/VALUE]]></XPATH>
      </FIELD>
      <FIELD backwardCompatibility="true" type="AdditionalFields" label="PAP_PAG_EFETUADO" description="Pagamento efetuado em GERFIP?" source-type="AdditionalFields" has_confidential_data="False">
        <TAG><![CDATA[#NOVOREGISTO:CA:PAP_PAG_EFETUADO#]]></TAG>
        <VALUE/>
        <XPATH><![CDATA[/CARD/FIELDS/FIELD[FIELD='PAP_PAG_EFETUADO']/VALUE]]></XPATH>
      </FIELD>
      <FIELD backwardCompatibility="true" type="AdditionalFields" label="E_Pais" description="País" source-type="AdditionalFields" has_confidential_data="False">
        <TAG><![CDATA[#NOVOREGISTO:CA:E_Pais#]]></TAG>
        <VALUE/>
        <XPATH><![CDATA[/CARD/FIELDS/FIELD[FIELD='E_Pais']/VALUE]]></XPATH>
      </FIELD>
      <FIELD backwardCompatibility="true" type="AdditionalFields" label="Plurianual" description="Plurianual?" source-type="AdditionalFields" has_confidential_data="False">
        <TAG><![CDATA[#NOVOREGISTO:CA:Plurianual#]]></TAG>
        <VALUE/>
        <XPATH><![CDATA[/CARD/FIELDS/FIELD[FIELD='Plurianual']/VALUE]]></XPATH>
      </FIELD>
      <FIELD backwardCompatibility="true" type="AdditionalFields" label="E_P_CONTACTO" description="Ponto de Contacto" source-type="AdditionalFields" has_confidential_data="False">
        <TAG><![CDATA[#NOVOREGISTO:CA:E_P_CONTACTO#]]></TAG>
        <VALUE/>
        <XPATH><![CDATA[/CARD/FIELDS/FIELD[FIELD='E_P_CONTACTO']/VALUE]]></XPATH>
      </FIELD>
      <FIELD backwardCompatibility="true" type="AdditionalFields" label="FATURAS_PrazoLimitePagamento" description="Prazo Limite de Pagamento" source-type="AdditionalFields" has_confidential_data="False">
        <TAG><![CDATA[#NOVOREGISTO:CA:FATURAS_PrazoLimitePagamento#]]></TAG>
        <VALUE/>
        <XPATH><![CDATA[/CARD/FIELDS/FIELD[FIELD='FATURAS_PrazoLimitePagamento']/VALUE]]></XPATH>
      </FIELD>
      <FIELD backwardCompatibility="true" type="AdditionalFields" label="DEN_Ocultar_Identidade" description="Pretende ocultar identidade" source-type="AdditionalFields" has_confidential_data="False">
        <TAG><![CDATA[#NOVOREGISTO:CA:DEN_Ocultar_Identidade#]]></TAG>
        <VALUE/>
        <XPATH><![CDATA[/CARD/FIELDS/FIELD[FIELD='DEN_Ocultar_Identidade']/VALUE]]></XPATH>
      </FIELD>
      <FIELD backwardCompatibility="true" type="AdditionalFields" label="FATURAS_ConformidadeProcesso" description="Processo Conforme?" source-type="AdditionalFields" has_confidential_data="False">
        <TAG><![CDATA[#NOVOREGISTO:CA:FATURAS_ConformidadeProcesso#]]></TAG>
        <VALUE/>
        <XPATH><![CDATA[/CARD/FIELDS/FIELD[FIELD='FATURAS_ConformidadeProcesso']/VALUE]]></XPATH>
      </FIELD>
      <FIELD backwardCompatibility="true" type="AdditionalFields" label="ProcessoFiscal" description="ProcessoFiscal" source-type="AdditionalFields" has_confidential_data="False">
        <TAG><![CDATA[#NOVOREGISTO:CA:ProcessoFiscal#]]></TAG>
        <VALUE/>
        <XPATH><![CDATA[/CARD/FIELDS/FIELD[FIELD='ProcessoFiscal']/VALUE]]></XPATH>
      </FIELD>
      <FIELD backwardCompatibility="true" type="AdditionalFields" label="ProcessoInIR" description="ProcessoInIR" source-type="AdditionalFields" has_confidential_data="False">
        <TAG><![CDATA[#NOVOREGISTO:CA:ProcessoInIR#]]></TAG>
        <VALUE/>
        <XPATH><![CDATA[/CARD/FIELDS/FIELD[FIELD='ProcessoInIR']/VALUE]]></XPATH>
      </FIELD>
      <FIELD backwardCompatibility="true" type="AdditionalFields" label="ProcessoTribuna" description="ProcessoTribuna" source-type="AdditionalFields" has_confidential_data="False">
        <TAG><![CDATA[#NOVOREGISTO:CA:ProcessoTribuna#]]></TAG>
        <VALUE/>
        <XPATH><![CDATA[/CARD/FIELDS/FIELD[FIELD='ProcessoTribuna']/VALUE]]></XPATH>
      </FIELD>
      <FIELD backwardCompatibility="true" type="AdditionalFields" label="PRONUNCIA" description="Pronúncia" source-type="AdditionalFields" has_confidential_data="False">
        <TAG><![CDATA[#NOVOREGISTO:CA:PRONUNCIA#]]></TAG>
        <VALUE/>
        <XPATH><![CDATA[/CARD/FIELDS/FIELD[FIELD='PRONUNCIA']/VALUE]]></XPATH>
      </FIELD>
      <FIELD backwardCompatibility="true" type="AdditionalFields" label="DEN_ARQ_MED" description="Proposta de Arquivamento/Tomada de Medidas?" source-type="AdditionalFields" has_confidential_data="False">
        <TAG><![CDATA[#NOVOREGISTO:CA:DEN_ARQ_MED#]]></TAG>
        <VALUE/>
        <XPATH><![CDATA[/CARD/FIELDS/FIELD[FIELD='DEN_ARQ_MED']/VALUE]]></XPATH>
      </FIELD>
      <FIELD backwardCompatibility="true" type="AdditionalFields" label="den_quarta" description="Quarta-feira" source-type="AdditionalFields" has_confidential_data="False">
        <TAG><![CDATA[#NOVOREGISTO:CA:den_quarta#]]></TAG>
        <VALUE/>
        <XPATH><![CDATA[/CARD/FIELDS/FIELD[FIELD='den_quarta']/VALUE]]></XPATH>
      </FIELD>
      <FIELD backwardCompatibility="true" type="AdditionalFields" label="den_quinta" description="Quinta-feira" source-type="AdditionalFields" has_confidential_data="False">
        <TAG><![CDATA[#NOVOREGISTO:CA:den_quinta#]]></TAG>
        <VALUE/>
        <XPATH><![CDATA[/CARD/FIELDS/FIELD[FIELD='den_quinta']/VALUE]]></XPATH>
      </FIELD>
      <FIELD backwardCompatibility="true" type="AdditionalFields" label="Referencia" description="Referência" source-type="AdditionalFields" has_confidential_data="False">
        <TAG><![CDATA[#NOVOREGISTO:CA:Referencia#]]></TAG>
        <VALUE/>
        <XPATH><![CDATA[/CARD/FIELDS/FIELD[FIELD='Referencia']/VALUE]]></XPATH>
      </FIELD>
      <FIELD backwardCompatibility="true" type="AdditionalFields" label="RefEstradaLivre" description="Referência relativa a processos do Programa Estrada Livre" source-type="AdditionalFields" has_confidential_data="False">
        <TAG><![CDATA[#NOVOREGISTO:CA:RefEstradaLivre#]]></TAG>
        <VALUE/>
        <XPATH><![CDATA[/CARD/FIELDS/FIELD[FIELD='RefEstradaLivre']/VALUE]]></XPATH>
      </FIELD>
      <FIELD backwardCompatibility="true" type="AdditionalFields" label="FATURAS_FaturaAnuladaGERFIP" description="Registo da Fatura anulado em GERFIP?" source-type="AdditionalFields" has_confidential_data="False">
        <TAG><![CDATA[#NOVOREGISTO:CA:FATURAS_FaturaAnuladaGERFIP#]]></TAG>
        <VALUE/>
        <XPATH><![CDATA[/CARD/FIELDS/FIELD[FIELD='FATURAS_FaturaAnuladaGERFIP']/VALUE]]></XPATH>
      </FIELD>
      <FIELD backwardCompatibility="true" type="AdditionalFields" label="FATURAS_RegistoImobilizadoEfetuado" description="Registo de Imobilizado efetuado?" source-type="AdditionalFields" has_confidential_data="False">
        <TAG><![CDATA[#NOVOREGISTO:CA:FATURAS_RegistoImobilizadoEfetuado#]]></TAG>
        <VALUE/>
        <XPATH><![CDATA[/CARD/FIELDS/FIELD[FIELD='FATURAS_RegistoImobilizadoEfetuado']/VALUE]]></XPATH>
      </FIELD>
      <FIELD backwardCompatibility="true" type="AdditionalFields" label="RegistadoPor" description="Registo efectuado pelo utilizador" source-type="AdditionalFields" has_confidential_data="False">
        <TAG><![CDATA[#NOVOREGISTO:CA:RegistadoPor#]]></TAG>
        <VALUE/>
        <XPATH><![CDATA[/CARD/FIELDS/FIELD[FIELD='RegistadoPor']/VALUE]]></XPATH>
      </FIELD>
      <FIELD backwardCompatibility="true" type="AdditionalFields" label="Resolução" description="Resolução" source-type="AdditionalFields" has_confidential_data="False">
        <TAG><![CDATA[#NOVOREGISTO:CA:Resolução#]]></TAG>
        <VALUE/>
        <XPATH><![CDATA[/CARD/FIELDS/FIELD[FIELD='Resolução']/VALUE]]></XPATH>
      </FIELD>
      <FIELD backwardCompatibility="true" type="AdditionalFields" label="Resposta" description="Resposta" source-type="AdditionalFields" has_confidential_data="False">
        <TAG><![CDATA[#NOVOREGISTO:CA:Resposta#]]></TAG>
        <VALUE/>
        <XPATH><![CDATA[/CARD/FIELDS/FIELD[FIELD='Resposta']/VALUE]]></XPATH>
      </FIELD>
      <FIELD backwardCompatibility="true" type="AdditionalFields" label="DEN_Conc_Agendamento" description="Resultado da Agendamento" source-type="AdditionalFields" has_confidential_data="False">
        <TAG><![CDATA[#NOVOREGISTO:CA:DEN_Conc_Agendamento#]]></TAG>
        <VALUE/>
        <XPATH><![CDATA[/CARD/FIELDS/FIELD[FIELD='DEN_Conc_Agendamento']/VALUE]]></XPATH>
      </FIELD>
      <FIELD backwardCompatibility="true" type="AdditionalFields" label="DEN_ESC" description="São necessários esclarecimentos?" source-type="AdditionalFields" has_confidential_data="False">
        <TAG><![CDATA[#NOVOREGISTO:CA:DEN_ESC#]]></TAG>
        <VALUE/>
        <XPATH><![CDATA[/CARD/FIELDS/FIELD[FIELD='DEN_ESC']/VALUE]]></XPATH>
      </FIELD>
      <FIELD backwardCompatibility="true" type="AdditionalFields" label="den_segunda" description="Segunda-feira" source-type="AdditionalFields" has_confidential_data="False">
        <TAG><![CDATA[#NOVOREGISTO:CA:den_segunda#]]></TAG>
        <VALUE/>
        <XPATH><![CDATA[/CARD/FIELDS/FIELD[FIELD='den_segunda']/VALUE]]></XPATH>
      </FIELD>
      <FIELD backwardCompatibility="true" type="AdditionalFields" label="Sentido" description="Sentido da estrada" source-type="AdditionalFields" has_confidential_data="False">
        <TAG><![CDATA[#NOVOREGISTO:CA:Sentido#]]></TAG>
        <VALUE/>
        <XPATH><![CDATA[/CARD/FIELDS/FIELD[FIELD='Sentido']/VALUE]]></XPATH>
      </FIELD>
      <FIELD backwardCompatibility="true" type="AdditionalFields" label="den_sexta" description="Sexta-feira" source-type="AdditionalFields" has_confidential_data="False">
        <TAG><![CDATA[#NOVOREGISTO:CA:den_sexta#]]></TAG>
        <VALUE/>
        <XPATH><![CDATA[/CARD/FIELDS/FIELD[FIELD='den_sexta']/VALUE]]></XPATH>
      </FIELD>
      <FIELD backwardCompatibility="true" type="AdditionalFields" label="E_SITE" description="Site" source-type="AdditionalFields" has_confidential_data="False">
        <TAG><![CDATA[#NOVOREGISTO:CA:E_SITE#]]></TAG>
        <VALUE/>
        <XPATH><![CDATA[/CARD/FIELDS/FIELD[FIELD='E_SITE']/VALUE]]></XPATH>
      </FIELD>
      <FIELD backwardCompatibility="true" type="AdditionalFields" label="E_SUB_UO" description="Sub Unidade Orgânica" source-type="AdditionalFields" has_confidential_data="False">
        <TAG><![CDATA[#NOVOREGISTO:CA:E_SUB_UO#]]></TAG>
        <VALUE/>
        <XPATH><![CDATA[/CARD/FIELDS/FIELD[FIELD='E_SUB_UO']/VALUE]]></XPATH>
      </FIELD>
      <FIELD backwardCompatibility="true" type="AdditionalFields" label="den_tarde" description="Tarde" source-type="AdditionalFields" has_confidential_data="False">
        <TAG><![CDATA[#NOVOREGISTO:CA:den_tarde#]]></TAG>
        <VALUE/>
        <XPATH><![CDATA[/CARD/FIELDS/FIELD[FIELD='den_tarde']/VALUE]]></XPATH>
      </FIELD>
      <FIELD backwardCompatibility="true" type="AdditionalFields" label="Telefax" description="Telefax do Reclamante" source-type="AdditionalFields" has_confidential_data="False">
        <TAG><![CDATA[#NOVOREGISTO:CA:Telefax#]]></TAG>
        <VALUE/>
        <XPATH><![CDATA[/CARD/FIELDS/FIELD[FIELD='Telefax']/VALUE]]></XPATH>
      </FIELD>
      <FIELD backwardCompatibility="true" type="AdditionalFields" label="E_Telefone" description="Telefone" source-type="AdditionalFields" has_confidential_data="False">
        <TAG><![CDATA[#NOVOREGISTO:CA:E_Telefone#]]></TAG>
        <VALUE/>
        <XPATH><![CDATA[/CARD/FIELDS/FIELD[FIELD='E_Telefone']/VALUE]]></XPATH>
      </FIELD>
      <FIELD backwardCompatibility="true" type="AdditionalFields" label="Telefone" description="Telefone do Reclamante" source-type="AdditionalFields" has_confidential_data="False">
        <TAG><![CDATA[#NOVOREGISTO:CA:Telefone#]]></TAG>
        <VALUE/>
        <XPATH><![CDATA[/CARD/FIELDS/FIELD[FIELD='Telefone']/VALUE]]></XPATH>
      </FIELD>
      <FIELD backwardCompatibility="true" type="AdditionalFields" label="E_Telemovel" description="Telemóvel" source-type="AdditionalFields" has_confidential_data="False">
        <TAG><![CDATA[#NOVOREGISTO:CA:E_Telemovel#]]></TAG>
        <VALUE/>
        <XPATH><![CDATA[/CARD/FIELDS/FIELD[FIELD='E_Telemovel']/VALUE]]></XPATH>
      </FIELD>
      <FIELD backwardCompatibility="true" type="AdditionalFields" label="Telemóvel" description="Telemóvel" source-type="AdditionalFields" has_confidential_data="False">
        <TAG><![CDATA[#NOVOREGISTO:CA:Telemóvel#]]></TAG>
        <VALUE/>
        <XPATH><![CDATA[/CARD/FIELDS/FIELD[FIELD='Telemóvel']/VALUE]]></XPATH>
      </FIELD>
      <FIELD backwardCompatibility="true" type="AdditionalFields" label="den_terca" description="Terça-feira" source-type="AdditionalFields" has_confidential_data="False">
        <TAG><![CDATA[#NOVOREGISTO:CA:den_terca#]]></TAG>
        <VALUE/>
        <XPATH><![CDATA[/CARD/FIELDS/FIELD[FIELD='den_terca']/VALUE]]></XPATH>
      </FIELD>
      <FIELD backwardCompatibility="true" type="AdditionalFields" label="TST" description="Teste" source-type="AdditionalFields" has_confidential_data="False">
        <TAG><![CDATA[#NOVOREGISTO:CA:TST#]]></TAG>
        <VALUE/>
        <XPATH><![CDATA[/CARD/FIELDS/FIELD[FIELD='TST']/VALUE]]></XPATH>
      </FIELD>
      <FIELD backwardCompatibility="true" type="AdditionalFields" label="teste2" description="teste2" source-type="AdditionalFields" has_confidential_data="False">
        <TAG><![CDATA[#NOVOREGISTO:CA:teste2#]]></TAG>
        <VALUE/>
        <XPATH><![CDATA[/CARD/FIELDS/FIELD[FIELD='teste2']/VALUE]]></XPATH>
      </FIELD>
      <FIELD backwardCompatibility="true" type="AdditionalFields" label="DEN_Motivo_Testemunha" description="Testemunhou a situação em primeira mão" source-type="AdditionalFields" has_confidential_data="False">
        <TAG><![CDATA[#NOVOREGISTO:CA:DEN_Motivo_Testemunha#]]></TAG>
        <VALUE/>
        <XPATH><![CDATA[/CARD/FIELDS/FIELD[FIELD='DEN_Motivo_Testemunha']/VALUE]]></XPATH>
      </FIELD>
      <FIELD backwardCompatibility="true" type="AdditionalFields" label="testeobs" description="testeobs" source-type="AdditionalFields" has_confidential_data="False">
        <TAG><![CDATA[#NOVOREGISTO:CA:testeobs#]]></TAG>
        <VALUE/>
        <XPATH><![CDATA[/CARD/FIELDS/FIELD[FIELD='testeobs']/VALUE]]></XPATH>
      </FIELD>
      <FIELD backwardCompatibility="true" type="AdditionalFields" label="DEN_Motivo_Conhecimento" description="Teve conhecimento da situação e decidiu denunciar" source-type="AdditionalFields" has_confidential_data="False">
        <TAG><![CDATA[#NOVOREGISTO:CA:DEN_Motivo_Conhecimento#]]></TAG>
        <VALUE/>
        <XPATH><![CDATA[/CARD/FIELDS/FIELD[FIELD='DEN_Motivo_Conhecimento']/VALUE]]></XPATH>
      </FIELD>
      <FIELD backwardCompatibility="true" type="AdditionalFields" label="Autorizacao" description="Tipo de Autorização/Comunicação" source-type="AdditionalFields" has_confidential_data="False">
        <TAG><![CDATA[#NOVOREGISTO:CA:Autorizacao#]]></TAG>
        <VALUE/>
        <XPATH><![CDATA[/CARD/FIELDS/FIELD[FIELD='Autorizacao']/VALUE]]></XPATH>
      </FIELD>
      <FIELD backwardCompatibility="true" type="AdditionalFields" label="DEN_Tipo_Denunciante" description="Tipo de denunciante" source-type="AdditionalFields" has_confidential_data="False">
        <TAG><![CDATA[#NOVOREGISTO:CA:DEN_Tipo_Denunciante#]]></TAG>
        <VALUE/>
        <XPATH><![CDATA[/CARD/FIELDS/FIELD[FIELD='DEN_Tipo_Denunciante']/VALUE]]></XPATH>
      </FIELD>
      <FIELD backwardCompatibility="true" type="AdditionalFields" label="fat_tipodoc" description="Tipo de documento" source-type="AdditionalFields" has_confidential_data="False">
        <TAG><![CDATA[#NOVOREGISTO:CA:fat_tipodoc#]]></TAG>
        <VALUE/>
        <XPATH><![CDATA[/CARD/FIELDS/FIELD[FIELD='fat_tipodoc']/VALUE]]></XPATH>
      </FIELD>
      <FIELD backwardCompatibility="true" type="AdditionalFields" label="Tipo" description="Tipo de documento associado aos livros &quot;Ent_antigas&quot; e &quot;Sai_antigas&quot;" source-type="AdditionalFields" has_confidential_data="False">
        <TAG><![CDATA[#NOVOREGISTO:CA:Tipo#]]></TAG>
        <VALUE/>
        <XPATH><![CDATA[/CARD/FIELDS/FIELD[FIELD='Tipo']/VALUE]]></XPATH>
      </FIELD>
      <FIELD backwardCompatibility="true" type="AdditionalFields" label="FATURAS_TipoProcesso" description="Tipo de Processo" source-type="AdditionalFields" has_confidential_data="False">
        <TAG><![CDATA[#NOVOREGISTO:CA:FATURAS_TipoProcesso#]]></TAG>
        <VALUE/>
        <XPATH><![CDATA[/CARD/FIELDS/FIELD[FIELD='FATURAS_TipoProcesso']/VALUE]]></XPATH>
      </FIELD>
      <FIELD backwardCompatibility="true" type="AdditionalFields" label="TipoIntervenção" description="TipoIntervenção" source-type="AdditionalFields" has_confidential_data="False">
        <TAG><![CDATA[#NOVOREGISTO:CA:TipoIntervenção#]]></TAG>
        <VALUE/>
        <XPATH><![CDATA[/CARD/FIELDS/FIELD[FIELD='TipoIntervenção']/VALUE]]></XPATH>
      </FIELD>
      <FIELD backwardCompatibility="true" type="AdditionalFields" label="E_TITULO" description="Título" source-type="AdditionalFields" has_confidential_data="False">
        <TAG><![CDATA[#NOVOREGISTO:CA:E_TITULO#]]></TAG>
        <VALUE/>
        <XPATH><![CDATA[/CARD/FIELDS/FIELD[FIELD='E_TITULO']/VALUE]]></XPATH>
      </FIELD>
      <FIELD backwardCompatibility="true" type="AdditionalFields" label="fat_Total_impostos" description="Total impostos" source-type="AdditionalFields" has_confidential_data="False">
        <TAG><![CDATA[#NOVOREGISTO:CA:fat_Total_impostos#]]></TAG>
        <VALUE/>
        <XPATH><![CDATA[/CARD/FIELDS/FIELD[FIELD='fat_Total_impostos']/VALUE]]></XPATH>
      </FIELD>
      <FIELD backwardCompatibility="true" type="AdditionalFields" label="fat_Total_IVA_TX_nor" description="Total IVA Taxa Normal" source-type="AdditionalFields" has_confidential_data="False">
        <TAG><![CDATA[#NOVOREGISTO:CA:fat_Total_IVA_TX_nor#]]></TAG>
        <VALUE/>
        <XPATH><![CDATA[/CARD/FIELDS/FIELD[FIELD='fat_Total_IVA_TX_nor']/VALUE]]></XPATH>
      </FIELD>
      <FIELD backwardCompatibility="true" type="AdditionalFields" label="PAP_TRANS_EFETUADA" description="Transferência bancária efetuada?" source-type="AdditionalFields" has_confidential_data="False">
        <TAG><![CDATA[#NOVOREGISTO:CA:PAP_TRANS_EFETUADA#]]></TAG>
        <VALUE/>
        <XPATH><![CDATA[/CARD/FIELDS/FIELD[FIELD='PAP_TRANS_EFETUADA']/VALUE]]></XPATH>
      </FIELD>
      <FIELD backwardCompatibility="true" type="AdditionalFields" label="PAP_TRANSF_EFET" description="Transferência bancária efetuada?" source-type="AdditionalFields" has_confidential_data="False">
        <TAG><![CDATA[#NOVOREGISTO:CA:PAP_TRANSF_EFET#]]></TAG>
        <VALUE/>
        <XPATH><![CDATA[/CARD/FIELDS/FIELD[FIELD='PAP_TRANSF_EFET']/VALUE]]></XPATH>
      </FIELD>
      <FIELD backwardCompatibility="true" type="AdditionalFields" label="Periodicidade" description="Trimestral&#10;Semestral&#10;Anual&#10;Mensal&#10;Pontual" source-type="AdditionalFields" has_confidential_data="False">
        <TAG><![CDATA[#NOVOREGISTO:CA:Periodicidade#]]></TAG>
        <VALUE/>
        <XPATH><![CDATA[/CARD/FIELDS/FIELD[FIELD='Periodicidade']/VALUE]]></XPATH>
      </FIELD>
      <FIELD backwardCompatibility="true" type="AdditionalFields" label="E_UO" description="Unidade Orgânica" source-type="AdditionalFields" has_confidential_data="False">
        <TAG><![CDATA[#NOVOREGISTO:CA:E_UO#]]></TAG>
        <VALUE/>
        <XPATH><![CDATA[/CARD/FIELDS/FIELD[FIELD='E_UO']/VALUE]]></XPATH>
      </FIELD>
      <FIELD backwardCompatibility="true" type="AdditionalFields" label="PAP_VALIDADO_POR" description="Validado por:" source-type="AdditionalFields" has_confidential_data="False">
        <TAG><![CDATA[#NOVOREGISTO:CA:PAP_VALIDADO_POR#]]></TAG>
        <VALUE/>
        <XPATH><![CDATA[/CARD/FIELDS/FIELD[FIELD='PAP_VALIDADO_POR']/VALUE]]></XPATH>
      </FIELD>
      <FIELD backwardCompatibility="true" type="AdditionalFields" label="PAP_VALID_POR" description="Validar por:" source-type="AdditionalFields" has_confidential_data="False">
        <TAG><![CDATA[#NOVOREGISTO:CA:PAP_VALID_POR#]]></TAG>
        <VALUE/>
        <XPATH><![CDATA[/CARD/FIELDS/FIELD[FIELD='PAP_VALID_POR']/VALUE]]></XPATH>
      </FIELD>
      <FIELD backwardCompatibility="true" type="AdditionalFields" label="FATURAS_VALOR" description="Valor" source-type="AdditionalFields" has_confidential_data="False">
        <TAG><![CDATA[#NOVOREGISTO:CA:FATURAS_VALOR#]]></TAG>
        <VALUE/>
        <XPATH><![CDATA[/CARD/FIELDS/FIELD[FIELD='FATURAS_VALOR']/VALUE]]></XPATH>
      </FIELD>
      <FIELD backwardCompatibility="true" type="AdditionalFields" label="FATURAS_ValorAcima_FatMultipla" description="Valor acima da adjudicado e faturação múltipla?" source-type="AdditionalFields" has_confidential_data="False">
        <TAG><![CDATA[#NOVOREGISTO:CA:FATURAS_ValorAcima_FatMultipla#]]></TAG>
        <VALUE/>
        <XPATH><![CDATA[/CARD/FIELDS/FIELD[FIELD='FATURAS_ValorAcima_FatMultipla']/VALUE]]></XPATH>
      </FIELD>
      <FIELD backwardCompatibility="true" type="AdditionalFields" label="FATURAS_VerificacaoCertidoes" description="Verificação de Certidões ou Devolução de Fatura " source-type="AdditionalFields" has_confidential_data="False">
        <TAG><![CDATA[#NOVOREGISTO:CA:FATURAS_VerificacaoCertidoes#]]></TAG>
        <VALUE/>
        <XPATH><![CDATA[/CARD/FIELDS/FIELD[FIELD='FATURAS_VerificacaoCertidoes']/VALUE]]></XPATH>
      </FIELD>
      <FIELD type="AdditionalFields" label="_ENT_SEGURADORA" description="_ENT_SEGURADORA" source-type="AdditionalFields" has_confidential_data="False">
        <TAG><![CDATA[#NEWCARD:AF:_ENT_SEGURADORA#]]></TAG>
        <VALUE/>
        <XPATH><![CDATA[/CARD/FIELDS/FIELD[FIELD='_ENT_SEGURADORA']/VALUE]]></XPATH>
      </FIELD>
      <FIELD type="AdditionalFields" label="Data" description="Data" source-type="AdditionalFields" has_confidential_data="False">
        <TAG><![CDATA[#NEWCARD:AF:Data#]]></TAG>
        <VALUE/>
        <XPATH><![CDATA[/CARD/FIELDS/FIELD[FIELD='Data']/VALUE]]></XPATH>
      </FIELD>
      <FIELD type="AdditionalFields" label="Data_Devol_AR" description="Data_Devol_AR" source-type="AdditionalFields" has_confidential_data="False">
        <TAG><![CDATA[#NEWCARD:AF:Data_Devol_AR#]]></TAG>
        <VALUE/>
        <XPATH><![CDATA[/CARD/FIELDS/FIELD[FIELD='Data_Devol_AR']/VALUE]]></XPATH>
      </FIELD>
      <FIELD type="AdditionalFields" label="Data_Exp" description="Data_Exp" source-type="AdditionalFields" has_confidential_data="False">
        <TAG><![CDATA[#NEWCARD:AF:Data_Exp#]]></TAG>
        <VALUE/>
        <XPATH><![CDATA[/CARD/FIELDS/FIELD[FIELD='Data_Exp']/VALUE]]></XPATH>
      </FIELD>
      <FIELD type="AdditionalFields" label="E_TIPO" description="E_TIPO" source-type="AdditionalFields" has_confidential_data="False">
        <TAG><![CDATA[#NEWCARD:AF:E_TIPO#]]></TAG>
        <VALUE/>
        <XPATH><![CDATA[/CARD/FIELDS/FIELD[FIELD='E_TIPO']/VALUE]]></XPATH>
      </FIELD>
      <FIELD type="AdditionalFields" label="Entidade" description="Entidade" source-type="AdditionalFields" has_confidential_data="False">
        <TAG><![CDATA[#NEWCARD:AF:Entidade#]]></TAG>
        <VALUE/>
        <XPATH><![CDATA[/CARD/FIELDS/FIELD[FIELD='Entidade']/VALUE]]></XPATH>
      </FIELD>
      <FIELD type="AdditionalFields" label="FORM_DGO" description="FORM_DGO" source-type="AdditionalFields" has_confidential_data="False">
        <TAG><![CDATA[#NEWCARD:AF:FORM_DGO#]]></TAG>
        <VALUE/>
        <XPATH><![CDATA[/CARD/FIELDS/FIELD[FIELD='FORM_DGO']/VALUE]]></XPATH>
      </FIELD>
      <FIELD type="AdditionalFields" label="FORM_DGO2" description="FORM_DGO2" source-type="AdditionalFields" has_confidential_data="False">
        <TAG><![CDATA[#NEWCARD:AF:FORM_DGO2#]]></TAG>
        <VALUE/>
        <XPATH><![CDATA[/CARD/FIELDS/FIELD[FIELD='FORM_DGO2']/VALUE]]></XPATH>
      </FIELD>
      <FIELD type="AdditionalFields" label="Fundamentação" description="Fundamentação" source-type="AdditionalFields" has_confidential_data="False">
        <TAG><![CDATA[#NEWCARD:AF:Fundamentação#]]></TAG>
        <VALUE/>
        <XPATH><![CDATA[/CARD/FIELDS/FIELD[FIELD='Fundamentação']/VALUE]]></XPATH>
      </FIELD>
      <FIELD type="AdditionalFields" label="NOMEDOCONDUTOR" description="NOMEDOCONDUTOR" source-type="AdditionalFields" has_confidential_data="False">
        <TAG><![CDATA[#NEWCARD:AF:NOMEDOCONDUTOR#]]></TAG>
        <VALUE/>
        <XPATH><![CDATA[/CARD/FIELDS/FIELD[FIELD='NOMEDOCONDUTOR']/VALUE]]></XPATH>
      </FIELD>
      <FIELD type="AdditionalFields" label="PC_DEIT" description="PC_DEIT" source-type="AdditionalFields" has_confidential_data="False">
        <TAG><![CDATA[#NEWCARD:AF:PC_DEIT#]]></TAG>
        <VALUE/>
        <XPATH><![CDATA[/CARD/FIELDS/FIELD[FIELD='PC_DEIT']/VALUE]]></XPATH>
      </FIELD>
      <FIELD type="AdditionalFields" label="SEP_Reg_Biog_Trab" description="SEP_Reg_Biog_Trab" source-type="AdditionalFields" has_confidential_data="False">
        <TAG><![CDATA[#NEWCARD:AF:SEP_Reg_Biog_Trab#]]></TAG>
        <VALUE/>
        <XPATH><![CDATA[/CARD/FIELDS/FIELD[FIELD='SEP_Reg_Biog_Trab']/VALUE]]></XPATH>
      </FIELD>
      <FIELD type="AdditionalFields" label="sep_reunioes_cd" description="sep_reunioes_cd" source-type="AdditionalFields" has_confidential_data="False">
        <TAG><![CDATA[#NEWCARD:AF:sep_reunioes_cd#]]></TAG>
        <VALUE/>
        <XPATH><![CDATA[/CARD/FIELDS/FIELD[FIELD='sep_reunioes_cd']/VALUE]]></XPATH>
      </FIELD>
      <FIELD type="AdditionalFields" label="Serviço" description="Serviço" source-type="AdditionalFields" has_confidential_data="False">
        <TAG><![CDATA[#NEWCARD:AF:Serviço#]]></TAG>
        <VALUE/>
        <XPATH><![CDATA[/CARD/FIELDS/FIELD[FIELD='Serviço']/VALUE]]></XPATH>
      </FIELD>
      <FIELD type="AdditionalFields" label="TIPODEDOCUMENTO" description="TIPODEDOCUMENTO" source-type="AdditionalFields" has_confidential_data="False">
        <TAG><![CDATA[#NEWCARD:AF:TIPODEDOCUMENTO#]]></TAG>
        <VALUE/>
        <XPATH><![CDATA[/CARD/FIELDS/FIELD[FIELD='TIPODEDOCUMENTO']/VALUE]]></XPATH>
      </FIELD>
      <FIELD type="AdditionalFields" label="TITULOCONDUCAO" description="TITULOCONDUCAO" source-type="AdditionalFields" has_confidential_data="False">
        <TAG><![CDATA[#NEWCARD:AF:TITULOCONDUCAO#]]></TAG>
        <VALUE/>
        <XPATH><![CDATA[/CARD/FIELDS/FIELD[FIELD='TITULOCONDUCAO']/VALUE]]></XPATH>
      </FIELD>
      <FIELD type="AdditionalFields" label="ValoresLOE" description="ValoresLOE" source-type="AdditionalFields" has_confidential_data="False">
        <TAG><![CDATA[#NEWCARD:AF:ValoresLOE#]]></TAG>
        <VALUE/>
        <XPATH><![CDATA[/CARD/FIELDS/FIELD[FIELD='ValoresLOE']/VALUE]]></XPATH>
      </FIELD>
      <FIELD type="AdditionalFields" label="FATURAS_ContactoFornecedor" description="(Fornecedor) Contacto" source-type="AdditionalFields" has_confidential_data="False">
        <TAG><![CDATA[#NEWCARD:AF:FATURAS_ContactoFornecedor#]]></TAG>
        <VALUE/>
        <XPATH><![CDATA[/CARD/FIELDS/FIELD[FIELD='FATURAS_ContactoFornecedor']/VALUE]]></XPATH>
      </FIELD>
      <FIELD type="AdditionalFields" label="FATURAS_ContribuinteFornecedor" description="(Fornecedor) Contribuinte" source-type="AdditionalFields" has_confidential_data="False">
        <TAG><![CDATA[#NEWCARD:AF:FATURAS_ContribuinteFornecedor#]]></TAG>
        <VALUE/>
        <XPATH><![CDATA[/CARD/FIELDS/FIELD[FIELD='FATURAS_ContribuinteFornecedor']/VALUE]]></XPATH>
      </FIELD>
      <FIELD type="AdditionalFields" label="FATURAS_DesignacaoFornecedor" description="(Fornecedor) Designação" source-type="AdditionalFields" has_confidential_data="False">
        <TAG><![CDATA[#NEWCARD:AF:FATURAS_DesignacaoFornecedor#]]></TAG>
        <VALUE/>
        <XPATH><![CDATA[/CARD/FIELDS/FIELD[FIELD='FATURAS_DesignacaoFornecedor']/VALUE]]></XPATH>
      </FIELD>
      <FIELD type="AdditionalFields" label="FATURAS_NomeFornecedor" description="(Fornecedor) Nome" source-type="AdditionalFields" has_confidential_data="False">
        <TAG><![CDATA[#NEWCARD:AF:FATURAS_NomeFornecedor#]]></TAG>
        <VALUE/>
        <XPATH><![CDATA[/CARD/FIELDS/FIELD[FIELD='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NEWCARD:AF:Período#]]></TAG>
        <VALUE/>
        <XPATH><![CDATA[/CARD/FIELDS/FIELD[FIELD='Período']/VALUE]]></XPATH>
      </FIELD>
      <FIELD type="AdditionalFields" label="DEN_LEG" description="A denúncia é legítima?" source-type="AdditionalFields" has_confidential_data="False">
        <TAG><![CDATA[#NEWCARD:AF:DEN_LEG#]]></TAG>
        <VALUE/>
        <XPATH><![CDATA[/CARD/FIELDS/FIELD[FIELD='DEN_LEG']/VALUE]]></XPATH>
      </FIELD>
      <FIELD type="AdditionalFields" label="TipoSituacao" description="A usar nos formulários originados no site" source-type="AdditionalFields" has_confidential_data="False">
        <TAG><![CDATA[#NEWCARD:AF:TipoSituacao#]]></TAG>
        <VALUE/>
        <XPATH><![CDATA[/CARD/FIELDS/FIELD[FIELD='TipoSituacao']/VALUE]]></XPATH>
      </FIELD>
      <FIELD type="AdditionalFields" label="DEN_Aceita_Termos" description="Aceita termos e condições" source-type="AdditionalFields" has_confidential_data="False">
        <TAG><![CDATA[#NEWCARD:AF:DEN_Aceita_Termos#]]></TAG>
        <VALUE/>
        <XPATH><![CDATA[/CARD/FIELDS/FIELD[FIELD='DEN_Aceita_Termos']/VALUE]]></XPATH>
      </FIELD>
      <FIELD type="AdditionalFields" label="PAP_ANEX_COMPROV" description="Anexado comprovatido HomeBanking?" source-type="AdditionalFields" has_confidential_data="False">
        <TAG><![CDATA[#NEWCARD:AF:PAP_ANEX_COMPROV#]]></TAG>
        <VALUE/>
        <XPATH><![CDATA[/CARD/FIELDS/FIELD[FIELD='PAP_ANEX_COMPROV']/VALUE]]></XPATH>
      </FIELD>
      <FIELD type="AdditionalFields" label="PAP_ANEXADO_COMPROVATIVO" description="Anexado comprovativo HomeBanking?" source-type="AdditionalFields" has_confidential_data="False">
        <TAG><![CDATA[#NEWCARD:AF:PAP_ANEXADO_COMPROVATIVO#]]></TAG>
        <VALUE/>
        <XPATH><![CDATA[/CARD/FIELDS/FIELD[FIELD='PAP_ANEXADO_COMPROVATIVO']/VALUE]]></XPATH>
      </FIELD>
      <FIELD type="AdditionalFields" label="Ano" description="Ano" source-type="AdditionalFields" has_confidential_data="False">
        <TAG><![CDATA[#NEWCARD:AF:Ano#]]></TAG>
        <VALUE/>
        <XPATH><![CDATA[/CARD/FIELDS/FIELD[FIELD='Ano']/VALUE]]></XPATH>
      </FIELD>
      <FIELD type="AdditionalFields" label="PAP_APROV" description="Aprovado?" source-type="AdditionalFields" has_confidential_data="False">
        <TAG><![CDATA[#NEWCARD:AF:PAP_APROV#]]></TAG>
        <VALUE/>
        <XPATH><![CDATA[/CARD/FIELDS/FIELD[FIELD='PAP_APROV']/VALUE]]></XPATH>
      </FIELD>
      <FIELD type="AdditionalFields" label="PAP_APROVADO" description="Aprovado?" source-type="AdditionalFields" has_confidential_data="False">
        <TAG><![CDATA[#NEWCARD:AF:PAP_APROVADO#]]></TAG>
        <VALUE/>
        <XPATH><![CDATA[/CARD/FIELDS/FIELD[FIELD='PAP_APROVADO']/VALUE]]></XPATH>
      </FIELD>
      <FIELD type="AdditionalFields" label="Arguido_Requerido" description="Arguido/Requerido" source-type="AdditionalFields" has_confidential_data="False">
        <TAG><![CDATA[#NEWCARD:AF:Arguido_Requerido#]]></TAG>
        <VALUE/>
        <XPATH><![CDATA[/CARD/FIELDS/FIELD[FIELD='Arguido_Requerido']/VALUE]]></XPATH>
      </FIELD>
      <FIELD type="AdditionalFields" label="PAP_ASS" description="Assinado?" source-type="AdditionalFields" has_confidential_data="False">
        <TAG><![CDATA[#NEWCARD:AF:PAP_ASS#]]></TAG>
        <VALUE/>
        <XPATH><![CDATA[/CARD/FIELDS/FIELD[FIELD='PAP_ASS']/VALUE]]></XPATH>
      </FIELD>
      <FIELD type="AdditionalFields" label="PAP_ASSINADO" description="Assinado?" source-type="AdditionalFields" has_confidential_data="False">
        <TAG><![CDATA[#NEWCARD:AF:PAP_ASSINADO#]]></TAG>
        <VALUE/>
        <XPATH><![CDATA[/CARD/FIELDS/FIELD[FIELD='PAP_ASSINADO']/VALUE]]></XPATH>
      </FIELD>
      <FIELD type="AdditionalFields" label="DEN_Origina_Den" description="Associou distribuição de denuncia?" source-type="AdditionalFields" has_confidential_data="False">
        <TAG><![CDATA[#NEWCARD:AF:DEN_Origina_Den#]]></TAG>
        <VALUE/>
        <XPATH><![CDATA[/CARD/FIELDS/FIELD[FIELD='DEN_Origina_Den']/VALUE]]></XPATH>
      </FIELD>
      <FIELD type="AdditionalFields" label="Atividade" description="Atividade" source-type="AdditionalFields" has_confidential_data="False">
        <TAG><![CDATA[#NEWCARD:AF:Atividade#]]></TAG>
        <VALUE/>
        <XPATH><![CDATA[/CARD/FIELDS/FIELD[FIELD='Atividade']/VALUE]]></XPATH>
      </FIELD>
      <FIELD type="AdditionalFields" label="fat_iva_tx_normal" description="Base Tributável de IVA Taxa Normal" source-type="AdditionalFields" has_confidential_data="False">
        <TAG><![CDATA[#NEWCARD:AF:fat_iva_tx_normal#]]></TAG>
        <VALUE/>
        <XPATH><![CDATA[/CARD/FIELDS/FIELD[FIELD='fat_iva_tx_normal']/VALUE]]></XPATH>
      </FIELD>
      <FIELD type="AdditionalFields" label="Custom_string" description="Campo adicional alfanumérico" source-type="AdditionalFields" has_confidential_data="False">
        <TAG><![CDATA[#NEWCARD:AF:Custom_string#]]></TAG>
        <VALUE/>
        <XPATH><![CDATA[/CARD/FIELDS/FIELD[FIELD='Custom_string']/VALUE]]></XPATH>
      </FIELD>
      <FIELD type="AdditionalFields" label="Custom_bool" description="Campo adicional booleano" source-type="AdditionalFields" has_confidential_data="False">
        <TAG><![CDATA[#NEWCARD:AF:Custom_bool#]]></TAG>
        <VALUE/>
        <XPATH><![CDATA[/CARD/FIELDS/FIELD[FIELD='Custom_bool']/VALUE]]></XPATH>
      </FIELD>
      <FIELD type="AdditionalFields" label="Custom_data" description="Campo adicional data" source-type="AdditionalFields" has_confidential_data="False">
        <TAG><![CDATA[#NEWCARD:AF:Custom_data#]]></TAG>
        <VALUE/>
        <XPATH><![CDATA[/CARD/FIELDS/FIELD[FIELD='Custom_data']/VALUE]]></XPATH>
      </FIELD>
      <FIELD type="AdditionalFields" label="Custom_list" description="Campo adicional lista de valores" source-type="AdditionalFields" has_confidential_data="False">
        <TAG><![CDATA[#NEWCARD:AF:Custom_list#]]></TAG>
        <VALUE/>
        <XPATH><![CDATA[/CARD/FIELDS/FIELD[FIELD='Custom_list']/VALUE]]></XPATH>
      </FIELD>
      <FIELD type="AdditionalFields" label="Custom_num" description="Campo adicional numérico" source-type="AdditionalFields" has_confidential_data="False">
        <TAG><![CDATA[#NEWCARD:AF:Custom_num#]]></TAG>
        <VALUE/>
        <XPATH><![CDATA[/CARD/FIELDS/FIELD[FIELD='Custom_num']/VALUE]]></XPATH>
      </FIELD>
      <FIELD type="AdditionalFields" label="Canal" description="Canal de Entrada da reclamação" source-type="AdditionalFields" has_confidential_data="False">
        <TAG><![CDATA[#NEWCARD:AF:Canal#]]></TAG>
        <VALUE/>
        <XPATH><![CDATA[/CARD/FIELDS/FIELD[FIELD='Canal']/VALUE]]></XPATH>
      </FIELD>
      <FIELD type="AdditionalFields" label="E_CATEGORIA" description="Categoria" source-type="AdditionalFields" has_confidential_data="False">
        <TAG><![CDATA[#NEWCARD:AF:E_CATEGORIA#]]></TAG>
        <VALUE/>
        <XPATH><![CDATA[/CARD/FIELDS/FIELD[FIELD='E_CATEGORIA']/VALUE]]></XPATH>
      </FIELD>
      <FIELD type="AdditionalFields" label="Caucao" description="Caução" source-type="AdditionalFields" has_confidential_data="False">
        <TAG><![CDATA[#NEWCARD:AF:Caucao#]]></TAG>
        <VALUE/>
        <XPATH><![CDATA[/CARD/FIELDS/FIELD[FIELD='Caucao']/VALUE]]></XPATH>
      </FIELD>
      <FIELD type="AdditionalFields" label="CRT_A_PSI" description="Certificado de Avaliação Psicológica" source-type="AdditionalFields" has_confidential_data="False">
        <TAG><![CDATA[#NEWCARD:AF:CRT_A_PSI#]]></TAG>
        <VALUE/>
        <XPATH><![CDATA[/CARD/FIELDS/FIELD[FIELD='CRT_A_PSI']/VALUE]]></XPATH>
      </FIELD>
      <FIELD type="AdditionalFields" label="ClasseEntidade" description="Classe de Entidade" source-type="AdditionalFields" has_confidential_data="False">
        <TAG><![CDATA[#NEWCARD:AF:ClasseEntidade#]]></TAG>
        <VALUE/>
        <XPATH><![CDATA[/CARD/FIELDS/FIELD[FIELD='ClasseEntidade']/VALUE]]></XPATH>
      </FIELD>
      <FIELD type="AdditionalFields" label="Estrada" description="Classificação da estrada" source-type="AdditionalFields" has_confidential_data="False">
        <TAG><![CDATA[#NEWCARD:AF:Estrada#]]></TAG>
        <VALUE/>
        <XPATH><![CDATA[/CARD/FIELDS/FIELD[FIELD='Estrada']/VALUE]]></XPATH>
      </FIELD>
      <FIELD type="AdditionalFields" label="TipificaçãoOcor" description="Classificação do evento" source-type="AdditionalFields" has_confidential_data="False">
        <TAG><![CDATA[#NEWCARD:AF:TipificaçãoOcor#]]></TAG>
        <VALUE/>
        <XPATH><![CDATA[/CARD/FIELDS/FIELD[FIELD='TipificaçãoOcor']/VALUE]]></XPATH>
      </FIELD>
      <FIELD type="AdditionalFields" label="FATURAS_CodigoGERFIP" description="Código do Fornecedor GERFIP" source-type="AdditionalFields" has_confidential_data="False">
        <TAG><![CDATA[#NEWCARD:AF:FATURAS_CodigoGERFIP#]]></TAG>
        <VALUE/>
        <XPATH><![CDATA[/CARD/FIELDS/FIELD[FIELD='FATURAS_CodigoGERFIP']/VALUE]]></XPATH>
      </FIELD>
      <FIELD type="AdditionalFields" label="CódigoPostal" description="Código Postal do Reclamante" source-type="AdditionalFields" has_confidential_data="False">
        <TAG><![CDATA[#NEWCARD:AF:CódigoPostal#]]></TAG>
        <VALUE/>
        <XPATH><![CDATA[/CARD/FIELDS/FIELD[FIELD='CódigoPostal']/VALUE]]></XPATH>
      </FIELD>
      <FIELD type="AdditionalFields" label="E_COD_SIOE" description="Código SIOE" source-type="AdditionalFields" has_confidential_data="False">
        <TAG><![CDATA[#NEWCARD:AF:E_COD_SIOE#]]></TAG>
        <VALUE/>
        <XPATH><![CDATA[/CARD/FIELDS/FIELD[FIELD='E_COD_SIOE']/VALUE]]></XPATH>
      </FIELD>
      <FIELD type="AdditionalFields" label="E_Cod_postal" description="Código-Postal" source-type="AdditionalFields" has_confidential_data="False">
        <TAG><![CDATA[#NEWCARD:AF:E_Cod_postal#]]></TAG>
        <VALUE/>
        <XPATH><![CDATA[/CARD/FIELDS/FIELD[FIELD='E_Cod_postal']/VALUE]]></XPATH>
      </FIELD>
      <FIELD type="AdditionalFields" label="DEN_Concorda" description="Concorda" source-type="AdditionalFields" has_confidential_data="False">
        <TAG><![CDATA[#NEWCARD:AF:DEN_Concorda#]]></TAG>
        <VALUE/>
        <XPATH><![CDATA[/CARD/FIELDS/FIELD[FIELD='DEN_Concorda']/VALUE]]></XPATH>
      </FIELD>
      <FIELD type="AdditionalFields" label="DEN_Contato" description="Contato telefónico" source-type="AdditionalFields" has_confidential_data="False">
        <TAG><![CDATA[#NEWCARD:AF:DEN_Contato#]]></TAG>
        <VALUE/>
        <XPATH><![CDATA[/CARD/FIELDS/FIELD[FIELD='DEN_Contato']/VALUE]]></XPATH>
      </FIELD>
      <FIELD type="AdditionalFields" label="FATURAS_ContribuinteCliente" description="Contribuinte do Cliente" source-type="AdditionalFields" has_confidential_data="False">
        <TAG><![CDATA[#NEWCARD:AF:FATURAS_ContribuinteCliente#]]></TAG>
        <VALUE/>
        <XPATH><![CDATA[/CARD/FIELDS/FIELD[FIELD='FATURAS_ContribuinteCliente']/VALUE]]></XPATH>
      </FIELD>
      <FIELD type="AdditionalFields" label="Xinicial" description="Coordenada X inicial" source-type="AdditionalFields" has_confidential_data="False">
        <TAG><![CDATA[#NEWCARD:AF:Xinicial#]]></TAG>
        <VALUE/>
        <XPATH><![CDATA[/CARD/FIELDS/FIELD[FIELD='Xinicial']/VALUE]]></XPATH>
      </FIELD>
      <FIELD type="AdditionalFields" label="Yinicial" description="Coordenada y do Km inicial" source-type="AdditionalFields" has_confidential_data="False">
        <TAG><![CDATA[#NEWCARD:AF:Yinicial#]]></TAG>
        <VALUE/>
        <XPATH><![CDATA[/CARD/FIELDS/FIELD[FIELD='Yinicial']/VALUE]]></XPATH>
      </FIELD>
      <FIELD type="AdditionalFields" label="FATURAS_DadosFornecedor" description="Dados do Fornecedor" source-type="AdditionalFields" has_confidential_data="False">
        <TAG><![CDATA[#NEWCARD:AF:FATURAS_DadosFornecedor#]]></TAG>
        <VALUE/>
        <XPATH><![CDATA[/CARD/FIELDS/FIELD[FIELD='FATURAS_DadosFornecedor']/VALUE]]></XPATH>
      </FIELD>
      <FIELD type="AdditionalFields" label="DEN_Data_Agendada" description="Data Agendada" source-type="AdditionalFields" has_confidential_data="False">
        <TAG><![CDATA[#NEWCARD:AF:DEN_Data_Agendada#]]></TAG>
        <VALUE/>
        <XPATH><![CDATA[/CARD/FIELDS/FIELD[FIELD='DEN_Data_Agendada']/VALUE]]></XPATH>
      </FIELD>
      <FIELD type="AdditionalFields" label="DataFatura" description="Data da Fatura" source-type="AdditionalFields" has_confidential_data="False">
        <TAG><![CDATA[#NEWCARD:AF:DataFatura#]]></TAG>
        <VALUE/>
        <XPATH><![CDATA[/CARD/FIELDS/FIELD[FIELD='DataFatura']/VALUE]]></XPATH>
      </FIELD>
      <FIELD type="AdditionalFields" label="DataResposta" description="Data da Resposta" source-type="AdditionalFields" has_confidential_data="False">
        <TAG><![CDATA[#NEWCARD:AF:DataResposta#]]></TAG>
        <VALUE/>
        <XPATH><![CDATA[/CARD/FIELDS/FIELD[FIELD='DataResposta']/VALUE]]></XPATH>
      </FIELD>
      <FIELD type="AdditionalFields" label="FATURAS_DataAdjudicacao" description="Data de Adjudicação" source-type="AdditionalFields" has_confidential_data="False">
        <TAG><![CDATA[#NEWCARD:AF:FATURAS_DataAdjudicacao#]]></TAG>
        <VALUE/>
        <XPATH><![CDATA[/CARD/FIELDS/FIELD[FIELD='FATURAS_DataAdjudicacao']/VALUE]]></XPATH>
      </FIELD>
      <FIELD type="AdditionalFields" label="FATURAS_DataEmissaoFatura" description="Data de Emissão" source-type="AdditionalFields" has_confidential_data="False">
        <TAG><![CDATA[#NEWCARD:AF:FATURAS_DataEmissaoFatura#]]></TAG>
        <VALUE/>
        <XPATH><![CDATA[/CARD/FIELDS/FIELD[FIELD='FATURAS_DataEmissaoFatura']/VALUE]]></XPATH>
      </FIELD>
      <FIELD type="AdditionalFields" label="PAP_DATA_PAG" description="Data do pagamento GERFIP" source-type="AdditionalFields" has_confidential_data="False">
        <TAG><![CDATA[#NEWCARD:AF:PAP_DATA_PAG#]]></TAG>
        <VALUE/>
        <XPATH><![CDATA[/CARD/FIELDS/FIELD[FIELD='PAP_DATA_PAG']/VALUE]]></XPATH>
      </FIELD>
      <FIELD type="AdditionalFields" label="FATURAS_DataRegistoCompromisso" description="Data do Registo do Compromisso" source-type="AdditionalFields" has_confidential_data="False">
        <TAG><![CDATA[#NEWCARD:AF:FATURAS_DataRegistoCompromisso#]]></TAG>
        <VALUE/>
        <XPATH><![CDATA[/CARD/FIELDS/FIELD[FIELD='FATURAS_DataRegistoCompromisso']/VALUE]]></XPATH>
      </FIELD>
      <FIELD type="AdditionalFields" label="DataLimiteRespo" description="Data limite de resposta ao requerimento" source-type="AdditionalFields" has_confidential_data="False">
        <TAG><![CDATA[#NEWCARD:AF:DataLimiteRespo#]]></TAG>
        <VALUE/>
        <XPATH><![CDATA[/CARD/FIELDS/FIELD[FIELD='DataLimiteRespo']/VALUE]]></XPATH>
      </FIELD>
      <FIELD type="AdditionalFields" label="PAP_DATA_TRANSF" description="Data transferência bancária" source-type="AdditionalFields" has_confidential_data="False">
        <TAG><![CDATA[#NEWCARD:AF:PAP_DATA_TRANSF#]]></TAG>
        <VALUE/>
        <XPATH><![CDATA[/CARD/FIELDS/FIELD[FIELD='PAP_DATA_TRANSF']/VALUE]]></XPATH>
      </FIELD>
      <FIELD type="AdditionalFields" label="PAP_DATA_TRANSF_BANC" description="Data transferência bancária" source-type="AdditionalFields" has_confidential_data="False">
        <TAG><![CDATA[#NEWCARD:AF:PAP_DATA_TRANSF_BANC#]]></TAG>
        <VALUE/>
        <XPATH><![CDATA[/CARD/FIELDS/FIELD[FIELD='PAP_DATA_TRANSF_BANC']/VALUE]]></XPATH>
      </FIELD>
      <FIELD type="AdditionalFields" label="Data_IMT" description="Data_IMT" source-type="AdditionalFields" has_confidential_data="False">
        <TAG><![CDATA[#NEWCARD:AF:Data_IMT#]]></TAG>
        <VALUE/>
        <XPATH><![CDATA[/CARD/FIELDS/FIELD[FIELD='Data_IMT']/VALUE]]></XPATH>
      </FIELD>
      <FIELD type="AdditionalFields" label="DataRegisto" description="DataRegisto" source-type="AdditionalFields" has_confidential_data="False">
        <TAG><![CDATA[#NEWCARD:AF:DataRegisto#]]></TAG>
        <VALUE/>
        <XPATH><![CDATA[/CARD/FIELDS/FIELD[FIELD='DataRegisto']/VALUE]]></XPATH>
      </FIELD>
      <FIELD type="AdditionalFields" label="DEN_Datas" description="Datas em que ocorreram os factos" source-type="AdditionalFields" has_confidential_data="False">
        <TAG><![CDATA[#NEWCARD:AF:DEN_Datas#]]></TAG>
        <VALUE/>
        <XPATH><![CDATA[/CARD/FIELDS/FIELD[FIELD='DEN_Datas']/VALUE]]></XPATH>
      </FIELD>
      <FIELD type="AdditionalFields" label="Decisão" description="Decisão Processo Licenciamento" source-type="AdditionalFields" has_confidential_data="False">
        <TAG><![CDATA[#NEWCARD:AF:Decisão#]]></TAG>
        <VALUE/>
        <XPATH><![CDATA[/CARD/FIELDS/FIELD[FIELD='Decisão']/VALUE]]></XPATH>
      </FIELD>
      <FIELD type="AdditionalFields" label="DEN_Denuncia_previa" description="Denúncia prévia a outras autoridades " source-type="AdditionalFields" has_confidential_data="False">
        <TAG><![CDATA[#NEWCARD:AF:DEN_Denuncia_previa#]]></TAG>
        <VALUE/>
        <XPATH><![CDATA[/CARD/FIELDS/FIELD[FIELD='DEN_Denuncia_previa']/VALUE]]></XPATH>
      </FIELD>
      <FIELD type="AdditionalFields" label="E_DEPARTAMENTO" description="Departamento" source-type="AdditionalFields" has_confidential_data="False">
        <TAG><![CDATA[#NEWCARD:AF:E_DEPARTAMENTO#]]></TAG>
        <VALUE/>
        <XPATH><![CDATA[/CARD/FIELDS/FIELD[FIELD='E_DEPARTAMENTO']/VALUE]]></XPATH>
      </FIELD>
      <FIELD type="AdditionalFields" label="DescCodPostal" description="DescCodPostal" source-type="AdditionalFields" has_confidential_data="False">
        <TAG><![CDATA[#NEWCARD:AF:DescCodPostal#]]></TAG>
        <VALUE/>
        <XPATH><![CDATA[/CARD/FIELDS/FIELD[FIELD='DescCodPostal']/VALUE]]></XPATH>
      </FIELD>
      <FIELD type="AdditionalFields" label="Descrição" description="Descrição" source-type="AdditionalFields" has_confidential_data="False">
        <TAG><![CDATA[#NEWCARD:AF:Descrição#]]></TAG>
        <VALUE/>
        <XPATH><![CDATA[/CARD/FIELDS/FIELD[FIELD='Descrição']/VALUE]]></XPATH>
      </FIELD>
      <FIELD type="AdditionalFields" label="DEN_Descricao_docs" description="Descrição dos documentos/provas que fundamentam denúncia " source-type="AdditionalFields" has_confidential_data="False">
        <TAG><![CDATA[#NEWCARD:AF:DEN_Descricao_docs#]]></TAG>
        <VALUE/>
        <XPATH><![CDATA[/CARD/FIELDS/FIELD[FIELD='DEN_Descricao_docs']/VALUE]]></XPATH>
      </FIELD>
      <FIELD type="AdditionalFields" label="DEN_Anonimo" description="Deseja permanecer anónimo" source-type="AdditionalFields" has_confidential_data="False">
        <TAG><![CDATA[#NEWCARD:AF:DEN_Anonimo#]]></TAG>
        <VALUE/>
        <XPATH><![CDATA[/CARD/FIELDS/FIELD[FIELD='DEN_Anonimo']/VALUE]]></XPATH>
      </FIELD>
      <FIELD type="AdditionalFields" label="Distrito" description="Distrito" source-type="AdditionalFields" has_confidential_data="False">
        <TAG><![CDATA[#NEWCARD:AF:Distrito#]]></TAG>
        <VALUE/>
        <XPATH><![CDATA[/CARD/FIELDS/FIELD[FIELD='Distrito']/VALUE]]></XPATH>
      </FIELD>
      <FIELD type="AdditionalFields" label="PAP_DOCS_ANEXADOS" description="Documentos anexados?" source-type="AdditionalFields" has_confidential_data="False">
        <TAG><![CDATA[#NEWCARD:AF:PAP_DOCS_ANEXADOS#]]></TAG>
        <VALUE/>
        <XPATH><![CDATA[/CARD/FIELDS/FIELD[FIELD='PAP_DOCS_ANEXADOS']/VALUE]]></XPATH>
      </FIELD>
      <FIELD type="AdditionalFields" label="PAP_DOCS_ANEX" description="Documentos Anexados?" source-type="AdditionalFields" has_confidential_data="False">
        <TAG><![CDATA[#NEWCARD:AF:PAP_DOCS_ANEX#]]></TAG>
        <VALUE/>
        <XPATH><![CDATA[/CARD/FIELDS/FIELD[FIELD='PAP_DOCS_ANEX']/VALUE]]></XPATH>
      </FIELD>
      <FIELD type="AdditionalFields" label="DEN_Dominio" description="Domínio da denúncia" source-type="AdditionalFields" has_confidential_data="False">
        <TAG><![CDATA[#NEWCARD:AF:DEN_Dominio#]]></TAG>
        <VALUE/>
        <XPATH><![CDATA[/CARD/FIELDS/FIELD[FIELD='DEN_Dominio']/VALUE]]></XPATH>
      </FIELD>
      <FIELD type="AdditionalFields" label="E_Morada" description="E_Morada" source-type="AdditionalFields" has_confidential_data="False">
        <TAG><![CDATA[#NEWCARD:AF:E_Morada#]]></TAG>
        <VALUE/>
        <XPATH><![CDATA[/CARD/FIELDS/FIELD[FIELD='E_Morada']/VALUE]]></XPATH>
      </FIELD>
      <FIELD type="AdditionalFields" label="E-mail" description="E-mail do Reclamante" source-type="AdditionalFields" has_confidential_data="False">
        <TAG><![CDATA[#NEWCARD:AF:E-mail#]]></TAG>
        <VALUE/>
        <XPATH><![CDATA[/CARD/FIELDS/FIELD[FIELD='E-mail']/VALUE]]></XPATH>
      </FIELD>
      <FIELD type="AdditionalFields" label="DEN_Email" description="Endereço de correio eletrónico" source-type="AdditionalFields" has_confidential_data="False">
        <TAG><![CDATA[#NEWCARD:AF:DEN_Email#]]></TAG>
        <VALUE/>
        <XPATH><![CDATA[/CARD/FIELDS/FIELD[FIELD='DEN_Email']/VALUE]]></XPATH>
      </FIELD>
      <FIELD type="AdditionalFields" label="EntidadeRemetente" description="Entidade Remetente" source-type="AdditionalFields" has_confidential_data="False">
        <TAG><![CDATA[#NEWCARD:AF:EntidadeRemetente#]]></TAG>
        <VALUE/>
        <XPATH><![CDATA[/CARD/FIELDS/FIELD[FIELD='EntidadeRemetente']/VALUE]]></XPATH>
      </FIELD>
      <FIELD type="AdditionalFields" label="fat_esp_fisc" description="Espaço fiscal" source-type="AdditionalFields" has_confidential_data="False">
        <TAG><![CDATA[#NEWCARD:AF:fat_esp_fisc#]]></TAG>
        <VALUE/>
        <XPATH><![CDATA[/CARD/FIELDS/FIELD[FIELD='fat_esp_fisc']/VALUE]]></XPATH>
      </FIELD>
      <FIELD type="AdditionalFields" label="fat_est_doc" description="Estado do documento" source-type="AdditionalFields" has_confidential_data="False">
        <TAG><![CDATA[#NEWCARD:AF:fat_est_doc#]]></TAG>
        <VALUE/>
        <XPATH><![CDATA[/CARD/FIELDS/FIELD[FIELD='fat_est_doc']/VALUE]]></XPATH>
      </FIELD>
      <FIELD type="AdditionalFields" label="Estado_CO_TE" description="Estado do processo de execução" source-type="AdditionalFields" has_confidential_data="False">
        <TAG><![CDATA[#NEWCARD:AF:Estado_CO_TE#]]></TAG>
        <VALUE/>
        <XPATH><![CDATA[/CARD/FIELDS/FIELD[FIELD='Estado_CO_TE']/VALUE]]></XPATH>
      </FIELD>
      <FIELD type="AdditionalFields" label="Estado_CO_TR" description="Estado do processo de recurso" source-type="AdditionalFields" has_confidential_data="False">
        <TAG><![CDATA[#NEWCARD:AF:Estado_CO_TR#]]></TAG>
        <VALUE/>
        <XPATH><![CDATA[/CARD/FIELDS/FIELD[FIELD='Estado_CO_TR']/VALUE]]></XPATH>
      </FIELD>
      <FIELD type="AdditionalFields" label="Estado_CO_FE" description="Estado_CO_FE" source-type="AdditionalFields" has_confidential_data="False">
        <TAG><![CDATA[#NEWCARD:AF:Estado_CO_FE#]]></TAG>
        <VALUE/>
        <XPATH><![CDATA[/CARD/FIELDS/FIELD[FIELD='Estado_CO_FE']/VALUE]]></XPATH>
      </FIELD>
      <FIELD type="AdditionalFields" label="DEN_Exposicao_Factos" description="Exposição dos factos" source-type="AdditionalFields" has_confidential_data="False">
        <TAG><![CDATA[#NEWCARD:AF:DEN_Exposicao_Factos#]]></TAG>
        <VALUE/>
        <XPATH><![CDATA[/CARD/FIELDS/FIELD[FIELD='DEN_Exposicao_Factos']/VALUE]]></XPATH>
      </FIELD>
      <FIELD type="AdditionalFields" label="FAT_Extracao_Dados" description="Extração de dados - Faturas" source-type="AdditionalFields" has_confidential_data="False">
        <TAG><![CDATA[#NEWCARD:AF:FAT_Extracao_Dados#]]></TAG>
        <VALUE/>
        <XPATH><![CDATA[/CARD/FIELDS/FIELD[FIELD='FAT_Extracao_Dados']/VALUE]]></XPATH>
      </FIELD>
      <FIELD type="AdditionalFields" label="FATURAS_FaturaConforme" description="Fatura conforme?" source-type="AdditionalFields" has_confidential_data="False">
        <TAG><![CDATA[#NEWCARD:AF:FATURAS_FaturaConforme#]]></TAG>
        <VALUE/>
        <XPATH><![CDATA[/CARD/FIELDS/FIELD[FIELD='FATURAS_FaturaConforme']/VALUE]]></XPATH>
      </FIELD>
      <FIELD type="AdditionalFields" label="E_Fax" description="FAX" source-type="AdditionalFields" has_confidential_data="False">
        <TAG><![CDATA[#NEWCARD:AF:E_Fax#]]></TAG>
        <VALUE/>
        <XPATH><![CDATA[/CARD/FIELDS/FIELD[FIELD='E_Fax']/VALUE]]></XPATH>
      </FIELD>
      <FIELD type="AdditionalFields" label="DEN_Motivo_Prejudicado" description="Foi diretamente prejudicado pela situação?" source-type="AdditionalFields" has_confidential_data="False">
        <TAG><![CDATA[#NEWCARD:AF:DEN_Motivo_Prejudicado#]]></TAG>
        <VALUE/>
        <XPATH><![CDATA[/CARD/FIELDS/FIELD[FIELD='DEN_Motivo_Prejudicado']/VALUE]]></XPATH>
      </FIELD>
      <FIELD type="AdditionalFields" label="Cilindrada" description="Formação" source-type="AdditionalFields" has_confidential_data="False">
        <TAG><![CDATA[#NEWCARD:AF:Cilindrada#]]></TAG>
        <VALUE/>
        <XPATH><![CDATA[/CARD/FIELDS/FIELD[FIELD='Cilindrada']/VALUE]]></XPATH>
      </FIELD>
      <FIELD type="AdditionalFields" label="Cor" description="Formação" source-type="AdditionalFields" has_confidential_data="False">
        <TAG><![CDATA[#NEWCARD:AF:Cor#]]></TAG>
        <VALUE/>
        <XPATH><![CDATA[/CARD/FIELDS/FIELD[FIELD='Cor']/VALUE]]></XPATH>
      </FIELD>
      <FIELD type="AdditionalFields" label="Marca" description="Formação" source-type="AdditionalFields" has_confidential_data="False">
        <TAG><![CDATA[#NEWCARD:AF:Marca#]]></TAG>
        <VALUE/>
        <XPATH><![CDATA[/CARD/FIELDS/FIELD[FIELD='Marca']/VALUE]]></XPATH>
      </FIELD>
      <FIELD type="AdditionalFields" label="GAI_TEC_RESP" description="GAI Técnico Responsável" source-type="AdditionalFields" has_confidential_data="False">
        <TAG><![CDATA[#NEWCARD:AF:GAI_TEC_RESP#]]></TAG>
        <VALUE/>
        <XPATH><![CDATA[/CARD/FIELDS/FIELD[FIELD='GAI_TEC_RESP']/VALUE]]></XPATH>
      </FIELD>
      <FIELD type="AdditionalFields" label="FATURAS_GestorContrato" description="Gestor de Contrato" source-type="AdditionalFields" has_confidential_data="False">
        <TAG><![CDATA[#NEWCARD:AF:FATURAS_GestorContrato#]]></TAG>
        <VALUE/>
        <XPATH><![CDATA[/CARD/FIELDS/FIELD[FIELD='FATURAS_GestorContrato']/VALUE]]></XPATH>
      </FIELD>
      <FIELD type="AdditionalFields" label="Identificação" description="Identificação" source-type="AdditionalFields" has_confidential_data="False">
        <TAG><![CDATA[#NEWCARD:AF:Identificação#]]></TAG>
        <VALUE/>
        <XPATH><![CDATA[/CARD/FIELDS/FIELD[FIELD='Identificação']/VALUE]]></XPATH>
      </FIELD>
      <FIELD type="AdditionalFields" label="FATURAS_Imobilizado" description="Imobilizado" source-type="AdditionalFields" has_confidential_data="False">
        <TAG><![CDATA[#NEWCARD:AF:FATURAS_Imobilizado#]]></TAG>
        <VALUE/>
        <XPATH><![CDATA[/CARD/FIELDS/FIELD[FIELD='FATURAS_Imobilizado']/VALUE]]></XPATH>
      </FIELD>
      <FIELD type="AdditionalFields" label="DataOcorrência" description="Indica a data da ocorrência reportada pelo utente" source-type="AdditionalFields" has_confidential_data="False">
        <TAG><![CDATA[#NEWCARD:AF:DataOcorrência#]]></TAG>
        <VALUE/>
        <XPATH><![CDATA[/CARD/FIELDS/FIELD[FIELD='DataOcorrência']/VALUE]]></XPATH>
      </FIELD>
      <FIELD type="AdditionalFields" label="SUG_REC_INF" description="Indica o tipo de contacto: Sugestão, Reclamação, ou Pedido de Informação" source-type="AdditionalFields" has_confidential_data="False">
        <TAG><![CDATA[#NEWCARD:AF:SUG_REC_INF#]]></TAG>
        <VALUE/>
        <XPATH><![CDATA[/CARD/FIELDS/FIELD[FIELD='SUG_REC_INF']/VALUE]]></XPATH>
      </FIELD>
      <FIELD type="AdditionalFields" label="DEN_Denuncia_previa_desc" description="indicação da denuncia prévia" source-type="AdditionalFields" has_confidential_data="False">
        <TAG><![CDATA[#NEWCARD:AF:DEN_Denuncia_previa_desc#]]></TAG>
        <VALUE/>
        <XPATH><![CDATA[/CARD/FIELDS/FIELD[FIELD='DEN_Denuncia_previa_desc']/VALUE]]></XPATH>
      </FIELD>
      <FIELD type="AdditionalFields" label="DEN_Intervenientes" description="Intervenientes" source-type="AdditionalFields" has_confidential_data="False">
        <TAG><![CDATA[#NEWCARD:AF:DEN_Intervenientes#]]></TAG>
        <VALUE/>
        <XPATH><![CDATA[/CARD/FIELDS/FIELD[FIELD='DEN_Intervenientes']/VALUE]]></XPATH>
      </FIELD>
      <FIELD type="AdditionalFields" label="FATURAS_JustificacaoNaoValidacao" description="Justificação de não validação" source-type="AdditionalFields" has_confidential_data="False">
        <TAG><![CDATA[#NEWCARD:AF:FATURAS_JustificacaoNaoValidacao#]]></TAG>
        <VALUE/>
        <XPATH><![CDATA[/CARD/FIELDS/FIELD[FIELD='FATURAS_JustificacaoNaoValidacao']/VALUE]]></XPATH>
      </FIELD>
      <FIELD type="AdditionalFields" label="Km" description="Km da estrada mencionado pelo processo" source-type="AdditionalFields" has_confidential_data="False">
        <TAG><![CDATA[#NEWCARD:AF:Km#]]></TAG>
        <VALUE/>
        <XPATH><![CDATA[/CARD/FIELDS/FIELD[FIELD='Km']/VALUE]]></XPATH>
      </FIELD>
      <FIELD type="AdditionalFields" label="Kmfinal" description="Km final" source-type="AdditionalFields" has_confidential_data="False">
        <TAG><![CDATA[#NEWCARD:AF:Kmfinal#]]></TAG>
        <VALUE/>
        <XPATH><![CDATA[/CARD/FIELDS/FIELD[FIELD='Kmfinal']/VALUE]]></XPATH>
      </FIELD>
      <FIELD type="AdditionalFields" label="Kminicial" description="Km inicial" source-type="AdditionalFields" has_confidential_data="False">
        <TAG><![CDATA[#NEWCARD:AF:Kminicial#]]></TAG>
        <VALUE/>
        <XPATH><![CDATA[/CARD/FIELDS/FIELD[FIELD='Kminicial']/VALUE]]></XPATH>
      </FIELD>
      <FIELD type="AdditionalFields" label="Concessionária" description="Lista de Concessionárias de Infra-Estruturas Rodoviárias" source-type="AdditionalFields" has_confidential_data="False">
        <TAG><![CDATA[#NEWCARD:AF:Concessionária#]]></TAG>
        <VALUE/>
        <XPATH><![CDATA[/CARD/FIELDS/FIELD[FIELD='Concessionária']/VALUE]]></XPATH>
      </FIELD>
      <FIELD type="AdditionalFields" label="ListaBens" description="ListaBens" source-type="AdditionalFields" has_confidential_data="False">
        <TAG><![CDATA[#NEWCARD:AF:ListaBens#]]></TAG>
        <VALUE/>
        <XPATH><![CDATA[/CARD/FIELDS/FIELD[FIELD='ListaBens']/VALUE]]></XPATH>
      </FIELD>
      <FIELD type="AdditionalFields" label="ListaEmpr" description="ListaEmpr" source-type="AdditionalFields" has_confidential_data="False">
        <TAG><![CDATA[#NEWCARD:AF:ListaEmpr#]]></TAG>
        <VALUE/>
        <XPATH><![CDATA[/CARD/FIELDS/FIELD[FIELD='ListaEmpr']/VALUE]]></XPATH>
      </FIELD>
      <FIELD type="AdditionalFields" label="ListaServ" description="ListaServ" source-type="AdditionalFields" has_confidential_data="False">
        <TAG><![CDATA[#NEWCARD:AF:ListaServ#]]></TAG>
        <VALUE/>
        <XPATH><![CDATA[/CARD/FIELDS/FIELD[FIELD='ListaServ']/VALUE]]></XPATH>
      </FIELD>
      <FIELD type="AdditionalFields" label="DEN_Local" description="Local onde ocorreram os factos" source-type="AdditionalFields" has_confidential_data="False">
        <TAG><![CDATA[#NEWCARD:AF:DEN_Local#]]></TAG>
        <VALUE/>
        <XPATH><![CDATA[/CARD/FIELDS/FIELD[FIELD='DEN_Local']/VALUE]]></XPATH>
      </FIELD>
      <FIELD type="AdditionalFields" label="E_Localidade" description="Localidade" source-type="AdditionalFields" has_confidential_data="False">
        <TAG><![CDATA[#NEWCARD:AF:E_Localidade#]]></TAG>
        <VALUE/>
        <XPATH><![CDATA[/CARD/FIELDS/FIELD[FIELD='E_Localidade']/VALUE]]></XPATH>
      </FIELD>
      <FIELD type="AdditionalFields" label="Localidade" description="Localidade do Reclamante" source-type="AdditionalFields" has_confidential_data="False">
        <TAG><![CDATA[#NEWCARD:AF:Localidade#]]></TAG>
        <VALUE/>
        <XPATH><![CDATA[/CARD/FIELDS/FIELD[FIELD='Localidade']/VALUE]]></XPATH>
      </FIELD>
      <FIELD type="AdditionalFields" label="LOUVOR" description="Louvor" source-type="AdditionalFields" has_confidential_data="False">
        <TAG><![CDATA[#NEWCARD:AF:LOUVOR#]]></TAG>
        <VALUE/>
        <XPATH><![CDATA[/CARD/FIELDS/FIELD[FIELD='LOUVOR']/VALUE]]></XPATH>
      </FIELD>
      <FIELD type="AdditionalFields" label="den_manha" description="Manhã" source-type="AdditionalFields" has_confidential_data="False">
        <TAG><![CDATA[#NEWCARD:AF:den_manha#]]></TAG>
        <VALUE/>
        <XPATH><![CDATA[/CARD/FIELDS/FIELD[FIELD='den_manha']/VALUE]]></XPATH>
      </FIELD>
      <FIELD type="AdditionalFields" label="E_NAP" description="NAP" source-type="AdditionalFields" has_confidential_data="False">
        <TAG><![CDATA[#NEWCARD:AF:E_NAP#]]></TAG>
        <VALUE/>
        <XPATH><![CDATA[/CARD/FIELDS/FIELD[FIELD='E_NAP']/VALUE]]></XPATH>
      </FIELD>
      <FIELD type="AdditionalFields" label="FATURAS_NecessitaNotaCredito" description="Necessita nota de crédito?" source-type="AdditionalFields" has_confidential_data="False">
        <TAG><![CDATA[#NEWCARD:AF:FATURAS_NecessitaNotaCredito#]]></TAG>
        <VALUE/>
        <XPATH><![CDATA[/CARD/FIELDS/FIELD[FIELD='FATURAS_NecessitaNotaCredito']/VALUE]]></XPATH>
      </FIELD>
      <FIELD type="AdditionalFields" label="E_NIF" description="NIF" source-type="AdditionalFields" has_confidential_data="False">
        <TAG><![CDATA[#NEWCARD:AF:E_NIF#]]></TAG>
        <VALUE/>
        <XPATH><![CDATA[/CARD/FIELDS/FIELD[FIELD='E_NIF']/VALUE]]></XPATH>
      </FIELD>
      <FIELD type="AdditionalFields" label="NIF" description="NIF" source-type="AdditionalFields" has_confidential_data="False">
        <TAG><![CDATA[#NEWCARD:AF:NIF#]]></TAG>
        <VALUE/>
        <XPATH><![CDATA[/CARD/FIELDS/FIELD[FIELD='NIF']/VALUE]]></XPATH>
      </FIELD>
      <FIELD type="AdditionalFields" label="FATURAS_Compromisso" description="Nº de Compromisso" source-type="AdditionalFields" has_confidential_data="False">
        <TAG><![CDATA[#NEWCARD:AF:FATURAS_Compromisso#]]></TAG>
        <VALUE/>
        <XPATH><![CDATA[/CARD/FIELDS/FIELD[FIELD='FATURAS_Compromisso']/VALUE]]></XPATH>
      </FIELD>
      <FIELD type="AdditionalFields" label="FATURAS_NumFatura" description="Nº de Fatura" source-type="AdditionalFields" has_confidential_data="False">
        <TAG><![CDATA[#NEWCARD:AF:FATURAS_NumFatura#]]></TAG>
        <VALUE/>
        <XPATH><![CDATA[/CARD/FIELDS/FIELD[FIELD='FATURAS_NumFatura']/VALUE]]></XPATH>
      </FIELD>
      <FIELD type="AdditionalFields" label="Processo" description="Nº de processo anterior" source-type="AdditionalFields" has_confidential_data="False">
        <TAG><![CDATA[#NEWCARD:AF:Processo#]]></TAG>
        <VALUE/>
        <XPATH><![CDATA[/CARD/FIELDS/FIELD[FIELD='Processo']/VALUE]]></XPATH>
      </FIELD>
      <FIELD type="AdditionalFields" label="FATURAS_NumRegistoImobilizado" description="Nº de Registo de Imobilizado" source-type="AdditionalFields" has_confidential_data="False">
        <TAG><![CDATA[#NEWCARD:AF:FATURAS_NumRegistoImobilizado#]]></TAG>
        <VALUE/>
        <XPATH><![CDATA[/CARD/FIELDS/FIELD[FIELD='FATURAS_NumRegistoImobilizado']/VALUE]]></XPATH>
      </FIELD>
      <FIELD type="AdditionalFields" label="FATURAS_NumRegistoGERFIP" description="Nº de Registo GERFIP" source-type="AdditionalFields" has_confidential_data="False">
        <TAG><![CDATA[#NEWCARD:AF:FATURAS_NumRegistoGERFIP#]]></TAG>
        <VALUE/>
        <XPATH><![CDATA[/CARD/FIELDS/FIELD[FIELD='FATURAS_NumRegistoGERFIP']/VALUE]]></XPATH>
      </FIELD>
      <FIELD type="AdditionalFields" label="Nome" description="Nome" source-type="AdditionalFields" has_confidential_data="False">
        <TAG><![CDATA[#NEWCARD:AF:Nome#]]></TAG>
        <VALUE/>
        <XPATH><![CDATA[/CARD/FIELDS/FIELD[FIELD='Nome']/VALUE]]></XPATH>
      </FIELD>
      <FIELD type="AdditionalFields" label="DEN_Nome" description="Nome completo" source-type="AdditionalFields" has_confidential_data="False">
        <TAG><![CDATA[#NEWCARD:AF:DEN_Nome#]]></TAG>
        <VALUE/>
        <XPATH><![CDATA[/CARD/FIELDS/FIELD[FIELD='DEN_Nome']/VALUE]]></XPATH>
      </FIELD>
      <FIELD type="AdditionalFields" label="FORNECEDOR" description="Nome de Fornecedor" source-type="AdditionalFields" has_confidential_data="False">
        <TAG><![CDATA[#NEWCARD:AF:FORNECEDOR#]]></TAG>
        <VALUE/>
        <XPATH><![CDATA[/CARD/FIELDS/FIELD[FIELD='FORNECEDOR']/VALUE]]></XPATH>
      </FIELD>
      <FIELD type="AdditionalFields" label="NomeReclamante" description="Nome do Reclamante" source-type="AdditionalFields" has_confidential_data="False">
        <TAG><![CDATA[#NEWCARD:AF:NomeReclamante#]]></TAG>
        <VALUE/>
        <XPATH><![CDATA[/CARD/FIELDS/FIELD[FIELD='NomeReclamante']/VALUE]]></XPATH>
      </FIELD>
      <FIELD type="AdditionalFields" label="Norma" description="Norma de Sinalização" source-type="AdditionalFields" has_confidential_data="False">
        <TAG><![CDATA[#NEWCARD:AF:Norma#]]></TAG>
        <VALUE/>
        <XPATH><![CDATA[/CARD/FIELDS/FIELD[FIELD='Norma']/VALUE]]></XPATH>
      </FIELD>
      <FIELD type="AdditionalFields" label="FATURAS_NotaEncomenda" description="Nota de Encomenda" source-type="AdditionalFields" has_confidential_data="False">
        <TAG><![CDATA[#NEWCARD:AF:FATURAS_NotaEncomenda#]]></TAG>
        <VALUE/>
        <XPATH><![CDATA[/CARD/FIELDS/FIELD[FIELD='FATURAS_NotaEncomenda']/VALUE]]></XPATH>
      </FIELD>
      <FIELD type="AdditionalFields" label="N_ENCOMENDA" description="Nota de Encomenda" source-type="AdditionalFields" has_confidential_data="False">
        <TAG><![CDATA[#NEWCARD:AF:N_ENCOMENDA#]]></TAG>
        <VALUE/>
        <XPATH><![CDATA[/CARD/FIELDS/FIELD[FIELD='N_ENCOMENDA']/VALUE]]></XPATH>
      </FIELD>
      <FIELD type="AdditionalFields" label="NrProcesso" description="NrProcesso" source-type="AdditionalFields" has_confidential_data="False">
        <TAG><![CDATA[#NEWCARD:AF:NrProcesso#]]></TAG>
        <VALUE/>
        <XPATH><![CDATA[/CARD/FIELDS/FIELD[FIELD='NrProcesso']/VALUE]]></XPATH>
      </FIELD>
      <FIELD type="AdditionalFields" label="Num_IMT" description="Num_IMT" source-type="AdditionalFields" has_confidential_data="False">
        <TAG><![CDATA[#NEWCARD:AF:Num_IMT#]]></TAG>
        <VALUE/>
        <XPATH><![CDATA[/CARD/FIELDS/FIELD[FIELD='Num_IMT']/VALUE]]></XPATH>
      </FIELD>
      <FIELD type="AdditionalFields" label="NumeroFatura" description="Número da Fatura" source-type="AdditionalFields" has_confidential_data="False">
        <TAG><![CDATA[#NEWCARD:AF:NumeroFatura#]]></TAG>
        <VALUE/>
        <XPATH><![CDATA[/CARD/FIELDS/FIELD[FIELD='NumeroFatura']/VALUE]]></XPATH>
      </FIELD>
      <FIELD type="AdditionalFields" label="PAP_NUM" description="Número da PAP" source-type="AdditionalFields" has_confidential_data="False">
        <TAG><![CDATA[#NEWCARD:AF:PAP_NUM#]]></TAG>
        <VALUE/>
        <XPATH><![CDATA[/CARD/FIELDS/FIELD[FIELD='PAP_NUM']/VALUE]]></XPATH>
      </FIELD>
      <FIELD type="AdditionalFields" label="PAP_NUMERO" description="Número da PAP" source-type="AdditionalFields" has_confidential_data="False">
        <TAG><![CDATA[#NEWCARD:AF:PAP_NUMERO#]]></TAG>
        <VALUE/>
        <XPATH><![CDATA[/CARD/FIELDS/FIELD[FIELD='PAP_NUMERO']/VALUE]]></XPATH>
      </FIELD>
      <FIELD type="AdditionalFields" label="Num_Identificacao" description="Numero de Identificação" source-type="AdditionalFields" has_confidential_data="False">
        <TAG><![CDATA[#NEWCARD:AF:Num_Identificacao#]]></TAG>
        <VALUE/>
        <XPATH><![CDATA[/CARD/FIELDS/FIELD[FIELD='Num_Identificacao']/VALUE]]></XPATH>
      </FIELD>
      <FIELD type="AdditionalFields" label="PAP_NUM_PAG" description="Número de pagamento em GERFIP" source-type="AdditionalFields" has_confidential_data="False">
        <TAG><![CDATA[#NEWCARD:AF:PAP_NUM_PAG#]]></TAG>
        <VALUE/>
        <XPATH><![CDATA[/CARD/FIELDS/FIELD[FIELD='PAP_NUM_PAG']/VALUE]]></XPATH>
      </FIELD>
      <FIELD type="AdditionalFields" label="PAP_NUM_PAGAMENTO" description="Número de pagamento em GERFIP" source-type="AdditionalFields" has_confidential_data="False">
        <TAG><![CDATA[#NEWCARD:AF:PAP_NUM_PAGAMENTO#]]></TAG>
        <VALUE/>
        <XPATH><![CDATA[/CARD/FIELDS/FIELD[FIELD='PAP_NUM_PAGAMENTO']/VALUE]]></XPATH>
      </FIELD>
      <FIELD type="AdditionalFields" label="PAP_NUM_REG" description="Número de registo da PAP" source-type="AdditionalFields" has_confidential_data="False">
        <TAG><![CDATA[#NEWCARD:AF:PAP_NUM_REG#]]></TAG>
        <VALUE/>
        <XPATH><![CDATA[/CARD/FIELDS/FIELD[FIELD='PAP_NUM_REG']/VALUE]]></XPATH>
      </FIELD>
      <FIELD type="AdditionalFields" label="PAP_NUM_REGISTO" description="Número de registo da PAP" source-type="AdditionalFields" has_confidential_data="False">
        <TAG><![CDATA[#NEWCARD:AF:PAP_NUM_REGISTO#]]></TAG>
        <VALUE/>
        <XPATH><![CDATA[/CARD/FIELDS/FIELD[FIELD='PAP_NUM_REGISTO']/VALUE]]></XPATH>
      </FIELD>
      <FIELD type="AdditionalFields" label="Objeto" description="Objeto" source-type="AdditionalFields" has_confidential_data="False">
        <TAG><![CDATA[#NEWCARD:AF:Objeto#]]></TAG>
        <VALUE/>
        <XPATH><![CDATA[/CARD/FIELDS/FIELD[FIELD='Objeto']/VALUE]]></XPATH>
      </FIELD>
      <FIELD type="AdditionalFields" label="DataEntrega0" description="Obrigações Contratuais de Informação - Data Limite de Entrega de Relatório" source-type="AdditionalFields" has_confidential_data="False">
        <TAG><![CDATA[#NEWCARD:AF:DataEntrega0#]]></TAG>
        <VALUE/>
        <XPATH><![CDATA[/CARD/FIELDS/FIELD[FIELD='DataEntrega0']/VALUE]]></XPATH>
      </FIELD>
      <FIELD type="AdditionalFields" label="DataEntrega1" description="Obrigações Contratuais de Informação - Data Limite de Entrega de Relatório" source-type="AdditionalFields" has_confidential_data="False">
        <TAG><![CDATA[#NEWCARD:AF:DataEntrega1#]]></TAG>
        <VALUE/>
        <XPATH><![CDATA[/CARD/FIELDS/FIELD[FIELD='DataEntrega1']/VALUE]]></XPATH>
      </FIELD>
      <FIELD type="AdditionalFields" label="DataEntrega2" description="Obrigações Contratuais de Informação - Data Limite de Entrega de Relatório" source-type="AdditionalFields" has_confidential_data="False">
        <TAG><![CDATA[#NEWCARD:AF:DataEntrega2#]]></TAG>
        <VALUE/>
        <XPATH><![CDATA[/CARD/FIELDS/FIELD[FIELD='DataEntrega2']/VALUE]]></XPATH>
      </FIELD>
      <FIELD type="AdditionalFields" label="DataEntrega3" description="Obrigações Contratuais de Informação - Data Limite de Entrega de Relatório" source-type="AdditionalFields" has_confidential_data="False">
        <TAG><![CDATA[#NEWCARD:AF:DataEntrega3#]]></TAG>
        <VALUE/>
        <XPATH><![CDATA[/CARD/FIELDS/FIELD[FIELD='DataEntrega3']/VALUE]]></XPATH>
      </FIELD>
      <FIELD type="AdditionalFields" label="DataEntrega4" description="Obrigações Contratuais de Informação - Data Limite de Entrega de Relatório" source-type="AdditionalFields" has_confidential_data="False">
        <TAG><![CDATA[#NEWCARD:AF:DataEntrega4#]]></TAG>
        <VALUE/>
        <XPATH><![CDATA[/CARD/FIELDS/FIELD[FIELD='DataEntrega4']/VALUE]]></XPATH>
      </FIELD>
      <FIELD type="AdditionalFields" label="PAP_OFIC_ENV" description="Ofício enviado?" source-type="AdditionalFields" has_confidential_data="False">
        <TAG><![CDATA[#NEWCARD:AF:PAP_OFIC_ENV#]]></TAG>
        <VALUE/>
        <XPATH><![CDATA[/CARD/FIELDS/FIELD[FIELD='PAP_OFIC_ENV']/VALUE]]></XPATH>
      </FIELD>
      <FIELD type="AdditionalFields" label="PAP_OFICIO_ENVIADO" description="Ofício enviado?" source-type="AdditionalFields" has_confidential_data="False">
        <TAG><![CDATA[#NEWCARD:AF:PAP_OFICIO_ENVIADO#]]></TAG>
        <VALUE/>
        <XPATH><![CDATA[/CARD/FIELDS/FIELD[FIELD='PAP_OFICIO_ENVIADO']/VALUE]]></XPATH>
      </FIELD>
      <FIELD type="AdditionalFields" label="FATURAS_OficioRegistado" description="Ofício Registado?" source-type="AdditionalFields" has_confidential_data="False">
        <TAG><![CDATA[#NEWCARD:AF:FATURAS_OficioRegistado#]]></TAG>
        <VALUE/>
        <XPATH><![CDATA[/CARD/FIELDS/FIELD[FIELD='FATURAS_OficioRegistado']/VALUE]]></XPATH>
      </FIELD>
      <FIELD type="AdditionalFields" label="den_origem_pedido" description="Origem do Pedido" source-type="AdditionalFields" has_confidential_data="False">
        <TAG><![CDATA[#NEWCARD:AF:den_origem_pedido#]]></TAG>
        <VALUE/>
        <XPATH><![CDATA[/CARD/FIELDS/FIELD[FIELD='den_origem_pedido']/VALUE]]></XPATH>
      </FIELD>
      <FIELD type="AdditionalFields" label="OutraEstrada" description="OutraEstrada" source-type="AdditionalFields" has_confidential_data="False">
        <TAG><![CDATA[#NEWCARD:AF:OutraEstrada#]]></TAG>
        <VALUE/>
        <XPATH><![CDATA[/CARD/FIELDS/FIELD[FIELD='OutraEstrada']/VALUE]]></XPATH>
      </FIELD>
      <FIELD type="AdditionalFields" label="OutrasRefs" description="Outras referências" source-type="AdditionalFields" has_confidential_data="False">
        <TAG><![CDATA[#NEWCARD:AF:OutrasRefs#]]></TAG>
        <VALUE/>
        <XPATH><![CDATA[/CARD/FIELDS/FIELD[FIELD='OutrasRefs']/VALUE]]></XPATH>
      </FIELD>
      <FIELD type="AdditionalFields" label="DEN_Dominio_Outro" description="Outro" source-type="AdditionalFields" has_confidential_data="False">
        <TAG><![CDATA[#NEWCARD:AF:DEN_Dominio_Outro#]]></TAG>
        <VALUE/>
        <XPATH><![CDATA[/CARD/FIELDS/FIELD[FIELD='DEN_Dominio_Outro']/VALUE]]></XPATH>
      </FIELD>
      <FIELD type="AdditionalFields" label="DEN_Motivo_Outro" description="Outro" source-type="AdditionalFields" has_confidential_data="False">
        <TAG><![CDATA[#NEWCARD:AF:DEN_Motivo_Outro#]]></TAG>
        <VALUE/>
        <XPATH><![CDATA[/CARD/FIELDS/FIELD[FIELD='DEN_Motivo_Outro']/VALUE]]></XPATH>
      </FIELD>
      <FIELD type="AdditionalFields" label="DEN_Motivo_Outro_desc" description="Outro" source-type="AdditionalFields" has_confidential_data="False">
        <TAG><![CDATA[#NEWCARD:AF:DEN_Motivo_Outro_desc#]]></TAG>
        <VALUE/>
        <XPATH><![CDATA[/CARD/FIELDS/FIELD[FIELD='DEN_Motivo_Outro_desc']/VALUE]]></XPATH>
      </FIELD>
      <FIELD type="AdditionalFields" label="OutroEvento" description="OutroEvento" source-type="AdditionalFields" has_confidential_data="False">
        <TAG><![CDATA[#NEWCARD:AF:OutroEvento#]]></TAG>
        <VALUE/>
        <XPATH><![CDATA[/CARD/FIELDS/FIELD[FIELD='OutroEvento']/VALUE]]></XPATH>
      </FIELD>
      <FIELD type="AdditionalFields" label="PAP_PAG_EFET" description="Pagamento efetuado em GERFIP?" source-type="AdditionalFields" has_confidential_data="False">
        <TAG><![CDATA[#NEWCARD:AF:PAP_PAG_EFET#]]></TAG>
        <VALUE/>
        <XPATH><![CDATA[/CARD/FIELDS/FIELD[FIELD='PAP_PAG_EFET']/VALUE]]></XPATH>
      </FIELD>
      <FIELD type="AdditionalFields" label="PAP_PAG_EFETUADO" description="Pagamento efetuado em GERFIP?" source-type="AdditionalFields" has_confidential_data="False">
        <TAG><![CDATA[#NEWCARD:AF:PAP_PAG_EFETUADO#]]></TAG>
        <VALUE/>
        <XPATH><![CDATA[/CARD/FIELDS/FIELD[FIELD='PAP_PAG_EFETUADO']/VALUE]]></XPATH>
      </FIELD>
      <FIELD type="AdditionalFields" label="E_Pais" description="País" source-type="AdditionalFields" has_confidential_data="False">
        <TAG><![CDATA[#NEWCARD:AF:E_Pais#]]></TAG>
        <VALUE/>
        <XPATH><![CDATA[/CARD/FIELDS/FIELD[FIELD='E_Pais']/VALUE]]></XPATH>
      </FIELD>
      <FIELD type="AdditionalFields" label="Plurianual" description="Plurianual?" source-type="AdditionalFields" has_confidential_data="False">
        <TAG><![CDATA[#NEWCARD:AF:Plurianual#]]></TAG>
        <VALUE/>
        <XPATH><![CDATA[/CARD/FIELDS/FIELD[FIELD='Plurianual']/VALUE]]></XPATH>
      </FIELD>
      <FIELD type="AdditionalFields" label="E_P_CONTACTO" description="Ponto de Contacto" source-type="AdditionalFields" has_confidential_data="False">
        <TAG><![CDATA[#NEWCARD:AF:E_P_CONTACTO#]]></TAG>
        <VALUE/>
        <XPATH><![CDATA[/CARD/FIELDS/FIELD[FIELD='E_P_CONTACTO']/VALUE]]></XPATH>
      </FIELD>
      <FIELD type="AdditionalFields" label="FATURAS_PrazoLimitePagamento" description="Prazo Limite de Pagamento" source-type="AdditionalFields" has_confidential_data="False">
        <TAG><![CDATA[#NEWCARD:AF:FATURAS_PrazoLimitePagamento#]]></TAG>
        <VALUE/>
        <XPATH><![CDATA[/CARD/FIELDS/FIELD[FIELD='FATURAS_PrazoLimitePagamento']/VALUE]]></XPATH>
      </FIELD>
      <FIELD type="AdditionalFields" label="DEN_Ocultar_Identidade" description="Pretende ocultar identidade" source-type="AdditionalFields" has_confidential_data="False">
        <TAG><![CDATA[#NEWCARD:AF:DEN_Ocultar_Identidade#]]></TAG>
        <VALUE/>
        <XPATH><![CDATA[/CARD/FIELDS/FIELD[FIELD='DEN_Ocultar_Identidade']/VALUE]]></XPATH>
      </FIELD>
      <FIELD type="AdditionalFields" label="FATURAS_ConformidadeProcesso" description="Processo Conforme?" source-type="AdditionalFields" has_confidential_data="False">
        <TAG><![CDATA[#NEWCARD:AF:FATURAS_ConformidadeProcesso#]]></TAG>
        <VALUE/>
        <XPATH><![CDATA[/CARD/FIELDS/FIELD[FIELD='FATURAS_ConformidadeProcesso']/VALUE]]></XPATH>
      </FIELD>
      <FIELD type="AdditionalFields" label="ProcessoFiscal" description="ProcessoFiscal" source-type="AdditionalFields" has_confidential_data="False">
        <TAG><![CDATA[#NEWCARD:AF:ProcessoFiscal#]]></TAG>
        <VALUE/>
        <XPATH><![CDATA[/CARD/FIELDS/FIELD[FIELD='ProcessoFiscal']/VALUE]]></XPATH>
      </FIELD>
      <FIELD type="AdditionalFields" label="ProcessoInIR" description="ProcessoInIR" source-type="AdditionalFields" has_confidential_data="False">
        <TAG><![CDATA[#NEWCARD:AF:ProcessoInIR#]]></TAG>
        <VALUE/>
        <XPATH><![CDATA[/CARD/FIELDS/FIELD[FIELD='ProcessoInIR']/VALUE]]></XPATH>
      </FIELD>
      <FIELD type="AdditionalFields" label="ProcessoTribuna" description="ProcessoTribuna" source-type="AdditionalFields" has_confidential_data="False">
        <TAG><![CDATA[#NEWCARD:AF:ProcessoTribuna#]]></TAG>
        <VALUE/>
        <XPATH><![CDATA[/CARD/FIELDS/FIELD[FIELD='ProcessoTribuna']/VALUE]]></XPATH>
      </FIELD>
      <FIELD type="AdditionalFields" label="PRONUNCIA" description="Pronúncia" source-type="AdditionalFields" has_confidential_data="False">
        <TAG><![CDATA[#NEWCARD:AF:PRONUNCIA#]]></TAG>
        <VALUE/>
        <XPATH><![CDATA[/CARD/FIELDS/FIELD[FIELD='PRONUNCIA']/VALUE]]></XPATH>
      </FIELD>
      <FIELD type="AdditionalFields" label="DEN_ARQ_MED" description="Proposta de Arquivamento/Tomada de Medidas?" source-type="AdditionalFields" has_confidential_data="False">
        <TAG><![CDATA[#NEWCARD:AF:DEN_ARQ_MED#]]></TAG>
        <VALUE/>
        <XPATH><![CDATA[/CARD/FIELDS/FIELD[FIELD='DEN_ARQ_MED']/VALUE]]></XPATH>
      </FIELD>
      <FIELD type="AdditionalFields" label="den_quarta" description="Quarta-feira" source-type="AdditionalFields" has_confidential_data="False">
        <TAG><![CDATA[#NEWCARD:AF:den_quarta#]]></TAG>
        <VALUE/>
        <XPATH><![CDATA[/CARD/FIELDS/FIELD[FIELD='den_quarta']/VALUE]]></XPATH>
      </FIELD>
      <FIELD type="AdditionalFields" label="den_quinta" description="Quinta-feira" source-type="AdditionalFields" has_confidential_data="False">
        <TAG><![CDATA[#NEWCARD:AF:den_quinta#]]></TAG>
        <VALUE/>
        <XPATH><![CDATA[/CARD/FIELDS/FIELD[FIELD='den_quinta']/VALUE]]></XPATH>
      </FIELD>
      <FIELD type="AdditionalFields" label="Referencia" description="Referência" source-type="AdditionalFields" has_confidential_data="False">
        <TAG><![CDATA[#NEWCARD:AF:Referencia#]]></TAG>
        <VALUE/>
        <XPATH><![CDATA[/CARD/FIELDS/FIELD[FIELD='Referencia']/VALUE]]></XPATH>
      </FIELD>
      <FIELD type="AdditionalFields" label="RefEstradaLivre" description="Referência relativa a processos do Programa Estrada Livre" source-type="AdditionalFields" has_confidential_data="False">
        <TAG><![CDATA[#NEWCARD:AF:RefEstradaLivre#]]></TAG>
        <VALUE/>
        <XPATH><![CDATA[/CARD/FIELDS/FIELD[FIELD='RefEstradaLivre']/VALUE]]></XPATH>
      </FIELD>
      <FIELD type="AdditionalFields" label="FATURAS_FaturaAnuladaGERFIP" description="Registo da Fatura anulado em GERFIP?" source-type="AdditionalFields" has_confidential_data="False">
        <TAG><![CDATA[#NEWCARD:AF:FATURAS_FaturaAnuladaGERFIP#]]></TAG>
        <VALUE/>
        <XPATH><![CDATA[/CARD/FIELDS/FIELD[FIELD='FATURAS_FaturaAnuladaGERFIP']/VALUE]]></XPATH>
      </FIELD>
      <FIELD type="AdditionalFields" label="FATURAS_RegistoImobilizadoEfetuado" description="Registo de Imobilizado efetuado?" source-type="AdditionalFields" has_confidential_data="False">
        <TAG><![CDATA[#NEWCARD:AF:FATURAS_RegistoImobilizadoEfetuado#]]></TAG>
        <VALUE/>
        <XPATH><![CDATA[/CARD/FIELDS/FIELD[FIELD='FATURAS_RegistoImobilizadoEfetuado']/VALUE]]></XPATH>
      </FIELD>
      <FIELD type="AdditionalFields" label="RegistadoPor" description="Registo efectuado pelo utilizador" source-type="AdditionalFields" has_confidential_data="False">
        <TAG><![CDATA[#NEWCARD:AF:RegistadoPor#]]></TAG>
        <VALUE/>
        <XPATH><![CDATA[/CARD/FIELDS/FIELD[FIELD='RegistadoPor']/VALUE]]></XPATH>
      </FIELD>
      <FIELD type="AdditionalFields" label="Resolução" description="Resolução" source-type="AdditionalFields" has_confidential_data="False">
        <TAG><![CDATA[#NEWCARD:AF:Resolução#]]></TAG>
        <VALUE/>
        <XPATH><![CDATA[/CARD/FIELDS/FIELD[FIELD='Resolução']/VALUE]]></XPATH>
      </FIELD>
      <FIELD type="AdditionalFields" label="Resposta" description="Resposta" source-type="AdditionalFields" has_confidential_data="False">
        <TAG><![CDATA[#NEWCARD:AF:Resposta#]]></TAG>
        <VALUE/>
        <XPATH><![CDATA[/CARD/FIELDS/FIELD[FIELD='Resposta']/VALUE]]></XPATH>
      </FIELD>
      <FIELD type="AdditionalFields" label="DEN_Conc_Agendamento" description="Resultado da Agendamento" source-type="AdditionalFields" has_confidential_data="False">
        <TAG><![CDATA[#NEWCARD:AF:DEN_Conc_Agendamento#]]></TAG>
        <VALUE/>
        <XPATH><![CDATA[/CARD/FIELDS/FIELD[FIELD='DEN_Conc_Agendamento']/VALUE]]></XPATH>
      </FIELD>
      <FIELD type="AdditionalFields" label="DEN_ESC" description="São necessários esclarecimentos?" source-type="AdditionalFields" has_confidential_data="False">
        <TAG><![CDATA[#NEWCARD:AF:DEN_ESC#]]></TAG>
        <VALUE/>
        <XPATH><![CDATA[/CARD/FIELDS/FIELD[FIELD='DEN_ESC']/VALUE]]></XPATH>
      </FIELD>
      <FIELD type="AdditionalFields" label="den_segunda" description="Segunda-feira" source-type="AdditionalFields" has_confidential_data="False">
        <TAG><![CDATA[#NEWCARD:AF:den_segunda#]]></TAG>
        <VALUE/>
        <XPATH><![CDATA[/CARD/FIELDS/FIELD[FIELD='den_segunda']/VALUE]]></XPATH>
      </FIELD>
      <FIELD type="AdditionalFields" label="Sentido" description="Sentido da estrada" source-type="AdditionalFields" has_confidential_data="False">
        <TAG><![CDATA[#NEWCARD:AF:Sentido#]]></TAG>
        <VALUE/>
        <XPATH><![CDATA[/CARD/FIELDS/FIELD[FIELD='Sentido']/VALUE]]></XPATH>
      </FIELD>
      <FIELD type="AdditionalFields" label="den_sexta" description="Sexta-feira" source-type="AdditionalFields" has_confidential_data="False">
        <TAG><![CDATA[#NEWCARD:AF:den_sexta#]]></TAG>
        <VALUE/>
        <XPATH><![CDATA[/CARD/FIELDS/FIELD[FIELD='den_sexta']/VALUE]]></XPATH>
      </FIELD>
      <FIELD type="AdditionalFields" label="E_SITE" description="Site" source-type="AdditionalFields" has_confidential_data="False">
        <TAG><![CDATA[#NEWCARD:AF:E_SITE#]]></TAG>
        <VALUE/>
        <XPATH><![CDATA[/CARD/FIELDS/FIELD[FIELD='E_SITE']/VALUE]]></XPATH>
      </FIELD>
      <FIELD type="AdditionalFields" label="E_SUB_UO" description="Sub Unidade Orgânica" source-type="AdditionalFields" has_confidential_data="False">
        <TAG><![CDATA[#NEWCARD:AF:E_SUB_UO#]]></TAG>
        <VALUE/>
        <XPATH><![CDATA[/CARD/FIELDS/FIELD[FIELD='E_SUB_UO']/VALUE]]></XPATH>
      </FIELD>
      <FIELD type="AdditionalFields" label="den_tarde" description="Tarde" source-type="AdditionalFields" has_confidential_data="False">
        <TAG><![CDATA[#NEWCARD:AF:den_tarde#]]></TAG>
        <VALUE/>
        <XPATH><![CDATA[/CARD/FIELDS/FIELD[FIELD='den_tarde']/VALUE]]></XPATH>
      </FIELD>
      <FIELD type="AdditionalFields" label="Telefax" description="Telefax do Reclamante" source-type="AdditionalFields" has_confidential_data="False">
        <TAG><![CDATA[#NEWCARD:AF:Telefax#]]></TAG>
        <VALUE/>
        <XPATH><![CDATA[/CARD/FIELDS/FIELD[FIELD='Telefax']/VALUE]]></XPATH>
      </FIELD>
      <FIELD type="AdditionalFields" label="E_Telefone" description="Telefone" source-type="AdditionalFields" has_confidential_data="False">
        <TAG><![CDATA[#NEWCARD:AF:E_Telefone#]]></TAG>
        <VALUE/>
        <XPATH><![CDATA[/CARD/FIELDS/FIELD[FIELD='E_Telefone']/VALUE]]></XPATH>
      </FIELD>
      <FIELD type="AdditionalFields" label="Telefone" description="Telefone do Reclamante" source-type="AdditionalFields" has_confidential_data="False">
        <TAG><![CDATA[#NEWCARD:AF:Telefone#]]></TAG>
        <VALUE/>
        <XPATH><![CDATA[/CARD/FIELDS/FIELD[FIELD='Telefone']/VALUE]]></XPATH>
      </FIELD>
      <FIELD type="AdditionalFields" label="E_Telemovel" description="Telemóvel" source-type="AdditionalFields" has_confidential_data="False">
        <TAG><![CDATA[#NEWCARD:AF:E_Telemovel#]]></TAG>
        <VALUE/>
        <XPATH><![CDATA[/CARD/FIELDS/FIELD[FIELD='E_Telemovel']/VALUE]]></XPATH>
      </FIELD>
      <FIELD type="AdditionalFields" label="Telemóvel" description="Telemóvel" source-type="AdditionalFields" has_confidential_data="False">
        <TAG><![CDATA[#NEWCARD:AF:Telemóvel#]]></TAG>
        <VALUE/>
        <XPATH><![CDATA[/CARD/FIELDS/FIELD[FIELD='Telemóvel']/VALUE]]></XPATH>
      </FIELD>
      <FIELD type="AdditionalFields" label="den_terca" description="Terça-feira" source-type="AdditionalFields" has_confidential_data="False">
        <TAG><![CDATA[#NEWCARD:AF:den_terca#]]></TAG>
        <VALUE/>
        <XPATH><![CDATA[/CARD/FIELDS/FIELD[FIELD='den_terca']/VALUE]]></XPATH>
      </FIELD>
      <FIELD type="AdditionalFields" label="TST" description="Teste" source-type="AdditionalFields" has_confidential_data="False">
        <TAG><![CDATA[#NEWCARD:AF:TST#]]></TAG>
        <VALUE/>
        <XPATH><![CDATA[/CARD/FIELDS/FIELD[FIELD='TST']/VALUE]]></XPATH>
      </FIELD>
      <FIELD type="AdditionalFields" label="teste2" description="teste2" source-type="AdditionalFields" has_confidential_data="False">
        <TAG><![CDATA[#NEWCARD:AF:teste2#]]></TAG>
        <VALUE/>
        <XPATH><![CDATA[/CARD/FIELDS/FIELD[FIELD='teste2']/VALUE]]></XPATH>
      </FIELD>
      <FIELD type="AdditionalFields" label="DEN_Motivo_Testemunha" description="Testemunhou a situação em primeira mão" source-type="AdditionalFields" has_confidential_data="False">
        <TAG><![CDATA[#NEWCARD:AF:DEN_Motivo_Testemunha#]]></TAG>
        <VALUE/>
        <XPATH><![CDATA[/CARD/FIELDS/FIELD[FIELD='DEN_Motivo_Testemunha']/VALUE]]></XPATH>
      </FIELD>
      <FIELD type="AdditionalFields" label="testeobs" description="testeobs" source-type="AdditionalFields" has_confidential_data="False">
        <TAG><![CDATA[#NEWCARD:AF:testeobs#]]></TAG>
        <VALUE/>
        <XPATH><![CDATA[/CARD/FIELDS/FIELD[FIELD='testeobs']/VALUE]]></XPATH>
      </FIELD>
      <FIELD type="AdditionalFields" label="DEN_Motivo_Conhecimento" description="Teve conhecimento da situação e decidiu denunciar" source-type="AdditionalFields" has_confidential_data="False">
        <TAG><![CDATA[#NEWCARD:AF:DEN_Motivo_Conhecimento#]]></TAG>
        <VALUE/>
        <XPATH><![CDATA[/CARD/FIELDS/FIELD[FIELD='DEN_Motivo_Conhecimento']/VALUE]]></XPATH>
      </FIELD>
      <FIELD type="AdditionalFields" label="Autorizacao" description="Tipo de Autorização/Comunicação" source-type="AdditionalFields" has_confidential_data="False">
        <TAG><![CDATA[#NEWCARD:AF:Autorizacao#]]></TAG>
        <VALUE/>
        <XPATH><![CDATA[/CARD/FIELDS/FIELD[FIELD='Autorizacao']/VALUE]]></XPATH>
      </FIELD>
      <FIELD type="AdditionalFields" label="DEN_Tipo_Denunciante" description="Tipo de denunciante" source-type="AdditionalFields" has_confidential_data="False">
        <TAG><![CDATA[#NEWCARD:AF:DEN_Tipo_Denunciante#]]></TAG>
        <VALUE/>
        <XPATH><![CDATA[/CARD/FIELDS/FIELD[FIELD='DEN_Tipo_Denunciante']/VALUE]]></XPATH>
      </FIELD>
      <FIELD type="AdditionalFields" label="fat_tipodoc" description="Tipo de documento" source-type="AdditionalFields" has_confidential_data="False">
        <TAG><![CDATA[#NEWCARD:AF:fat_tipodoc#]]></TAG>
        <VALUE/>
        <XPATH><![CDATA[/CARD/FIELDS/FIELD[FIELD='fat_tipodoc']/VALUE]]></XPATH>
      </FIELD>
      <FIELD type="AdditionalFields" label="Tipo" description="Tipo de documento associado aos livros &quot;Ent_antigas&quot; e &quot;Sai_antigas&quot;" source-type="AdditionalFields" has_confidential_data="False">
        <TAG><![CDATA[#NEWCARD:AF:Tipo#]]></TAG>
        <VALUE/>
        <XPATH><![CDATA[/CARD/FIELDS/FIELD[FIELD='Tipo']/VALUE]]></XPATH>
      </FIELD>
      <FIELD type="AdditionalFields" label="FATURAS_TipoProcesso" description="Tipo de Processo" source-type="AdditionalFields" has_confidential_data="False">
        <TAG><![CDATA[#NEWCARD:AF:FATURAS_TipoProcesso#]]></TAG>
        <VALUE/>
        <XPATH><![CDATA[/CARD/FIELDS/FIELD[FIELD='FATURAS_TipoProcesso']/VALUE]]></XPATH>
      </FIELD>
      <FIELD type="AdditionalFields" label="TipoIntervenção" description="TipoIntervenção" source-type="AdditionalFields" has_confidential_data="False">
        <TAG><![CDATA[#NEWCARD:AF:TipoIntervenção#]]></TAG>
        <VALUE/>
        <XPATH><![CDATA[/CARD/FIELDS/FIELD[FIELD='TipoIntervenção']/VALUE]]></XPATH>
      </FIELD>
      <FIELD type="AdditionalFields" label="E_TITULO" description="Título" source-type="AdditionalFields" has_confidential_data="False">
        <TAG><![CDATA[#NEWCARD:AF:E_TITULO#]]></TAG>
        <VALUE/>
        <XPATH><![CDATA[/CARD/FIELDS/FIELD[FIELD='E_TITULO']/VALUE]]></XPATH>
      </FIELD>
      <FIELD type="AdditionalFields" label="fat_Total_impostos" description="Total impostos" source-type="AdditionalFields" has_confidential_data="False">
        <TAG><![CDATA[#NEWCARD:AF:fat_Total_impostos#]]></TAG>
        <VALUE/>
        <XPATH><![CDATA[/CARD/FIELDS/FIELD[FIELD='fat_Total_impostos']/VALUE]]></XPATH>
      </FIELD>
      <FIELD type="AdditionalFields" label="fat_Total_IVA_TX_nor" description="Total IVA Taxa Normal" source-type="AdditionalFields" has_confidential_data="False">
        <TAG><![CDATA[#NEWCARD:AF:fat_Total_IVA_TX_nor#]]></TAG>
        <VALUE/>
        <XPATH><![CDATA[/CARD/FIELDS/FIELD[FIELD='fat_Total_IVA_TX_nor']/VALUE]]></XPATH>
      </FIELD>
      <FIELD type="AdditionalFields" label="PAP_TRANS_EFETUADA" description="Transferência bancária efetuada?" source-type="AdditionalFields" has_confidential_data="False">
        <TAG><![CDATA[#NEWCARD:AF:PAP_TRANS_EFETUADA#]]></TAG>
        <VALUE/>
        <XPATH><![CDATA[/CARD/FIELDS/FIELD[FIELD='PAP_TRANS_EFETUADA']/VALUE]]></XPATH>
      </FIELD>
      <FIELD type="AdditionalFields" label="PAP_TRANSF_EFET" description="Transferência bancária efetuada?" source-type="AdditionalFields" has_confidential_data="False">
        <TAG><![CDATA[#NEWCARD:AF:PAP_TRANSF_EFET#]]></TAG>
        <VALUE/>
        <XPATH><![CDATA[/CARD/FIELDS/FIELD[FIELD='PAP_TRANSF_EFET']/VALUE]]></XPATH>
      </FIELD>
      <FIELD type="AdditionalFields" label="Periodicidade" description="Trimestral&#10;Semestral&#10;Anual&#10;Mensal&#10;Pontual" source-type="AdditionalFields" has_confidential_data="False">
        <TAG><![CDATA[#NEWCARD:AF:Periodicidade#]]></TAG>
        <VALUE/>
        <XPATH><![CDATA[/CARD/FIELDS/FIELD[FIELD='Periodicidade']/VALUE]]></XPATH>
      </FIELD>
      <FIELD type="AdditionalFields" label="E_UO" description="Unidade Orgânica" source-type="AdditionalFields" has_confidential_data="False">
        <TAG><![CDATA[#NEWCARD:AF:E_UO#]]></TAG>
        <VALUE/>
        <XPATH><![CDATA[/CARD/FIELDS/FIELD[FIELD='E_UO']/VALUE]]></XPATH>
      </FIELD>
      <FIELD type="AdditionalFields" label="PAP_VALIDADO_POR" description="Validado por:" source-type="AdditionalFields" has_confidential_data="False">
        <TAG><![CDATA[#NEWCARD:AF:PAP_VALIDADO_POR#]]></TAG>
        <VALUE/>
        <XPATH><![CDATA[/CARD/FIELDS/FIELD[FIELD='PAP_VALIDADO_POR']/VALUE]]></XPATH>
      </FIELD>
      <FIELD type="AdditionalFields" label="PAP_VALID_POR" description="Validar por:" source-type="AdditionalFields" has_confidential_data="False">
        <TAG><![CDATA[#NEWCARD:AF:PAP_VALID_POR#]]></TAG>
        <VALUE/>
        <XPATH><![CDATA[/CARD/FIELDS/FIELD[FIELD='PAP_VALID_POR']/VALUE]]></XPATH>
      </FIELD>
      <FIELD type="AdditionalFields" label="FATURAS_VALOR" description="Valor" source-type="AdditionalFields" has_confidential_data="False">
        <TAG><![CDATA[#NEWCARD:AF:FATURAS_VALOR#]]></TAG>
        <VALUE/>
        <XPATH><![CDATA[/CARD/FIELDS/FIELD[FIELD='FATURAS_VALOR']/VALUE]]></XPATH>
      </FIELD>
      <FIELD type="AdditionalFields" label="FATURAS_ValorAcima_FatMultipla" description="Valor acima da adjudicado e faturação múltipla?" source-type="AdditionalFields" has_confidential_data="False">
        <TAG><![CDATA[#NEWCARD:AF:FATURAS_ValorAcima_FatMultipla#]]></TAG>
        <VALUE/>
        <XPATH><![CDATA[/CARD/FIELDS/FIELD[FIELD='FATURAS_ValorAcima_FatMultipla']/VALUE]]></XPATH>
      </FIELD>
      <FIELD type="AdditionalFields" label="FATURAS_VerificacaoCertidoes" description="Verificação de Certidões ou Devolução de Fatura " source-type="AdditionalFields" has_confidential_data="False">
        <TAG><![CDATA[#NEWCARD:AF:FATURAS_VerificacaoCertidoes#]]></TAG>
        <VALUE/>
        <XPATH><![CDATA[/CARD/FIELDS/FIELD[FIELD='FATURAS_VerificacaoCertidoes']/VALUE]]></XPATH>
      </FIELD>
    </NODE>
  </NODE>
  <NODE label="1ºRegisto" type="DistributionFirstCardTemplate" source-type="DistributionFirstCardTemplate" replaceValue="false">
    <FIELD label="Nº de Registo">
      <TAG><![CDATA[#FIRSTCARD:NUMBER#]]></TAG>
      <VALUE><![CDATA[#PRIMEIROREGISTO:NUMERO#]]></VALUE>
      <XPATH/>
    </FIELD>
    <FIELD backwardCompatibility="true" label="Nº de Registo">
      <TAG><![CDATA[#PRIMEIROREGISTO:NUMERO#]]></TAG>
      <VALUE><![CDATA[#PRIMEIROREGISTO:NUMERO#]]></VALUE>
      <XPATH/>
    </FIELD>
    <FIELD label="Código de barras do Nº de Registo" dtype="barcode">
      <TAG><![CDATA[#FIRSTCARD:BARCODE#]]></TAG>
      <VALUE>iVBORw0KGgoAAAANSUhEUgAAAMoAAABjCAYAAADadp+OAAAAAXNSR0IArs4c6QAAAARnQU1BAACxjwv8YQUAAAAJcEhZcwAADsMAAA7DAcdvqGQAAAw5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</VALUE>
      <XPATH/>
      <PLAIN_TEXT_VALUE>#PRIMEIROREGISTO:CODIGOBARRAS#</PLAIN_TEXT_VALUE>
    </FIELD>
    <FIELD backwardCompatibility="true" label="Código de barras do Nº de Registo" dtype="barcode">
      <TAG><![CDATA[#PRIMEIROREGISTO:CODIGOBARRAS#]]></TAG>
      <VALUE>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</VALUE>
      <XPATH/>
      <PLAIN_TEXT_VALUE>#PRIMEIROREGISTO:CODIGOBARRAS#</PLAIN_TEXT_VALUE>
    </FIELD>
    <FIELD label="Assunto">
      <TAG><![CDATA[#FIRSTCARD:SUBJECT#]]></TAG>
      <VALUE><![CDATA[#PRIMEIROREGISTO:ASSUNTO#]]></VALUE>
      <XPATH/>
    </FIELD>
    <FIELD backwardCompatibility="true" label="Assunto">
      <TAG><![CDATA[#PRIMEIROREGISTO:ASSUNTO#]]></TAG>
      <VALUE><![CDATA[#PRIMEIROREGISTO:ASSUNTO#]]></VALUE>
      <XPATH/>
    </FIELD>
    <FIELD label="Observações">
      <TAG><![CDATA[#FIRSTCARD:OBSERVATIONS#]]></TAG>
      <VALUE><![CDATA[#PRIMEIROREGISTO:OBSERVACOES#]]></VALUE>
      <XPATH/>
    </FIELD>
    <FIELD backwardCompatibility="true" label="Observações">
      <TAG><![CDATA[#PRIMEIROREGISTO:OBSERVACOES#]]></TAG>
      <VALUE><![CDATA[#PRIMEIROREGISTO:OBSERVACOES#]]></VALUE>
      <XPATH/>
    </FIELD>
    <FIELD label="Data" dtype="D">
      <TAG><![CDATA[#FIRSTCARD:DATE#]]></TAG>
      <VALUE><![CDATA[#PRIMEIROREGISTO:DATA#]]></VALUE>
      <XPATH/>
    </FIELD>
    <FIELD backwardCompatibility="true" label="Data" dtype="D">
      <TAG><![CDATA[#PRIMEIROREGISTO:DATA#]]></TAG>
      <VALUE><![CDATA[#PRIMEIROREGISTO:DATA#]]></VALUE>
      <XPATH/>
    </FIELD>
    <NODE label="Código">
      <FIELD label="Livro">
        <TAG><![CDATA[#FIRSTCARD:CODE:BOOK#]]></TAG>
        <VALUE><![CDATA[#REGISTO:CODIGO:LIVRO#]]></VALUE>
        <XPATH/>
      </FIELD>
      <FIELD backwardCompatibility="true" label="Livro">
        <TAG><![CDATA[#PRIMEIROREGISTO:CODIGO:LIVRO#]]></TAG>
        <VALUE><![CDATA[#REGISTO:CODIGO:LIVRO#]]></VALUE>
        <XPATH/>
      </FIELD>
      <FIELD label="Ano">
        <TAG><![CDATA[#FIRSTCARD:CODE:YEAR#]]></TAG>
        <VALUE><![CDATA[#PRIMEIROREGISTO:CODIGO:ANO#]]></VALUE>
        <XPATH/>
      </FIELD>
      <FIELD backwardCompatibility="true" label="Ano">
        <TAG><![CDATA[#PRIMEIROREGISTO:CODIGO:ANO#]]></TAG>
        <VALUE><![CDATA[#PRIMEIROREGISTO:CODIGO:ANO#]]></VALUE>
        <XPATH/>
      </FIELD>
      <FIELD label="Número">
        <TAG><![CDATA[#FIRSTCARD:CODE:NUMBER#]]></TAG>
        <VALUE><![CDATA[#PRIMEIROREGISTO:CODIGO:NUMERO#]]></VALUE>
        <XPATH/>
      </FIELD>
      <FIELD backwardCompatibility="true" label="Número">
        <TAG><![CDATA[#PRIMEIROREGISTO:CODIGO:NUMERO#]]></TAG>
        <VALUE><![CDATA[#PRIMEIROREGISTO:CODIGO:NUMERO#]]></VALUE>
        <XPATH/>
      </FIELD>
    </NODE>
    <NODE label="Classificação" type="DistributionFirstCardTemplate_CardClassitication">
      <FIELD label="Descrição">
        <TAG><![CDATA[#FIRSTCARD:CLASSIFICATION:1:DESCRIPTION#]]></TAG>
        <VALUE><![CDATA[#PRIMEIROREGISTO:CLASSIFICACAO:1:DESCRICAO#]]></VALUE>
        <XPATH/>
      </FIELD>
      <FIELD backwardCompatibility="true" label="Descrição">
        <TAG><![CDATA[#PRIMEIROREGISTO:CLASSIFICACAO:1:DESCRICAO#]]></TAG>
        <VALUE><![CDATA[#PRIMEIROREGISTO:CLASSIFICACAO:1:DESCRICAO#]]></VALUE>
        <XPATH/>
      </FIELD>
      <FIELD label="Código">
        <TAG><![CDATA[#FIRSTCARD:CLASSIFICATION:1:CODE#]]></TAG>
        <VALUE><![CDATA[#PRIMEIROREGISTO:CLASSIFICACAO:1:CODIGO#]]></VALUE>
        <XPATH/>
      </FIELD>
      <FIELD backwardCompatibility="true" label="Código">
        <TAG><![CDATA[#PRIMEIROREGISTO:CLASSIFICACAO:1:CODIGO#]]></TAG>
        <VALUE><![CDATA[#PRIMEIROREGISTO:CLASSIFICACAO:1:CODIGO#]]></VALUE>
        <XPATH/>
      </FIELD>
    </NODE>
    <NODE label="Processo" type="DistributionFirstCardTemplate_CardProcess">
      <FIELD label="Código">
        <TAG><![CDATA[#FIRSTCARD:PROCESS:1:CODE#]]></TAG>
        <VALUE><![CDATA[#PRIMEIROREGISTO:PROCESSO:1:CODIGO#]]></VALUE>
        <XPATH/>
      </FIELD>
      <FIELD backwardCompatibility="true" label="Código">
        <TAG><![CDATA[#PRIMEIROREGISTO:PROCESSO:1:CODIGO#]]></TAG>
        <VALUE><![CDATA[#PRIMEIROREGISTO:PROCESSO:1:CODIGO#]]></VALUE>
        <XPATH/>
      </FIELD>
      <FIELD label="Assunto">
        <TAG><![CDATA[#FIRSTCARD:PROCESS:1:SUBJECT#]]></TAG>
        <VALUE><![CDATA[#PRIMEIROREGISTO:PROCESSO:1:ASSUNTO#]]></VALUE>
        <XPATH/>
      </FIELD>
      <FIELD backwardCompatibility="true" label="Assunto">
        <TAG><![CDATA[#PRIMEIROREGISTO:PROCESSO:1:ASSUNTO#]]></TAG>
        <VALUE><![CDATA[#PRIMEIROREGISTO:PROCESSO:1:ASSUNTO#]]></VALUE>
        <XPATH/>
      </FIELD>
    </NODE>
    <NODE label="Entidade" type="DistributionFirstCardTemplate_CardEntity">
      <FIELD label="Nome">
        <TAG><![CDATA[#FIRSTCARD:ENTITY:NAME#]]></TAG>
        <VALUE><![CDATA[#PRIMEIROREGISTO:ENTIDADE:NOME#]]></VALUE>
        <XPATH><![CDATA[/CARD/ENTITIES/ENTITY[TYPE='P']/NAME]]></XPATH>
      </FIELD>
      <FIELD backwardCompatibility="true" label="Nome">
        <TAG><![CDATA[#PRIMEIROREGISTO:ENTIDADE:NOME#]]></TAG>
        <VALUE><![CDATA[#PRIMEIROREGISTO:ENTIDADE:NOME#]]></VALUE>
        <XPATH><![CDATA[/CARD/ENTITIES/ENTITY[TYPE='P']/NAME]]></XPATH>
      </FIELD>
      <FIELD label="Organização">
        <TAG><![CDATA[#FIRSTCARD:ENTITY:ORGANIZATION#]]></TAG>
        <VALUE><![CDATA[#PRIMEIROREGISTO:ENTIDADE:ORGANIZAÇÃO#]]></VALUE>
        <XPATH><![CDATA[/CARD/ENTITIES/ENTITY[TYPE='P']/ORGANIZATION]]></XPATH>
      </FIELD>
      <FIELD backwardCompatibility="true" label="Organização">
        <TAG><![CDATA[#PRIMEIROREGISTO:ENTIDADE:ORGANIZAÇÃO#]]></TAG>
        <VALUE><![CDATA[#PRIMEIROREGISTO:ENTIDADE:ORGANIZAÇÃO#]]></VALUE>
        <XPATH><![CDATA[/CARD/ENTITIES/ENTITY[TYPE='P']/ORGANIZATION]]></XPATH>
      </FIELD>
      <FIELD label="Email">
        <TAG><![CDATA[#FIRSTCARD:ENTITY:EMAIL#]]></TAG>
        <VALUE><![CDATA[#PRIMEIROREGISTO:ENTIDADE:EMAIL#]]></VALUE>
        <XPATH><![CDATA[/CARD/ENTITIES/ENTITY[TYPE='P']/EMAIL]]></XPATH>
      </FIELD>
      <FIELD backwardCompatibility="true" label="Email">
        <TAG><![CDATA[#PRIMEIROREGISTO:ENTIDADE:EMAIL#]]></TAG>
        <VALUE><![CDATA[#PRIMEIROREGISTO:ENTIDADE:EMAIL#]]></VALUE>
        <XPATH><![CDATA[/CARD/ENTITIES/ENTITY[TYPE='P']/EMAIL]]></XPATH>
      </FIELD>
      <FIELD label="Localização">
        <TAG><![CDATA[#FIRSTCARD:ENTITY:LOCATION#]]></TAG>
        <VALUE><![CDATA[#PRIMEIROREGISTO:ENTIDADE:LOCALIZACAO#]]></VALUE>
        <XPATH><![CDATA[/CARD/ENTITIES/ENTITY[TYPE='P']/LOCATION]]></XPATH>
      </FIELD>
      <FIELD label="Departamento">
        <TAG><![CDATA[#FIRSTCARD:ENTITY:DEPARTAMENT#]]></TAG>
        <VALUE><![CDATA[#PRIMEIROREGISTO:ENTIDADE:DEPARTAMENTO#]]></VALUE>
        <XPATH><![CDATA[/CARD/ENTITIES/ENTITY[TYPE='P']/DEPARTAMENT]]></XPATH>
      </FIELD>
      <FIELD backwardCompatibility="true" label="Localização">
        <TAG><![CDATA[#FIRSTCARD:ENTIDADE:LOCATION#]]></TAG>
        <VALUE><![CDATA[#PRIMEIROREGISTO:ENTIDADE:LOCALIZACAO#]]></VALUE>
        <XPATH><![CDATA[/CARD/ENTITIES/ENTITY[TYPE='P']/LOCATION]]></XPATH>
      </FIELD>
      <FIELD backwardCompatibility="true" label="Departamento">
        <TAG><![CDATA[#FIRSTCARD:ENTIDADE:DEPARTAMENT#]]></TAG>
        <VALUE><![CDATA[#PRIMEIROREGISTO:ENTIDADE:DEPARTAMENTO#]]></VALUE>
        <XPATH><![CDATA[/CARD/ENTITIES/ENTITY[TYPE='P']/DEPARTAMENT]]></XPATH>
      </FIELD>
      <FIELD backwardCompatibility="true" type="EntityFields" label="E_NAME" source-type="EntityFields" has_confidential_data="False">
        <TAG><![CDATA[#PRIMEIROREGISTO:ENTIDADE:E_NAME#]]></TAG>
        <VALUE><![CDATA[#PRIMEIROREGISTO:ENTIDADE:E_NAME#]]></VALUE>
        <XPATH><![CDATA[/CARD/ENTITIES/ENTITY[TYPE='P']/PROPERTIES/PROPERTY[NAME='E_NAME']/VALUE]]></XPATH>
      </FIELD>
      <FIELD backwardCompatibility="true" type="EntityFields" label="E_ORG" source-type="EntityFields" has_confidential_data="False">
        <TAG><![CDATA[#PRIMEIROREGISTO:ENTIDADE:E_ORG#]]></TAG>
        <VALUE><![CDATA[#PRIMEIROREGISTO:ENTIDADE:E_ORG#]]></VALUE>
        <XPATH><![CDATA[/CARD/ENTITIES/ENTITY[TYPE='P']/PROPERTIES/PROPERTY[NAME='E_ORG']/VALUE]]></XPATH>
      </FIELD>
      <FIELD backwardCompatibility="true" type="EntityFields" label="E_EMAIL" source-type="EntityFields" has_confidential_data="False">
        <TAG><![CDATA[#PRIMEIROREGISTO:ENTIDADE:E_EMAIL#]]></TAG>
        <VALUE><![CDATA[#PRIMEIROREGISTO:ENTIDADE:E_EMAIL#]]></VALUE>
        <XPATH><![CDATA[/CARD/ENTITIES/ENTITY[TYPE='P']/PROPERTIES/PROPERTY[NAME='E_EMAIL']/VALUE]]></XPATH>
      </FIELD>
      <FIELD backwardCompatibility="true" type="EntityFields" label="E_SITE" source-type="EntityFields" has_confidential_data="False">
        <TAG><![CDATA[#PRIMEIROREGISTO:ENTIDADE:E_SITE#]]></TAG>
        <VALUE><![CDATA[#PRIMEIROREGISTO:ENTIDADE:E_SITE#]]></VALUE>
        <XPATH><![CDATA[/CARD/ENTITIES/ENTITY[TYPE='P']/PROPERTIES/PROPERTY[NAME='E_SITE']/VALUE]]></XPATH>
      </FIELD>
      <FIELD backwardCompatibility="true" type="EntityFields" label="E_P_CONTACTO" source-type="EntityFields" has_confidential_data="False">
        <TAG><![CDATA[#PRIMEIROREGISTO:ENTIDADE:E_P_CONTACTO#]]></TAG>
        <VALUE><![CDATA[#PRIMEIROREGISTO:ENTIDADE:E_P_CONTACTO#]]></VALUE>
        <XPATH><![CDATA[/CARD/ENTITIES/ENTITY[TYPE='P']/PROPERTIES/PROPERTY[NAME='E_P_CONTACTO']/VALUE]]></XPATH>
      </FIELD>
      <FIELD backwardCompatibility="true" type="EntityFields" label="E_COD_SIOE" source-type="EntityFields" has_confidential_data="False">
        <TAG><![CDATA[#PRIMEIROREGISTO:ENTIDADE:E_COD_SIOE#]]></TAG>
        <VALUE><![CDATA[#PRIMEIROREGISTO:ENTIDADE:E_COD_SIOE#]]></VALUE>
        <XPATH><![CDATA[/CARD/ENTITIES/ENTITY[TYPE='P']/PROPERTIES/PROPERTY[NAME='E_COD_SIOE']/VALUE]]></XPATH>
      </FIELD>
      <FIELD backwardCompatibility="true" type="EntityFields" label="E_Localidade" source-type="EntityFields" has_confidential_data="False">
        <TAG><![CDATA[#PRIMEIROREGISTO:ENTIDADE:E_Localidade#]]></TAG>
        <VALUE><![CDATA[#PRIMEIROREGISTO:ENTIDADE:E_Localidade#]]></VALUE>
        <XPATH><![CDATA[/CARD/ENTITIES/ENTITY[TYPE='P']/PROPERTIES/PROPERTY[NAME='E_Localidade']/VALUE]]></XPATH>
      </FIELD>
      <FIELD backwardCompatibility="true" type="EntityFields" label="E_CATEGORIA" source-type="EntityFields" has_confidential_data="False">
        <TAG><![CDATA[#PRIMEIROREGISTO:ENTIDADE:E_CATEGORIA#]]></TAG>
        <VALUE><![CDATA[#PRIMEIROREGISTO:ENTIDADE:E_CATEGORIA#]]></VALUE>
        <XPATH><![CDATA[/CARD/ENTITIES/ENTITY[TYPE='P']/PROPERTIES/PROPERTY[NAME='E_CATEGORIA']/VALUE]]></XPATH>
      </FIELD>
      <FIELD backwardCompatibility="true" type="EntityFields" label="E_UO" source-type="EntityFields" has_confidential_data="False">
        <TAG><![CDATA[#PRIMEIROREGISTO:ENTIDADE:E_UO#]]></TAG>
        <VALUE><![CDATA[#PRIMEIROREGISTO:ENTIDADE:E_UO#]]></VALUE>
        <XPATH><![CDATA[/CARD/ENTITIES/ENTITY[TYPE='P']/PROPERTIES/PROPERTY[NAME='E_UO']/VALUE]]></XPATH>
      </FIELD>
      <FIELD backwardCompatibility="true" type="EntityFields" label="E_SUB_UO" source-type="EntityFields" has_confidential_data="False">
        <TAG><![CDATA[#PRIMEIROREGISTO:ENTIDADE:E_SUB_UO#]]></TAG>
        <VALUE><![CDATA[#PRIMEIROREGISTO:ENTIDADE:E_SUB_UO#]]></VALUE>
        <XPATH><![CDATA[/CARD/ENTITIES/ENTITY[TYPE='P']/PROPERTIES/PROPERTY[NAME='E_SUB_UO']/VALUE]]></XPATH>
      </FIELD>
      <FIELD backwardCompatibility="true" type="EntityFields" label="E_NAP" source-type="EntityFields" has_confidential_data="False">
        <TAG><![CDATA[#PRIMEIROREGISTO:ENTIDADE:E_NAP#]]></TAG>
        <VALUE><![CDATA[#PRIMEIROREGISTO:ENTIDADE:E_NAP#]]></VALUE>
        <XPATH><![CDATA[/CARD/ENTITIES/ENTITY[TYPE='P']/PROPERTIES/PROPERTY[NAME='E_NAP']/VALUE]]></XPATH>
      </FIELD>
      <FIELD backwardCompatibility="true" type="EntityFields" label="E_NIF" source-type="EntityFields" has_confidential_data="False">
        <TAG><![CDATA[#PRIMEIROREGISTO:ENTIDADE:E_NIF#]]></TAG>
        <VALUE><![CDATA[#PRIMEIROREGISTO:ENTIDADE:E_NIF#]]></VALUE>
        <XPATH><![CDATA[/CARD/ENTITIES/ENTITY[TYPE='P']/PROPERTIES/PROPERTY[NAME='E_NIF']/VALUE]]></XPATH>
      </FIELD>
      <FIELD backwardCompatibility="true" type="EntityFields" label="E_Morada" source-type="EntityFields" has_confidential_data="False">
        <TAG><![CDATA[#PRIMEIROREGISTO:ENTIDADE:E_Morada#]]></TAG>
        <VALUE><![CDATA[#PRIMEIROREGISTO:ENTIDADE:E_Morada#]]></VALUE>
        <XPATH><![CDATA[/CARD/ENTITIES/ENTITY[TYPE='P']/PROPERTIES/PROPERTY[NAME='E_Morada']/VALUE]]></XPATH>
      </FIELD>
      <FIELD backwardCompatibility="true" type="EntityFields" label="E_Cod_postal" source-type="EntityFields" has_confidential_data="False">
        <TAG><![CDATA[#PRIMEIROREGISTO:ENTIDADE:E_Cod_postal#]]></TAG>
        <VALUE><![CDATA[#PRIMEIROREGISTO:ENTIDADE:E_Cod_postal#]]></VALUE>
        <XPATH><![CDATA[/CARD/ENTITIES/ENTITY[TYPE='P']/PROPERTIES/PROPERTY[NAME='E_Cod_postal']/VALUE]]></XPATH>
      </FIELD>
      <FIELD backwardCompatibility="true" type="EntityFields" label="E_Pais" source-type="EntityFields" has_confidential_data="False">
        <TAG><![CDATA[#PRIMEIROREGISTO:ENTIDADE:E_Pais#]]></TAG>
        <VALUE><![CDATA[#PRIMEIROREGISTO:ENTIDADE:E_Pais#]]></VALUE>
        <XPATH><![CDATA[/CARD/ENTITIES/ENTITY[TYPE='P']/PROPERTIES/PROPERTY[NAME='E_Pais']/VALUE]]></XPATH>
      </FIELD>
      <FIELD backwardCompatibility="true" type="EntityFields" label="E_Telefone" source-type="EntityFields" has_confidential_data="False">
        <TAG><![CDATA[#PRIMEIROREGISTO:ENTIDADE:E_Telefone#]]></TAG>
        <VALUE><![CDATA[#PRIMEIROREGISTO:ENTIDADE:E_Telefone#]]></VALUE>
        <XPATH><![CDATA[/CARD/ENTITIES/ENTITY[TYPE='P']/PROPERTIES/PROPERTY[NAME='E_Telefone']/VALUE]]></XPATH>
      </FIELD>
      <FIELD backwardCompatibility="true" type="EntityFields" label="E_Fax" source-type="EntityFields" has_confidential_data="False">
        <TAG><![CDATA[#PRIMEIROREGISTO:ENTIDADE:E_Fax#]]></TAG>
        <VALUE><![CDATA[#PRIMEIROREGISTO:ENTIDADE:E_Fax#]]></VALUE>
        <XPATH><![CDATA[/CARD/ENTITIES/ENTITY[TYPE='P']/PROPERTIES/PROPERTY[NAME='E_Fax']/VALUE]]></XPATH>
      </FIELD>
      <FIELD backwardCompatibility="true" type="EntityFields" label="E_Telemovel" source-type="EntityFields" has_confidential_data="False">
        <TAG><![CDATA[#PRIMEIROREGISTO:ENTIDADE:E_Telemovel#]]></TAG>
        <VALUE><![CDATA[#PRIMEIROREGISTO:ENTIDADE:E_Telemovel#]]></VALUE>
        <XPATH><![CDATA[/CARD/ENTITIES/ENTITY[TYPE='P']/PROPERTIES/PROPERTY[NAME='E_Telemovel']/VALUE]]></XPATH>
      </FIELD>
      <FIELD backwardCompatibility="true" type="EntityFields" label="E_TITULO" source-type="EntityFields" has_confidential_data="False">
        <TAG><![CDATA[#PRIMEIROREGISTO:ENTIDADE:E_TITULO#]]></TAG>
        <VALUE><![CDATA[#PRIMEIROREGISTO:ENTIDADE:E_TITULO#]]></VALUE>
        <XPATH><![CDATA[/CARD/ENTITIES/ENTITY[TYPE='P']/PROPERTIES/PROPERTY[NAME='E_TITULO']/VALUE]]></XPATH>
      </FIELD>
      <FIELD backwardCompatibility="true" type="EntityFields" label="E_DEPARTAMENTO" source-type="EntityFields" has_confidential_data="False">
        <TAG><![CDATA[#PRIMEIROREGISTO:ENTIDADE:E_DEPARTAMENTO#]]></TAG>
        <VALUE><![CDATA[#PRIMEIROREGISTO:ENTIDADE:E_DEPARTAMENTO#]]></VALUE>
        <XPATH><![CDATA[/CARD/ENTITIES/ENTITY[TYPE='P']/PROPERTIES/PROPERTY[NAME='E_DEPARTAMENTO']/VALUE]]></XPATH>
      </FIELD>
      <FIELD backwardCompatibility="true" type="EntityFields" label="Nome" source-type="EntityFields" has_confidential_data="False">
        <TAG><![CDATA[#PRIMEIROREGISTO:ENTIDADE:Nome#]]></TAG>
        <VALUE><![CDATA[#PRIMEIROREGISTO:ENTIDADE:Nome#]]></VALUE>
        <XPATH><![CDATA[/CARD/ENTITIES/ENTITY[TYPE='P']/PROPERTIES/PROPERTY[NAME='Nome']/VALUE]]></XPATH>
      </FIELD>
      <FIELD backwardCompatibility="true" type="EntityFields" label="E_Morada" source-type="EntityFields" has_confidential_data="False">
        <TAG><![CDATA[#PRIMEIROREGISTO:ENTIDADE:E_Morada#]]></TAG>
        <VALUE><![CDATA[#PRIMEIROREGISTO:ENTIDADE:E_Morada#]]></VALUE>
        <XPATH><![CDATA[/CARD/ENTITIES/ENTITY[TYPE='P']/PROPERTIES/PROPERTY[NAME='E_Morada']/VALUE]]></XPATH>
      </FIELD>
      <FIELD backwardCompatibility="true" type="EntityFields" label="E_Cod_postal" source-type="EntityFields" has_confidential_data="False">
        <TAG><![CDATA[#PRIMEIROREGISTO:ENTIDADE:E_Cod_postal#]]></TAG>
        <VALUE><![CDATA[#PRIMEIROREGISTO:ENTIDADE:E_Cod_postal#]]></VALUE>
        <XPATH><![CDATA[/CARD/ENTITIES/ENTITY[TYPE='P']/PROPERTIES/PROPERTY[NAME='E_Cod_postal']/VALUE]]></XPATH>
      </FIELD>
      <FIELD backwardCompatibility="true" type="EntityFields" label="EX_EXTEPOSTAL" source-type="EntityFields" has_confidential_data="False">
        <TAG><![CDATA[#PRIMEIROREGISTO:ENTIDADE:EX_EXTEPOSTAL#]]></TAG>
        <VALUE><![CDATA[#PRIMEIROREGISTO:ENTIDADE:EX_EXTEPOSTAL#]]></VALUE>
        <XPATH><![CDATA[/CARD/ENTITIES/ENTITY[TYPE='P']/PROPERTIES/PROPERTY[NAME='EX_EXTEPOSTAL']/VALUE]]></XPATH>
      </FIELD>
      <FIELD backwardCompatibility="true" type="EntityFields" label="E_Localidade" source-type="EntityFields" has_confidential_data="False">
        <TAG><![CDATA[#PRIMEIROREGISTO:ENTIDADE:E_Localidade#]]></TAG>
        <VALUE><![CDATA[#PRIMEIROREGISTO:ENTIDADE:E_Localidade#]]></VALUE>
        <XPATH><![CDATA[/CARD/ENTITIES/ENTITY[TYPE='P']/PROPERTIES/PROPERTY[NAME='E_Localidade']/VALUE]]></XPATH>
      </FIELD>
      <FIELD type="EntityFields" label="E_NAME" source-type="EntityFields" has_confidential_data="False">
        <TAG><![CDATA[#FIRSTCARD:ENTITY:E_NAME#]]></TAG>
        <VALUE><![CDATA[#PRIMEIROREGISTO:ENTIDADE:E_NAME#]]></VALUE>
        <XPATH><![CDATA[/CARD/ENTITIES/ENTITY[TYPE='P']/PROPERTIES/PROPERTY[NAME='E_NAME']/VALUE]]></XPATH>
      </FIELD>
      <FIELD type="EntityFields" label="E_ORG" source-type="EntityFields" has_confidential_data="False">
        <TAG><![CDATA[#FIRSTCARD:ENTITY:E_ORG#]]></TAG>
        <VALUE><![CDATA[#PRIMEIROREGISTO:ENTIDADE:E_ORG#]]></VALUE>
        <XPATH><![CDATA[/CARD/ENTITIES/ENTITY[TYPE='P']/PROPERTIES/PROPERTY[NAME='E_ORG']/VALUE]]></XPATH>
      </FIELD>
      <FIELD type="EntityFields" label="E_EMAIL" source-type="EntityFields" has_confidential_data="False">
        <TAG><![CDATA[#FIRSTCARD:ENTITY:E_EMAIL#]]></TAG>
        <VALUE><![CDATA[#PRIMEIROREGISTO:ENTIDADE:E_EMAIL#]]></VALUE>
        <XPATH><![CDATA[/CARD/ENTITIES/ENTITY[TYPE='P']/PROPERTIES/PROPERTY[NAME='E_EMAIL']/VALUE]]></XPATH>
      </FIELD>
      <FIELD type="EntityFields" label="E_SITE" source-type="EntityFields" has_confidential_data="False">
        <TAG><![CDATA[#FIRSTCARD:ENTITY:E_SITE#]]></TAG>
        <VALUE><![CDATA[#PRIMEIROREGISTO:ENTIDADE:E_SITE#]]></VALUE>
        <XPATH><![CDATA[/CARD/ENTITIES/ENTITY[TYPE='P']/PROPERTIES/PROPERTY[NAME='E_SITE']/VALUE]]></XPATH>
      </FIELD>
      <FIELD type="EntityFields" label="E_P_CONTACTO" source-type="EntityFields" has_confidential_data="False">
        <TAG><![CDATA[#FIRSTCARD:ENTITY:E_P_CONTACTO#]]></TAG>
        <VALUE><![CDATA[#PRIMEIROREGISTO:ENTIDADE:E_P_CONTACTO#]]></VALUE>
        <XPATH><![CDATA[/CARD/ENTITIES/ENTITY[TYPE='P']/PROPERTIES/PROPERTY[NAME='E_P_CONTACTO']/VALUE]]></XPATH>
      </FIELD>
      <FIELD type="EntityFields" label="E_COD_SIOE" source-type="EntityFields" has_confidential_data="False">
        <TAG><![CDATA[#FIRSTCARD:ENTITY:E_COD_SIOE#]]></TAG>
        <VALUE><![CDATA[#PRIMEIROREGISTO:ENTIDADE:E_COD_SIOE#]]></VALUE>
        <XPATH><![CDATA[/CARD/ENTITIES/ENTITY[TYPE='P']/PROPERTIES/PROPERTY[NAME='E_COD_SIOE']/VALUE]]></XPATH>
      </FIELD>
      <FIELD type="EntityFields" label="E_Localidade" source-type="EntityFields" has_confidential_data="False">
        <TAG><![CDATA[#FIRSTCARD:ENTITY:E_Localidade#]]></TAG>
        <VALUE><![CDATA[#PRIMEIROREGISTO:ENTIDADE:E_Localidade#]]></VALUE>
        <XPATH><![CDATA[/CARD/ENTITIES/ENTITY[TYPE='P']/PROPERTIES/PROPERTY[NAME='E_Localidade']/VALUE]]></XPATH>
      </FIELD>
      <FIELD type="EntityFields" label="E_CATEGORIA" source-type="EntityFields" has_confidential_data="False">
        <TAG><![CDATA[#FIRSTCARD:ENTITY:E_CATEGORIA#]]></TAG>
        <VALUE><![CDATA[#PRIMEIROREGISTO:ENTIDADE:E_CATEGORIA#]]></VALUE>
        <XPATH><![CDATA[/CARD/ENTITIES/ENTITY[TYPE='P']/PROPERTIES/PROPERTY[NAME='E_CATEGORIA']/VALUE]]></XPATH>
      </FIELD>
      <FIELD type="EntityFields" label="E_UO" source-type="EntityFields" has_confidential_data="False">
        <TAG><![CDATA[#FIRSTCARD:ENTITY:E_UO#]]></TAG>
        <VALUE><![CDATA[#PRIMEIROREGISTO:ENTIDADE:E_UO#]]></VALUE>
        <XPATH><![CDATA[/CARD/ENTITIES/ENTITY[TYPE='P']/PROPERTIES/PROPERTY[NAME='E_UO']/VALUE]]></XPATH>
      </FIELD>
      <FIELD type="EntityFields" label="E_SUB_UO" source-type="EntityFields" has_confidential_data="False">
        <TAG><![CDATA[#FIRSTCARD:ENTITY:E_SUB_UO#]]></TAG>
        <VALUE><![CDATA[#PRIMEIROREGISTO:ENTIDADE:E_SUB_UO#]]></VALUE>
        <XPATH><![CDATA[/CARD/ENTITIES/ENTITY[TYPE='P']/PROPERTIES/PROPERTY[NAME='E_SUB_UO']/VALUE]]></XPATH>
      </FIELD>
      <FIELD type="EntityFields" label="E_NAP" source-type="EntityFields" has_confidential_data="False">
        <TAG><![CDATA[#FIRSTCARD:ENTITY:E_NAP#]]></TAG>
        <VALUE><![CDATA[#PRIMEIROREGISTO:ENTIDADE:E_NAP#]]></VALUE>
        <XPATH><![CDATA[/CARD/ENTITIES/ENTITY[TYPE='P']/PROPERTIES/PROPERTY[NAME='E_NAP']/VALUE]]></XPATH>
      </FIELD>
      <FIELD type="EntityFields" label="E_NIF" source-type="EntityFields" has_confidential_data="False">
        <TAG><![CDATA[#FIRSTCARD:ENTITY:E_NIF#]]></TAG>
        <VALUE><![CDATA[#PRIMEIROREGISTO:ENTIDADE:E_NIF#]]></VALUE>
        <XPATH><![CDATA[/CARD/ENTITIES/ENTITY[TYPE='P']/PROPERTIES/PROPERTY[NAME='E_NIF']/VALUE]]></XPATH>
      </FIELD>
      <FIELD type="EntityFields" label="E_Morada" source-type="EntityFields" has_confidential_data="False">
        <TAG><![CDATA[#FIRSTCARD:ENTITY:E_Morada#]]></TAG>
        <VALUE><![CDATA[#PRIMEIROREGISTO:ENTIDADE:E_Morada#]]></VALUE>
        <XPATH><![CDATA[/CARD/ENTITIES/ENTITY[TYPE='P']/PROPERTIES/PROPERTY[NAME='E_Morada']/VALUE]]></XPATH>
      </FIELD>
      <FIELD type="EntityFields" label="E_Cod_postal" source-type="EntityFields" has_confidential_data="False">
        <TAG><![CDATA[#FIRSTCARD:ENTITY:E_Cod_postal#]]></TAG>
        <VALUE><![CDATA[#PRIMEIROREGISTO:ENTIDADE:E_Cod_postal#]]></VALUE>
        <XPATH><![CDATA[/CARD/ENTITIES/ENTITY[TYPE='P']/PROPERTIES/PROPERTY[NAME='E_Cod_postal']/VALUE]]></XPATH>
      </FIELD>
      <FIELD type="EntityFields" label="E_Pais" source-type="EntityFields" has_confidential_data="False">
        <TAG><![CDATA[#FIRSTCARD:ENTITY:E_Pais#]]></TAG>
        <VALUE><![CDATA[#PRIMEIROREGISTO:ENTIDADE:E_Pais#]]></VALUE>
        <XPATH><![CDATA[/CARD/ENTITIES/ENTITY[TYPE='P']/PROPERTIES/PROPERTY[NAME='E_Pais']/VALUE]]></XPATH>
      </FIELD>
      <FIELD type="EntityFields" label="E_Telefone" source-type="EntityFields" has_confidential_data="False">
        <TAG><![CDATA[#FIRSTCARD:ENTITY:E_Telefone#]]></TAG>
        <VALUE><![CDATA[#PRIMEIROREGISTO:ENTIDADE:E_Telefone#]]></VALUE>
        <XPATH><![CDATA[/CARD/ENTITIES/ENTITY[TYPE='P']/PROPERTIES/PROPERTY[NAME='E_Telefone']/VALUE]]></XPATH>
      </FIELD>
      <FIELD type="EntityFields" label="E_Fax" source-type="EntityFields" has_confidential_data="False">
        <TAG><![CDATA[#FIRSTCARD:ENTITY:E_Fax#]]></TAG>
        <VALUE><![CDATA[#PRIMEIROREGISTO:ENTIDADE:E_Fax#]]></VALUE>
        <XPATH><![CDATA[/CARD/ENTITIES/ENTITY[TYPE='P']/PROPERTIES/PROPERTY[NAME='E_Fax']/VALUE]]></XPATH>
      </FIELD>
      <FIELD type="EntityFields" label="E_Telemovel" source-type="EntityFields" has_confidential_data="False">
        <TAG><![CDATA[#FIRSTCARD:ENTITY:E_Telemovel#]]></TAG>
        <VALUE><![CDATA[#PRIMEIROREGISTO:ENTIDADE:E_Telemovel#]]></VALUE>
        <XPATH><![CDATA[/CARD/ENTITIES/ENTITY[TYPE='P']/PROPERTIES/PROPERTY[NAME='E_Telemovel']/VALUE]]></XPATH>
      </FIELD>
      <FIELD type="EntityFields" label="E_TITULO" source-type="EntityFields" has_confidential_data="False">
        <TAG><![CDATA[#FIRSTCARD:ENTITY:E_TITULO#]]></TAG>
        <VALUE><![CDATA[#PRIMEIROREGISTO:ENTIDADE:E_TITULO#]]></VALUE>
        <XPATH><![CDATA[/CARD/ENTITIES/ENTITY[TYPE='P']/PROPERTIES/PROPERTY[NAME='E_TITULO']/VALUE]]></XPATH>
      </FIELD>
      <FIELD type="EntityFields" label="E_DEPARTAMENTO" source-type="EntityFields" has_confidential_data="False">
        <TAG><![CDATA[#FIRSTCARD:ENTITY:E_DEPARTAMENTO#]]></TAG>
        <VALUE><![CDATA[#PRIMEIROREGISTO:ENTIDADE:E_DEPARTAMENTO#]]></VALUE>
        <XPATH><![CDATA[/CARD/ENTITIES/ENTITY[TYPE='P']/PROPERTIES/PROPERTY[NAME='E_DEPARTAMENTO']/VALUE]]></XPATH>
      </FIELD>
      <FIELD type="EntityFields" label="Nome" source-type="EntityFields" has_confidential_data="False">
        <TAG><![CDATA[#FIRSTCARD:ENTITY:Nome#]]></TAG>
        <VALUE><![CDATA[#PRIMEIROREGISTO:ENTIDADE:Nome#]]></VALUE>
        <XPATH><![CDATA[/CARD/ENTITIES/ENTITY[TYPE='P']/PROPERTIES/PROPERTY[NAME='Nome']/VALUE]]></XPATH>
      </FIELD>
      <FIELD type="EntityFields" label="E_Morada" source-type="EntityFields" has_confidential_data="False">
        <TAG><![CDATA[#FIRSTCARD:ENTITY:E_Morada#]]></TAG>
        <VALUE><![CDATA[#PRIMEIROREGISTO:ENTIDADE:E_Morada#]]></VALUE>
        <XPATH><![CDATA[/CARD/ENTITIES/ENTITY[TYPE='P']/PROPERTIES/PROPERTY[NAME='E_Morada']/VALUE]]></XPATH>
      </FIELD>
      <FIELD type="EntityFields" label="E_Cod_postal" source-type="EntityFields" has_confidential_data="False">
        <TAG><![CDATA[#FIRSTCARD:ENTITY:E_Cod_postal#]]></TAG>
        <VALUE><![CDATA[#PRIMEIROREGISTO:ENTIDADE:E_Cod_postal#]]></VALUE>
        <XPATH><![CDATA[/CARD/ENTITIES/ENTITY[TYPE='P']/PROPERTIES/PROPERTY[NAME='E_Cod_postal']/VALUE]]></XPATH>
      </FIELD>
      <FIELD type="EntityFields" label="EX_EXTEPOSTAL" source-type="EntityFields" has_confidential_data="False">
        <TAG><![CDATA[#FIRSTCARD:ENTITY:EX_EXTEPOSTAL#]]></TAG>
        <VALUE><![CDATA[#PRIMEIROREGISTO:ENTIDADE:EX_EXTEPOSTAL#]]></VALUE>
        <XPATH><![CDATA[/CARD/ENTITIES/ENTITY[TYPE='P']/PROPERTIES/PROPERTY[NAME='EX_EXTEPOSTAL']/VALUE]]></XPATH>
      </FIELD>
      <FIELD type="EntityFields" label="E_Localidade" source-type="EntityFields" has_confidential_data="False">
        <TAG><![CDATA[#FIRSTCARD:ENTITY:E_Localidade#]]></TAG>
        <VALUE><![CDATA[#PRIMEIROREGISTO:ENTIDADE:E_Localidade#]]></VALUE>
        <XPATH><![CDATA[/CARD/ENTITIES/ENTITY[TYPE='P']/PROPERTIES/PROPERTY[NAME='E_Localidade']/VALUE]]></XPATH>
      </FIELD>
    </NODE>
    <NODE label="Documento" type="DistributionFirstCardTemplate_CardDocument">
      <FIELD label="Tipo de Documento">
        <TAG><![CDATA[#FIRSTCARD:DOCUMENT:1:TYPE#]]></TAG>
        <VALUE><![CDATA[#PRIMEIROREGISTO:DOCUMENTO:1:TIPO#]]></VALUE>
        <XPATH/>
      </FIELD>
      <FIELD backwardCompatibility="true" label="Tipo de Documento">
        <TAG><![CDATA[#PRIMEIROREGISTO:DOCUMENTO:1:TIPO#]]></TAG>
        <VALUE><![CDATA[#PRIMEIROREGISTO:DOCUMENTO:1:TIPO#]]></VALUE>
        <XPATH/>
      </FIELD>
      <FIELD label="Referência">
        <TAG><![CDATA[#FIRSTCARD:DOCUMENT:1:REFERENCE#]]></TAG>
        <VALUE><![CDATA[#PRIMEIROREGISTO:DOCUMENTO:1:REFERENCIA#]]></VALUE>
        <XPATH/>
      </FIELD>
      <FIELD backwardCompatibility="true" label="Referência">
        <TAG><![CDATA[#PRIMEIROREGISTO:DOCUMENTO:1:REFERENCIA#]]></TAG>
        <VALUE><![CDATA[#PRIMEIROREGISTO:DOCUMENTO:1:REFERENCIA#]]></VALUE>
        <XPATH/>
      </FIELD>
      <FIELD label="Observações">
        <TAG><![CDATA[#FIRSTCARD:DOCUMENT:1:OBSERVATIONS#]]></TAG>
        <VALUE><![CDATA[#PRIMEIROREGISTO:DOCUMENTO:1:OBSERVACOES#]]></VALUE>
        <XPATH/>
      </FIELD>
      <FIELD backwardCompatibility="true" label="Observações">
        <TAG><![CDATA[#PRIMEIROREGISTO:DOCUMENTO:1:OBSERVACOES#]]></TAG>
        <VALUE><![CDATA[#PRIMEIROREGISTO:DOCUMENTO:1:OBSERVACOES#]]></VALUE>
        <XPATH/>
      </FIELD>
      <FIELD label="Data na Origem" dtype="D">
        <TAG><![CDATA[#FIRSTCARD:DOCUMENT:1:ORIGINDATE#]]></TAG>
        <VALUE><![CDATA[#PRIMEIROREGISTO:DOCUMENTO:1:DATAORIGEM#]]></VALUE>
        <XPATH/>
      </FIELD>
      <FIELD backwardCompatibility="true" label="Data na Origem" dtype="D">
        <TAG><![CDATA[#PRIMEIROREGISTO:DOCUMENTO:1:DATAORIGEM#]]></TAG>
        <VALUE><![CDATA[#PRIMEIROREGISTO:DOCUMENTO:1:DATAORIGEM#]]></VALUE>
        <XPATH/>
      </FIELD>
    </NODE>
    <NODE label="Campos Adicionais..." isWindowSelector="true">
      <FIELD backwardCompatibility="true" type="AdditionalFields" label="_ENT_SEGURADORA" description="_ENT_SEGURADORA" source-type="AdditionalFields" has_confidential_data="False">
        <TAG><![CDATA[#PRIMEIROREGISTO:CA:_ENT_SEGURADORA#]]></TAG>
        <VALUE><![CDATA[#PRIMEIROREGISTO:CA:_ENT_SEGURADORA#]]></VALUE>
        <XPATH><![CDATA[/CARD/FIELDS/FIELD[NAME='_ENT_SEGURADORA']/VALUE]]></XPATH>
      </FIELD>
      <FIELD backwardCompatibility="true" type="AdditionalFields" label="Data" description="Data" source-type="AdditionalFields" has_confidential_data="False">
        <TAG><![CDATA[#PRIMEIROREGISTO:CA:Data#]]></TAG>
        <VALUE><![CDATA[#PRIMEIROREGISTO:CA:Data#]]></VALUE>
        <XPATH><![CDATA[/CARD/FIELDS/FIELD[NAME='Data']/VALUE]]></XPATH>
      </FIELD>
      <FIELD backwardCompatibility="true" type="AdditionalFields" label="Data_Devol_AR" description="Data_Devol_AR" source-type="AdditionalFields" has_confidential_data="False">
        <TAG><![CDATA[#PRIMEIROREGISTO:CA:Data_Devol_AR#]]></TAG>
        <VALUE><![CDATA[#PRIMEIROREGISTO:CA:Data_Devol_AR#]]></VALUE>
        <XPATH><![CDATA[/CARD/FIELDS/FIELD[NAME='Data_Devol_AR']/VALUE]]></XPATH>
      </FIELD>
      <FIELD backwardCompatibility="true" type="AdditionalFields" label="Data_Exp" description="Data_Exp" source-type="AdditionalFields" has_confidential_data="False">
        <TAG><![CDATA[#PRIMEIROREGISTO:CA:Data_Exp#]]></TAG>
        <VALUE><![CDATA[#PRIMEIROREGISTO:CA:Data_Exp#]]></VALUE>
        <XPATH><![CDATA[/CARD/FIELDS/FIELD[NAME='Data_Exp']/VALUE]]></XPATH>
      </FIELD>
      <FIELD backwardCompatibility="true" type="AdditionalFields" label="E_TIPO" description="E_TIPO" source-type="AdditionalFields" has_confidential_data="False">
        <TAG><![CDATA[#PRIMEIROREGISTO:CA:E_TIPO#]]></TAG>
        <VALUE><![CDATA[#PRIMEIROREGISTO:CA:E_TIPO#]]></VALUE>
        <XPATH><![CDATA[/CARD/FIELDS/FIELD[NAME='E_TIPO']/VALUE]]></XPATH>
      </FIELD>
      <FIELD backwardCompatibility="true" type="AdditionalFields" label="Entidade" description="Entidade" source-type="AdditionalFields" has_confidential_data="False">
        <TAG><![CDATA[#PRIMEIROREGISTO:CA:Entidade#]]></TAG>
        <VALUE><![CDATA[#PRIMEIROREGISTO:CA:Entidade#]]></VALUE>
        <XPATH><![CDATA[/CARD/FIELDS/FIELD[NAME='Entidade']/VALUE]]></XPATH>
      </FIELD>
      <FIELD backwardCompatibility="true" type="AdditionalFields" label="FORM_DGO" description="FORM_DGO" source-type="AdditionalFields" has_confidential_data="False">
        <TAG><![CDATA[#PRIMEIROREGISTO:CA:FORM_DGO#]]></TAG>
        <VALUE><![CDATA[#PRIMEIROREGISTO:CA:FORM_DGO#]]></VALUE>
        <XPATH><![CDATA[/CARD/FIELDS/FIELD[NAME='FORM_DGO']/VALUE]]></XPATH>
      </FIELD>
      <FIELD backwardCompatibility="true" type="AdditionalFields" label="FORM_DGO2" description="FORM_DGO2" source-type="AdditionalFields" has_confidential_data="False">
        <TAG><![CDATA[#PRIMEIROREGISTO:CA:FORM_DGO2#]]></TAG>
        <VALUE><![CDATA[#PRIMEIROREGISTO:CA:FORM_DGO2#]]></VALUE>
        <XPATH><![CDATA[/CARD/FIELDS/FIELD[NAME='FORM_DGO2']/VALUE]]></XPATH>
      </FIELD>
      <FIELD backwardCompatibility="true" type="AdditionalFields" label="Fundamentação" description="Fundamentação" source-type="AdditionalFields" has_confidential_data="False">
        <TAG><![CDATA[#PRIMEIROREGISTO:CA:Fundamentação#]]></TAG>
        <VALUE><![CDATA[#PRIMEIROREGISTO:CA:Fundamentação#]]></VALUE>
        <XPATH><![CDATA[/CARD/FIELDS/FIELD[NAME='Fundamentação']/VALUE]]></XPATH>
      </FIELD>
      <FIELD backwardCompatibility="true" type="AdditionalFields" label="NOMEDOCONDUTOR" description="NOMEDOCONDUTOR" source-type="AdditionalFields" has_confidential_data="False">
        <TAG><![CDATA[#PRIMEIROREGISTO:CA:NOMEDOCONDUTOR#]]></TAG>
        <VALUE><![CDATA[#PRIMEIROREGISTO:CA:NOMEDOCONDUTOR#]]></VALUE>
        <XPATH><![CDATA[/CARD/FIELDS/FIELD[NAME='NOMEDOCONDUTOR']/VALUE]]></XPATH>
      </FIELD>
      <FIELD backwardCompatibility="true" type="AdditionalFields" label="PC_DEIT" description="PC_DEIT" source-type="AdditionalFields" has_confidential_data="False">
        <TAG><![CDATA[#PRIMEIROREGISTO:CA:PC_DEIT#]]></TAG>
        <VALUE><![CDATA[#PRIMEIROREGISTO:CA:PC_DEIT#]]></VALUE>
        <XPATH><![CDATA[/CARD/FIELDS/FIELD[NAME='PC_DEIT']/VALUE]]></XPATH>
      </FIELD>
      <FIELD backwardCompatibility="true" type="AdditionalFields" label="SEP_Reg_Biog_Trab" description="SEP_Reg_Biog_Trab" source-type="AdditionalFields" has_confidential_data="False">
        <TAG><![CDATA[#PRIMEIROREGISTO:CA:SEP_Reg_Biog_Trab#]]></TAG>
        <VALUE><![CDATA[#PRIMEIROREGISTO:CA:SEP_Reg_Biog_Trab#]]></VALUE>
        <XPATH><![CDATA[/CARD/FIELDS/FIELD[NAME='SEP_Reg_Biog_Trab']/VALUE]]></XPATH>
      </FIELD>
      <FIELD backwardCompatibility="true" type="AdditionalFields" label="sep_reunioes_cd" description="sep_reunioes_cd" source-type="AdditionalFields" has_confidential_data="False">
        <TAG><![CDATA[#PRIMEIROREGISTO:CA:sep_reunioes_cd#]]></TAG>
        <VALUE><![CDATA[#PRIMEIROREGISTO:CA:sep_reunioes_cd#]]></VALUE>
        <XPATH><![CDATA[/CARD/FIELDS/FIELD[NAME='sep_reunioes_cd']/VALUE]]></XPATH>
      </FIELD>
      <FIELD backwardCompatibility="true" type="AdditionalFields" label="Serviço" description="Serviço" source-type="AdditionalFields" has_confidential_data="False">
        <TAG><![CDATA[#PRIMEIROREGISTO:CA:Serviço#]]></TAG>
        <VALUE><![CDATA[#PRIMEIROREGISTO:CA:Serviço#]]></VALUE>
        <XPATH><![CDATA[/CARD/FIELDS/FIELD[NAME='Serviço']/VALUE]]></XPATH>
      </FIELD>
      <FIELD backwardCompatibility="true" type="AdditionalFields" label="TIPODEDOCUMENTO" description="TIPODEDOCUMENTO" source-type="AdditionalFields" has_confidential_data="False">
        <TAG><![CDATA[#PRIMEIROREGISTO:CA:TIPODEDOCUMENTO#]]></TAG>
        <VALUE><![CDATA[#PRIMEIROREGISTO:CA:TIPODEDOCUMENTO#]]></VALUE>
        <XPATH><![CDATA[/CARD/FIELDS/FIELD[NAME='TIPODEDOCUMENTO']/VALUE]]></XPATH>
      </FIELD>
      <FIELD backwardCompatibility="true" type="AdditionalFields" label="TITULOCONDUCAO" description="TITULOCONDUCAO" source-type="AdditionalFields" has_confidential_data="False">
        <TAG><![CDATA[#PRIMEIROREGISTO:CA:TITULOCONDUCAO#]]></TAG>
        <VALUE><![CDATA[#PRIMEIROREGISTO:CA:TITULOCONDUCAO#]]></VALUE>
        <XPATH><![CDATA[/CARD/FIELDS/FIELD[NAME='TITULOCONDUCAO']/VALUE]]></XPATH>
      </FIELD>
      <FIELD backwardCompatibility="true" type="AdditionalFields" label="ValoresLOE" description="ValoresLOE" source-type="AdditionalFields" has_confidential_data="False">
        <TAG><![CDATA[#PRIMEIROREGISTO:CA:ValoresLOE#]]></TAG>
        <VALUE><![CDATA[#PRIMEIROREGISTO:CA:ValoresLOE#]]></VALUE>
        <XPATH><![CDATA[/CARD/FIELDS/FIELD[NAME='ValoresLOE']/VALUE]]></XPATH>
      </FIELD>
      <FIELD backwardCompatibility="true" type="AdditionalFields" label="FATURAS_ContactoFornecedor" description="(Fornecedor) Contacto" source-type="AdditionalFields" has_confidential_data="False">
        <TAG><![CDATA[#PRIMEIROREGISTO:CA:FATURAS_ContactoFornecedor#]]></TAG>
        <VALUE><![CDATA[#PRIMEIROREGISTO:CA:FATURAS_ContactoFornecedor#]]></VALUE>
        <XPATH><![CDATA[/CARD/FIELDS/FIELD[NAME='FATURAS_ContactoFornecedor']/VALUE]]></XPATH>
      </FIELD>
      <FIELD backwardCompatibility="true" type="AdditionalFields" label="FATURAS_ContribuinteFornecedor" description="(Fornecedor) Contribuinte" source-type="AdditionalFields" has_confidential_data="False">
        <TAG><![CDATA[#PRIMEIROREGISTO:CA:FATURAS_ContribuinteFornecedor#]]></TAG>
        <VALUE><![CDATA[#PRIMEIROREGISTO:CA:FATURAS_ContribuinteFornecedor#]]></VALUE>
        <XPATH><![CDATA[/CARD/FIELDS/FIELD[NAME='FATURAS_ContribuinteFornecedor']/VALUE]]></XPATH>
      </FIELD>
      <FIELD backwardCompatibility="true" type="AdditionalFields" label="FATURAS_DesignacaoFornecedor" description="(Fornecedor) Designação" source-type="AdditionalFields" has_confidential_data="False">
        <TAG><![CDATA[#PRIMEIROREGISTO:CA:FATURAS_DesignacaoFornecedor#]]></TAG>
        <VALUE><![CDATA[#PRIMEIROREGISTO:CA:FATURAS_DesignacaoFornecedor#]]></VALUE>
        <XPATH><![CDATA[/CARD/FIELDS/FIELD[NAME='FATURAS_DesignacaoFornecedor']/VALUE]]></XPATH>
      </FIELD>
      <FIELD backwardCompatibility="true" type="AdditionalFields" label="FATURAS_NomeFornecedor" description="(Fornecedor) Nome" source-type="AdditionalFields" has_confidential_data="False">
        <TAG><![CDATA[#PRIMEIROREGISTO:CA:FATURAS_NomeFornecedor#]]></TAG>
        <VALUE><![CDATA[#PRIMEIROREGISTO:CA:FATURAS_NomeFornecedor#]]></VALUE>
        <XPATH><![CDATA[/CARD/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PRIMEIROREGISTO:CA:Período#]]></TAG>
        <VALUE><![CDATA[#PRIMEIROREGISTO:CA:Período#]]></VALUE>
        <XPATH><![CDATA[/CARD/FIELDS/FIELD[NAME='Período']/VALUE]]></XPATH>
      </FIELD>
      <FIELD backwardCompatibility="true" type="AdditionalFields" label="DEN_LEG" description="A denúncia é legítima?" source-type="AdditionalFields" has_confidential_data="False">
        <TAG><![CDATA[#PRIMEIROREGISTO:CA:DEN_LEG#]]></TAG>
        <VALUE><![CDATA[#PRIMEIROREGISTO:CA:DEN_LEG#]]></VALUE>
        <XPATH><![CDATA[/CARD/FIELDS/FIELD[NAME='DEN_LEG']/VALUE]]></XPATH>
      </FIELD>
      <FIELD backwardCompatibility="true" type="AdditionalFields" label="TipoSituacao" description="A usar nos formulários originados no site" source-type="AdditionalFields" has_confidential_data="False">
        <TAG><![CDATA[#PRIMEIROREGISTO:CA:TipoSituacao#]]></TAG>
        <VALUE><![CDATA[#PRIMEIROREGISTO:CA:TipoSituacao#]]></VALUE>
        <XPATH><![CDATA[/CARD/FIELDS/FIELD[NAME='TipoSituacao']/VALUE]]></XPATH>
      </FIELD>
      <FIELD backwardCompatibility="true" type="AdditionalFields" label="DEN_Aceita_Termos" description="Aceita termos e condições" source-type="AdditionalFields" has_confidential_data="False">
        <TAG><![CDATA[#PRIMEIROREGISTO:CA:DEN_Aceita_Termos#]]></TAG>
        <VALUE><![CDATA[#PRIMEIROREGISTO:CA:DEN_Aceita_Termos#]]></VALUE>
        <XPATH><![CDATA[/CARD/FIELDS/FIELD[NAME='DEN_Aceita_Termos']/VALUE]]></XPATH>
      </FIELD>
      <FIELD backwardCompatibility="true" type="AdditionalFields" label="PAP_ANEX_COMPROV" description="Anexado comprovatido HomeBanking?" source-type="AdditionalFields" has_confidential_data="False">
        <TAG><![CDATA[#PRIMEIROREGISTO:CA:PAP_ANEX_COMPROV#]]></TAG>
        <VALUE><![CDATA[#PRIMEIROREGISTO:CA:PAP_ANEX_COMPROV#]]></VALUE>
        <XPATH><![CDATA[/CARD/FIELDS/FIELD[NAME='PAP_ANEX_COMPROV']/VALUE]]></XPATH>
      </FIELD>
      <FIELD backwardCompatibility="true" type="AdditionalFields" label="PAP_ANEXADO_COMPROVATIVO" description="Anexado comprovativo HomeBanking?" source-type="AdditionalFields" has_confidential_data="False">
        <TAG><![CDATA[#PRIMEIROREGISTO:CA:PAP_ANEXADO_COMPROVATIVO#]]></TAG>
        <VALUE><![CDATA[#PRIMEIROREGISTO:CA:PAP_ANEXADO_COMPROVATIVO#]]></VALUE>
        <XPATH><![CDATA[/CARD/FIELDS/FIELD[NAME='PAP_ANEXADO_COMPROVATIVO']/VALUE]]></XPATH>
      </FIELD>
      <FIELD backwardCompatibility="true" type="AdditionalFields" label="Ano" description="Ano" source-type="AdditionalFields" has_confidential_data="False">
        <TAG><![CDATA[#PRIMEIROREGISTO:CA:Ano#]]></TAG>
        <VALUE><![CDATA[#PRIMEIROREGISTO:CA:Ano#]]></VALUE>
        <XPATH><![CDATA[/CARD/FIELDS/FIELD[NAME='Ano']/VALUE]]></XPATH>
      </FIELD>
      <FIELD backwardCompatibility="true" type="AdditionalFields" label="PAP_APROV" description="Aprovado?" source-type="AdditionalFields" has_confidential_data="False">
        <TAG><![CDATA[#PRIMEIROREGISTO:CA:PAP_APROV#]]></TAG>
        <VALUE><![CDATA[#PRIMEIROREGISTO:CA:PAP_APROV#]]></VALUE>
        <XPATH><![CDATA[/CARD/FIELDS/FIELD[NAME='PAP_APROV']/VALUE]]></XPATH>
      </FIELD>
      <FIELD backwardCompatibility="true" type="AdditionalFields" label="PAP_APROVADO" description="Aprovado?" source-type="AdditionalFields" has_confidential_data="False">
        <TAG><![CDATA[#PRIMEIROREGISTO:CA:PAP_APROVADO#]]></TAG>
        <VALUE><![CDATA[#PRIMEIROREGISTO:CA:PAP_APROVADO#]]></VALUE>
        <XPATH><![CDATA[/CARD/FIELDS/FIELD[NAME='PAP_APROVADO']/VALUE]]></XPATH>
      </FIELD>
      <FIELD backwardCompatibility="true" type="AdditionalFields" label="Arguido_Requerido" description="Arguido/Requerido" source-type="AdditionalFields" has_confidential_data="False">
        <TAG><![CDATA[#PRIMEIROREGISTO:CA:Arguido_Requerido#]]></TAG>
        <VALUE><![CDATA[#PRIMEIROREGISTO:CA:Arguido_Requerido#]]></VALUE>
        <XPATH><![CDATA[/CARD/FIELDS/FIELD[NAME='Arguido_Requerido']/VALUE]]></XPATH>
      </FIELD>
      <FIELD backwardCompatibility="true" type="AdditionalFields" label="PAP_ASS" description="Assinado?" source-type="AdditionalFields" has_confidential_data="False">
        <TAG><![CDATA[#PRIMEIROREGISTO:CA:PAP_ASS#]]></TAG>
        <VALUE><![CDATA[#PRIMEIROREGISTO:CA:PAP_ASS#]]></VALUE>
        <XPATH><![CDATA[/CARD/FIELDS/FIELD[NAME='PAP_ASS']/VALUE]]></XPATH>
      </FIELD>
      <FIELD backwardCompatibility="true" type="AdditionalFields" label="PAP_ASSINADO" description="Assinado?" source-type="AdditionalFields" has_confidential_data="False">
        <TAG><![CDATA[#PRIMEIROREGISTO:CA:PAP_ASSINADO#]]></TAG>
        <VALUE><![CDATA[#PRIMEIROREGISTO:CA:PAP_ASSINADO#]]></VALUE>
        <XPATH><![CDATA[/CARD/FIELDS/FIELD[NAME='PAP_ASSINADO']/VALUE]]></XPATH>
      </FIELD>
      <FIELD backwardCompatibility="true" type="AdditionalFields" label="DEN_Origina_Den" description="Associou distribuição de denuncia?" source-type="AdditionalFields" has_confidential_data="False">
        <TAG><![CDATA[#PRIMEIROREGISTO:CA:DEN_Origina_Den#]]></TAG>
        <VALUE><![CDATA[#PRIMEIROREGISTO:CA:DEN_Origina_Den#]]></VALUE>
        <XPATH><![CDATA[/CARD/FIELDS/FIELD[NAME='DEN_Origina_Den']/VALUE]]></XPATH>
      </FIELD>
      <FIELD backwardCompatibility="true" type="AdditionalFields" label="Atividade" description="Atividade" source-type="AdditionalFields" has_confidential_data="False">
        <TAG><![CDATA[#PRIMEIROREGISTO:CA:Atividade#]]></TAG>
        <VALUE><![CDATA[#PRIMEIROREGISTO:CA:Atividade#]]></VALUE>
        <XPATH><![CDATA[/CARD/FIELDS/FIELD[NAME='Atividade']/VALUE]]></XPATH>
      </FIELD>
      <FIELD backwardCompatibility="true" type="AdditionalFields" label="fat_iva_tx_normal" description="Base Tributável de IVA Taxa Normal" source-type="AdditionalFields" has_confidential_data="False">
        <TAG><![CDATA[#PRIMEIROREGISTO:CA:fat_iva_tx_normal#]]></TAG>
        <VALUE><![CDATA[#PRIMEIROREGISTO:CA:fat_iva_tx_normal#]]></VALUE>
        <XPATH><![CDATA[/CARD/FIELDS/FIELD[NAME='fat_iva_tx_normal']/VALUE]]></XPATH>
      </FIELD>
      <FIELD backwardCompatibility="true" type="AdditionalFields" label="Custom_string" description="Campo adicional alfanumérico" source-type="AdditionalFields" has_confidential_data="False">
        <TAG><![CDATA[#PRIMEIROREGISTO:CA:Custom_string#]]></TAG>
        <VALUE><![CDATA[#PRIMEIROREGISTO:CA:Custom_string#]]></VALUE>
        <XPATH><![CDATA[/CARD/FIELDS/FIELD[NAME='Custom_string']/VALUE]]></XPATH>
      </FIELD>
      <FIELD backwardCompatibility="true" type="AdditionalFields" label="Custom_bool" description="Campo adicional booleano" source-type="AdditionalFields" has_confidential_data="False">
        <TAG><![CDATA[#PRIMEIROREGISTO:CA:Custom_bool#]]></TAG>
        <VALUE><![CDATA[#PRIMEIROREGISTO:CA:Custom_bool#]]></VALUE>
        <XPATH><![CDATA[/CARD/FIELDS/FIELD[NAME='Custom_bool']/VALUE]]></XPATH>
      </FIELD>
      <FIELD backwardCompatibility="true" type="AdditionalFields" label="Custom_data" description="Campo adicional data" source-type="AdditionalFields" has_confidential_data="False">
        <TAG><![CDATA[#PRIMEIROREGISTO:CA:Custom_data#]]></TAG>
        <VALUE><![CDATA[#PRIMEIROREGISTO:CA:Custom_data#]]></VALUE>
        <XPATH><![CDATA[/CARD/FIELDS/FIELD[NAME='Custom_data']/VALUE]]></XPATH>
      </FIELD>
      <FIELD backwardCompatibility="true" type="AdditionalFields" label="Custom_list" description="Campo adicional lista de valores" source-type="AdditionalFields" has_confidential_data="False">
        <TAG><![CDATA[#PRIMEIROREGISTO:CA:Custom_list#]]></TAG>
        <VALUE><![CDATA[#PRIMEIROREGISTO:CA:Custom_list#]]></VALUE>
        <XPATH><![CDATA[/CARD/FIELDS/FIELD[NAME='Custom_list']/VALUE]]></XPATH>
      </FIELD>
      <FIELD backwardCompatibility="true" type="AdditionalFields" label="Custom_num" description="Campo adicional numérico" source-type="AdditionalFields" has_confidential_data="False">
        <TAG><![CDATA[#PRIMEIROREGISTO:CA:Custom_num#]]></TAG>
        <VALUE><![CDATA[#PRIMEIROREGISTO:CA:Custom_num#]]></VALUE>
        <XPATH><![CDATA[/CARD/FIELDS/FIELD[NAME='Custom_num']/VALUE]]></XPATH>
      </FIELD>
      <FIELD backwardCompatibility="true" type="AdditionalFields" label="Canal" description="Canal de Entrada da reclamação" source-type="AdditionalFields" has_confidential_data="False">
        <TAG><![CDATA[#PRIMEIROREGISTO:CA:Canal#]]></TAG>
        <VALUE><![CDATA[#PRIMEIROREGISTO:CA:Canal#]]></VALUE>
        <XPATH><![CDATA[/CARD/FIELDS/FIELD[NAME='Canal']/VALUE]]></XPATH>
      </FIELD>
      <FIELD backwardCompatibility="true" type="AdditionalFields" label="E_CATEGORIA" description="Categoria" source-type="AdditionalFields" has_confidential_data="False">
        <TAG><![CDATA[#PRIMEIROREGISTO:CA:E_CATEGORIA#]]></TAG>
        <VALUE><![CDATA[#PRIMEIROREGISTO:CA:E_CATEGORIA#]]></VALUE>
        <XPATH><![CDATA[/CARD/FIELDS/FIELD[NAME='E_CATEGORIA']/VALUE]]></XPATH>
      </FIELD>
      <FIELD backwardCompatibility="true" type="AdditionalFields" label="Caucao" description="Caução" source-type="AdditionalFields" has_confidential_data="False">
        <TAG><![CDATA[#PRIMEIROREGISTO:CA:Caucao#]]></TAG>
        <VALUE><![CDATA[#PRIMEIROREGISTO:CA:Caucao#]]></VALUE>
        <XPATH><![CDATA[/CARD/FIELDS/FIELD[NAME='Caucao']/VALUE]]></XPATH>
      </FIELD>
      <FIELD backwardCompatibility="true" type="AdditionalFields" label="CRT_A_PSI" description="Certificado de Avaliação Psicológica" source-type="AdditionalFields" has_confidential_data="False">
        <TAG><![CDATA[#PRIMEIROREGISTO:CA:CRT_A_PSI#]]></TAG>
        <VALUE><![CDATA[#PRIMEIROREGISTO:CA:CRT_A_PSI#]]></VALUE>
        <XPATH><![CDATA[/CARD/FIELDS/FIELD[NAME='CRT_A_PSI']/VALUE]]></XPATH>
      </FIELD>
      <FIELD backwardCompatibility="true" type="AdditionalFields" label="ClasseEntidade" description="Classe de Entidade" source-type="AdditionalFields" has_confidential_data="False">
        <TAG><![CDATA[#PRIMEIROREGISTO:CA:ClasseEntidade#]]></TAG>
        <VALUE><![CDATA[#PRIMEIROREGISTO:CA:ClasseEntidade#]]></VALUE>
        <XPATH><![CDATA[/CARD/FIELDS/FIELD[NAME='ClasseEntidade']/VALUE]]></XPATH>
      </FIELD>
      <FIELD backwardCompatibility="true" type="AdditionalFields" label="Estrada" description="Classificação da estrada" source-type="AdditionalFields" has_confidential_data="False">
        <TAG><![CDATA[#PRIMEIROREGISTO:CA:Estrada#]]></TAG>
        <VALUE><![CDATA[#PRIMEIROREGISTO:CA:Estrada#]]></VALUE>
        <XPATH><![CDATA[/CARD/FIELDS/FIELD[NAME='Estrada']/VALUE]]></XPATH>
      </FIELD>
      <FIELD backwardCompatibility="true" type="AdditionalFields" label="TipificaçãoOcor" description="Classificação do evento" source-type="AdditionalFields" has_confidential_data="False">
        <TAG><![CDATA[#PRIMEIROREGISTO:CA:TipificaçãoOcor#]]></TAG>
        <VALUE><![CDATA[#PRIMEIROREGISTO:CA:TipificaçãoOcor#]]></VALUE>
        <XPATH><![CDATA[/CARD/FIELDS/FIELD[NAME='TipificaçãoOcor']/VALUE]]></XPATH>
      </FIELD>
      <FIELD backwardCompatibility="true" type="AdditionalFields" label="FATURAS_CodigoGERFIP" description="Código do Fornecedor GERFIP" source-type="AdditionalFields" has_confidential_data="False">
        <TAG><![CDATA[#PRIMEIROREGISTO:CA:FATURAS_CodigoGERFIP#]]></TAG>
        <VALUE><![CDATA[#PRIMEIROREGISTO:CA:FATURAS_CodigoGERFIP#]]></VALUE>
        <XPATH><![CDATA[/CARD/FIELDS/FIELD[NAME='FATURAS_CodigoGERFIP']/VALUE]]></XPATH>
      </FIELD>
      <FIELD backwardCompatibility="true" type="AdditionalFields" label="CódigoPostal" description="Código Postal do Reclamante" source-type="AdditionalFields" has_confidential_data="False">
        <TAG><![CDATA[#PRIMEIROREGISTO:CA:CódigoPostal#]]></TAG>
        <VALUE><![CDATA[#PRIMEIROREGISTO:CA:CódigoPostal#]]></VALUE>
        <XPATH><![CDATA[/CARD/FIELDS/FIELD[NAME='CódigoPostal']/VALUE]]></XPATH>
      </FIELD>
      <FIELD backwardCompatibility="true" type="AdditionalFields" label="E_COD_SIOE" description="Código SIOE" source-type="AdditionalFields" has_confidential_data="False">
        <TAG><![CDATA[#PRIMEIROREGISTO:CA:E_COD_SIOE#]]></TAG>
        <VALUE><![CDATA[#PRIMEIROREGISTO:CA:E_COD_SIOE#]]></VALUE>
        <XPATH><![CDATA[/CARD/FIELDS/FIELD[NAME='E_COD_SIOE']/VALUE]]></XPATH>
      </FIELD>
      <FIELD backwardCompatibility="true" type="AdditionalFields" label="E_Cod_postal" description="Código-Postal" source-type="AdditionalFields" has_confidential_data="False">
        <TAG><![CDATA[#PRIMEIROREGISTO:CA:E_Cod_postal#]]></TAG>
        <VALUE><![CDATA[#PRIMEIROREGISTO:CA:E_Cod_postal#]]></VALUE>
        <XPATH><![CDATA[/CARD/FIELDS/FIELD[NAME='E_Cod_postal']/VALUE]]></XPATH>
      </FIELD>
      <FIELD backwardCompatibility="true" type="AdditionalFields" label="DEN_Concorda" description="Concorda" source-type="AdditionalFields" has_confidential_data="False">
        <TAG><![CDATA[#PRIMEIROREGISTO:CA:DEN_Concorda#]]></TAG>
        <VALUE><![CDATA[#PRIMEIROREGISTO:CA:DEN_Concorda#]]></VALUE>
        <XPATH><![CDATA[/CARD/FIELDS/FIELD[NAME='DEN_Concorda']/VALUE]]></XPATH>
      </FIELD>
      <FIELD backwardCompatibility="true" type="AdditionalFields" label="DEN_Contato" description="Contato telefónico" source-type="AdditionalFields" has_confidential_data="False">
        <TAG><![CDATA[#PRIMEIROREGISTO:CA:DEN_Contato#]]></TAG>
        <VALUE><![CDATA[#PRIMEIROREGISTO:CA:DEN_Contato#]]></VALUE>
        <XPATH><![CDATA[/CARD/FIELDS/FIELD[NAME='DEN_Contato']/VALUE]]></XPATH>
      </FIELD>
      <FIELD backwardCompatibility="true" type="AdditionalFields" label="FATURAS_ContribuinteCliente" description="Contribuinte do Cliente" source-type="AdditionalFields" has_confidential_data="False">
        <TAG><![CDATA[#PRIMEIROREGISTO:CA:FATURAS_ContribuinteCliente#]]></TAG>
        <VALUE><![CDATA[#PRIMEIROREGISTO:CA:FATURAS_ContribuinteCliente#]]></VALUE>
        <XPATH><![CDATA[/CARD/FIELDS/FIELD[NAME='FATURAS_ContribuinteCliente']/VALUE]]></XPATH>
      </FIELD>
      <FIELD backwardCompatibility="true" type="AdditionalFields" label="Xinicial" description="Coordenada X inicial" source-type="AdditionalFields" has_confidential_data="False">
        <TAG><![CDATA[#PRIMEIROREGISTO:CA:Xinicial#]]></TAG>
        <VALUE><![CDATA[#PRIMEIROREGISTO:CA:Xinicial#]]></VALUE>
        <XPATH><![CDATA[/CARD/FIELDS/FIELD[NAME='Xinicial']/VALUE]]></XPATH>
      </FIELD>
      <FIELD backwardCompatibility="true" type="AdditionalFields" label="Yinicial" description="Coordenada y do Km inicial" source-type="AdditionalFields" has_confidential_data="False">
        <TAG><![CDATA[#PRIMEIROREGISTO:CA:Yinicial#]]></TAG>
        <VALUE><![CDATA[#PRIMEIROREGISTO:CA:Yinicial#]]></VALUE>
        <XPATH><![CDATA[/CARD/FIELDS/FIELD[NAME='Yinicial']/VALUE]]></XPATH>
      </FIELD>
      <FIELD backwardCompatibility="true" type="AdditionalFields" label="FATURAS_DadosFornecedor" description="Dados do Fornecedor" source-type="AdditionalFields" has_confidential_data="False">
        <TAG><![CDATA[#PRIMEIROREGISTO:CA:FATURAS_DadosFornecedor#]]></TAG>
        <VALUE><![CDATA[#PRIMEIROREGISTO:CA:FATURAS_DadosFornecedor#]]></VALUE>
        <XPATH><![CDATA[/CARD/FIELDS/FIELD[NAME='FATURAS_DadosFornecedor']/VALUE]]></XPATH>
      </FIELD>
      <FIELD backwardCompatibility="true" type="AdditionalFields" label="DEN_Data_Agendada" description="Data Agendada" source-type="AdditionalFields" has_confidential_data="False">
        <TAG><![CDATA[#PRIMEIROREGISTO:CA:DEN_Data_Agendada#]]></TAG>
        <VALUE><![CDATA[#PRIMEIROREGISTO:CA:DEN_Data_Agendada#]]></VALUE>
        <XPATH><![CDATA[/CARD/FIELDS/FIELD[NAME='DEN_Data_Agendada']/VALUE]]></XPATH>
      </FIELD>
      <FIELD backwardCompatibility="true" type="AdditionalFields" label="DataFatura" description="Data da Fatura" source-type="AdditionalFields" has_confidential_data="False">
        <TAG><![CDATA[#PRIMEIROREGISTO:CA:DataFatura#]]></TAG>
        <VALUE><![CDATA[#PRIMEIROREGISTO:CA:DataFatura#]]></VALUE>
        <XPATH><![CDATA[/CARD/FIELDS/FIELD[NAME='DataFatura']/VALUE]]></XPATH>
      </FIELD>
      <FIELD backwardCompatibility="true" type="AdditionalFields" label="DataResposta" description="Data da Resposta" source-type="AdditionalFields" has_confidential_data="False">
        <TAG><![CDATA[#PRIMEIROREGISTO:CA:DataResposta#]]></TAG>
        <VALUE><![CDATA[#PRIMEIROREGISTO:CA:DataResposta#]]></VALUE>
        <XPATH><![CDATA[/CARD/FIELDS/FIELD[NAME='DataResposta']/VALUE]]></XPATH>
      </FIELD>
      <FIELD backwardCompatibility="true" type="AdditionalFields" label="FATURAS_DataAdjudicacao" description="Data de Adjudicação" source-type="AdditionalFields" has_confidential_data="False">
        <TAG><![CDATA[#PRIMEIROREGISTO:CA:FATURAS_DataAdjudicacao#]]></TAG>
        <VALUE><![CDATA[#PRIMEIROREGISTO:CA:FATURAS_DataAdjudicacao#]]></VALUE>
        <XPATH><![CDATA[/CARD/FIELDS/FIELD[NAME='FATURAS_DataAdjudicacao']/VALUE]]></XPATH>
      </FIELD>
      <FIELD backwardCompatibility="true" type="AdditionalFields" label="FATURAS_DataEmissaoFatura" description="Data de Emissão" source-type="AdditionalFields" has_confidential_data="False">
        <TAG><![CDATA[#PRIMEIROREGISTO:CA:FATURAS_DataEmissaoFatura#]]></TAG>
        <VALUE><![CDATA[#PRIMEIROREGISTO:CA:FATURAS_DataEmissaoFatura#]]></VALUE>
        <XPATH><![CDATA[/CARD/FIELDS/FIELD[NAME='FATURAS_DataEmissaoFatura']/VALUE]]></XPATH>
      </FIELD>
      <FIELD backwardCompatibility="true" type="AdditionalFields" label="PAP_DATA_PAG" description="Data do pagamento GERFIP" source-type="AdditionalFields" has_confidential_data="False">
        <TAG><![CDATA[#PRIMEIROREGISTO:CA:PAP_DATA_PAG#]]></TAG>
        <VALUE><![CDATA[#PRIMEIROREGISTO:CA:PAP_DATA_PAG#]]></VALUE>
        <XPATH><![CDATA[/CARD/FIELDS/FIELD[NAME='PAP_DATA_PAG']/VALUE]]></XPATH>
      </FIELD>
      <FIELD backwardCompatibility="true" type="AdditionalFields" label="FATURAS_DataRegistoCompromisso" description="Data do Registo do Compromisso" source-type="AdditionalFields" has_confidential_data="False">
        <TAG><![CDATA[#PRIMEIROREGISTO:CA:FATURAS_DataRegistoCompromisso#]]></TAG>
        <VALUE><![CDATA[#PRIMEIROREGISTO:CA:FATURAS_DataRegistoCompromisso#]]></VALUE>
        <XPATH><![CDATA[/CARD/FIELDS/FIELD[NAME='FATURAS_DataRegistoCompromisso']/VALUE]]></XPATH>
      </FIELD>
      <FIELD backwardCompatibility="true" type="AdditionalFields" label="DataLimiteRespo" description="Data limite de resposta ao requerimento" source-type="AdditionalFields" has_confidential_data="False">
        <TAG><![CDATA[#PRIMEIROREGISTO:CA:DataLimiteRespo#]]></TAG>
        <VALUE><![CDATA[#PRIMEIROREGISTO:CA:DataLimiteRespo#]]></VALUE>
        <XPATH><![CDATA[/CARD/FIELDS/FIELD[NAME='DataLimiteRespo']/VALUE]]></XPATH>
      </FIELD>
      <FIELD backwardCompatibility="true" type="AdditionalFields" label="PAP_DATA_TRANSF" description="Data transferência bancária" source-type="AdditionalFields" has_confidential_data="False">
        <TAG><![CDATA[#PRIMEIROREGISTO:CA:PAP_DATA_TRANSF#]]></TAG>
        <VALUE><![CDATA[#PRIMEIROREGISTO:CA:PAP_DATA_TRANSF#]]></VALUE>
        <XPATH><![CDATA[/CARD/FIELDS/FIELD[NAME='PAP_DATA_TRANSF']/VALUE]]></XPATH>
      </FIELD>
      <FIELD backwardCompatibility="true" type="AdditionalFields" label="PAP_DATA_TRANSF_BANC" description="Data transferência bancária" source-type="AdditionalFields" has_confidential_data="False">
        <TAG><![CDATA[#PRIMEIROREGISTO:CA:PAP_DATA_TRANSF_BANC#]]></TAG>
        <VALUE><![CDATA[#PRIMEIROREGISTO:CA:PAP_DATA_TRANSF_BANC#]]></VALUE>
        <XPATH><![CDATA[/CARD/FIELDS/FIELD[NAME='PAP_DATA_TRANSF_BANC']/VALUE]]></XPATH>
      </FIELD>
      <FIELD backwardCompatibility="true" type="AdditionalFields" label="Data_IMT" description="Data_IMT" source-type="AdditionalFields" has_confidential_data="False">
        <TAG><![CDATA[#PRIMEIROREGISTO:CA:Data_IMT#]]></TAG>
        <VALUE><![CDATA[#PRIMEIROREGISTO:CA:Data_IMT#]]></VALUE>
        <XPATH><![CDATA[/CARD/FIELDS/FIELD[NAME='Data_IMT']/VALUE]]></XPATH>
      </FIELD>
      <FIELD backwardCompatibility="true" type="AdditionalFields" label="DataRegisto" description="DataRegisto" source-type="AdditionalFields" has_confidential_data="False">
        <TAG><![CDATA[#PRIMEIROREGISTO:CA:DataRegisto#]]></TAG>
        <VALUE><![CDATA[#PRIMEIROREGISTO:CA:DataRegisto#]]></VALUE>
        <XPATH><![CDATA[/CARD/FIELDS/FIELD[NAME='DataRegisto']/VALUE]]></XPATH>
      </FIELD>
      <FIELD backwardCompatibility="true" type="AdditionalFields" label="DEN_Datas" description="Datas em que ocorreram os factos" source-type="AdditionalFields" has_confidential_data="False">
        <TAG><![CDATA[#PRIMEIROREGISTO:CA:DEN_Datas#]]></TAG>
        <VALUE><![CDATA[#PRIMEIROREGISTO:CA:DEN_Datas#]]></VALUE>
        <XPATH><![CDATA[/CARD/FIELDS/FIELD[NAME='DEN_Datas']/VALUE]]></XPATH>
      </FIELD>
      <FIELD backwardCompatibility="true" type="AdditionalFields" label="Decisão" description="Decisão Processo Licenciamento" source-type="AdditionalFields" has_confidential_data="False">
        <TAG><![CDATA[#PRIMEIROREGISTO:CA:Decisão#]]></TAG>
        <VALUE><![CDATA[#PRIMEIROREGISTO:CA:Decisão#]]></VALUE>
        <XPATH><![CDATA[/CARD/FIELDS/FIELD[NAME='Decisão']/VALUE]]></XPATH>
      </FIELD>
      <FIELD backwardCompatibility="true" type="AdditionalFields" label="DEN_Denuncia_previa" description="Denúncia prévia a outras autoridades " source-type="AdditionalFields" has_confidential_data="False">
        <TAG><![CDATA[#PRIMEIROREGISTO:CA:DEN_Denuncia_previa#]]></TAG>
        <VALUE><![CDATA[#PRIMEIROREGISTO:CA:DEN_Denuncia_previa#]]></VALUE>
        <XPATH><![CDATA[/CARD/FIELDS/FIELD[NAME='DEN_Denuncia_previa']/VALUE]]></XPATH>
      </FIELD>
      <FIELD backwardCompatibility="true" type="AdditionalFields" label="E_DEPARTAMENTO" description="Departamento" source-type="AdditionalFields" has_confidential_data="False">
        <TAG><![CDATA[#PRIMEIROREGISTO:CA:E_DEPARTAMENTO#]]></TAG>
        <VALUE><![CDATA[#PRIMEIROREGISTO:CA:E_DEPARTAMENTO#]]></VALUE>
        <XPATH><![CDATA[/CARD/FIELDS/FIELD[NAME='E_DEPARTAMENTO']/VALUE]]></XPATH>
      </FIELD>
      <FIELD backwardCompatibility="true" type="AdditionalFields" label="DescCodPostal" description="DescCodPostal" source-type="AdditionalFields" has_confidential_data="False">
        <TAG><![CDATA[#PRIMEIROREGISTO:CA:DescCodPostal#]]></TAG>
        <VALUE><![CDATA[#PRIMEIROREGISTO:CA:DescCodPostal#]]></VALUE>
        <XPATH><![CDATA[/CARD/FIELDS/FIELD[NAME='DescCodPostal']/VALUE]]></XPATH>
      </FIELD>
      <FIELD backwardCompatibility="true" type="AdditionalFields" label="Descrição" description="Descrição" source-type="AdditionalFields" has_confidential_data="False">
        <TAG><![CDATA[#PRIMEIROREGISTO:CA:Descrição#]]></TAG>
        <VALUE><![CDATA[#PRIMEIROREGISTO:CA:Descrição#]]></VALUE>
        <XPATH><![CDATA[/CARD/FIELDS/FIELD[NAME='Descrição']/VALUE]]></XPATH>
      </FIELD>
      <FIELD backwardCompatibility="true" type="AdditionalFields" label="DEN_Descricao_docs" description="Descrição dos documentos/provas que fundamentam denúncia " source-type="AdditionalFields" has_confidential_data="False">
        <TAG><![CDATA[#PRIMEIROREGISTO:CA:DEN_Descricao_docs#]]></TAG>
        <VALUE><![CDATA[#PRIMEIROREGISTO:CA:DEN_Descricao_docs#]]></VALUE>
        <XPATH><![CDATA[/CARD/FIELDS/FIELD[NAME='DEN_Descricao_docs']/VALUE]]></XPATH>
      </FIELD>
      <FIELD backwardCompatibility="true" type="AdditionalFields" label="DEN_Anonimo" description="Deseja permanecer anónimo" source-type="AdditionalFields" has_confidential_data="False">
        <TAG><![CDATA[#PRIMEIROREGISTO:CA:DEN_Anonimo#]]></TAG>
        <VALUE><![CDATA[#PRIMEIROREGISTO:CA:DEN_Anonimo#]]></VALUE>
        <XPATH><![CDATA[/CARD/FIELDS/FIELD[NAME='DEN_Anonimo']/VALUE]]></XPATH>
      </FIELD>
      <FIELD backwardCompatibility="true" type="AdditionalFields" label="Distrito" description="Distrito" source-type="AdditionalFields" has_confidential_data="False">
        <TAG><![CDATA[#PRIMEIROREGISTO:CA:Distrito#]]></TAG>
        <VALUE><![CDATA[#PRIMEIROREGISTO:CA:Distrito#]]></VALUE>
        <XPATH><![CDATA[/CARD/FIELDS/FIELD[NAME='Distrito']/VALUE]]></XPATH>
      </FIELD>
      <FIELD backwardCompatibility="true" type="AdditionalFields" label="PAP_DOCS_ANEXADOS" description="Documentos anexados?" source-type="AdditionalFields" has_confidential_data="False">
        <TAG><![CDATA[#PRIMEIROREGISTO:CA:PAP_DOCS_ANEXADOS#]]></TAG>
        <VALUE><![CDATA[#PRIMEIROREGISTO:CA:PAP_DOCS_ANEXADOS#]]></VALUE>
        <XPATH><![CDATA[/CARD/FIELDS/FIELD[NAME='PAP_DOCS_ANEXADOS']/VALUE]]></XPATH>
      </FIELD>
      <FIELD backwardCompatibility="true" type="AdditionalFields" label="PAP_DOCS_ANEX" description="Documentos Anexados?" source-type="AdditionalFields" has_confidential_data="False">
        <TAG><![CDATA[#PRIMEIROREGISTO:CA:PAP_DOCS_ANEX#]]></TAG>
        <VALUE><![CDATA[#PRIMEIROREGISTO:CA:PAP_DOCS_ANEX#]]></VALUE>
        <XPATH><![CDATA[/CARD/FIELDS/FIELD[NAME='PAP_DOCS_ANEX']/VALUE]]></XPATH>
      </FIELD>
      <FIELD backwardCompatibility="true" type="AdditionalFields" label="DEN_Dominio" description="Domínio da denúncia" source-type="AdditionalFields" has_confidential_data="False">
        <TAG><![CDATA[#PRIMEIROREGISTO:CA:DEN_Dominio#]]></TAG>
        <VALUE><![CDATA[#PRIMEIROREGISTO:CA:DEN_Dominio#]]></VALUE>
        <XPATH><![CDATA[/CARD/FIELDS/FIELD[NAME='DEN_Dominio']/VALUE]]></XPATH>
      </FIELD>
      <FIELD backwardCompatibility="true" type="AdditionalFields" label="E_Morada" description="E_Morada" source-type="AdditionalFields" has_confidential_data="False">
        <TAG><![CDATA[#PRIMEIROREGISTO:CA:E_Morada#]]></TAG>
        <VALUE><![CDATA[#PRIMEIROREGISTO:CA:E_Morada#]]></VALUE>
        <XPATH><![CDATA[/CARD/FIELDS/FIELD[NAME='E_Morada']/VALUE]]></XPATH>
      </FIELD>
      <FIELD backwardCompatibility="true" type="AdditionalFields" label="E-mail" description="E-mail do Reclamante" source-type="AdditionalFields" has_confidential_data="False">
        <TAG><![CDATA[#PRIMEIROREGISTO:CA:E-mail#]]></TAG>
        <VALUE><![CDATA[#PRIMEIROREGISTO:CA:E-mail#]]></VALUE>
        <XPATH><![CDATA[/CARD/FIELDS/FIELD[NAME='E-mail']/VALUE]]></XPATH>
      </FIELD>
      <FIELD backwardCompatibility="true" type="AdditionalFields" label="DEN_Email" description="Endereço de correio eletrónico" source-type="AdditionalFields" has_confidential_data="False">
        <TAG><![CDATA[#PRIMEIROREGISTO:CA:DEN_Email#]]></TAG>
        <VALUE><![CDATA[#PRIMEIROREGISTO:CA:DEN_Email#]]></VALUE>
        <XPATH><![CDATA[/CARD/FIELDS/FIELD[NAME='DEN_Email']/VALUE]]></XPATH>
      </FIELD>
      <FIELD backwardCompatibility="true" type="AdditionalFields" label="EntidadeRemetente" description="Entidade Remetente" source-type="AdditionalFields" has_confidential_data="False">
        <TAG><![CDATA[#PRIMEIROREGISTO:CA:EntidadeRemetente#]]></TAG>
        <VALUE><![CDATA[#PRIMEIROREGISTO:CA:EntidadeRemetente#]]></VALUE>
        <XPATH><![CDATA[/CARD/FIELDS/FIELD[NAME='EntidadeRemetente']/VALUE]]></XPATH>
      </FIELD>
      <FIELD backwardCompatibility="true" type="AdditionalFields" label="fat_esp_fisc" description="Espaço fiscal" source-type="AdditionalFields" has_confidential_data="False">
        <TAG><![CDATA[#PRIMEIROREGISTO:CA:fat_esp_fisc#]]></TAG>
        <VALUE><![CDATA[#PRIMEIROREGISTO:CA:fat_esp_fisc#]]></VALUE>
        <XPATH><![CDATA[/CARD/FIELDS/FIELD[NAME='fat_esp_fisc']/VALUE]]></XPATH>
      </FIELD>
      <FIELD backwardCompatibility="true" type="AdditionalFields" label="fat_est_doc" description="Estado do documento" source-type="AdditionalFields" has_confidential_data="False">
        <TAG><![CDATA[#PRIMEIROREGISTO:CA:fat_est_doc#]]></TAG>
        <VALUE><![CDATA[#PRIMEIROREGISTO:CA:fat_est_doc#]]></VALUE>
        <XPATH><![CDATA[/CARD/FIELDS/FIELD[NAME='fat_est_doc']/VALUE]]></XPATH>
      </FIELD>
      <FIELD backwardCompatibility="true" type="AdditionalFields" label="Estado_CO_TE" description="Estado do processo de execução" source-type="AdditionalFields" has_confidential_data="False">
        <TAG><![CDATA[#PRIMEIROREGISTO:CA:Estado_CO_TE#]]></TAG>
        <VALUE><![CDATA[#PRIMEIROREGISTO:CA:Estado_CO_TE#]]></VALUE>
        <XPATH><![CDATA[/CARD/FIELDS/FIELD[NAME='Estado_CO_TE']/VALUE]]></XPATH>
      </FIELD>
      <FIELD backwardCompatibility="true" type="AdditionalFields" label="Estado_CO_TR" description="Estado do processo de recurso" source-type="AdditionalFields" has_confidential_data="False">
        <TAG><![CDATA[#PRIMEIROREGISTO:CA:Estado_CO_TR#]]></TAG>
        <VALUE><![CDATA[#PRIMEIROREGISTO:CA:Estado_CO_TR#]]></VALUE>
        <XPATH><![CDATA[/CARD/FIELDS/FIELD[NAME='Estado_CO_TR']/VALUE]]></XPATH>
      </FIELD>
      <FIELD backwardCompatibility="true" type="AdditionalFields" label="Estado_CO_FE" description="Estado_CO_FE" source-type="AdditionalFields" has_confidential_data="False">
        <TAG><![CDATA[#PRIMEIROREGISTO:CA:Estado_CO_FE#]]></TAG>
        <VALUE><![CDATA[#PRIMEIROREGISTO:CA:Estado_CO_FE#]]></VALUE>
        <XPATH><![CDATA[/CARD/FIELDS/FIELD[NAME='Estado_CO_FE']/VALUE]]></XPATH>
      </FIELD>
      <FIELD backwardCompatibility="true" type="AdditionalFields" label="DEN_Exposicao_Factos" description="Exposição dos factos" source-type="AdditionalFields" has_confidential_data="False">
        <TAG><![CDATA[#PRIMEIROREGISTO:CA:DEN_Exposicao_Factos#]]></TAG>
        <VALUE><![CDATA[#PRIMEIROREGISTO:CA:DEN_Exposicao_Factos#]]></VALUE>
        <XPATH><![CDATA[/CARD/FIELDS/FIELD[NAME='DEN_Exposicao_Factos']/VALUE]]></XPATH>
      </FIELD>
      <FIELD backwardCompatibility="true" type="AdditionalFields" label="FAT_Extracao_Dados" description="Extração de dados - Faturas" source-type="AdditionalFields" has_confidential_data="False">
        <TAG><![CDATA[#PRIMEIROREGISTO:CA:FAT_Extracao_Dados#]]></TAG>
        <VALUE><![CDATA[#PRIMEIROREGISTO:CA:FAT_Extracao_Dados#]]></VALUE>
        <XPATH><![CDATA[/CARD/FIELDS/FIELD[NAME='FAT_Extracao_Dados']/VALUE]]></XPATH>
      </FIELD>
      <FIELD backwardCompatibility="true" type="AdditionalFields" label="FATURAS_FaturaConforme" description="Fatura conforme?" source-type="AdditionalFields" has_confidential_data="False">
        <TAG><![CDATA[#PRIMEIROREGISTO:CA:FATURAS_FaturaConforme#]]></TAG>
        <VALUE><![CDATA[#PRIMEIROREGISTO:CA:FATURAS_FaturaConforme#]]></VALUE>
        <XPATH><![CDATA[/CARD/FIELDS/FIELD[NAME='FATURAS_FaturaConforme']/VALUE]]></XPATH>
      </FIELD>
      <FIELD backwardCompatibility="true" type="AdditionalFields" label="E_Fax" description="FAX" source-type="AdditionalFields" has_confidential_data="False">
        <TAG><![CDATA[#PRIMEIROREGISTO:CA:E_Fax#]]></TAG>
        <VALUE><![CDATA[#PRIMEIROREGISTO:CA:E_Fax#]]></VALUE>
        <XPATH><![CDATA[/CARD/FIELDS/FIELD[NAME='E_Fax']/VALUE]]></XPATH>
      </FIELD>
      <FIELD backwardCompatibility="true" type="AdditionalFields" label="DEN_Motivo_Prejudicado" description="Foi diretamente prejudicado pela situação?" source-type="AdditionalFields" has_confidential_data="False">
        <TAG><![CDATA[#PRIMEIROREGISTO:CA:DEN_Motivo_Prejudicado#]]></TAG>
        <VALUE><![CDATA[#PRIMEIROREGISTO:CA:DEN_Motivo_Prejudicado#]]></VALUE>
        <XPATH><![CDATA[/CARD/FIELDS/FIELD[NAME='DEN_Motivo_Prejudicado']/VALUE]]></XPATH>
      </FIELD>
      <FIELD backwardCompatibility="true" type="AdditionalFields" label="Cilindrada" description="Formação" source-type="AdditionalFields" has_confidential_data="False">
        <TAG><![CDATA[#PRIMEIROREGISTO:CA:Cilindrada#]]></TAG>
        <VALUE><![CDATA[#PRIMEIROREGISTO:CA:Cilindrada#]]></VALUE>
        <XPATH><![CDATA[/CARD/FIELDS/FIELD[NAME='Cilindrada']/VALUE]]></XPATH>
      </FIELD>
      <FIELD backwardCompatibility="true" type="AdditionalFields" label="Cor" description="Formação" source-type="AdditionalFields" has_confidential_data="False">
        <TAG><![CDATA[#PRIMEIROREGISTO:CA:Cor#]]></TAG>
        <VALUE><![CDATA[#PRIMEIROREGISTO:CA:Cor#]]></VALUE>
        <XPATH><![CDATA[/CARD/FIELDS/FIELD[NAME='Cor']/VALUE]]></XPATH>
      </FIELD>
      <FIELD backwardCompatibility="true" type="AdditionalFields" label="Marca" description="Formação" source-type="AdditionalFields" has_confidential_data="False">
        <TAG><![CDATA[#PRIMEIROREGISTO:CA:Marca#]]></TAG>
        <VALUE><![CDATA[#PRIMEIROREGISTO:CA:Marca#]]></VALUE>
        <XPATH><![CDATA[/CARD/FIELDS/FIELD[NAME='Marca']/VALUE]]></XPATH>
      </FIELD>
      <FIELD backwardCompatibility="true" type="AdditionalFields" label="GAI_TEC_RESP" description="GAI Técnico Responsável" source-type="AdditionalFields" has_confidential_data="False">
        <TAG><![CDATA[#PRIMEIROREGISTO:CA:GAI_TEC_RESP#]]></TAG>
        <VALUE><![CDATA[#PRIMEIROREGISTO:CA:GAI_TEC_RESP#]]></VALUE>
        <XPATH><![CDATA[/CARD/FIELDS/FIELD[NAME='GAI_TEC_RESP']/VALUE]]></XPATH>
      </FIELD>
      <FIELD backwardCompatibility="true" type="AdditionalFields" label="FATURAS_GestorContrato" description="Gestor de Contrato" source-type="AdditionalFields" has_confidential_data="False">
        <TAG><![CDATA[#PRIMEIROREGISTO:CA:FATURAS_GestorContrato#]]></TAG>
        <VALUE><![CDATA[#PRIMEIROREGISTO:CA:FATURAS_GestorContrato#]]></VALUE>
        <XPATH><![CDATA[/CARD/FIELDS/FIELD[NAME='FATURAS_GestorContrato']/VALUE]]></XPATH>
      </FIELD>
      <FIELD backwardCompatibility="true" type="AdditionalFields" label="Identificação" description="Identificação" source-type="AdditionalFields" has_confidential_data="False">
        <TAG><![CDATA[#PRIMEIROREGISTO:CA:Identificação#]]></TAG>
        <VALUE><![CDATA[#PRIMEIROREGISTO:CA:Identificação#]]></VALUE>
        <XPATH><![CDATA[/CARD/FIELDS/FIELD[NAME='Identificação']/VALUE]]></XPATH>
      </FIELD>
      <FIELD backwardCompatibility="true" type="AdditionalFields" label="FATURAS_Imobilizado" description="Imobilizado" source-type="AdditionalFields" has_confidential_data="False">
        <TAG><![CDATA[#PRIMEIROREGISTO:CA:FATURAS_Imobilizado#]]></TAG>
        <VALUE><![CDATA[#PRIMEIROREGISTO:CA:FATURAS_Imobilizado#]]></VALUE>
        <XPATH><![CDATA[/CARD/FIELDS/FIELD[NAME='FATURAS_Imobilizado']/VALUE]]></XPATH>
      </FIELD>
      <FIELD backwardCompatibility="true" type="AdditionalFields" label="DataOcorrência" description="Indica a data da ocorrência reportada pelo utente" source-type="AdditionalFields" has_confidential_data="False">
        <TAG><![CDATA[#PRIMEIROREGISTO:CA:DataOcorrência#]]></TAG>
        <VALUE><![CDATA[#PRIMEIROREGISTO:CA:DataOcorrência#]]></VALUE>
        <XPATH><![CDATA[/CARD/FIELDS/FIELD[NAME='DataOcorrência']/VALUE]]></XPATH>
      </FIELD>
      <FIELD backwardCompatibility="true" type="AdditionalFields" label="SUG_REC_INF" description="Indica o tipo de contacto: Sugestão, Reclamação, ou Pedido de Informação" source-type="AdditionalFields" has_confidential_data="False">
        <TAG><![CDATA[#PRIMEIROREGISTO:CA:SUG_REC_INF#]]></TAG>
        <VALUE><![CDATA[#PRIMEIROREGISTO:CA:SUG_REC_INF#]]></VALUE>
        <XPATH><![CDATA[/CARD/FIELDS/FIELD[NAME='SUG_REC_INF']/VALUE]]></XPATH>
      </FIELD>
      <FIELD backwardCompatibility="true" type="AdditionalFields" label="DEN_Denuncia_previa_desc" description="indicação da denuncia prévia" source-type="AdditionalFields" has_confidential_data="False">
        <TAG><![CDATA[#PRIMEIROREGISTO:CA:DEN_Denuncia_previa_desc#]]></TAG>
        <VALUE><![CDATA[#PRIMEIROREGISTO:CA:DEN_Denuncia_previa_desc#]]></VALUE>
        <XPATH><![CDATA[/CARD/FIELDS/FIELD[NAME='DEN_Denuncia_previa_desc']/VALUE]]></XPATH>
      </FIELD>
      <FIELD backwardCompatibility="true" type="AdditionalFields" label="DEN_Intervenientes" description="Intervenientes" source-type="AdditionalFields" has_confidential_data="False">
        <TAG><![CDATA[#PRIMEIROREGISTO:CA:DEN_Intervenientes#]]></TAG>
        <VALUE><![CDATA[#PRIMEIROREGISTO:CA:DEN_Intervenientes#]]></VALUE>
        <XPATH><![CDATA[/CARD/FIELDS/FIELD[NAME='DEN_Intervenientes']/VALUE]]></XPATH>
      </FIELD>
      <FIELD backwardCompatibility="true" type="AdditionalFields" label="FATURAS_JustificacaoNaoValidacao" description="Justificação de não validação" source-type="AdditionalFields" has_confidential_data="False">
        <TAG><![CDATA[#PRIMEIROREGISTO:CA:FATURAS_JustificacaoNaoValidacao#]]></TAG>
        <VALUE><![CDATA[#PRIMEIROREGISTO:CA:FATURAS_JustificacaoNaoValidacao#]]></VALUE>
        <XPATH><![CDATA[/CARD/FIELDS/FIELD[NAME='FATURAS_JustificacaoNaoValidacao']/VALUE]]></XPATH>
      </FIELD>
      <FIELD backwardCompatibility="true" type="AdditionalFields" label="Km" description="Km da estrada mencionado pelo processo" source-type="AdditionalFields" has_confidential_data="False">
        <TAG><![CDATA[#PRIMEIROREGISTO:CA:Km#]]></TAG>
        <VALUE><![CDATA[#PRIMEIROREGISTO:CA:Km#]]></VALUE>
        <XPATH><![CDATA[/CARD/FIELDS/FIELD[NAME='Km']/VALUE]]></XPATH>
      </FIELD>
      <FIELD backwardCompatibility="true" type="AdditionalFields" label="Kmfinal" description="Km final" source-type="AdditionalFields" has_confidential_data="False">
        <TAG><![CDATA[#PRIMEIROREGISTO:CA:Kmfinal#]]></TAG>
        <VALUE><![CDATA[#PRIMEIROREGISTO:CA:Kmfinal#]]></VALUE>
        <XPATH><![CDATA[/CARD/FIELDS/FIELD[NAME='Kmfinal']/VALUE]]></XPATH>
      </FIELD>
      <FIELD backwardCompatibility="true" type="AdditionalFields" label="Kminicial" description="Km inicial" source-type="AdditionalFields" has_confidential_data="False">
        <TAG><![CDATA[#PRIMEIROREGISTO:CA:Kminicial#]]></TAG>
        <VALUE><![CDATA[#PRIMEIROREGISTO:CA:Kminicial#]]></VALUE>
        <XPATH><![CDATA[/CARD/FIELDS/FIELD[NAME='Kminicial']/VALUE]]></XPATH>
      </FIELD>
      <FIELD backwardCompatibility="true" type="AdditionalFields" label="Concessionária" description="Lista de Concessionárias de Infra-Estruturas Rodoviárias" source-type="AdditionalFields" has_confidential_data="False">
        <TAG><![CDATA[#PRIMEIROREGISTO:CA:Concessionária#]]></TAG>
        <VALUE><![CDATA[#PRIMEIROREGISTO:CA:Concessionária#]]></VALUE>
        <XPATH><![CDATA[/CARD/FIELDS/FIELD[NAME='Concessionária']/VALUE]]></XPATH>
      </FIELD>
      <FIELD backwardCompatibility="true" type="AdditionalFields" label="ListaBens" description="ListaBens" source-type="AdditionalFields" has_confidential_data="False">
        <TAG><![CDATA[#PRIMEIROREGISTO:CA:ListaBens#]]></TAG>
        <VALUE><![CDATA[#PRIMEIROREGISTO:CA:ListaBens#]]></VALUE>
        <XPATH><![CDATA[/CARD/FIELDS/FIELD[NAME='ListaBens']/VALUE]]></XPATH>
      </FIELD>
      <FIELD backwardCompatibility="true" type="AdditionalFields" label="ListaEmpr" description="ListaEmpr" source-type="AdditionalFields" has_confidential_data="False">
        <TAG><![CDATA[#PRIMEIROREGISTO:CA:ListaEmpr#]]></TAG>
        <VALUE><![CDATA[#PRIMEIROREGISTO:CA:ListaEmpr#]]></VALUE>
        <XPATH><![CDATA[/CARD/FIELDS/FIELD[NAME='ListaEmpr']/VALUE]]></XPATH>
      </FIELD>
      <FIELD backwardCompatibility="true" type="AdditionalFields" label="ListaServ" description="ListaServ" source-type="AdditionalFields" has_confidential_data="False">
        <TAG><![CDATA[#PRIMEIROREGISTO:CA:ListaServ#]]></TAG>
        <VALUE><![CDATA[#PRIMEIROREGISTO:CA:ListaServ#]]></VALUE>
        <XPATH><![CDATA[/CARD/FIELDS/FIELD[NAME='ListaServ']/VALUE]]></XPATH>
      </FIELD>
      <FIELD backwardCompatibility="true" type="AdditionalFields" label="DEN_Local" description="Local onde ocorreram os factos" source-type="AdditionalFields" has_confidential_data="False">
        <TAG><![CDATA[#PRIMEIROREGISTO:CA:DEN_Local#]]></TAG>
        <VALUE><![CDATA[#PRIMEIROREGISTO:CA:DEN_Local#]]></VALUE>
        <XPATH><![CDATA[/CARD/FIELDS/FIELD[NAME='DEN_Local']/VALUE]]></XPATH>
      </FIELD>
      <FIELD backwardCompatibility="true" type="AdditionalFields" label="E_Localidade" description="Localidade" source-type="AdditionalFields" has_confidential_data="False">
        <TAG><![CDATA[#PRIMEIROREGISTO:CA:E_Localidade#]]></TAG>
        <VALUE><![CDATA[#PRIMEIROREGISTO:CA:E_Localidade#]]></VALUE>
        <XPATH><![CDATA[/CARD/FIELDS/FIELD[NAME='E_Localidade']/VALUE]]></XPATH>
      </FIELD>
      <FIELD backwardCompatibility="true" type="AdditionalFields" label="Localidade" description="Localidade do Reclamante" source-type="AdditionalFields" has_confidential_data="False">
        <TAG><![CDATA[#PRIMEIROREGISTO:CA:Localidade#]]></TAG>
        <VALUE><![CDATA[#PRIMEIROREGISTO:CA:Localidade#]]></VALUE>
        <XPATH><![CDATA[/CARD/FIELDS/FIELD[NAME='Localidade']/VALUE]]></XPATH>
      </FIELD>
      <FIELD backwardCompatibility="true" type="AdditionalFields" label="LOUVOR" description="Louvor" source-type="AdditionalFields" has_confidential_data="False">
        <TAG><![CDATA[#PRIMEIROREGISTO:CA:LOUVOR#]]></TAG>
        <VALUE><![CDATA[#PRIMEIROREGISTO:CA:LOUVOR#]]></VALUE>
        <XPATH><![CDATA[/CARD/FIELDS/FIELD[NAME='LOUVOR']/VALUE]]></XPATH>
      </FIELD>
      <FIELD backwardCompatibility="true" type="AdditionalFields" label="den_manha" description="Manhã" source-type="AdditionalFields" has_confidential_data="False">
        <TAG><![CDATA[#PRIMEIROREGISTO:CA:den_manha#]]></TAG>
        <VALUE><![CDATA[#PRIMEIROREGISTO:CA:den_manha#]]></VALUE>
        <XPATH><![CDATA[/CARD/FIELDS/FIELD[NAME='den_manha']/VALUE]]></XPATH>
      </FIELD>
      <FIELD backwardCompatibility="true" type="AdditionalFields" label="E_NAP" description="NAP" source-type="AdditionalFields" has_confidential_data="False">
        <TAG><![CDATA[#PRIMEIROREGISTO:CA:E_NAP#]]></TAG>
        <VALUE><![CDATA[#PRIMEIROREGISTO:CA:E_NAP#]]></VALUE>
        <XPATH><![CDATA[/CARD/FIELDS/FIELD[NAME='E_NAP']/VALUE]]></XPATH>
      </FIELD>
      <FIELD backwardCompatibility="true" type="AdditionalFields" label="FATURAS_NecessitaNotaCredito" description="Necessita nota de crédito?" source-type="AdditionalFields" has_confidential_data="False">
        <TAG><![CDATA[#PRIMEIROREGISTO:CA:FATURAS_NecessitaNotaCredito#]]></TAG>
        <VALUE><![CDATA[#PRIMEIROREGISTO:CA:FATURAS_NecessitaNotaCredito#]]></VALUE>
        <XPATH><![CDATA[/CARD/FIELDS/FIELD[NAME='FATURAS_NecessitaNotaCredito']/VALUE]]></XPATH>
      </FIELD>
      <FIELD backwardCompatibility="true" type="AdditionalFields" label="E_NIF" description="NIF" source-type="AdditionalFields" has_confidential_data="False">
        <TAG><![CDATA[#PRIMEIROREGISTO:CA:E_NIF#]]></TAG>
        <VALUE><![CDATA[#PRIMEIROREGISTO:CA:E_NIF#]]></VALUE>
        <XPATH><![CDATA[/CARD/FIELDS/FIELD[NAME='E_NIF']/VALUE]]></XPATH>
      </FIELD>
      <FIELD backwardCompatibility="true" type="AdditionalFields" label="NIF" description="NIF" source-type="AdditionalFields" has_confidential_data="False">
        <TAG><![CDATA[#PRIMEIROREGISTO:CA:NIF#]]></TAG>
        <VALUE><![CDATA[#PRIMEIROREGISTO:CA:NIF#]]></VALUE>
        <XPATH><![CDATA[/CARD/FIELDS/FIELD[NAME='NIF']/VALUE]]></XPATH>
      </FIELD>
      <FIELD backwardCompatibility="true" type="AdditionalFields" label="FATURAS_Compromisso" description="Nº de Compromisso" source-type="AdditionalFields" has_confidential_data="False">
        <TAG><![CDATA[#PRIMEIROREGISTO:CA:FATURAS_Compromisso#]]></TAG>
        <VALUE><![CDATA[#PRIMEIROREGISTO:CA:FATURAS_Compromisso#]]></VALUE>
        <XPATH><![CDATA[/CARD/FIELDS/FIELD[NAME='FATURAS_Compromisso']/VALUE]]></XPATH>
      </FIELD>
      <FIELD backwardCompatibility="true" type="AdditionalFields" label="FATURAS_NumFatura" description="Nº de Fatura" source-type="AdditionalFields" has_confidential_data="False">
        <TAG><![CDATA[#PRIMEIROREGISTO:CA:FATURAS_NumFatura#]]></TAG>
        <VALUE><![CDATA[#PRIMEIROREGISTO:CA:FATURAS_NumFatura#]]></VALUE>
        <XPATH><![CDATA[/CARD/FIELDS/FIELD[NAME='FATURAS_NumFatura']/VALUE]]></XPATH>
      </FIELD>
      <FIELD backwardCompatibility="true" type="AdditionalFields" label="Processo" description="Nº de processo anterior" source-type="AdditionalFields" has_confidential_data="False">
        <TAG><![CDATA[#PRIMEIROREGISTO:CA:Processo#]]></TAG>
        <VALUE><![CDATA[#PRIMEIROREGISTO:CA:Processo#]]></VALUE>
        <XPATH><![CDATA[/CARD/FIELDS/FIELD[NAME='Processo']/VALUE]]></XPATH>
      </FIELD>
      <FIELD backwardCompatibility="true" type="AdditionalFields" label="FATURAS_NumRegistoImobilizado" description="Nº de Registo de Imobilizado" source-type="AdditionalFields" has_confidential_data="False">
        <TAG><![CDATA[#PRIMEIROREGISTO:CA:FATURAS_NumRegistoImobilizado#]]></TAG>
        <VALUE><![CDATA[#PRIMEIROREGISTO:CA:FATURAS_NumRegistoImobilizado#]]></VALUE>
        <XPATH><![CDATA[/CARD/FIELDS/FIELD[NAME='FATURAS_NumRegistoImobilizado']/VALUE]]></XPATH>
      </FIELD>
      <FIELD backwardCompatibility="true" type="AdditionalFields" label="FATURAS_NumRegistoGERFIP" description="Nº de Registo GERFIP" source-type="AdditionalFields" has_confidential_data="False">
        <TAG><![CDATA[#PRIMEIROREGISTO:CA:FATURAS_NumRegistoGERFIP#]]></TAG>
        <VALUE><![CDATA[#PRIMEIROREGISTO:CA:FATURAS_NumRegistoGERFIP#]]></VALUE>
        <XPATH><![CDATA[/CARD/FIELDS/FIELD[NAME='FATURAS_NumRegistoGERFIP']/VALUE]]></XPATH>
      </FIELD>
      <FIELD backwardCompatibility="true" type="AdditionalFields" label="Nome" description="Nome" source-type="AdditionalFields" has_confidential_data="False">
        <TAG><![CDATA[#PRIMEIROREGISTO:CA:Nome#]]></TAG>
        <VALUE><![CDATA[#PRIMEIROREGISTO:CA:Nome#]]></VALUE>
        <XPATH><![CDATA[/CARD/FIELDS/FIELD[NAME='Nome']/VALUE]]></XPATH>
      </FIELD>
      <FIELD backwardCompatibility="true" type="AdditionalFields" label="DEN_Nome" description="Nome completo" source-type="AdditionalFields" has_confidential_data="False">
        <TAG><![CDATA[#PRIMEIROREGISTO:CA:DEN_Nome#]]></TAG>
        <VALUE><![CDATA[#PRIMEIROREGISTO:CA:DEN_Nome#]]></VALUE>
        <XPATH><![CDATA[/CARD/FIELDS/FIELD[NAME='DEN_Nome']/VALUE]]></XPATH>
      </FIELD>
      <FIELD backwardCompatibility="true" type="AdditionalFields" label="FORNECEDOR" description="Nome de Fornecedor" source-type="AdditionalFields" has_confidential_data="False">
        <TAG><![CDATA[#PRIMEIROREGISTO:CA:FORNECEDOR#]]></TAG>
        <VALUE><![CDATA[#PRIMEIROREGISTO:CA:FORNECEDOR#]]></VALUE>
        <XPATH><![CDATA[/CARD/FIELDS/FIELD[NAME='FORNECEDOR']/VALUE]]></XPATH>
      </FIELD>
      <FIELD backwardCompatibility="true" type="AdditionalFields" label="NomeReclamante" description="Nome do Reclamante" source-type="AdditionalFields" has_confidential_data="False">
        <TAG><![CDATA[#PRIMEIROREGISTO:CA:NomeReclamante#]]></TAG>
        <VALUE><![CDATA[#PRIMEIROREGISTO:CA:NomeReclamante#]]></VALUE>
        <XPATH><![CDATA[/CARD/FIELDS/FIELD[NAME='NomeReclamante']/VALUE]]></XPATH>
      </FIELD>
      <FIELD backwardCompatibility="true" type="AdditionalFields" label="Norma" description="Norma de Sinalização" source-type="AdditionalFields" has_confidential_data="False">
        <TAG><![CDATA[#PRIMEIROREGISTO:CA:Norma#]]></TAG>
        <VALUE><![CDATA[#PRIMEIROREGISTO:CA:Norma#]]></VALUE>
        <XPATH><![CDATA[/CARD/FIELDS/FIELD[NAME='Norma']/VALUE]]></XPATH>
      </FIELD>
      <FIELD backwardCompatibility="true" type="AdditionalFields" label="FATURAS_NotaEncomenda" description="Nota de Encomenda" source-type="AdditionalFields" has_confidential_data="False">
        <TAG><![CDATA[#PRIMEIROREGISTO:CA:FATURAS_NotaEncomenda#]]></TAG>
        <VALUE><![CDATA[#PRIMEIROREGISTO:CA:FATURAS_NotaEncomenda#]]></VALUE>
        <XPATH><![CDATA[/CARD/FIELDS/FIELD[NAME='FATURAS_NotaEncomenda']/VALUE]]></XPATH>
      </FIELD>
      <FIELD backwardCompatibility="true" type="AdditionalFields" label="N_ENCOMENDA" description="Nota de Encomenda" source-type="AdditionalFields" has_confidential_data="False">
        <TAG><![CDATA[#PRIMEIROREGISTO:CA:N_ENCOMENDA#]]></TAG>
        <VALUE><![CDATA[#PRIMEIROREGISTO:CA:N_ENCOMENDA#]]></VALUE>
        <XPATH><![CDATA[/CARD/FIELDS/FIELD[NAME='N_ENCOMENDA']/VALUE]]></XPATH>
      </FIELD>
      <FIELD backwardCompatibility="true" type="AdditionalFields" label="NrProcesso" description="NrProcesso" source-type="AdditionalFields" has_confidential_data="False">
        <TAG><![CDATA[#PRIMEIROREGISTO:CA:NrProcesso#]]></TAG>
        <VALUE><![CDATA[#PRIMEIROREGISTO:CA:NrProcesso#]]></VALUE>
        <XPATH><![CDATA[/CARD/FIELDS/FIELD[NAME='NrProcesso']/VALUE]]></XPATH>
      </FIELD>
      <FIELD backwardCompatibility="true" type="AdditionalFields" label="Num_IMT" description="Num_IMT" source-type="AdditionalFields" has_confidential_data="False">
        <TAG><![CDATA[#PRIMEIROREGISTO:CA:Num_IMT#]]></TAG>
        <VALUE><![CDATA[#PRIMEIROREGISTO:CA:Num_IMT#]]></VALUE>
        <XPATH><![CDATA[/CARD/FIELDS/FIELD[NAME='Num_IMT']/VALUE]]></XPATH>
      </FIELD>
      <FIELD backwardCompatibility="true" type="AdditionalFields" label="NumeroFatura" description="Número da Fatura" source-type="AdditionalFields" has_confidential_data="False">
        <TAG><![CDATA[#PRIMEIROREGISTO:CA:NumeroFatura#]]></TAG>
        <VALUE><![CDATA[#PRIMEIROREGISTO:CA:NumeroFatura#]]></VALUE>
        <XPATH><![CDATA[/CARD/FIELDS/FIELD[NAME='NumeroFatura']/VALUE]]></XPATH>
      </FIELD>
      <FIELD backwardCompatibility="true" type="AdditionalFields" label="PAP_NUM" description="Número da PAP" source-type="AdditionalFields" has_confidential_data="False">
        <TAG><![CDATA[#PRIMEIROREGISTO:CA:PAP_NUM#]]></TAG>
        <VALUE><![CDATA[#PRIMEIROREGISTO:CA:PAP_NUM#]]></VALUE>
        <XPATH><![CDATA[/CARD/FIELDS/FIELD[NAME='PAP_NUM']/VALUE]]></XPATH>
      </FIELD>
      <FIELD backwardCompatibility="true" type="AdditionalFields" label="PAP_NUMERO" description="Número da PAP" source-type="AdditionalFields" has_confidential_data="False">
        <TAG><![CDATA[#PRIMEIROREGISTO:CA:PAP_NUMERO#]]></TAG>
        <VALUE><![CDATA[#PRIMEIROREGISTO:CA:PAP_NUMERO#]]></VALUE>
        <XPATH><![CDATA[/CARD/FIELDS/FIELD[NAME='PAP_NUMERO']/VALUE]]></XPATH>
      </FIELD>
      <FIELD backwardCompatibility="true" type="AdditionalFields" label="Num_Identificacao" description="Numero de Identificação" source-type="AdditionalFields" has_confidential_data="False">
        <TAG><![CDATA[#PRIMEIROREGISTO:CA:Num_Identificacao#]]></TAG>
        <VALUE><![CDATA[#PRIMEIROREGISTO:CA:Num_Identificacao#]]></VALUE>
        <XPATH><![CDATA[/CARD/FIELDS/FIELD[NAME='Num_Identificacao']/VALUE]]></XPATH>
      </FIELD>
      <FIELD backwardCompatibility="true" type="AdditionalFields" label="PAP_NUM_PAG" description="Número de pagamento em GERFIP" source-type="AdditionalFields" has_confidential_data="False">
        <TAG><![CDATA[#PRIMEIROREGISTO:CA:PAP_NUM_PAG#]]></TAG>
        <VALUE><![CDATA[#PRIMEIROREGISTO:CA:PAP_NUM_PAG#]]></VALUE>
        <XPATH><![CDATA[/CARD/FIELDS/FIELD[NAME='PAP_NUM_PAG']/VALUE]]></XPATH>
      </FIELD>
      <FIELD backwardCompatibility="true" type="AdditionalFields" label="PAP_NUM_PAGAMENTO" description="Número de pagamento em GERFIP" source-type="AdditionalFields" has_confidential_data="False">
        <TAG><![CDATA[#PRIMEIROREGISTO:CA:PAP_NUM_PAGAMENTO#]]></TAG>
        <VALUE><![CDATA[#PRIMEIROREGISTO:CA:PAP_NUM_PAGAMENTO#]]></VALUE>
        <XPATH><![CDATA[/CARD/FIELDS/FIELD[NAME='PAP_NUM_PAGAMENTO']/VALUE]]></XPATH>
      </FIELD>
      <FIELD backwardCompatibility="true" type="AdditionalFields" label="PAP_NUM_REG" description="Número de registo da PAP" source-type="AdditionalFields" has_confidential_data="False">
        <TAG><![CDATA[#PRIMEIROREGISTO:CA:PAP_NUM_REG#]]></TAG>
        <VALUE><![CDATA[#PRIMEIROREGISTO:CA:PAP_NUM_REG#]]></VALUE>
        <XPATH><![CDATA[/CARD/FIELDS/FIELD[NAME='PAP_NUM_REG']/VALUE]]></XPATH>
      </FIELD>
      <FIELD backwardCompatibility="true" type="AdditionalFields" label="PAP_NUM_REGISTO" description="Número de registo da PAP" source-type="AdditionalFields" has_confidential_data="False">
        <TAG><![CDATA[#PRIMEIROREGISTO:CA:PAP_NUM_REGISTO#]]></TAG>
        <VALUE><![CDATA[#PRIMEIROREGISTO:CA:PAP_NUM_REGISTO#]]></VALUE>
        <XPATH><![CDATA[/CARD/FIELDS/FIELD[NAME='PAP_NUM_REGISTO']/VALUE]]></XPATH>
      </FIELD>
      <FIELD backwardCompatibility="true" type="AdditionalFields" label="Objeto" description="Objeto" source-type="AdditionalFields" has_confidential_data="False">
        <TAG><![CDATA[#PRIMEIROREGISTO:CA:Objeto#]]></TAG>
        <VALUE><![CDATA[#PRIMEIROREGISTO:CA:Objeto#]]></VALUE>
        <XPATH><![CDATA[/CARD/FIELDS/FIELD[NAME='Objeto']/VALUE]]></XPATH>
      </FIELD>
      <FIELD backwardCompatibility="true" type="AdditionalFields" label="DataEntrega0" description="Obrigações Contratuais de Informação - Data Limite de Entrega de Relatório" source-type="AdditionalFields" has_confidential_data="False">
        <TAG><![CDATA[#PRIMEIROREGISTO:CA:DataEntrega0#]]></TAG>
        <VALUE><![CDATA[#PRIMEIROREGISTO:CA:DataEntrega0#]]></VALUE>
        <XPATH><![CDATA[/CARD/FIELDS/FIELD[NAME='DataEntrega0']/VALUE]]></XPATH>
      </FIELD>
      <FIELD backwardCompatibility="true" type="AdditionalFields" label="DataEntrega1" description="Obrigações Contratuais de Informação - Data Limite de Entrega de Relatório" source-type="AdditionalFields" has_confidential_data="False">
        <TAG><![CDATA[#PRIMEIROREGISTO:CA:DataEntrega1#]]></TAG>
        <VALUE><![CDATA[#PRIMEIROREGISTO:CA:DataEntrega1#]]></VALUE>
        <XPATH><![CDATA[/CARD/FIELDS/FIELD[NAME='DataEntrega1']/VALUE]]></XPATH>
      </FIELD>
      <FIELD backwardCompatibility="true" type="AdditionalFields" label="DataEntrega2" description="Obrigações Contratuais de Informação - Data Limite de Entrega de Relatório" source-type="AdditionalFields" has_confidential_data="False">
        <TAG><![CDATA[#PRIMEIROREGISTO:CA:DataEntrega2#]]></TAG>
        <VALUE><![CDATA[#PRIMEIROREGISTO:CA:DataEntrega2#]]></VALUE>
        <XPATH><![CDATA[/CARD/FIELDS/FIELD[NAME='DataEntrega2']/VALUE]]></XPATH>
      </FIELD>
      <FIELD backwardCompatibility="true" type="AdditionalFields" label="DataEntrega3" description="Obrigações Contratuais de Informação - Data Limite de Entrega de Relatório" source-type="AdditionalFields" has_confidential_data="False">
        <TAG><![CDATA[#PRIMEIROREGISTO:CA:DataEntrega3#]]></TAG>
        <VALUE><![CDATA[#PRIMEIROREGISTO:CA:DataEntrega3#]]></VALUE>
        <XPATH><![CDATA[/CARD/FIELDS/FIELD[NAME='DataEntrega3']/VALUE]]></XPATH>
      </FIELD>
      <FIELD backwardCompatibility="true" type="AdditionalFields" label="DataEntrega4" description="Obrigações Contratuais de Informação - Data Limite de Entrega de Relatório" source-type="AdditionalFields" has_confidential_data="False">
        <TAG><![CDATA[#PRIMEIROREGISTO:CA:DataEntrega4#]]></TAG>
        <VALUE><![CDATA[#PRIMEIROREGISTO:CA:DataEntrega4#]]></VALUE>
        <XPATH><![CDATA[/CARD/FIELDS/FIELD[NAME='DataEntrega4']/VALUE]]></XPATH>
      </FIELD>
      <FIELD backwardCompatibility="true" type="AdditionalFields" label="PAP_OFIC_ENV" description="Ofício enviado?" source-type="AdditionalFields" has_confidential_data="False">
        <TAG><![CDATA[#PRIMEIROREGISTO:CA:PAP_OFIC_ENV#]]></TAG>
        <VALUE><![CDATA[#PRIMEIROREGISTO:CA:PAP_OFIC_ENV#]]></VALUE>
        <XPATH><![CDATA[/CARD/FIELDS/FIELD[NAME='PAP_OFIC_ENV']/VALUE]]></XPATH>
      </FIELD>
      <FIELD backwardCompatibility="true" type="AdditionalFields" label="PAP_OFICIO_ENVIADO" description="Ofício enviado?" source-type="AdditionalFields" has_confidential_data="False">
        <TAG><![CDATA[#PRIMEIROREGISTO:CA:PAP_OFICIO_ENVIADO#]]></TAG>
        <VALUE><![CDATA[#PRIMEIROREGISTO:CA:PAP_OFICIO_ENVIADO#]]></VALUE>
        <XPATH><![CDATA[/CARD/FIELDS/FIELD[NAME='PAP_OFICIO_ENVIADO']/VALUE]]></XPATH>
      </FIELD>
      <FIELD backwardCompatibility="true" type="AdditionalFields" label="FATURAS_OficioRegistado" description="Ofício Registado?" source-type="AdditionalFields" has_confidential_data="False">
        <TAG><![CDATA[#PRIMEIROREGISTO:CA:FATURAS_OficioRegistado#]]></TAG>
        <VALUE><![CDATA[#PRIMEIROREGISTO:CA:FATURAS_OficioRegistado#]]></VALUE>
        <XPATH><![CDATA[/CARD/FIELDS/FIELD[NAME='FATURAS_OficioRegistado']/VALUE]]></XPATH>
      </FIELD>
      <FIELD backwardCompatibility="true" type="AdditionalFields" label="den_origem_pedido" description="Origem do Pedido" source-type="AdditionalFields" has_confidential_data="False">
        <TAG><![CDATA[#PRIMEIROREGISTO:CA:den_origem_pedido#]]></TAG>
        <VALUE><![CDATA[#PRIMEIROREGISTO:CA:den_origem_pedido#]]></VALUE>
        <XPATH><![CDATA[/CARD/FIELDS/FIELD[NAME='den_origem_pedido']/VALUE]]></XPATH>
      </FIELD>
      <FIELD backwardCompatibility="true" type="AdditionalFields" label="OutraEstrada" description="OutraEstrada" source-type="AdditionalFields" has_confidential_data="False">
        <TAG><![CDATA[#PRIMEIROREGISTO:CA:OutraEstrada#]]></TAG>
        <VALUE><![CDATA[#PRIMEIROREGISTO:CA:OutraEstrada#]]></VALUE>
        <XPATH><![CDATA[/CARD/FIELDS/FIELD[NAME='OutraEstrada']/VALUE]]></XPATH>
      </FIELD>
      <FIELD backwardCompatibility="true" type="AdditionalFields" label="OutrasRefs" description="Outras referências" source-type="AdditionalFields" has_confidential_data="False">
        <TAG><![CDATA[#PRIMEIROREGISTO:CA:OutrasRefs#]]></TAG>
        <VALUE><![CDATA[#PRIMEIROREGISTO:CA:OutrasRefs#]]></VALUE>
        <XPATH><![CDATA[/CARD/FIELDS/FIELD[NAME='OutrasRefs']/VALUE]]></XPATH>
      </FIELD>
      <FIELD backwardCompatibility="true" type="AdditionalFields" label="DEN_Dominio_Outro" description="Outro" source-type="AdditionalFields" has_confidential_data="False">
        <TAG><![CDATA[#PRIMEIROREGISTO:CA:DEN_Dominio_Outro#]]></TAG>
        <VALUE><![CDATA[#PRIMEIROREGISTO:CA:DEN_Dominio_Outro#]]></VALUE>
        <XPATH><![CDATA[/CARD/FIELDS/FIELD[NAME='DEN_Dominio_Outro']/VALUE]]></XPATH>
      </FIELD>
      <FIELD backwardCompatibility="true" type="AdditionalFields" label="DEN_Motivo_Outro" description="Outro" source-type="AdditionalFields" has_confidential_data="False">
        <TAG><![CDATA[#PRIMEIROREGISTO:CA:DEN_Motivo_Outro#]]></TAG>
        <VALUE><![CDATA[#PRIMEIROREGISTO:CA:DEN_Motivo_Outro#]]></VALUE>
        <XPATH><![CDATA[/CARD/FIELDS/FIELD[NAME='DEN_Motivo_Outro']/VALUE]]></XPATH>
      </FIELD>
      <FIELD backwardCompatibility="true" type="AdditionalFields" label="DEN_Motivo_Outro_desc" description="Outro" source-type="AdditionalFields" has_confidential_data="False">
        <TAG><![CDATA[#PRIMEIROREGISTO:CA:DEN_Motivo_Outro_desc#]]></TAG>
        <VALUE><![CDATA[#PRIMEIROREGISTO:CA:DEN_Motivo_Outro_desc#]]></VALUE>
        <XPATH><![CDATA[/CARD/FIELDS/FIELD[NAME='DEN_Motivo_Outro_desc']/VALUE]]></XPATH>
      </FIELD>
      <FIELD backwardCompatibility="true" type="AdditionalFields" label="OutroEvento" description="OutroEvento" source-type="AdditionalFields" has_confidential_data="False">
        <TAG><![CDATA[#PRIMEIROREGISTO:CA:OutroEvento#]]></TAG>
        <VALUE><![CDATA[#PRIMEIROREGISTO:CA:OutroEvento#]]></VALUE>
        <XPATH><![CDATA[/CARD/FIELDS/FIELD[NAME='OutroEvento']/VALUE]]></XPATH>
      </FIELD>
      <FIELD backwardCompatibility="true" type="AdditionalFields" label="PAP_PAG_EFET" description="Pagamento efetuado em GERFIP?" source-type="AdditionalFields" has_confidential_data="False">
        <TAG><![CDATA[#PRIMEIROREGISTO:CA:PAP_PAG_EFET#]]></TAG>
        <VALUE><![CDATA[#PRIMEIROREGISTO:CA:PAP_PAG_EFET#]]></VALUE>
        <XPATH><![CDATA[/CARD/FIELDS/FIELD[NAME='PAP_PAG_EFET']/VALUE]]></XPATH>
      </FIELD>
      <FIELD backwardCompatibility="true" type="AdditionalFields" label="PAP_PAG_EFETUADO" description="Pagamento efetuado em GERFIP?" source-type="AdditionalFields" has_confidential_data="False">
        <TAG><![CDATA[#PRIMEIROREGISTO:CA:PAP_PAG_EFETUADO#]]></TAG>
        <VALUE><![CDATA[#PRIMEIROREGISTO:CA:PAP_PAG_EFETUADO#]]></VALUE>
        <XPATH><![CDATA[/CARD/FIELDS/FIELD[NAME='PAP_PAG_EFETUADO']/VALUE]]></XPATH>
      </FIELD>
      <FIELD backwardCompatibility="true" type="AdditionalFields" label="E_Pais" description="País" source-type="AdditionalFields" has_confidential_data="False">
        <TAG><![CDATA[#PRIMEIROREGISTO:CA:E_Pais#]]></TAG>
        <VALUE><![CDATA[#PRIMEIROREGISTO:CA:E_Pais#]]></VALUE>
        <XPATH><![CDATA[/CARD/FIELDS/FIELD[NAME='E_Pais']/VALUE]]></XPATH>
      </FIELD>
      <FIELD backwardCompatibility="true" type="AdditionalFields" label="Plurianual" description="Plurianual?" source-type="AdditionalFields" has_confidential_data="False">
        <TAG><![CDATA[#PRIMEIROREGISTO:CA:Plurianual#]]></TAG>
        <VALUE><![CDATA[#PRIMEIROREGISTO:CA:Plurianual#]]></VALUE>
        <XPATH><![CDATA[/CARD/FIELDS/FIELD[NAME='Plurianual']/VALUE]]></XPATH>
      </FIELD>
      <FIELD backwardCompatibility="true" type="AdditionalFields" label="E_P_CONTACTO" description="Ponto de Contacto" source-type="AdditionalFields" has_confidential_data="False">
        <TAG><![CDATA[#PRIMEIROREGISTO:CA:E_P_CONTACTO#]]></TAG>
        <VALUE><![CDATA[#PRIMEIROREGISTO:CA:E_P_CONTACTO#]]></VALUE>
        <XPATH><![CDATA[/CARD/FIELDS/FIELD[NAME='E_P_CONTACTO']/VALUE]]></XPATH>
      </FIELD>
      <FIELD backwardCompatibility="true" type="AdditionalFields" label="FATURAS_PrazoLimitePagamento" description="Prazo Limite de Pagamento" source-type="AdditionalFields" has_confidential_data="False">
        <TAG><![CDATA[#PRIMEIROREGISTO:CA:FATURAS_PrazoLimitePagamento#]]></TAG>
        <VALUE><![CDATA[#PRIMEIROREGISTO:CA:FATURAS_PrazoLimitePagamento#]]></VALUE>
        <XPATH><![CDATA[/CARD/FIELDS/FIELD[NAME='FATURAS_PrazoLimitePagamento']/VALUE]]></XPATH>
      </FIELD>
      <FIELD backwardCompatibility="true" type="AdditionalFields" label="DEN_Ocultar_Identidade" description="Pretende ocultar identidade" source-type="AdditionalFields" has_confidential_data="False">
        <TAG><![CDATA[#PRIMEIROREGISTO:CA:DEN_Ocultar_Identidade#]]></TAG>
        <VALUE><![CDATA[#PRIMEIROREGISTO:CA:DEN_Ocultar_Identidade#]]></VALUE>
        <XPATH><![CDATA[/CARD/FIELDS/FIELD[NAME='DEN_Ocultar_Identidade']/VALUE]]></XPATH>
      </FIELD>
      <FIELD backwardCompatibility="true" type="AdditionalFields" label="FATURAS_ConformidadeProcesso" description="Processo Conforme?" source-type="AdditionalFields" has_confidential_data="False">
        <TAG><![CDATA[#PRIMEIROREGISTO:CA:FATURAS_ConformidadeProcesso#]]></TAG>
        <VALUE><![CDATA[#PRIMEIROREGISTO:CA:FATURAS_ConformidadeProcesso#]]></VALUE>
        <XPATH><![CDATA[/CARD/FIELDS/FIELD[NAME='FATURAS_ConformidadeProcesso']/VALUE]]></XPATH>
      </FIELD>
      <FIELD backwardCompatibility="true" type="AdditionalFields" label="ProcessoFiscal" description="ProcessoFiscal" source-type="AdditionalFields" has_confidential_data="False">
        <TAG><![CDATA[#PRIMEIROREGISTO:CA:ProcessoFiscal#]]></TAG>
        <VALUE><![CDATA[#PRIMEIROREGISTO:CA:ProcessoFiscal#]]></VALUE>
        <XPATH><![CDATA[/CARD/FIELDS/FIELD[NAME='ProcessoFiscal']/VALUE]]></XPATH>
      </FIELD>
      <FIELD backwardCompatibility="true" type="AdditionalFields" label="ProcessoInIR" description="ProcessoInIR" source-type="AdditionalFields" has_confidential_data="False">
        <TAG><![CDATA[#PRIMEIROREGISTO:CA:ProcessoInIR#]]></TAG>
        <VALUE><![CDATA[#PRIMEIROREGISTO:CA:ProcessoInIR#]]></VALUE>
        <XPATH><![CDATA[/CARD/FIELDS/FIELD[NAME='ProcessoInIR']/VALUE]]></XPATH>
      </FIELD>
      <FIELD backwardCompatibility="true" type="AdditionalFields" label="ProcessoTribuna" description="ProcessoTribuna" source-type="AdditionalFields" has_confidential_data="False">
        <TAG><![CDATA[#PRIMEIROREGISTO:CA:ProcessoTribuna#]]></TAG>
        <VALUE><![CDATA[#PRIMEIROREGISTO:CA:ProcessoTribuna#]]></VALUE>
        <XPATH><![CDATA[/CARD/FIELDS/FIELD[NAME='ProcessoTribuna']/VALUE]]></XPATH>
      </FIELD>
      <FIELD backwardCompatibility="true" type="AdditionalFields" label="PRONUNCIA" description="Pronúncia" source-type="AdditionalFields" has_confidential_data="False">
        <TAG><![CDATA[#PRIMEIROREGISTO:CA:PRONUNCIA#]]></TAG>
        <VALUE><![CDATA[#PRIMEIROREGISTO:CA:PRONUNCIA#]]></VALUE>
        <XPATH><![CDATA[/CARD/FIELDS/FIELD[NAME='PRONUNCIA']/VALUE]]></XPATH>
      </FIELD>
      <FIELD backwardCompatibility="true" type="AdditionalFields" label="DEN_ARQ_MED" description="Proposta de Arquivamento/Tomada de Medidas?" source-type="AdditionalFields" has_confidential_data="False">
        <TAG><![CDATA[#PRIMEIROREGISTO:CA:DEN_ARQ_MED#]]></TAG>
        <VALUE><![CDATA[#PRIMEIROREGISTO:CA:DEN_ARQ_MED#]]></VALUE>
        <XPATH><![CDATA[/CARD/FIELDS/FIELD[NAME='DEN_ARQ_MED']/VALUE]]></XPATH>
      </FIELD>
      <FIELD backwardCompatibility="true" type="AdditionalFields" label="den_quarta" description="Quarta-feira" source-type="AdditionalFields" has_confidential_data="False">
        <TAG><![CDATA[#PRIMEIROREGISTO:CA:den_quarta#]]></TAG>
        <VALUE><![CDATA[#PRIMEIROREGISTO:CA:den_quarta#]]></VALUE>
        <XPATH><![CDATA[/CARD/FIELDS/FIELD[NAME='den_quarta']/VALUE]]></XPATH>
      </FIELD>
      <FIELD backwardCompatibility="true" type="AdditionalFields" label="den_quinta" description="Quinta-feira" source-type="AdditionalFields" has_confidential_data="False">
        <TAG><![CDATA[#PRIMEIROREGISTO:CA:den_quinta#]]></TAG>
        <VALUE><![CDATA[#PRIMEIROREGISTO:CA:den_quinta#]]></VALUE>
        <XPATH><![CDATA[/CARD/FIELDS/FIELD[NAME='den_quinta']/VALUE]]></XPATH>
      </FIELD>
      <FIELD backwardCompatibility="true" type="AdditionalFields" label="Referencia" description="Referência" source-type="AdditionalFields" has_confidential_data="False">
        <TAG><![CDATA[#PRIMEIROREGISTO:CA:Referencia#]]></TAG>
        <VALUE><![CDATA[#PRIMEIROREGISTO:CA:Referencia#]]></VALUE>
        <XPATH><![CDATA[/CARD/FIELDS/FIELD[NAME='Referencia']/VALUE]]></XPATH>
      </FIELD>
      <FIELD backwardCompatibility="true" type="AdditionalFields" label="RefEstradaLivre" description="Referência relativa a processos do Programa Estrada Livre" source-type="AdditionalFields" has_confidential_data="False">
        <TAG><![CDATA[#PRIMEIROREGISTO:CA:RefEstradaLivre#]]></TAG>
        <VALUE><![CDATA[#PRIMEIROREGISTO:CA:RefEstradaLivre#]]></VALUE>
        <XPATH><![CDATA[/CARD/FIELDS/FIELD[NAME='RefEstradaLivre']/VALUE]]></XPATH>
      </FIELD>
      <FIELD backwardCompatibility="true" type="AdditionalFields" label="FATURAS_FaturaAnuladaGERFIP" description="Registo da Fatura anulado em GERFIP?" source-type="AdditionalFields" has_confidential_data="False">
        <TAG><![CDATA[#PRIMEIROREGISTO:CA:FATURAS_FaturaAnuladaGERFIP#]]></TAG>
        <VALUE><![CDATA[#PRIMEIROREGISTO:CA:FATURAS_FaturaAnuladaGERFIP#]]></VALUE>
        <XPATH><![CDATA[/CARD/FIELDS/FIELD[NAME='FATURAS_FaturaAnuladaGERFIP']/VALUE]]></XPATH>
      </FIELD>
      <FIELD backwardCompatibility="true" type="AdditionalFields" label="FATURAS_RegistoImobilizadoEfetuado" description="Registo de Imobilizado efetuado?" source-type="AdditionalFields" has_confidential_data="False">
        <TAG><![CDATA[#PRIMEIROREGISTO:CA:FATURAS_RegistoImobilizadoEfetuado#]]></TAG>
        <VALUE><![CDATA[#PRIMEIROREGISTO:CA:FATURAS_RegistoImobilizadoEfetuado#]]></VALUE>
        <XPATH><![CDATA[/CARD/FIELDS/FIELD[NAME='FATURAS_RegistoImobilizadoEfetuado']/VALUE]]></XPATH>
      </FIELD>
      <FIELD backwardCompatibility="true" type="AdditionalFields" label="RegistadoPor" description="Registo efectuado pelo utilizador" source-type="AdditionalFields" has_confidential_data="False">
        <TAG><![CDATA[#PRIMEIROREGISTO:CA:RegistadoPor#]]></TAG>
        <VALUE><![CDATA[#PRIMEIROREGISTO:CA:RegistadoPor#]]></VALUE>
        <XPATH><![CDATA[/CARD/FIELDS/FIELD[NAME='RegistadoPor']/VALUE]]></XPATH>
      </FIELD>
      <FIELD backwardCompatibility="true" type="AdditionalFields" label="Resolução" description="Resolução" source-type="AdditionalFields" has_confidential_data="False">
        <TAG><![CDATA[#PRIMEIROREGISTO:CA:Resolução#]]></TAG>
        <VALUE><![CDATA[#PRIMEIROREGISTO:CA:Resolução#]]></VALUE>
        <XPATH><![CDATA[/CARD/FIELDS/FIELD[NAME='Resolução']/VALUE]]></XPATH>
      </FIELD>
      <FIELD backwardCompatibility="true" type="AdditionalFields" label="Resposta" description="Resposta" source-type="AdditionalFields" has_confidential_data="False">
        <TAG><![CDATA[#PRIMEIROREGISTO:CA:Resposta#]]></TAG>
        <VALUE><![CDATA[#PRIMEIROREGISTO:CA:Resposta#]]></VALUE>
        <XPATH><![CDATA[/CARD/FIELDS/FIELD[NAME='Resposta']/VALUE]]></XPATH>
      </FIELD>
      <FIELD backwardCompatibility="true" type="AdditionalFields" label="DEN_Conc_Agendamento" description="Resultado da Agendamento" source-type="AdditionalFields" has_confidential_data="False">
        <TAG><![CDATA[#PRIMEIROREGISTO:CA:DEN_Conc_Agendamento#]]></TAG>
        <VALUE><![CDATA[#PRIMEIROREGISTO:CA:DEN_Conc_Agendamento#]]></VALUE>
        <XPATH><![CDATA[/CARD/FIELDS/FIELD[NAME='DEN_Conc_Agendamento']/VALUE]]></XPATH>
      </FIELD>
      <FIELD backwardCompatibility="true" type="AdditionalFields" label="DEN_ESC" description="São necessários esclarecimentos?" source-type="AdditionalFields" has_confidential_data="False">
        <TAG><![CDATA[#PRIMEIROREGISTO:CA:DEN_ESC#]]></TAG>
        <VALUE><![CDATA[#PRIMEIROREGISTO:CA:DEN_ESC#]]></VALUE>
        <XPATH><![CDATA[/CARD/FIELDS/FIELD[NAME='DEN_ESC']/VALUE]]></XPATH>
      </FIELD>
      <FIELD backwardCompatibility="true" type="AdditionalFields" label="den_segunda" description="Segunda-feira" source-type="AdditionalFields" has_confidential_data="False">
        <TAG><![CDATA[#PRIMEIROREGISTO:CA:den_segunda#]]></TAG>
        <VALUE><![CDATA[#PRIMEIROREGISTO:CA:den_segunda#]]></VALUE>
        <XPATH><![CDATA[/CARD/FIELDS/FIELD[NAME='den_segunda']/VALUE]]></XPATH>
      </FIELD>
      <FIELD backwardCompatibility="true" type="AdditionalFields" label="Sentido" description="Sentido da estrada" source-type="AdditionalFields" has_confidential_data="False">
        <TAG><![CDATA[#PRIMEIROREGISTO:CA:Sentido#]]></TAG>
        <VALUE><![CDATA[#PRIMEIROREGISTO:CA:Sentido#]]></VALUE>
        <XPATH><![CDATA[/CARD/FIELDS/FIELD[NAME='Sentido']/VALUE]]></XPATH>
      </FIELD>
      <FIELD backwardCompatibility="true" type="AdditionalFields" label="den_sexta" description="Sexta-feira" source-type="AdditionalFields" has_confidential_data="False">
        <TAG><![CDATA[#PRIMEIROREGISTO:CA:den_sexta#]]></TAG>
        <VALUE><![CDATA[#PRIMEIROREGISTO:CA:den_sexta#]]></VALUE>
        <XPATH><![CDATA[/CARD/FIELDS/FIELD[NAME='den_sexta']/VALUE]]></XPATH>
      </FIELD>
      <FIELD backwardCompatibility="true" type="AdditionalFields" label="E_SITE" description="Site" source-type="AdditionalFields" has_confidential_data="False">
        <TAG><![CDATA[#PRIMEIROREGISTO:CA:E_SITE#]]></TAG>
        <VALUE><![CDATA[#PRIMEIROREGISTO:CA:E_SITE#]]></VALUE>
        <XPATH><![CDATA[/CARD/FIELDS/FIELD[NAME='E_SITE']/VALUE]]></XPATH>
      </FIELD>
      <FIELD backwardCompatibility="true" type="AdditionalFields" label="E_SUB_UO" description="Sub Unidade Orgânica" source-type="AdditionalFields" has_confidential_data="False">
        <TAG><![CDATA[#PRIMEIROREGISTO:CA:E_SUB_UO#]]></TAG>
        <VALUE><![CDATA[#PRIMEIROREGISTO:CA:E_SUB_UO#]]></VALUE>
        <XPATH><![CDATA[/CARD/FIELDS/FIELD[NAME='E_SUB_UO']/VALUE]]></XPATH>
      </FIELD>
      <FIELD backwardCompatibility="true" type="AdditionalFields" label="den_tarde" description="Tarde" source-type="AdditionalFields" has_confidential_data="False">
        <TAG><![CDATA[#PRIMEIROREGISTO:CA:den_tarde#]]></TAG>
        <VALUE><![CDATA[#PRIMEIROREGISTO:CA:den_tarde#]]></VALUE>
        <XPATH><![CDATA[/CARD/FIELDS/FIELD[NAME='den_tarde']/VALUE]]></XPATH>
      </FIELD>
      <FIELD backwardCompatibility="true" type="AdditionalFields" label="Telefax" description="Telefax do Reclamante" source-type="AdditionalFields" has_confidential_data="False">
        <TAG><![CDATA[#PRIMEIROREGISTO:CA:Telefax#]]></TAG>
        <VALUE><![CDATA[#PRIMEIROREGISTO:CA:Telefax#]]></VALUE>
        <XPATH><![CDATA[/CARD/FIELDS/FIELD[NAME='Telefax']/VALUE]]></XPATH>
      </FIELD>
      <FIELD backwardCompatibility="true" type="AdditionalFields" label="E_Telefone" description="Telefone" source-type="AdditionalFields" has_confidential_data="False">
        <TAG><![CDATA[#PRIMEIROREGISTO:CA:E_Telefone#]]></TAG>
        <VALUE><![CDATA[#PRIMEIROREGISTO:CA:E_Telefone#]]></VALUE>
        <XPATH><![CDATA[/CARD/FIELDS/FIELD[NAME='E_Telefone']/VALUE]]></XPATH>
      </FIELD>
      <FIELD backwardCompatibility="true" type="AdditionalFields" label="Telefone" description="Telefone do Reclamante" source-type="AdditionalFields" has_confidential_data="False">
        <TAG><![CDATA[#PRIMEIROREGISTO:CA:Telefone#]]></TAG>
        <VALUE><![CDATA[#PRIMEIROREGISTO:CA:Telefone#]]></VALUE>
        <XPATH><![CDATA[/CARD/FIELDS/FIELD[NAME='Telefone']/VALUE]]></XPATH>
      </FIELD>
      <FIELD backwardCompatibility="true" type="AdditionalFields" label="E_Telemovel" description="Telemóvel" source-type="AdditionalFields" has_confidential_data="False">
        <TAG><![CDATA[#PRIMEIROREGISTO:CA:E_Telemovel#]]></TAG>
        <VALUE><![CDATA[#PRIMEIROREGISTO:CA:E_Telemovel#]]></VALUE>
        <XPATH><![CDATA[/CARD/FIELDS/FIELD[NAME='E_Telemovel']/VALUE]]></XPATH>
      </FIELD>
      <FIELD backwardCompatibility="true" type="AdditionalFields" label="Telemóvel" description="Telemóvel" source-type="AdditionalFields" has_confidential_data="False">
        <TAG><![CDATA[#PRIMEIROREGISTO:CA:Telemóvel#]]></TAG>
        <VALUE><![CDATA[#PRIMEIROREGISTO:CA:Telemóvel#]]></VALUE>
        <XPATH><![CDATA[/CARD/FIELDS/FIELD[NAME='Telemóvel']/VALUE]]></XPATH>
      </FIELD>
      <FIELD backwardCompatibility="true" type="AdditionalFields" label="den_terca" description="Terça-feira" source-type="AdditionalFields" has_confidential_data="False">
        <TAG><![CDATA[#PRIMEIROREGISTO:CA:den_terca#]]></TAG>
        <VALUE><![CDATA[#PRIMEIROREGISTO:CA:den_terca#]]></VALUE>
        <XPATH><![CDATA[/CARD/FIELDS/FIELD[NAME='den_terca']/VALUE]]></XPATH>
      </FIELD>
      <FIELD backwardCompatibility="true" type="AdditionalFields" label="TST" description="Teste" source-type="AdditionalFields" has_confidential_data="False">
        <TAG><![CDATA[#PRIMEIROREGISTO:CA:TST#]]></TAG>
        <VALUE><![CDATA[#PRIMEIROREGISTO:CA:TST#]]></VALUE>
        <XPATH><![CDATA[/CARD/FIELDS/FIELD[NAME='TST']/VALUE]]></XPATH>
      </FIELD>
      <FIELD backwardCompatibility="true" type="AdditionalFields" label="teste2" description="teste2" source-type="AdditionalFields" has_confidential_data="False">
        <TAG><![CDATA[#PRIMEIROREGISTO:CA:teste2#]]></TAG>
        <VALUE><![CDATA[#PRIMEIROREGISTO:CA:teste2#]]></VALUE>
        <XPATH><![CDATA[/CARD/FIELDS/FIELD[NAME='teste2']/VALUE]]></XPATH>
      </FIELD>
      <FIELD backwardCompatibility="true" type="AdditionalFields" label="DEN_Motivo_Testemunha" description="Testemunhou a situação em primeira mão" source-type="AdditionalFields" has_confidential_data="False">
        <TAG><![CDATA[#PRIMEIROREGISTO:CA:DEN_Motivo_Testemunha#]]></TAG>
        <VALUE><![CDATA[#PRIMEIROREGISTO:CA:DEN_Motivo_Testemunha#]]></VALUE>
        <XPATH><![CDATA[/CARD/FIELDS/FIELD[NAME='DEN_Motivo_Testemunha']/VALUE]]></XPATH>
      </FIELD>
      <FIELD backwardCompatibility="true" type="AdditionalFields" label="testeobs" description="testeobs" source-type="AdditionalFields" has_confidential_data="False">
        <TAG><![CDATA[#PRIMEIROREGISTO:CA:testeobs#]]></TAG>
        <VALUE><![CDATA[#PRIMEIROREGISTO:CA:testeobs#]]></VALUE>
        <XPATH><![CDATA[/CARD/FIELDS/FIELD[NAME='testeobs']/VALUE]]></XPATH>
      </FIELD>
      <FIELD backwardCompatibility="true" type="AdditionalFields" label="DEN_Motivo_Conhecimento" description="Teve conhecimento da situação e decidiu denunciar" source-type="AdditionalFields" has_confidential_data="False">
        <TAG><![CDATA[#PRIMEIROREGISTO:CA:DEN_Motivo_Conhecimento#]]></TAG>
        <VALUE><![CDATA[#PRIMEIROREGISTO:CA:DEN_Motivo_Conhecimento#]]></VALUE>
        <XPATH><![CDATA[/CARD/FIELDS/FIELD[NAME='DEN_Motivo_Conhecimento']/VALUE]]></XPATH>
      </FIELD>
      <FIELD backwardCompatibility="true" type="AdditionalFields" label="Autorizacao" description="Tipo de Autorização/Comunicação" source-type="AdditionalFields" has_confidential_data="False">
        <TAG><![CDATA[#PRIMEIROREGISTO:CA:Autorizacao#]]></TAG>
        <VALUE><![CDATA[#PRIMEIROREGISTO:CA:Autorizacao#]]></VALUE>
        <XPATH><![CDATA[/CARD/FIELDS/FIELD[NAME='Autorizacao']/VALUE]]></XPATH>
      </FIELD>
      <FIELD backwardCompatibility="true" type="AdditionalFields" label="DEN_Tipo_Denunciante" description="Tipo de denunciante" source-type="AdditionalFields" has_confidential_data="False">
        <TAG><![CDATA[#PRIMEIROREGISTO:CA:DEN_Tipo_Denunciante#]]></TAG>
        <VALUE><![CDATA[#PRIMEIROREGISTO:CA:DEN_Tipo_Denunciante#]]></VALUE>
        <XPATH><![CDATA[/CARD/FIELDS/FIELD[NAME='DEN_Tipo_Denunciante']/VALUE]]></XPATH>
      </FIELD>
      <FIELD backwardCompatibility="true" type="AdditionalFields" label="fat_tipodoc" description="Tipo de documento" source-type="AdditionalFields" has_confidential_data="False">
        <TAG><![CDATA[#PRIMEIROREGISTO:CA:fat_tipodoc#]]></TAG>
        <VALUE><![CDATA[#PRIMEIROREGISTO:CA:fat_tipodoc#]]></VALUE>
        <XPATH><![CDATA[/CARD/FIELDS/FIELD[NAME='fat_tipodoc']/VALUE]]></XPATH>
      </FIELD>
      <FIELD backwardCompatibility="true" type="AdditionalFields" label="Tipo" description="Tipo de documento associado aos livros &quot;Ent_antigas&quot; e &quot;Sai_antigas&quot;" source-type="AdditionalFields" has_confidential_data="False">
        <TAG><![CDATA[#PRIMEIROREGISTO:CA:Tipo#]]></TAG>
        <VALUE><![CDATA[#PRIMEIROREGISTO:CA:Tipo#]]></VALUE>
        <XPATH><![CDATA[/CARD/FIELDS/FIELD[NAME='Tipo']/VALUE]]></XPATH>
      </FIELD>
      <FIELD backwardCompatibility="true" type="AdditionalFields" label="FATURAS_TipoProcesso" description="Tipo de Processo" source-type="AdditionalFields" has_confidential_data="False">
        <TAG><![CDATA[#PRIMEIROREGISTO:CA:FATURAS_TipoProcesso#]]></TAG>
        <VALUE><![CDATA[#PRIMEIROREGISTO:CA:FATURAS_TipoProcesso#]]></VALUE>
        <XPATH><![CDATA[/CARD/FIELDS/FIELD[NAME='FATURAS_TipoProcesso']/VALUE]]></XPATH>
      </FIELD>
      <FIELD backwardCompatibility="true" type="AdditionalFields" label="TipoIntervenção" description="TipoIntervenção" source-type="AdditionalFields" has_confidential_data="False">
        <TAG><![CDATA[#PRIMEIROREGISTO:CA:TipoIntervenção#]]></TAG>
        <VALUE><![CDATA[#PRIMEIROREGISTO:CA:TipoIntervenção#]]></VALUE>
        <XPATH><![CDATA[/CARD/FIELDS/FIELD[NAME='TipoIntervenção']/VALUE]]></XPATH>
      </FIELD>
      <FIELD backwardCompatibility="true" type="AdditionalFields" label="E_TITULO" description="Título" source-type="AdditionalFields" has_confidential_data="False">
        <TAG><![CDATA[#PRIMEIROREGISTO:CA:E_TITULO#]]></TAG>
        <VALUE><![CDATA[#PRIMEIROREGISTO:CA:E_TITULO#]]></VALUE>
        <XPATH><![CDATA[/CARD/FIELDS/FIELD[NAME='E_TITULO']/VALUE]]></XPATH>
      </FIELD>
      <FIELD backwardCompatibility="true" type="AdditionalFields" label="fat_Total_impostos" description="Total impostos" source-type="AdditionalFields" has_confidential_data="False">
        <TAG><![CDATA[#PRIMEIROREGISTO:CA:fat_Total_impostos#]]></TAG>
        <VALUE><![CDATA[#PRIMEIROREGISTO:CA:fat_Total_impostos#]]></VALUE>
        <XPATH><![CDATA[/CARD/FIELDS/FIELD[NAME='fat_Total_impostos']/VALUE]]></XPATH>
      </FIELD>
      <FIELD backwardCompatibility="true" type="AdditionalFields" label="fat_Total_IVA_TX_nor" description="Total IVA Taxa Normal" source-type="AdditionalFields" has_confidential_data="False">
        <TAG><![CDATA[#PRIMEIROREGISTO:CA:fat_Total_IVA_TX_nor#]]></TAG>
        <VALUE><![CDATA[#PRIMEIROREGISTO:CA:fat_Total_IVA_TX_nor#]]></VALUE>
        <XPATH><![CDATA[/CARD/FIELDS/FIELD[NAME='fat_Total_IVA_TX_nor']/VALUE]]></XPATH>
      </FIELD>
      <FIELD backwardCompatibility="true" type="AdditionalFields" label="PAP_TRANS_EFETUADA" description="Transferência bancária efetuada?" source-type="AdditionalFields" has_confidential_data="False">
        <TAG><![CDATA[#PRIMEIROREGISTO:CA:PAP_TRANS_EFETUADA#]]></TAG>
        <VALUE><![CDATA[#PRIMEIROREGISTO:CA:PAP_TRANS_EFETUADA#]]></VALUE>
        <XPATH><![CDATA[/CARD/FIELDS/FIELD[NAME='PAP_TRANS_EFETUADA']/VALUE]]></XPATH>
      </FIELD>
      <FIELD backwardCompatibility="true" type="AdditionalFields" label="PAP_TRANSF_EFET" description="Transferência bancária efetuada?" source-type="AdditionalFields" has_confidential_data="False">
        <TAG><![CDATA[#PRIMEIROREGISTO:CA:PAP_TRANSF_EFET#]]></TAG>
        <VALUE><![CDATA[#PRIMEIROREGISTO:CA:PAP_TRANSF_EFET#]]></VALUE>
        <XPATH><![CDATA[/CARD/FIELDS/FIELD[NAME='PAP_TRANSF_EFET']/VALUE]]></XPATH>
      </FIELD>
      <FIELD backwardCompatibility="true" type="AdditionalFields" label="Periodicidade" description="Trimestral&#10;Semestral&#10;Anual&#10;Mensal&#10;Pontual" source-type="AdditionalFields" has_confidential_data="False">
        <TAG><![CDATA[#PRIMEIROREGISTO:CA:Periodicidade#]]></TAG>
        <VALUE><![CDATA[#PRIMEIROREGISTO:CA:Periodicidade#]]></VALUE>
        <XPATH><![CDATA[/CARD/FIELDS/FIELD[NAME='Periodicidade']/VALUE]]></XPATH>
      </FIELD>
      <FIELD backwardCompatibility="true" type="AdditionalFields" label="E_UO" description="Unidade Orgânica" source-type="AdditionalFields" has_confidential_data="False">
        <TAG><![CDATA[#PRIMEIROREGISTO:CA:E_UO#]]></TAG>
        <VALUE><![CDATA[#PRIMEIROREGISTO:CA:E_UO#]]></VALUE>
        <XPATH><![CDATA[/CARD/FIELDS/FIELD[NAME='E_UO']/VALUE]]></XPATH>
      </FIELD>
      <FIELD backwardCompatibility="true" type="AdditionalFields" label="PAP_VALIDADO_POR" description="Validado por:" source-type="AdditionalFields" has_confidential_data="False">
        <TAG><![CDATA[#PRIMEIROREGISTO:CA:PAP_VALIDADO_POR#]]></TAG>
        <VALUE><![CDATA[#PRIMEIROREGISTO:CA:PAP_VALIDADO_POR#]]></VALUE>
        <XPATH><![CDATA[/CARD/FIELDS/FIELD[NAME='PAP_VALIDADO_POR']/VALUE]]></XPATH>
      </FIELD>
      <FIELD backwardCompatibility="true" type="AdditionalFields" label="PAP_VALID_POR" description="Validar por:" source-type="AdditionalFields" has_confidential_data="False">
        <TAG><![CDATA[#PRIMEIROREGISTO:CA:PAP_VALID_POR#]]></TAG>
        <VALUE><![CDATA[#PRIMEIROREGISTO:CA:PAP_VALID_POR#]]></VALUE>
        <XPATH><![CDATA[/CARD/FIELDS/FIELD[NAME='PAP_VALID_POR']/VALUE]]></XPATH>
      </FIELD>
      <FIELD backwardCompatibility="true" type="AdditionalFields" label="FATURAS_VALOR" description="Valor" source-type="AdditionalFields" has_confidential_data="False">
        <TAG><![CDATA[#PRIMEIROREGISTO:CA:FATURAS_VALOR#]]></TAG>
        <VALUE><![CDATA[#PRIMEIROREGISTO:CA:FATURAS_VALOR#]]></VALUE>
        <XPATH><![CDATA[/CARD/FIELDS/FIELD[NAME='FATURAS_VALOR']/VALUE]]></XPATH>
      </FIELD>
      <FIELD backwardCompatibility="true" type="AdditionalFields" label="FATURAS_ValorAcima_FatMultipla" description="Valor acima da adjudicado e faturação múltipla?" source-type="AdditionalFields" has_confidential_data="False">
        <TAG><![CDATA[#PRIMEIROREGISTO:CA:FATURAS_ValorAcima_FatMultipla#]]></TAG>
        <VALUE><![CDATA[#PRIMEIROREGISTO:CA:FATURAS_ValorAcima_FatMultipla#]]></VALUE>
        <XPATH><![CDATA[/CARD/FIELDS/FIELD[NAME='FATURAS_ValorAcima_FatMultipla']/VALUE]]></XPATH>
      </FIELD>
      <FIELD backwardCompatibility="true" type="AdditionalFields" label="FATURAS_VerificacaoCertidoes" description="Verificação de Certidões ou Devolução de Fatura " source-type="AdditionalFields" has_confidential_data="False">
        <TAG><![CDATA[#PRIMEIROREGISTO:CA:FATURAS_VerificacaoCertidoes#]]></TAG>
        <VALUE><![CDATA[#PRIMEIROREGISTO:CA:FATURAS_VerificacaoCertidoes#]]></VALUE>
        <XPATH><![CDATA[/CARD/FIELDS/FIELD[NAME='FATURAS_VerificacaoCertidoes']/VALUE]]></XPATH>
      </FIELD>
      <FIELD type="AdditionalFields" label="_ENT_SEGURADORA" description="_ENT_SEGURADORA" source-type="AdditionalFields" has_confidential_data="False">
        <TAG><![CDATA[#FIRSTCARD:AF:_ENT_SEGURADORA#]]></TAG>
        <VALUE><![CDATA[#PRIMEIROREGISTO:CA:_ENT_SEGURADORA#]]></VALUE>
        <XPATH><![CDATA[/CARD/FIELDS/FIELD[NAME='_ENT_SEGURADORA']/VALUE]]></XPATH>
      </FIELD>
      <FIELD type="AdditionalFields" label="Data" description="Data" source-type="AdditionalFields" has_confidential_data="False">
        <TAG><![CDATA[#FIRSTCARD:AF:Data#]]></TAG>
        <VALUE><![CDATA[#PRIMEIROREGISTO:CA:Data#]]></VALUE>
        <XPATH><![CDATA[/CARD/FIELDS/FIELD[NAME='Data']/VALUE]]></XPATH>
      </FIELD>
      <FIELD type="AdditionalFields" label="Data_Devol_AR" description="Data_Devol_AR" source-type="AdditionalFields" has_confidential_data="False">
        <TAG><![CDATA[#FIRSTCARD:AF:Data_Devol_AR#]]></TAG>
        <VALUE><![CDATA[#PRIMEIROREGISTO:CA:Data_Devol_AR#]]></VALUE>
        <XPATH><![CDATA[/CARD/FIELDS/FIELD[NAME='Data_Devol_AR']/VALUE]]></XPATH>
      </FIELD>
      <FIELD type="AdditionalFields" label="Data_Exp" description="Data_Exp" source-type="AdditionalFields" has_confidential_data="False">
        <TAG><![CDATA[#FIRSTCARD:AF:Data_Exp#]]></TAG>
        <VALUE><![CDATA[#PRIMEIROREGISTO:CA:Data_Exp#]]></VALUE>
        <XPATH><![CDATA[/CARD/FIELDS/FIELD[NAME='Data_Exp']/VALUE]]></XPATH>
      </FIELD>
      <FIELD type="AdditionalFields" label="E_TIPO" description="E_TIPO" source-type="AdditionalFields" has_confidential_data="False">
        <TAG><![CDATA[#FIRSTCARD:AF:E_TIPO#]]></TAG>
        <VALUE><![CDATA[#PRIMEIROREGISTO:CA:E_TIPO#]]></VALUE>
        <XPATH><![CDATA[/CARD/FIELDS/FIELD[NAME='E_TIPO']/VALUE]]></XPATH>
      </FIELD>
      <FIELD type="AdditionalFields" label="Entidade" description="Entidade" source-type="AdditionalFields" has_confidential_data="False">
        <TAG><![CDATA[#FIRSTCARD:AF:Entidade#]]></TAG>
        <VALUE><![CDATA[#PRIMEIROREGISTO:CA:Entidade#]]></VALUE>
        <XPATH><![CDATA[/CARD/FIELDS/FIELD[NAME='Entidade']/VALUE]]></XPATH>
      </FIELD>
      <FIELD type="AdditionalFields" label="FORM_DGO" description="FORM_DGO" source-type="AdditionalFields" has_confidential_data="False">
        <TAG><![CDATA[#FIRSTCARD:AF:FORM_DGO#]]></TAG>
        <VALUE><![CDATA[#PRIMEIROREGISTO:CA:FORM_DGO#]]></VALUE>
        <XPATH><![CDATA[/CARD/FIELDS/FIELD[NAME='FORM_DGO']/VALUE]]></XPATH>
      </FIELD>
      <FIELD type="AdditionalFields" label="FORM_DGO2" description="FORM_DGO2" source-type="AdditionalFields" has_confidential_data="False">
        <TAG><![CDATA[#FIRSTCARD:AF:FORM_DGO2#]]></TAG>
        <VALUE><![CDATA[#PRIMEIROREGISTO:CA:FORM_DGO2#]]></VALUE>
        <XPATH><![CDATA[/CARD/FIELDS/FIELD[NAME='FORM_DGO2']/VALUE]]></XPATH>
      </FIELD>
      <FIELD type="AdditionalFields" label="Fundamentação" description="Fundamentação" source-type="AdditionalFields" has_confidential_data="False">
        <TAG><![CDATA[#FIRSTCARD:AF:Fundamentação#]]></TAG>
        <VALUE><![CDATA[#PRIMEIROREGISTO:CA:Fundamentação#]]></VALUE>
        <XPATH><![CDATA[/CARD/FIELDS/FIELD[NAME='Fundamentação']/VALUE]]></XPATH>
      </FIELD>
      <FIELD type="AdditionalFields" label="NOMEDOCONDUTOR" description="NOMEDOCONDUTOR" source-type="AdditionalFields" has_confidential_data="False">
        <TAG><![CDATA[#FIRSTCARD:AF:NOMEDOCONDUTOR#]]></TAG>
        <VALUE><![CDATA[#PRIMEIROREGISTO:CA:NOMEDOCONDUTOR#]]></VALUE>
        <XPATH><![CDATA[/CARD/FIELDS/FIELD[NAME='NOMEDOCONDUTOR']/VALUE]]></XPATH>
      </FIELD>
      <FIELD type="AdditionalFields" label="PC_DEIT" description="PC_DEIT" source-type="AdditionalFields" has_confidential_data="False">
        <TAG><![CDATA[#FIRSTCARD:AF:PC_DEIT#]]></TAG>
        <VALUE><![CDATA[#PRIMEIROREGISTO:CA:PC_DEIT#]]></VALUE>
        <XPATH><![CDATA[/CARD/FIELDS/FIELD[NAME='PC_DEIT']/VALUE]]></XPATH>
      </FIELD>
      <FIELD type="AdditionalFields" label="SEP_Reg_Biog_Trab" description="SEP_Reg_Biog_Trab" source-type="AdditionalFields" has_confidential_data="False">
        <TAG><![CDATA[#FIRSTCARD:AF:SEP_Reg_Biog_Trab#]]></TAG>
        <VALUE><![CDATA[#PRIMEIROREGISTO:CA:SEP_Reg_Biog_Trab#]]></VALUE>
        <XPATH><![CDATA[/CARD/FIELDS/FIELD[NAME='SEP_Reg_Biog_Trab']/VALUE]]></XPATH>
      </FIELD>
      <FIELD type="AdditionalFields" label="sep_reunioes_cd" description="sep_reunioes_cd" source-type="AdditionalFields" has_confidential_data="False">
        <TAG><![CDATA[#FIRSTCARD:AF:sep_reunioes_cd#]]></TAG>
        <VALUE><![CDATA[#PRIMEIROREGISTO:CA:sep_reunioes_cd#]]></VALUE>
        <XPATH><![CDATA[/CARD/FIELDS/FIELD[NAME='sep_reunioes_cd']/VALUE]]></XPATH>
      </FIELD>
      <FIELD type="AdditionalFields" label="Serviço" description="Serviço" source-type="AdditionalFields" has_confidential_data="False">
        <TAG><![CDATA[#FIRSTCARD:AF:Serviço#]]></TAG>
        <VALUE><![CDATA[#PRIMEIROREGISTO:CA:Serviço#]]></VALUE>
        <XPATH><![CDATA[/CARD/FIELDS/FIELD[NAME='Serviço']/VALUE]]></XPATH>
      </FIELD>
      <FIELD type="AdditionalFields" label="TIPODEDOCUMENTO" description="TIPODEDOCUMENTO" source-type="AdditionalFields" has_confidential_data="False">
        <TAG><![CDATA[#FIRSTCARD:AF:TIPODEDOCUMENTO#]]></TAG>
        <VALUE><![CDATA[#PRIMEIROREGISTO:CA:TIPODEDOCUMENTO#]]></VALUE>
        <XPATH><![CDATA[/CARD/FIELDS/FIELD[NAME='TIPODEDOCUMENTO']/VALUE]]></XPATH>
      </FIELD>
      <FIELD type="AdditionalFields" label="TITULOCONDUCAO" description="TITULOCONDUCAO" source-type="AdditionalFields" has_confidential_data="False">
        <TAG><![CDATA[#FIRSTCARD:AF:TITULOCONDUCAO#]]></TAG>
        <VALUE><![CDATA[#PRIMEIROREGISTO:CA:TITULOCONDUCAO#]]></VALUE>
        <XPATH><![CDATA[/CARD/FIELDS/FIELD[NAME='TITULOCONDUCAO']/VALUE]]></XPATH>
      </FIELD>
      <FIELD type="AdditionalFields" label="ValoresLOE" description="ValoresLOE" source-type="AdditionalFields" has_confidential_data="False">
        <TAG><![CDATA[#FIRSTCARD:AF:ValoresLOE#]]></TAG>
        <VALUE><![CDATA[#PRIMEIROREGISTO:CA:ValoresLOE#]]></VALUE>
        <XPATH><![CDATA[/CARD/FIELDS/FIELD[NAME='ValoresLOE']/VALUE]]></XPATH>
      </FIELD>
      <FIELD type="AdditionalFields" label="FATURAS_ContactoFornecedor" description="(Fornecedor) Contacto" source-type="AdditionalFields" has_confidential_data="False">
        <TAG><![CDATA[#FIRSTCARD:AF:FATURAS_ContactoFornecedor#]]></TAG>
        <VALUE><![CDATA[#PRIMEIROREGISTO:CA:FATURAS_ContactoFornecedor#]]></VALUE>
        <XPATH><![CDATA[/CARD/FIELDS/FIELD[NAME='FATURAS_ContactoFornecedor']/VALUE]]></XPATH>
      </FIELD>
      <FIELD type="AdditionalFields" label="FATURAS_ContribuinteFornecedor" description="(Fornecedor) Contribuinte" source-type="AdditionalFields" has_confidential_data="False">
        <TAG><![CDATA[#FIRSTCARD:AF:FATURAS_ContribuinteFornecedor#]]></TAG>
        <VALUE><![CDATA[#PRIMEIROREGISTO:CA:FATURAS_ContribuinteFornecedor#]]></VALUE>
        <XPATH><![CDATA[/CARD/FIELDS/FIELD[NAME='FATURAS_ContribuinteFornecedor']/VALUE]]></XPATH>
      </FIELD>
      <FIELD type="AdditionalFields" label="FATURAS_DesignacaoFornecedor" description="(Fornecedor) Designação" source-type="AdditionalFields" has_confidential_data="False">
        <TAG><![CDATA[#FIRSTCARD:AF:FATURAS_DesignacaoFornecedor#]]></TAG>
        <VALUE><![CDATA[#PRIMEIROREGISTO:CA:FATURAS_DesignacaoFornecedor#]]></VALUE>
        <XPATH><![CDATA[/CARD/FIELDS/FIELD[NAME='FATURAS_DesignacaoFornecedor']/VALUE]]></XPATH>
      </FIELD>
      <FIELD type="AdditionalFields" label="FATURAS_NomeFornecedor" description="(Fornecedor) Nome" source-type="AdditionalFields" has_confidential_data="False">
        <TAG><![CDATA[#FIRSTCARD:AF:FATURAS_NomeFornecedor#]]></TAG>
        <VALUE><![CDATA[#PRIMEIROREGISTO:CA:FATURAS_NomeFornecedor#]]></VALUE>
        <XPATH><![CDATA[/CARD/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FIRSTCARD:AF:Período#]]></TAG>
        <VALUE><![CDATA[#PRIMEIROREGISTO:CA:Período#]]></VALUE>
        <XPATH><![CDATA[/CARD/FIELDS/FIELD[NAME='Período']/VALUE]]></XPATH>
      </FIELD>
      <FIELD type="AdditionalFields" label="DEN_LEG" description="A denúncia é legítima?" source-type="AdditionalFields" has_confidential_data="False">
        <TAG><![CDATA[#FIRSTCARD:AF:DEN_LEG#]]></TAG>
        <VALUE><![CDATA[#PRIMEIROREGISTO:CA:DEN_LEG#]]></VALUE>
        <XPATH><![CDATA[/CARD/FIELDS/FIELD[NAME='DEN_LEG']/VALUE]]></XPATH>
      </FIELD>
      <FIELD type="AdditionalFields" label="TipoSituacao" description="A usar nos formulários originados no site" source-type="AdditionalFields" has_confidential_data="False">
        <TAG><![CDATA[#FIRSTCARD:AF:TipoSituacao#]]></TAG>
        <VALUE><![CDATA[#PRIMEIROREGISTO:CA:TipoSituacao#]]></VALUE>
        <XPATH><![CDATA[/CARD/FIELDS/FIELD[NAME='TipoSituacao']/VALUE]]></XPATH>
      </FIELD>
      <FIELD type="AdditionalFields" label="DEN_Aceita_Termos" description="Aceita termos e condições" source-type="AdditionalFields" has_confidential_data="False">
        <TAG><![CDATA[#FIRSTCARD:AF:DEN_Aceita_Termos#]]></TAG>
        <VALUE><![CDATA[#PRIMEIROREGISTO:CA:DEN_Aceita_Termos#]]></VALUE>
        <XPATH><![CDATA[/CARD/FIELDS/FIELD[NAME='DEN_Aceita_Termos']/VALUE]]></XPATH>
      </FIELD>
      <FIELD type="AdditionalFields" label="PAP_ANEX_COMPROV" description="Anexado comprovatido HomeBanking?" source-type="AdditionalFields" has_confidential_data="False">
        <TAG><![CDATA[#FIRSTCARD:AF:PAP_ANEX_COMPROV#]]></TAG>
        <VALUE><![CDATA[#PRIMEIROREGISTO:CA:PAP_ANEX_COMPROV#]]></VALUE>
        <XPATH><![CDATA[/CARD/FIELDS/FIELD[NAME='PAP_ANEX_COMPROV']/VALUE]]></XPATH>
      </FIELD>
      <FIELD type="AdditionalFields" label="PAP_ANEXADO_COMPROVATIVO" description="Anexado comprovativo HomeBanking?" source-type="AdditionalFields" has_confidential_data="False">
        <TAG><![CDATA[#FIRSTCARD:AF:PAP_ANEXADO_COMPROVATIVO#]]></TAG>
        <VALUE><![CDATA[#PRIMEIROREGISTO:CA:PAP_ANEXADO_COMPROVATIVO#]]></VALUE>
        <XPATH><![CDATA[/CARD/FIELDS/FIELD[NAME='PAP_ANEXADO_COMPROVATIVO']/VALUE]]></XPATH>
      </FIELD>
      <FIELD type="AdditionalFields" label="Ano" description="Ano" source-type="AdditionalFields" has_confidential_data="False">
        <TAG><![CDATA[#FIRSTCARD:AF:Ano#]]></TAG>
        <VALUE><![CDATA[#PRIMEIROREGISTO:CA:Ano#]]></VALUE>
        <XPATH><![CDATA[/CARD/FIELDS/FIELD[NAME='Ano']/VALUE]]></XPATH>
      </FIELD>
      <FIELD type="AdditionalFields" label="PAP_APROV" description="Aprovado?" source-type="AdditionalFields" has_confidential_data="False">
        <TAG><![CDATA[#FIRSTCARD:AF:PAP_APROV#]]></TAG>
        <VALUE><![CDATA[#PRIMEIROREGISTO:CA:PAP_APROV#]]></VALUE>
        <XPATH><![CDATA[/CARD/FIELDS/FIELD[NAME='PAP_APROV']/VALUE]]></XPATH>
      </FIELD>
      <FIELD type="AdditionalFields" label="PAP_APROVADO" description="Aprovado?" source-type="AdditionalFields" has_confidential_data="False">
        <TAG><![CDATA[#FIRSTCARD:AF:PAP_APROVADO#]]></TAG>
        <VALUE><![CDATA[#PRIMEIROREGISTO:CA:PAP_APROVADO#]]></VALUE>
        <XPATH><![CDATA[/CARD/FIELDS/FIELD[NAME='PAP_APROVADO']/VALUE]]></XPATH>
      </FIELD>
      <FIELD type="AdditionalFields" label="Arguido_Requerido" description="Arguido/Requerido" source-type="AdditionalFields" has_confidential_data="False">
        <TAG><![CDATA[#FIRSTCARD:AF:Arguido_Requerido#]]></TAG>
        <VALUE><![CDATA[#PRIMEIROREGISTO:CA:Arguido_Requerido#]]></VALUE>
        <XPATH><![CDATA[/CARD/FIELDS/FIELD[NAME='Arguido_Requerido']/VALUE]]></XPATH>
      </FIELD>
      <FIELD type="AdditionalFields" label="PAP_ASS" description="Assinado?" source-type="AdditionalFields" has_confidential_data="False">
        <TAG><![CDATA[#FIRSTCARD:AF:PAP_ASS#]]></TAG>
        <VALUE><![CDATA[#PRIMEIROREGISTO:CA:PAP_ASS#]]></VALUE>
        <XPATH><![CDATA[/CARD/FIELDS/FIELD[NAME='PAP_ASS']/VALUE]]></XPATH>
      </FIELD>
      <FIELD type="AdditionalFields" label="PAP_ASSINADO" description="Assinado?" source-type="AdditionalFields" has_confidential_data="False">
        <TAG><![CDATA[#FIRSTCARD:AF:PAP_ASSINADO#]]></TAG>
        <VALUE><![CDATA[#PRIMEIROREGISTO:CA:PAP_ASSINADO#]]></VALUE>
        <XPATH><![CDATA[/CARD/FIELDS/FIELD[NAME='PAP_ASSINADO']/VALUE]]></XPATH>
      </FIELD>
      <FIELD type="AdditionalFields" label="DEN_Origina_Den" description="Associou distribuição de denuncia?" source-type="AdditionalFields" has_confidential_data="False">
        <TAG><![CDATA[#FIRSTCARD:AF:DEN_Origina_Den#]]></TAG>
        <VALUE><![CDATA[#PRIMEIROREGISTO:CA:DEN_Origina_Den#]]></VALUE>
        <XPATH><![CDATA[/CARD/FIELDS/FIELD[NAME='DEN_Origina_Den']/VALUE]]></XPATH>
      </FIELD>
      <FIELD type="AdditionalFields" label="Atividade" description="Atividade" source-type="AdditionalFields" has_confidential_data="False">
        <TAG><![CDATA[#FIRSTCARD:AF:Atividade#]]></TAG>
        <VALUE><![CDATA[#PRIMEIROREGISTO:CA:Atividade#]]></VALUE>
        <XPATH><![CDATA[/CARD/FIELDS/FIELD[NAME='Atividade']/VALUE]]></XPATH>
      </FIELD>
      <FIELD type="AdditionalFields" label="fat_iva_tx_normal" description="Base Tributável de IVA Taxa Normal" source-type="AdditionalFields" has_confidential_data="False">
        <TAG><![CDATA[#FIRSTCARD:AF:fat_iva_tx_normal#]]></TAG>
        <VALUE><![CDATA[#PRIMEIROREGISTO:CA:fat_iva_tx_normal#]]></VALUE>
        <XPATH><![CDATA[/CARD/FIELDS/FIELD[NAME='fat_iva_tx_normal']/VALUE]]></XPATH>
      </FIELD>
      <FIELD type="AdditionalFields" label="Custom_string" description="Campo adicional alfanumérico" source-type="AdditionalFields" has_confidential_data="False">
        <TAG><![CDATA[#FIRSTCARD:AF:Custom_string#]]></TAG>
        <VALUE><![CDATA[#PRIMEIROREGISTO:CA:Custom_string#]]></VALUE>
        <XPATH><![CDATA[/CARD/FIELDS/FIELD[NAME='Custom_string']/VALUE]]></XPATH>
      </FIELD>
      <FIELD type="AdditionalFields" label="Custom_bool" description="Campo adicional booleano" source-type="AdditionalFields" has_confidential_data="False">
        <TAG><![CDATA[#FIRSTCARD:AF:Custom_bool#]]></TAG>
        <VALUE><![CDATA[#PRIMEIROREGISTO:CA:Custom_bool#]]></VALUE>
        <XPATH><![CDATA[/CARD/FIELDS/FIELD[NAME='Custom_bool']/VALUE]]></XPATH>
      </FIELD>
      <FIELD type="AdditionalFields" label="Custom_data" description="Campo adicional data" source-type="AdditionalFields" has_confidential_data="False">
        <TAG><![CDATA[#FIRSTCARD:AF:Custom_data#]]></TAG>
        <VALUE><![CDATA[#PRIMEIROREGISTO:CA:Custom_data#]]></VALUE>
        <XPATH><![CDATA[/CARD/FIELDS/FIELD[NAME='Custom_data']/VALUE]]></XPATH>
      </FIELD>
      <FIELD type="AdditionalFields" label="Custom_list" description="Campo adicional lista de valores" source-type="AdditionalFields" has_confidential_data="False">
        <TAG><![CDATA[#FIRSTCARD:AF:Custom_list#]]></TAG>
        <VALUE><![CDATA[#PRIMEIROREGISTO:CA:Custom_list#]]></VALUE>
        <XPATH><![CDATA[/CARD/FIELDS/FIELD[NAME='Custom_list']/VALUE]]></XPATH>
      </FIELD>
      <FIELD type="AdditionalFields" label="Custom_num" description="Campo adicional numérico" source-type="AdditionalFields" has_confidential_data="False">
        <TAG><![CDATA[#FIRSTCARD:AF:Custom_num#]]></TAG>
        <VALUE><![CDATA[#PRIMEIROREGISTO:CA:Custom_num#]]></VALUE>
        <XPATH><![CDATA[/CARD/FIELDS/FIELD[NAME='Custom_num']/VALUE]]></XPATH>
      </FIELD>
      <FIELD type="AdditionalFields" label="Canal" description="Canal de Entrada da reclamação" source-type="AdditionalFields" has_confidential_data="False">
        <TAG><![CDATA[#FIRSTCARD:AF:Canal#]]></TAG>
        <VALUE><![CDATA[#PRIMEIROREGISTO:CA:Canal#]]></VALUE>
        <XPATH><![CDATA[/CARD/FIELDS/FIELD[NAME='Canal']/VALUE]]></XPATH>
      </FIELD>
      <FIELD type="AdditionalFields" label="E_CATEGORIA" description="Categoria" source-type="AdditionalFields" has_confidential_data="False">
        <TAG><![CDATA[#FIRSTCARD:AF:E_CATEGORIA#]]></TAG>
        <VALUE><![CDATA[#PRIMEIROREGISTO:CA:E_CATEGORIA#]]></VALUE>
        <XPATH><![CDATA[/CARD/FIELDS/FIELD[NAME='E_CATEGORIA']/VALUE]]></XPATH>
      </FIELD>
      <FIELD type="AdditionalFields" label="Caucao" description="Caução" source-type="AdditionalFields" has_confidential_data="False">
        <TAG><![CDATA[#FIRSTCARD:AF:Caucao#]]></TAG>
        <VALUE><![CDATA[#PRIMEIROREGISTO:CA:Caucao#]]></VALUE>
        <XPATH><![CDATA[/CARD/FIELDS/FIELD[NAME='Caucao']/VALUE]]></XPATH>
      </FIELD>
      <FIELD type="AdditionalFields" label="CRT_A_PSI" description="Certificado de Avaliação Psicológica" source-type="AdditionalFields" has_confidential_data="False">
        <TAG><![CDATA[#FIRSTCARD:AF:CRT_A_PSI#]]></TAG>
        <VALUE><![CDATA[#PRIMEIROREGISTO:CA:CRT_A_PSI#]]></VALUE>
        <XPATH><![CDATA[/CARD/FIELDS/FIELD[NAME='CRT_A_PSI']/VALUE]]></XPATH>
      </FIELD>
      <FIELD type="AdditionalFields" label="ClasseEntidade" description="Classe de Entidade" source-type="AdditionalFields" has_confidential_data="False">
        <TAG><![CDATA[#FIRSTCARD:AF:ClasseEntidade#]]></TAG>
        <VALUE><![CDATA[#PRIMEIROREGISTO:CA:ClasseEntidade#]]></VALUE>
        <XPATH><![CDATA[/CARD/FIELDS/FIELD[NAME='ClasseEntidade']/VALUE]]></XPATH>
      </FIELD>
      <FIELD type="AdditionalFields" label="Estrada" description="Classificação da estrada" source-type="AdditionalFields" has_confidential_data="False">
        <TAG><![CDATA[#FIRSTCARD:AF:Estrada#]]></TAG>
        <VALUE><![CDATA[#PRIMEIROREGISTO:CA:Estrada#]]></VALUE>
        <XPATH><![CDATA[/CARD/FIELDS/FIELD[NAME='Estrada']/VALUE]]></XPATH>
      </FIELD>
      <FIELD type="AdditionalFields" label="TipificaçãoOcor" description="Classificação do evento" source-type="AdditionalFields" has_confidential_data="False">
        <TAG><![CDATA[#FIRSTCARD:AF:TipificaçãoOcor#]]></TAG>
        <VALUE><![CDATA[#PRIMEIROREGISTO:CA:TipificaçãoOcor#]]></VALUE>
        <XPATH><![CDATA[/CARD/FIELDS/FIELD[NAME='TipificaçãoOcor']/VALUE]]></XPATH>
      </FIELD>
      <FIELD type="AdditionalFields" label="FATURAS_CodigoGERFIP" description="Código do Fornecedor GERFIP" source-type="AdditionalFields" has_confidential_data="False">
        <TAG><![CDATA[#FIRSTCARD:AF:FATURAS_CodigoGERFIP#]]></TAG>
        <VALUE><![CDATA[#PRIMEIROREGISTO:CA:FATURAS_CodigoGERFIP#]]></VALUE>
        <XPATH><![CDATA[/CARD/FIELDS/FIELD[NAME='FATURAS_CodigoGERFIP']/VALUE]]></XPATH>
      </FIELD>
      <FIELD type="AdditionalFields" label="CódigoPostal" description="Código Postal do Reclamante" source-type="AdditionalFields" has_confidential_data="False">
        <TAG><![CDATA[#FIRSTCARD:AF:CódigoPostal#]]></TAG>
        <VALUE><![CDATA[#PRIMEIROREGISTO:CA:CódigoPostal#]]></VALUE>
        <XPATH><![CDATA[/CARD/FIELDS/FIELD[NAME='CódigoPostal']/VALUE]]></XPATH>
      </FIELD>
      <FIELD type="AdditionalFields" label="E_COD_SIOE" description="Código SIOE" source-type="AdditionalFields" has_confidential_data="False">
        <TAG><![CDATA[#FIRSTCARD:AF:E_COD_SIOE#]]></TAG>
        <VALUE><![CDATA[#PRIMEIROREGISTO:CA:E_COD_SIOE#]]></VALUE>
        <XPATH><![CDATA[/CARD/FIELDS/FIELD[NAME='E_COD_SIOE']/VALUE]]></XPATH>
      </FIELD>
      <FIELD type="AdditionalFields" label="E_Cod_postal" description="Código-Postal" source-type="AdditionalFields" has_confidential_data="False">
        <TAG><![CDATA[#FIRSTCARD:AF:E_Cod_postal#]]></TAG>
        <VALUE><![CDATA[#PRIMEIROREGISTO:CA:E_Cod_postal#]]></VALUE>
        <XPATH><![CDATA[/CARD/FIELDS/FIELD[NAME='E_Cod_postal']/VALUE]]></XPATH>
      </FIELD>
      <FIELD type="AdditionalFields" label="DEN_Concorda" description="Concorda" source-type="AdditionalFields" has_confidential_data="False">
        <TAG><![CDATA[#FIRSTCARD:AF:DEN_Concorda#]]></TAG>
        <VALUE><![CDATA[#PRIMEIROREGISTO:CA:DEN_Concorda#]]></VALUE>
        <XPATH><![CDATA[/CARD/FIELDS/FIELD[NAME='DEN_Concorda']/VALUE]]></XPATH>
      </FIELD>
      <FIELD type="AdditionalFields" label="DEN_Contato" description="Contato telefónico" source-type="AdditionalFields" has_confidential_data="False">
        <TAG><![CDATA[#FIRSTCARD:AF:DEN_Contato#]]></TAG>
        <VALUE><![CDATA[#PRIMEIROREGISTO:CA:DEN_Contato#]]></VALUE>
        <XPATH><![CDATA[/CARD/FIELDS/FIELD[NAME='DEN_Contato']/VALUE]]></XPATH>
      </FIELD>
      <FIELD type="AdditionalFields" label="FATURAS_ContribuinteCliente" description="Contribuinte do Cliente" source-type="AdditionalFields" has_confidential_data="False">
        <TAG><![CDATA[#FIRSTCARD:AF:FATURAS_ContribuinteCliente#]]></TAG>
        <VALUE><![CDATA[#PRIMEIROREGISTO:CA:FATURAS_ContribuinteCliente#]]></VALUE>
        <XPATH><![CDATA[/CARD/FIELDS/FIELD[NAME='FATURAS_ContribuinteCliente']/VALUE]]></XPATH>
      </FIELD>
      <FIELD type="AdditionalFields" label="Xinicial" description="Coordenada X inicial" source-type="AdditionalFields" has_confidential_data="False">
        <TAG><![CDATA[#FIRSTCARD:AF:Xinicial#]]></TAG>
        <VALUE><![CDATA[#PRIMEIROREGISTO:CA:Xinicial#]]></VALUE>
        <XPATH><![CDATA[/CARD/FIELDS/FIELD[NAME='Xinicial']/VALUE]]></XPATH>
      </FIELD>
      <FIELD type="AdditionalFields" label="Yinicial" description="Coordenada y do Km inicial" source-type="AdditionalFields" has_confidential_data="False">
        <TAG><![CDATA[#FIRSTCARD:AF:Yinicial#]]></TAG>
        <VALUE><![CDATA[#PRIMEIROREGISTO:CA:Yinicial#]]></VALUE>
        <XPATH><![CDATA[/CARD/FIELDS/FIELD[NAME='Yinicial']/VALUE]]></XPATH>
      </FIELD>
      <FIELD type="AdditionalFields" label="FATURAS_DadosFornecedor" description="Dados do Fornecedor" source-type="AdditionalFields" has_confidential_data="False">
        <TAG><![CDATA[#FIRSTCARD:AF:FATURAS_DadosFornecedor#]]></TAG>
        <VALUE><![CDATA[#PRIMEIROREGISTO:CA:FATURAS_DadosFornecedor#]]></VALUE>
        <XPATH><![CDATA[/CARD/FIELDS/FIELD[NAME='FATURAS_DadosFornecedor']/VALUE]]></XPATH>
      </FIELD>
      <FIELD type="AdditionalFields" label="DEN_Data_Agendada" description="Data Agendada" source-type="AdditionalFields" has_confidential_data="False">
        <TAG><![CDATA[#FIRSTCARD:AF:DEN_Data_Agendada#]]></TAG>
        <VALUE><![CDATA[#PRIMEIROREGISTO:CA:DEN_Data_Agendada#]]></VALUE>
        <XPATH><![CDATA[/CARD/FIELDS/FIELD[NAME='DEN_Data_Agendada']/VALUE]]></XPATH>
      </FIELD>
      <FIELD type="AdditionalFields" label="DataFatura" description="Data da Fatura" source-type="AdditionalFields" has_confidential_data="False">
        <TAG><![CDATA[#FIRSTCARD:AF:DataFatura#]]></TAG>
        <VALUE><![CDATA[#PRIMEIROREGISTO:CA:DataFatura#]]></VALUE>
        <XPATH><![CDATA[/CARD/FIELDS/FIELD[NAME='DataFatura']/VALUE]]></XPATH>
      </FIELD>
      <FIELD type="AdditionalFields" label="DataResposta" description="Data da Resposta" source-type="AdditionalFields" has_confidential_data="False">
        <TAG><![CDATA[#FIRSTCARD:AF:DataResposta#]]></TAG>
        <VALUE><![CDATA[#PRIMEIROREGISTO:CA:DataResposta#]]></VALUE>
        <XPATH><![CDATA[/CARD/FIELDS/FIELD[NAME='DataResposta']/VALUE]]></XPATH>
      </FIELD>
      <FIELD type="AdditionalFields" label="FATURAS_DataAdjudicacao" description="Data de Adjudicação" source-type="AdditionalFields" has_confidential_data="False">
        <TAG><![CDATA[#FIRSTCARD:AF:FATURAS_DataAdjudicacao#]]></TAG>
        <VALUE><![CDATA[#PRIMEIROREGISTO:CA:FATURAS_DataAdjudicacao#]]></VALUE>
        <XPATH><![CDATA[/CARD/FIELDS/FIELD[NAME='FATURAS_DataAdjudicacao']/VALUE]]></XPATH>
      </FIELD>
      <FIELD type="AdditionalFields" label="FATURAS_DataEmissaoFatura" description="Data de Emissão" source-type="AdditionalFields" has_confidential_data="False">
        <TAG><![CDATA[#FIRSTCARD:AF:FATURAS_DataEmissaoFatura#]]></TAG>
        <VALUE><![CDATA[#PRIMEIROREGISTO:CA:FATURAS_DataEmissaoFatura#]]></VALUE>
        <XPATH><![CDATA[/CARD/FIELDS/FIELD[NAME='FATURAS_DataEmissaoFatura']/VALUE]]></XPATH>
      </FIELD>
      <FIELD type="AdditionalFields" label="PAP_DATA_PAG" description="Data do pagamento GERFIP" source-type="AdditionalFields" has_confidential_data="False">
        <TAG><![CDATA[#FIRSTCARD:AF:PAP_DATA_PAG#]]></TAG>
        <VALUE><![CDATA[#PRIMEIROREGISTO:CA:PAP_DATA_PAG#]]></VALUE>
        <XPATH><![CDATA[/CARD/FIELDS/FIELD[NAME='PAP_DATA_PAG']/VALUE]]></XPATH>
      </FIELD>
      <FIELD type="AdditionalFields" label="FATURAS_DataRegistoCompromisso" description="Data do Registo do Compromisso" source-type="AdditionalFields" has_confidential_data="False">
        <TAG><![CDATA[#FIRSTCARD:AF:FATURAS_DataRegistoCompromisso#]]></TAG>
        <VALUE><![CDATA[#PRIMEIROREGISTO:CA:FATURAS_DataRegistoCompromisso#]]></VALUE>
        <XPATH><![CDATA[/CARD/FIELDS/FIELD[NAME='FATURAS_DataRegistoCompromisso']/VALUE]]></XPATH>
      </FIELD>
      <FIELD type="AdditionalFields" label="DataLimiteRespo" description="Data limite de resposta ao requerimento" source-type="AdditionalFields" has_confidential_data="False">
        <TAG><![CDATA[#FIRSTCARD:AF:DataLimiteRespo#]]></TAG>
        <VALUE><![CDATA[#PRIMEIROREGISTO:CA:DataLimiteRespo#]]></VALUE>
        <XPATH><![CDATA[/CARD/FIELDS/FIELD[NAME='DataLimiteRespo']/VALUE]]></XPATH>
      </FIELD>
      <FIELD type="AdditionalFields" label="PAP_DATA_TRANSF" description="Data transferência bancária" source-type="AdditionalFields" has_confidential_data="False">
        <TAG><![CDATA[#FIRSTCARD:AF:PAP_DATA_TRANSF#]]></TAG>
        <VALUE><![CDATA[#PRIMEIROREGISTO:CA:PAP_DATA_TRANSF#]]></VALUE>
        <XPATH><![CDATA[/CARD/FIELDS/FIELD[NAME='PAP_DATA_TRANSF']/VALUE]]></XPATH>
      </FIELD>
      <FIELD type="AdditionalFields" label="PAP_DATA_TRANSF_BANC" description="Data transferência bancária" source-type="AdditionalFields" has_confidential_data="False">
        <TAG><![CDATA[#FIRSTCARD:AF:PAP_DATA_TRANSF_BANC#]]></TAG>
        <VALUE><![CDATA[#PRIMEIROREGISTO:CA:PAP_DATA_TRANSF_BANC#]]></VALUE>
        <XPATH><![CDATA[/CARD/FIELDS/FIELD[NAME='PAP_DATA_TRANSF_BANC']/VALUE]]></XPATH>
      </FIELD>
      <FIELD type="AdditionalFields" label="Data_IMT" description="Data_IMT" source-type="AdditionalFields" has_confidential_data="False">
        <TAG><![CDATA[#FIRSTCARD:AF:Data_IMT#]]></TAG>
        <VALUE><![CDATA[#PRIMEIROREGISTO:CA:Data_IMT#]]></VALUE>
        <XPATH><![CDATA[/CARD/FIELDS/FIELD[NAME='Data_IMT']/VALUE]]></XPATH>
      </FIELD>
      <FIELD type="AdditionalFields" label="DataRegisto" description="DataRegisto" source-type="AdditionalFields" has_confidential_data="False">
        <TAG><![CDATA[#FIRSTCARD:AF:DataRegisto#]]></TAG>
        <VALUE><![CDATA[#PRIMEIROREGISTO:CA:DataRegisto#]]></VALUE>
        <XPATH><![CDATA[/CARD/FIELDS/FIELD[NAME='DataRegisto']/VALUE]]></XPATH>
      </FIELD>
      <FIELD type="AdditionalFields" label="DEN_Datas" description="Datas em que ocorreram os factos" source-type="AdditionalFields" has_confidential_data="False">
        <TAG><![CDATA[#FIRSTCARD:AF:DEN_Datas#]]></TAG>
        <VALUE><![CDATA[#PRIMEIROREGISTO:CA:DEN_Datas#]]></VALUE>
        <XPATH><![CDATA[/CARD/FIELDS/FIELD[NAME='DEN_Datas']/VALUE]]></XPATH>
      </FIELD>
      <FIELD type="AdditionalFields" label="Decisão" description="Decisão Processo Licenciamento" source-type="AdditionalFields" has_confidential_data="False">
        <TAG><![CDATA[#FIRSTCARD:AF:Decisão#]]></TAG>
        <VALUE><![CDATA[#PRIMEIROREGISTO:CA:Decisão#]]></VALUE>
        <XPATH><![CDATA[/CARD/FIELDS/FIELD[NAME='Decisão']/VALUE]]></XPATH>
      </FIELD>
      <FIELD type="AdditionalFields" label="DEN_Denuncia_previa" description="Denúncia prévia a outras autoridades " source-type="AdditionalFields" has_confidential_data="False">
        <TAG><![CDATA[#FIRSTCARD:AF:DEN_Denuncia_previa#]]></TAG>
        <VALUE><![CDATA[#PRIMEIROREGISTO:CA:DEN_Denuncia_previa#]]></VALUE>
        <XPATH><![CDATA[/CARD/FIELDS/FIELD[NAME='DEN_Denuncia_previa']/VALUE]]></XPATH>
      </FIELD>
      <FIELD type="AdditionalFields" label="E_DEPARTAMENTO" description="Departamento" source-type="AdditionalFields" has_confidential_data="False">
        <TAG><![CDATA[#FIRSTCARD:AF:E_DEPARTAMENTO#]]></TAG>
        <VALUE><![CDATA[#PRIMEIROREGISTO:CA:E_DEPARTAMENTO#]]></VALUE>
        <XPATH><![CDATA[/CARD/FIELDS/FIELD[NAME='E_DEPARTAMENTO']/VALUE]]></XPATH>
      </FIELD>
      <FIELD type="AdditionalFields" label="DescCodPostal" description="DescCodPostal" source-type="AdditionalFields" has_confidential_data="False">
        <TAG><![CDATA[#FIRSTCARD:AF:DescCodPostal#]]></TAG>
        <VALUE><![CDATA[#PRIMEIROREGISTO:CA:DescCodPostal#]]></VALUE>
        <XPATH><![CDATA[/CARD/FIELDS/FIELD[NAME='DescCodPostal']/VALUE]]></XPATH>
      </FIELD>
      <FIELD type="AdditionalFields" label="Descrição" description="Descrição" source-type="AdditionalFields" has_confidential_data="False">
        <TAG><![CDATA[#FIRSTCARD:AF:Descrição#]]></TAG>
        <VALUE><![CDATA[#PRIMEIROREGISTO:CA:Descrição#]]></VALUE>
        <XPATH><![CDATA[/CARD/FIELDS/FIELD[NAME='Descrição']/VALUE]]></XPATH>
      </FIELD>
      <FIELD type="AdditionalFields" label="DEN_Descricao_docs" description="Descrição dos documentos/provas que fundamentam denúncia " source-type="AdditionalFields" has_confidential_data="False">
        <TAG><![CDATA[#FIRSTCARD:AF:DEN_Descricao_docs#]]></TAG>
        <VALUE><![CDATA[#PRIMEIROREGISTO:CA:DEN_Descricao_docs#]]></VALUE>
        <XPATH><![CDATA[/CARD/FIELDS/FIELD[NAME='DEN_Descricao_docs']/VALUE]]></XPATH>
      </FIELD>
      <FIELD type="AdditionalFields" label="DEN_Anonimo" description="Deseja permanecer anónimo" source-type="AdditionalFields" has_confidential_data="False">
        <TAG><![CDATA[#FIRSTCARD:AF:DEN_Anonimo#]]></TAG>
        <VALUE><![CDATA[#PRIMEIROREGISTO:CA:DEN_Anonimo#]]></VALUE>
        <XPATH><![CDATA[/CARD/FIELDS/FIELD[NAME='DEN_Anonimo']/VALUE]]></XPATH>
      </FIELD>
      <FIELD type="AdditionalFields" label="Distrito" description="Distrito" source-type="AdditionalFields" has_confidential_data="False">
        <TAG><![CDATA[#FIRSTCARD:AF:Distrito#]]></TAG>
        <VALUE><![CDATA[#PRIMEIROREGISTO:CA:Distrito#]]></VALUE>
        <XPATH><![CDATA[/CARD/FIELDS/FIELD[NAME='Distrito']/VALUE]]></XPATH>
      </FIELD>
      <FIELD type="AdditionalFields" label="PAP_DOCS_ANEXADOS" description="Documentos anexados?" source-type="AdditionalFields" has_confidential_data="False">
        <TAG><![CDATA[#FIRSTCARD:AF:PAP_DOCS_ANEXADOS#]]></TAG>
        <VALUE><![CDATA[#PRIMEIROREGISTO:CA:PAP_DOCS_ANEXADOS#]]></VALUE>
        <XPATH><![CDATA[/CARD/FIELDS/FIELD[NAME='PAP_DOCS_ANEXADOS']/VALUE]]></XPATH>
      </FIELD>
      <FIELD type="AdditionalFields" label="PAP_DOCS_ANEX" description="Documentos Anexados?" source-type="AdditionalFields" has_confidential_data="False">
        <TAG><![CDATA[#FIRSTCARD:AF:PAP_DOCS_ANEX#]]></TAG>
        <VALUE><![CDATA[#PRIMEIROREGISTO:CA:PAP_DOCS_ANEX#]]></VALUE>
        <XPATH><![CDATA[/CARD/FIELDS/FIELD[NAME='PAP_DOCS_ANEX']/VALUE]]></XPATH>
      </FIELD>
      <FIELD type="AdditionalFields" label="DEN_Dominio" description="Domínio da denúncia" source-type="AdditionalFields" has_confidential_data="False">
        <TAG><![CDATA[#FIRSTCARD:AF:DEN_Dominio#]]></TAG>
        <VALUE><![CDATA[#PRIMEIROREGISTO:CA:DEN_Dominio#]]></VALUE>
        <XPATH><![CDATA[/CARD/FIELDS/FIELD[NAME='DEN_Dominio']/VALUE]]></XPATH>
      </FIELD>
      <FIELD type="AdditionalFields" label="E_Morada" description="E_Morada" source-type="AdditionalFields" has_confidential_data="False">
        <TAG><![CDATA[#FIRSTCARD:AF:E_Morada#]]></TAG>
        <VALUE><![CDATA[#PRIMEIROREGISTO:CA:E_Morada#]]></VALUE>
        <XPATH><![CDATA[/CARD/FIELDS/FIELD[NAME='E_Morada']/VALUE]]></XPATH>
      </FIELD>
      <FIELD type="AdditionalFields" label="E-mail" description="E-mail do Reclamante" source-type="AdditionalFields" has_confidential_data="False">
        <TAG><![CDATA[#FIRSTCARD:AF:E-mail#]]></TAG>
        <VALUE><![CDATA[#PRIMEIROREGISTO:CA:E-mail#]]></VALUE>
        <XPATH><![CDATA[/CARD/FIELDS/FIELD[NAME='E-mail']/VALUE]]></XPATH>
      </FIELD>
      <FIELD type="AdditionalFields" label="DEN_Email" description="Endereço de correio eletrónico" source-type="AdditionalFields" has_confidential_data="False">
        <TAG><![CDATA[#FIRSTCARD:AF:DEN_Email#]]></TAG>
        <VALUE><![CDATA[#PRIMEIROREGISTO:CA:DEN_Email#]]></VALUE>
        <XPATH><![CDATA[/CARD/FIELDS/FIELD[NAME='DEN_Email']/VALUE]]></XPATH>
      </FIELD>
      <FIELD type="AdditionalFields" label="EntidadeRemetente" description="Entidade Remetente" source-type="AdditionalFields" has_confidential_data="False">
        <TAG><![CDATA[#FIRSTCARD:AF:EntidadeRemetente#]]></TAG>
        <VALUE><![CDATA[#PRIMEIROREGISTO:CA:EntidadeRemetente#]]></VALUE>
        <XPATH><![CDATA[/CARD/FIELDS/FIELD[NAME='EntidadeRemetente']/VALUE]]></XPATH>
      </FIELD>
      <FIELD type="AdditionalFields" label="fat_esp_fisc" description="Espaço fiscal" source-type="AdditionalFields" has_confidential_data="False">
        <TAG><![CDATA[#FIRSTCARD:AF:fat_esp_fisc#]]></TAG>
        <VALUE><![CDATA[#PRIMEIROREGISTO:CA:fat_esp_fisc#]]></VALUE>
        <XPATH><![CDATA[/CARD/FIELDS/FIELD[NAME='fat_esp_fisc']/VALUE]]></XPATH>
      </FIELD>
      <FIELD type="AdditionalFields" label="fat_est_doc" description="Estado do documento" source-type="AdditionalFields" has_confidential_data="False">
        <TAG><![CDATA[#FIRSTCARD:AF:fat_est_doc#]]></TAG>
        <VALUE><![CDATA[#PRIMEIROREGISTO:CA:fat_est_doc#]]></VALUE>
        <XPATH><![CDATA[/CARD/FIELDS/FIELD[NAME='fat_est_doc']/VALUE]]></XPATH>
      </FIELD>
      <FIELD type="AdditionalFields" label="Estado_CO_TE" description="Estado do processo de execução" source-type="AdditionalFields" has_confidential_data="False">
        <TAG><![CDATA[#FIRSTCARD:AF:Estado_CO_TE#]]></TAG>
        <VALUE><![CDATA[#PRIMEIROREGISTO:CA:Estado_CO_TE#]]></VALUE>
        <XPATH><![CDATA[/CARD/FIELDS/FIELD[NAME='Estado_CO_TE']/VALUE]]></XPATH>
      </FIELD>
      <FIELD type="AdditionalFields" label="Estado_CO_TR" description="Estado do processo de recurso" source-type="AdditionalFields" has_confidential_data="False">
        <TAG><![CDATA[#FIRSTCARD:AF:Estado_CO_TR#]]></TAG>
        <VALUE><![CDATA[#PRIMEIROREGISTO:CA:Estado_CO_TR#]]></VALUE>
        <XPATH><![CDATA[/CARD/FIELDS/FIELD[NAME='Estado_CO_TR']/VALUE]]></XPATH>
      </FIELD>
      <FIELD type="AdditionalFields" label="Estado_CO_FE" description="Estado_CO_FE" source-type="AdditionalFields" has_confidential_data="False">
        <TAG><![CDATA[#FIRSTCARD:AF:Estado_CO_FE#]]></TAG>
        <VALUE><![CDATA[#PRIMEIROREGISTO:CA:Estado_CO_FE#]]></VALUE>
        <XPATH><![CDATA[/CARD/FIELDS/FIELD[NAME='Estado_CO_FE']/VALUE]]></XPATH>
      </FIELD>
      <FIELD type="AdditionalFields" label="DEN_Exposicao_Factos" description="Exposição dos factos" source-type="AdditionalFields" has_confidential_data="False">
        <TAG><![CDATA[#FIRSTCARD:AF:DEN_Exposicao_Factos#]]></TAG>
        <VALUE><![CDATA[#PRIMEIROREGISTO:CA:DEN_Exposicao_Factos#]]></VALUE>
        <XPATH><![CDATA[/CARD/FIELDS/FIELD[NAME='DEN_Exposicao_Factos']/VALUE]]></XPATH>
      </FIELD>
      <FIELD type="AdditionalFields" label="FAT_Extracao_Dados" description="Extração de dados - Faturas" source-type="AdditionalFields" has_confidential_data="False">
        <TAG><![CDATA[#FIRSTCARD:AF:FAT_Extracao_Dados#]]></TAG>
        <VALUE><![CDATA[#PRIMEIROREGISTO:CA:FAT_Extracao_Dados#]]></VALUE>
        <XPATH><![CDATA[/CARD/FIELDS/FIELD[NAME='FAT_Extracao_Dados']/VALUE]]></XPATH>
      </FIELD>
      <FIELD type="AdditionalFields" label="FATURAS_FaturaConforme" description="Fatura conforme?" source-type="AdditionalFields" has_confidential_data="False">
        <TAG><![CDATA[#FIRSTCARD:AF:FATURAS_FaturaConforme#]]></TAG>
        <VALUE><![CDATA[#PRIMEIROREGISTO:CA:FATURAS_FaturaConforme#]]></VALUE>
        <XPATH><![CDATA[/CARD/FIELDS/FIELD[NAME='FATURAS_FaturaConforme']/VALUE]]></XPATH>
      </FIELD>
      <FIELD type="AdditionalFields" label="E_Fax" description="FAX" source-type="AdditionalFields" has_confidential_data="False">
        <TAG><![CDATA[#FIRSTCARD:AF:E_Fax#]]></TAG>
        <VALUE><![CDATA[#PRIMEIROREGISTO:CA:E_Fax#]]></VALUE>
        <XPATH><![CDATA[/CARD/FIELDS/FIELD[NAME='E_Fax']/VALUE]]></XPATH>
      </FIELD>
      <FIELD type="AdditionalFields" label="DEN_Motivo_Prejudicado" description="Foi diretamente prejudicado pela situação?" source-type="AdditionalFields" has_confidential_data="False">
        <TAG><![CDATA[#FIRSTCARD:AF:DEN_Motivo_Prejudicado#]]></TAG>
        <VALUE><![CDATA[#PRIMEIROREGISTO:CA:DEN_Motivo_Prejudicado#]]></VALUE>
        <XPATH><![CDATA[/CARD/FIELDS/FIELD[NAME='DEN_Motivo_Prejudicado']/VALUE]]></XPATH>
      </FIELD>
      <FIELD type="AdditionalFields" label="Cilindrada" description="Formação" source-type="AdditionalFields" has_confidential_data="False">
        <TAG><![CDATA[#FIRSTCARD:AF:Cilindrada#]]></TAG>
        <VALUE><![CDATA[#PRIMEIROREGISTO:CA:Cilindrada#]]></VALUE>
        <XPATH><![CDATA[/CARD/FIELDS/FIELD[NAME='Cilindrada']/VALUE]]></XPATH>
      </FIELD>
      <FIELD type="AdditionalFields" label="Cor" description="Formação" source-type="AdditionalFields" has_confidential_data="False">
        <TAG><![CDATA[#FIRSTCARD:AF:Cor#]]></TAG>
        <VALUE><![CDATA[#PRIMEIROREGISTO:CA:Cor#]]></VALUE>
        <XPATH><![CDATA[/CARD/FIELDS/FIELD[NAME='Cor']/VALUE]]></XPATH>
      </FIELD>
      <FIELD type="AdditionalFields" label="Marca" description="Formação" source-type="AdditionalFields" has_confidential_data="False">
        <TAG><![CDATA[#FIRSTCARD:AF:Marca#]]></TAG>
        <VALUE><![CDATA[#PRIMEIROREGISTO:CA:Marca#]]></VALUE>
        <XPATH><![CDATA[/CARD/FIELDS/FIELD[NAME='Marca']/VALUE]]></XPATH>
      </FIELD>
      <FIELD type="AdditionalFields" label="GAI_TEC_RESP" description="GAI Técnico Responsável" source-type="AdditionalFields" has_confidential_data="False">
        <TAG><![CDATA[#FIRSTCARD:AF:GAI_TEC_RESP#]]></TAG>
        <VALUE><![CDATA[#PRIMEIROREGISTO:CA:GAI_TEC_RESP#]]></VALUE>
        <XPATH><![CDATA[/CARD/FIELDS/FIELD[NAME='GAI_TEC_RESP']/VALUE]]></XPATH>
      </FIELD>
      <FIELD type="AdditionalFields" label="FATURAS_GestorContrato" description="Gestor de Contrato" source-type="AdditionalFields" has_confidential_data="False">
        <TAG><![CDATA[#FIRSTCARD:AF:FATURAS_GestorContrato#]]></TAG>
        <VALUE><![CDATA[#PRIMEIROREGISTO:CA:FATURAS_GestorContrato#]]></VALUE>
        <XPATH><![CDATA[/CARD/FIELDS/FIELD[NAME='FATURAS_GestorContrato']/VALUE]]></XPATH>
      </FIELD>
      <FIELD type="AdditionalFields" label="Identificação" description="Identificação" source-type="AdditionalFields" has_confidential_data="False">
        <TAG><![CDATA[#FIRSTCARD:AF:Identificação#]]></TAG>
        <VALUE><![CDATA[#PRIMEIROREGISTO:CA:Identificação#]]></VALUE>
        <XPATH><![CDATA[/CARD/FIELDS/FIELD[NAME='Identificação']/VALUE]]></XPATH>
      </FIELD>
      <FIELD type="AdditionalFields" label="FATURAS_Imobilizado" description="Imobilizado" source-type="AdditionalFields" has_confidential_data="False">
        <TAG><![CDATA[#FIRSTCARD:AF:FATURAS_Imobilizado#]]></TAG>
        <VALUE><![CDATA[#PRIMEIROREGISTO:CA:FATURAS_Imobilizado#]]></VALUE>
        <XPATH><![CDATA[/CARD/FIELDS/FIELD[NAME='FATURAS_Imobilizado']/VALUE]]></XPATH>
      </FIELD>
      <FIELD type="AdditionalFields" label="DataOcorrência" description="Indica a data da ocorrência reportada pelo utente" source-type="AdditionalFields" has_confidential_data="False">
        <TAG><![CDATA[#FIRSTCARD:AF:DataOcorrência#]]></TAG>
        <VALUE><![CDATA[#PRIMEIROREGISTO:CA:DataOcorrência#]]></VALUE>
        <XPATH><![CDATA[/CARD/FIELDS/FIELD[NAME='DataOcorrência']/VALUE]]></XPATH>
      </FIELD>
      <FIELD type="AdditionalFields" label="SUG_REC_INF" description="Indica o tipo de contacto: Sugestão, Reclamação, ou Pedido de Informação" source-type="AdditionalFields" has_confidential_data="False">
        <TAG><![CDATA[#FIRSTCARD:AF:SUG_REC_INF#]]></TAG>
        <VALUE><![CDATA[#PRIMEIROREGISTO:CA:SUG_REC_INF#]]></VALUE>
        <XPATH><![CDATA[/CARD/FIELDS/FIELD[NAME='SUG_REC_INF']/VALUE]]></XPATH>
      </FIELD>
      <FIELD type="AdditionalFields" label="DEN_Denuncia_previa_desc" description="indicação da denuncia prévia" source-type="AdditionalFields" has_confidential_data="False">
        <TAG><![CDATA[#FIRSTCARD:AF:DEN_Denuncia_previa_desc#]]></TAG>
        <VALUE><![CDATA[#PRIMEIROREGISTO:CA:DEN_Denuncia_previa_desc#]]></VALUE>
        <XPATH><![CDATA[/CARD/FIELDS/FIELD[NAME='DEN_Denuncia_previa_desc']/VALUE]]></XPATH>
      </FIELD>
      <FIELD type="AdditionalFields" label="DEN_Intervenientes" description="Intervenientes" source-type="AdditionalFields" has_confidential_data="False">
        <TAG><![CDATA[#FIRSTCARD:AF:DEN_Intervenientes#]]></TAG>
        <VALUE><![CDATA[#PRIMEIROREGISTO:CA:DEN_Intervenientes#]]></VALUE>
        <XPATH><![CDATA[/CARD/FIELDS/FIELD[NAME='DEN_Intervenientes']/VALUE]]></XPATH>
      </FIELD>
      <FIELD type="AdditionalFields" label="FATURAS_JustificacaoNaoValidacao" description="Justificação de não validação" source-type="AdditionalFields" has_confidential_data="False">
        <TAG><![CDATA[#FIRSTCARD:AF:FATURAS_JustificacaoNaoValidacao#]]></TAG>
        <VALUE><![CDATA[#PRIMEIROREGISTO:CA:FATURAS_JustificacaoNaoValidacao#]]></VALUE>
        <XPATH><![CDATA[/CARD/FIELDS/FIELD[NAME='FATURAS_JustificacaoNaoValidacao']/VALUE]]></XPATH>
      </FIELD>
      <FIELD type="AdditionalFields" label="Km" description="Km da estrada mencionado pelo processo" source-type="AdditionalFields" has_confidential_data="False">
        <TAG><![CDATA[#FIRSTCARD:AF:Km#]]></TAG>
        <VALUE><![CDATA[#PRIMEIROREGISTO:CA:Km#]]></VALUE>
        <XPATH><![CDATA[/CARD/FIELDS/FIELD[NAME='Km']/VALUE]]></XPATH>
      </FIELD>
      <FIELD type="AdditionalFields" label="Kmfinal" description="Km final" source-type="AdditionalFields" has_confidential_data="False">
        <TAG><![CDATA[#FIRSTCARD:AF:Kmfinal#]]></TAG>
        <VALUE><![CDATA[#PRIMEIROREGISTO:CA:Kmfinal#]]></VALUE>
        <XPATH><![CDATA[/CARD/FIELDS/FIELD[NAME='Kmfinal']/VALUE]]></XPATH>
      </FIELD>
      <FIELD type="AdditionalFields" label="Kminicial" description="Km inicial" source-type="AdditionalFields" has_confidential_data="False">
        <TAG><![CDATA[#FIRSTCARD:AF:Kminicial#]]></TAG>
        <VALUE><![CDATA[#PRIMEIROREGISTO:CA:Kminicial#]]></VALUE>
        <XPATH><![CDATA[/CARD/FIELDS/FIELD[NAME='Kminicial']/VALUE]]></XPATH>
      </FIELD>
      <FIELD type="AdditionalFields" label="Concessionária" description="Lista de Concessionárias de Infra-Estruturas Rodoviárias" source-type="AdditionalFields" has_confidential_data="False">
        <TAG><![CDATA[#FIRSTCARD:AF:Concessionária#]]></TAG>
        <VALUE><![CDATA[#PRIMEIROREGISTO:CA:Concessionária#]]></VALUE>
        <XPATH><![CDATA[/CARD/FIELDS/FIELD[NAME='Concessionária']/VALUE]]></XPATH>
      </FIELD>
      <FIELD type="AdditionalFields" label="ListaBens" description="ListaBens" source-type="AdditionalFields" has_confidential_data="False">
        <TAG><![CDATA[#FIRSTCARD:AF:ListaBens#]]></TAG>
        <VALUE><![CDATA[#PRIMEIROREGISTO:CA:ListaBens#]]></VALUE>
        <XPATH><![CDATA[/CARD/FIELDS/FIELD[NAME='ListaBens']/VALUE]]></XPATH>
      </FIELD>
      <FIELD type="AdditionalFields" label="ListaEmpr" description="ListaEmpr" source-type="AdditionalFields" has_confidential_data="False">
        <TAG><![CDATA[#FIRSTCARD:AF:ListaEmpr#]]></TAG>
        <VALUE><![CDATA[#PRIMEIROREGISTO:CA:ListaEmpr#]]></VALUE>
        <XPATH><![CDATA[/CARD/FIELDS/FIELD[NAME='ListaEmpr']/VALUE]]></XPATH>
      </FIELD>
      <FIELD type="AdditionalFields" label="ListaServ" description="ListaServ" source-type="AdditionalFields" has_confidential_data="False">
        <TAG><![CDATA[#FIRSTCARD:AF:ListaServ#]]></TAG>
        <VALUE><![CDATA[#PRIMEIROREGISTO:CA:ListaServ#]]></VALUE>
        <XPATH><![CDATA[/CARD/FIELDS/FIELD[NAME='ListaServ']/VALUE]]></XPATH>
      </FIELD>
      <FIELD type="AdditionalFields" label="DEN_Local" description="Local onde ocorreram os factos" source-type="AdditionalFields" has_confidential_data="False">
        <TAG><![CDATA[#FIRSTCARD:AF:DEN_Local#]]></TAG>
        <VALUE><![CDATA[#PRIMEIROREGISTO:CA:DEN_Local#]]></VALUE>
        <XPATH><![CDATA[/CARD/FIELDS/FIELD[NAME='DEN_Local']/VALUE]]></XPATH>
      </FIELD>
      <FIELD type="AdditionalFields" label="E_Localidade" description="Localidade" source-type="AdditionalFields" has_confidential_data="False">
        <TAG><![CDATA[#FIRSTCARD:AF:E_Localidade#]]></TAG>
        <VALUE><![CDATA[#PRIMEIROREGISTO:CA:E_Localidade#]]></VALUE>
        <XPATH><![CDATA[/CARD/FIELDS/FIELD[NAME='E_Localidade']/VALUE]]></XPATH>
      </FIELD>
      <FIELD type="AdditionalFields" label="Localidade" description="Localidade do Reclamante" source-type="AdditionalFields" has_confidential_data="False">
        <TAG><![CDATA[#FIRSTCARD:AF:Localidade#]]></TAG>
        <VALUE><![CDATA[#PRIMEIROREGISTO:CA:Localidade#]]></VALUE>
        <XPATH><![CDATA[/CARD/FIELDS/FIELD[NAME='Localidade']/VALUE]]></XPATH>
      </FIELD>
      <FIELD type="AdditionalFields" label="LOUVOR" description="Louvor" source-type="AdditionalFields" has_confidential_data="False">
        <TAG><![CDATA[#FIRSTCARD:AF:LOUVOR#]]></TAG>
        <VALUE><![CDATA[#PRIMEIROREGISTO:CA:LOUVOR#]]></VALUE>
        <XPATH><![CDATA[/CARD/FIELDS/FIELD[NAME='LOUVOR']/VALUE]]></XPATH>
      </FIELD>
      <FIELD type="AdditionalFields" label="den_manha" description="Manhã" source-type="AdditionalFields" has_confidential_data="False">
        <TAG><![CDATA[#FIRSTCARD:AF:den_manha#]]></TAG>
        <VALUE><![CDATA[#PRIMEIROREGISTO:CA:den_manha#]]></VALUE>
        <XPATH><![CDATA[/CARD/FIELDS/FIELD[NAME='den_manha']/VALUE]]></XPATH>
      </FIELD>
      <FIELD type="AdditionalFields" label="E_NAP" description="NAP" source-type="AdditionalFields" has_confidential_data="False">
        <TAG><![CDATA[#FIRSTCARD:AF:E_NAP#]]></TAG>
        <VALUE><![CDATA[#PRIMEIROREGISTO:CA:E_NAP#]]></VALUE>
        <XPATH><![CDATA[/CARD/FIELDS/FIELD[NAME='E_NAP']/VALUE]]></XPATH>
      </FIELD>
      <FIELD type="AdditionalFields" label="FATURAS_NecessitaNotaCredito" description="Necessita nota de crédito?" source-type="AdditionalFields" has_confidential_data="False">
        <TAG><![CDATA[#FIRSTCARD:AF:FATURAS_NecessitaNotaCredito#]]></TAG>
        <VALUE><![CDATA[#PRIMEIROREGISTO:CA:FATURAS_NecessitaNotaCredito#]]></VALUE>
        <XPATH><![CDATA[/CARD/FIELDS/FIELD[NAME='FATURAS_NecessitaNotaCredito']/VALUE]]></XPATH>
      </FIELD>
      <FIELD type="AdditionalFields" label="E_NIF" description="NIF" source-type="AdditionalFields" has_confidential_data="False">
        <TAG><![CDATA[#FIRSTCARD:AF:E_NIF#]]></TAG>
        <VALUE><![CDATA[#PRIMEIROREGISTO:CA:E_NIF#]]></VALUE>
        <XPATH><![CDATA[/CARD/FIELDS/FIELD[NAME='E_NIF']/VALUE]]></XPATH>
      </FIELD>
      <FIELD type="AdditionalFields" label="NIF" description="NIF" source-type="AdditionalFields" has_confidential_data="False">
        <TAG><![CDATA[#FIRSTCARD:AF:NIF#]]></TAG>
        <VALUE><![CDATA[#PRIMEIROREGISTO:CA:NIF#]]></VALUE>
        <XPATH><![CDATA[/CARD/FIELDS/FIELD[NAME='NIF']/VALUE]]></XPATH>
      </FIELD>
      <FIELD type="AdditionalFields" label="FATURAS_Compromisso" description="Nº de Compromisso" source-type="AdditionalFields" has_confidential_data="False">
        <TAG><![CDATA[#FIRSTCARD:AF:FATURAS_Compromisso#]]></TAG>
        <VALUE><![CDATA[#PRIMEIROREGISTO:CA:FATURAS_Compromisso#]]></VALUE>
        <XPATH><![CDATA[/CARD/FIELDS/FIELD[NAME='FATURAS_Compromisso']/VALUE]]></XPATH>
      </FIELD>
      <FIELD type="AdditionalFields" label="FATURAS_NumFatura" description="Nº de Fatura" source-type="AdditionalFields" has_confidential_data="False">
        <TAG><![CDATA[#FIRSTCARD:AF:FATURAS_NumFatura#]]></TAG>
        <VALUE><![CDATA[#PRIMEIROREGISTO:CA:FATURAS_NumFatura#]]></VALUE>
        <XPATH><![CDATA[/CARD/FIELDS/FIELD[NAME='FATURAS_NumFatura']/VALUE]]></XPATH>
      </FIELD>
      <FIELD type="AdditionalFields" label="Processo" description="Nº de processo anterior" source-type="AdditionalFields" has_confidential_data="False">
        <TAG><![CDATA[#FIRSTCARD:AF:Processo#]]></TAG>
        <VALUE><![CDATA[#PRIMEIROREGISTO:CA:Processo#]]></VALUE>
        <XPATH><![CDATA[/CARD/FIELDS/FIELD[NAME='Processo']/VALUE]]></XPATH>
      </FIELD>
      <FIELD type="AdditionalFields" label="FATURAS_NumRegistoImobilizado" description="Nº de Registo de Imobilizado" source-type="AdditionalFields" has_confidential_data="False">
        <TAG><![CDATA[#FIRSTCARD:AF:FATURAS_NumRegistoImobilizado#]]></TAG>
        <VALUE><![CDATA[#PRIMEIROREGISTO:CA:FATURAS_NumRegistoImobilizado#]]></VALUE>
        <XPATH><![CDATA[/CARD/FIELDS/FIELD[NAME='FATURAS_NumRegistoImobilizado']/VALUE]]></XPATH>
      </FIELD>
      <FIELD type="AdditionalFields" label="FATURAS_NumRegistoGERFIP" description="Nº de Registo GERFIP" source-type="AdditionalFields" has_confidential_data="False">
        <TAG><![CDATA[#FIRSTCARD:AF:FATURAS_NumRegistoGERFIP#]]></TAG>
        <VALUE><![CDATA[#PRIMEIROREGISTO:CA:FATURAS_NumRegistoGERFIP#]]></VALUE>
        <XPATH><![CDATA[/CARD/FIELDS/FIELD[NAME='FATURAS_NumRegistoGERFIP']/VALUE]]></XPATH>
      </FIELD>
      <FIELD type="AdditionalFields" label="Nome" description="Nome" source-type="AdditionalFields" has_confidential_data="False">
        <TAG><![CDATA[#FIRSTCARD:AF:Nome#]]></TAG>
        <VALUE><![CDATA[#PRIMEIROREGISTO:CA:Nome#]]></VALUE>
        <XPATH><![CDATA[/CARD/FIELDS/FIELD[NAME='Nome']/VALUE]]></XPATH>
      </FIELD>
      <FIELD type="AdditionalFields" label="DEN_Nome" description="Nome completo" source-type="AdditionalFields" has_confidential_data="False">
        <TAG><![CDATA[#FIRSTCARD:AF:DEN_Nome#]]></TAG>
        <VALUE><![CDATA[#PRIMEIROREGISTO:CA:DEN_Nome#]]></VALUE>
        <XPATH><![CDATA[/CARD/FIELDS/FIELD[NAME='DEN_Nome']/VALUE]]></XPATH>
      </FIELD>
      <FIELD type="AdditionalFields" label="FORNECEDOR" description="Nome de Fornecedor" source-type="AdditionalFields" has_confidential_data="False">
        <TAG><![CDATA[#FIRSTCARD:AF:FORNECEDOR#]]></TAG>
        <VALUE><![CDATA[#PRIMEIROREGISTO:CA:FORNECEDOR#]]></VALUE>
        <XPATH><![CDATA[/CARD/FIELDS/FIELD[NAME='FORNECEDOR']/VALUE]]></XPATH>
      </FIELD>
      <FIELD type="AdditionalFields" label="NomeReclamante" description="Nome do Reclamante" source-type="AdditionalFields" has_confidential_data="False">
        <TAG><![CDATA[#FIRSTCARD:AF:NomeReclamante#]]></TAG>
        <VALUE><![CDATA[#PRIMEIROREGISTO:CA:NomeReclamante#]]></VALUE>
        <XPATH><![CDATA[/CARD/FIELDS/FIELD[NAME='NomeReclamante']/VALUE]]></XPATH>
      </FIELD>
      <FIELD type="AdditionalFields" label="Norma" description="Norma de Sinalização" source-type="AdditionalFields" has_confidential_data="False">
        <TAG><![CDATA[#FIRSTCARD:AF:Norma#]]></TAG>
        <VALUE><![CDATA[#PRIMEIROREGISTO:CA:Norma#]]></VALUE>
        <XPATH><![CDATA[/CARD/FIELDS/FIELD[NAME='Norma']/VALUE]]></XPATH>
      </FIELD>
      <FIELD type="AdditionalFields" label="FATURAS_NotaEncomenda" description="Nota de Encomenda" source-type="AdditionalFields" has_confidential_data="False">
        <TAG><![CDATA[#FIRSTCARD:AF:FATURAS_NotaEncomenda#]]></TAG>
        <VALUE><![CDATA[#PRIMEIROREGISTO:CA:FATURAS_NotaEncomenda#]]></VALUE>
        <XPATH><![CDATA[/CARD/FIELDS/FIELD[NAME='FATURAS_NotaEncomenda']/VALUE]]></XPATH>
      </FIELD>
      <FIELD type="AdditionalFields" label="N_ENCOMENDA" description="Nota de Encomenda" source-type="AdditionalFields" has_confidential_data="False">
        <TAG><![CDATA[#FIRSTCARD:AF:N_ENCOMENDA#]]></TAG>
        <VALUE><![CDATA[#PRIMEIROREGISTO:CA:N_ENCOMENDA#]]></VALUE>
        <XPATH><![CDATA[/CARD/FIELDS/FIELD[NAME='N_ENCOMENDA']/VALUE]]></XPATH>
      </FIELD>
      <FIELD type="AdditionalFields" label="NrProcesso" description="NrProcesso" source-type="AdditionalFields" has_confidential_data="False">
        <TAG><![CDATA[#FIRSTCARD:AF:NrProcesso#]]></TAG>
        <VALUE><![CDATA[#PRIMEIROREGISTO:CA:NrProcesso#]]></VALUE>
        <XPATH><![CDATA[/CARD/FIELDS/FIELD[NAME='NrProcesso']/VALUE]]></XPATH>
      </FIELD>
      <FIELD type="AdditionalFields" label="Num_IMT" description="Num_IMT" source-type="AdditionalFields" has_confidential_data="False">
        <TAG><![CDATA[#FIRSTCARD:AF:Num_IMT#]]></TAG>
        <VALUE><![CDATA[#PRIMEIROREGISTO:CA:Num_IMT#]]></VALUE>
        <XPATH><![CDATA[/CARD/FIELDS/FIELD[NAME='Num_IMT']/VALUE]]></XPATH>
      </FIELD>
      <FIELD type="AdditionalFields" label="NumeroFatura" description="Número da Fatura" source-type="AdditionalFields" has_confidential_data="False">
        <TAG><![CDATA[#FIRSTCARD:AF:NumeroFatura#]]></TAG>
        <VALUE><![CDATA[#PRIMEIROREGISTO:CA:NumeroFatura#]]></VALUE>
        <XPATH><![CDATA[/CARD/FIELDS/FIELD[NAME='NumeroFatura']/VALUE]]></XPATH>
      </FIELD>
      <FIELD type="AdditionalFields" label="PAP_NUM" description="Número da PAP" source-type="AdditionalFields" has_confidential_data="False">
        <TAG><![CDATA[#FIRSTCARD:AF:PAP_NUM#]]></TAG>
        <VALUE><![CDATA[#PRIMEIROREGISTO:CA:PAP_NUM#]]></VALUE>
        <XPATH><![CDATA[/CARD/FIELDS/FIELD[NAME='PAP_NUM']/VALUE]]></XPATH>
      </FIELD>
      <FIELD type="AdditionalFields" label="PAP_NUMERO" description="Número da PAP" source-type="AdditionalFields" has_confidential_data="False">
        <TAG><![CDATA[#FIRSTCARD:AF:PAP_NUMERO#]]></TAG>
        <VALUE><![CDATA[#PRIMEIROREGISTO:CA:PAP_NUMERO#]]></VALUE>
        <XPATH><![CDATA[/CARD/FIELDS/FIELD[NAME='PAP_NUMERO']/VALUE]]></XPATH>
      </FIELD>
      <FIELD type="AdditionalFields" label="Num_Identificacao" description="Numero de Identificação" source-type="AdditionalFields" has_confidential_data="False">
        <TAG><![CDATA[#FIRSTCARD:AF:Num_Identificacao#]]></TAG>
        <VALUE><![CDATA[#PRIMEIROREGISTO:CA:Num_Identificacao#]]></VALUE>
        <XPATH><![CDATA[/CARD/FIELDS/FIELD[NAME='Num_Identificacao']/VALUE]]></XPATH>
      </FIELD>
      <FIELD type="AdditionalFields" label="PAP_NUM_PAG" description="Número de pagamento em GERFIP" source-type="AdditionalFields" has_confidential_data="False">
        <TAG><![CDATA[#FIRSTCARD:AF:PAP_NUM_PAG#]]></TAG>
        <VALUE><![CDATA[#PRIMEIROREGISTO:CA:PAP_NUM_PAG#]]></VALUE>
        <XPATH><![CDATA[/CARD/FIELDS/FIELD[NAME='PAP_NUM_PAG']/VALUE]]></XPATH>
      </FIELD>
      <FIELD type="AdditionalFields" label="PAP_NUM_PAGAMENTO" description="Número de pagamento em GERFIP" source-type="AdditionalFields" has_confidential_data="False">
        <TAG><![CDATA[#FIRSTCARD:AF:PAP_NUM_PAGAMENTO#]]></TAG>
        <VALUE><![CDATA[#PRIMEIROREGISTO:CA:PAP_NUM_PAGAMENTO#]]></VALUE>
        <XPATH><![CDATA[/CARD/FIELDS/FIELD[NAME='PAP_NUM_PAGAMENTO']/VALUE]]></XPATH>
      </FIELD>
      <FIELD type="AdditionalFields" label="PAP_NUM_REG" description="Número de registo da PAP" source-type="AdditionalFields" has_confidential_data="False">
        <TAG><![CDATA[#FIRSTCARD:AF:PAP_NUM_REG#]]></TAG>
        <VALUE><![CDATA[#PRIMEIROREGISTO:CA:PAP_NUM_REG#]]></VALUE>
        <XPATH><![CDATA[/CARD/FIELDS/FIELD[NAME='PAP_NUM_REG']/VALUE]]></XPATH>
      </FIELD>
      <FIELD type="AdditionalFields" label="PAP_NUM_REGISTO" description="Número de registo da PAP" source-type="AdditionalFields" has_confidential_data="False">
        <TAG><![CDATA[#FIRSTCARD:AF:PAP_NUM_REGISTO#]]></TAG>
        <VALUE><![CDATA[#PRIMEIROREGISTO:CA:PAP_NUM_REGISTO#]]></VALUE>
        <XPATH><![CDATA[/CARD/FIELDS/FIELD[NAME='PAP_NUM_REGISTO']/VALUE]]></XPATH>
      </FIELD>
      <FIELD type="AdditionalFields" label="Objeto" description="Objeto" source-type="AdditionalFields" has_confidential_data="False">
        <TAG><![CDATA[#FIRSTCARD:AF:Objeto#]]></TAG>
        <VALUE><![CDATA[#PRIMEIROREGISTO:CA:Objeto#]]></VALUE>
        <XPATH><![CDATA[/CARD/FIELDS/FIELD[NAME='Objeto']/VALUE]]></XPATH>
      </FIELD>
      <FIELD type="AdditionalFields" label="DataEntrega0" description="Obrigações Contratuais de Informação - Data Limite de Entrega de Relatório" source-type="AdditionalFields" has_confidential_data="False">
        <TAG><![CDATA[#FIRSTCARD:AF:DataEntrega0#]]></TAG>
        <VALUE><![CDATA[#PRIMEIROREGISTO:CA:DataEntrega0#]]></VALUE>
        <XPATH><![CDATA[/CARD/FIELDS/FIELD[NAME='DataEntrega0']/VALUE]]></XPATH>
      </FIELD>
      <FIELD type="AdditionalFields" label="DataEntrega1" description="Obrigações Contratuais de Informação - Data Limite de Entrega de Relatório" source-type="AdditionalFields" has_confidential_data="False">
        <TAG><![CDATA[#FIRSTCARD:AF:DataEntrega1#]]></TAG>
        <VALUE><![CDATA[#PRIMEIROREGISTO:CA:DataEntrega1#]]></VALUE>
        <XPATH><![CDATA[/CARD/FIELDS/FIELD[NAME='DataEntrega1']/VALUE]]></XPATH>
      </FIELD>
      <FIELD type="AdditionalFields" label="DataEntrega2" description="Obrigações Contratuais de Informação - Data Limite de Entrega de Relatório" source-type="AdditionalFields" has_confidential_data="False">
        <TAG><![CDATA[#FIRSTCARD:AF:DataEntrega2#]]></TAG>
        <VALUE><![CDATA[#PRIMEIROREGISTO:CA:DataEntrega2#]]></VALUE>
        <XPATH><![CDATA[/CARD/FIELDS/FIELD[NAME='DataEntrega2']/VALUE]]></XPATH>
      </FIELD>
      <FIELD type="AdditionalFields" label="DataEntrega3" description="Obrigações Contratuais de Informação - Data Limite de Entrega de Relatório" source-type="AdditionalFields" has_confidential_data="False">
        <TAG><![CDATA[#FIRSTCARD:AF:DataEntrega3#]]></TAG>
        <VALUE><![CDATA[#PRIMEIROREGISTO:CA:DataEntrega3#]]></VALUE>
        <XPATH><![CDATA[/CARD/FIELDS/FIELD[NAME='DataEntrega3']/VALUE]]></XPATH>
      </FIELD>
      <FIELD type="AdditionalFields" label="DataEntrega4" description="Obrigações Contratuais de Informação - Data Limite de Entrega de Relatório" source-type="AdditionalFields" has_confidential_data="False">
        <TAG><![CDATA[#FIRSTCARD:AF:DataEntrega4#]]></TAG>
        <VALUE><![CDATA[#PRIMEIROREGISTO:CA:DataEntrega4#]]></VALUE>
        <XPATH><![CDATA[/CARD/FIELDS/FIELD[NAME='DataEntrega4']/VALUE]]></XPATH>
      </FIELD>
      <FIELD type="AdditionalFields" label="PAP_OFIC_ENV" description="Ofício enviado?" source-type="AdditionalFields" has_confidential_data="False">
        <TAG><![CDATA[#FIRSTCARD:AF:PAP_OFIC_ENV#]]></TAG>
        <VALUE><![CDATA[#PRIMEIROREGISTO:CA:PAP_OFIC_ENV#]]></VALUE>
        <XPATH><![CDATA[/CARD/FIELDS/FIELD[NAME='PAP_OFIC_ENV']/VALUE]]></XPATH>
      </FIELD>
      <FIELD type="AdditionalFields" label="PAP_OFICIO_ENVIADO" description="Ofício enviado?" source-type="AdditionalFields" has_confidential_data="False">
        <TAG><![CDATA[#FIRSTCARD:AF:PAP_OFICIO_ENVIADO#]]></TAG>
        <VALUE><![CDATA[#PRIMEIROREGISTO:CA:PAP_OFICIO_ENVIADO#]]></VALUE>
        <XPATH><![CDATA[/CARD/FIELDS/FIELD[NAME='PAP_OFICIO_ENVIADO']/VALUE]]></XPATH>
      </FIELD>
      <FIELD type="AdditionalFields" label="FATURAS_OficioRegistado" description="Ofício Registado?" source-type="AdditionalFields" has_confidential_data="False">
        <TAG><![CDATA[#FIRSTCARD:AF:FATURAS_OficioRegistado#]]></TAG>
        <VALUE><![CDATA[#PRIMEIROREGISTO:CA:FATURAS_OficioRegistado#]]></VALUE>
        <XPATH><![CDATA[/CARD/FIELDS/FIELD[NAME='FATURAS_OficioRegistado']/VALUE]]></XPATH>
      </FIELD>
      <FIELD type="AdditionalFields" label="den_origem_pedido" description="Origem do Pedido" source-type="AdditionalFields" has_confidential_data="False">
        <TAG><![CDATA[#FIRSTCARD:AF:den_origem_pedido#]]></TAG>
        <VALUE><![CDATA[#PRIMEIROREGISTO:CA:den_origem_pedido#]]></VALUE>
        <XPATH><![CDATA[/CARD/FIELDS/FIELD[NAME='den_origem_pedido']/VALUE]]></XPATH>
      </FIELD>
      <FIELD type="AdditionalFields" label="OutraEstrada" description="OutraEstrada" source-type="AdditionalFields" has_confidential_data="False">
        <TAG><![CDATA[#FIRSTCARD:AF:OutraEstrada#]]></TAG>
        <VALUE><![CDATA[#PRIMEIROREGISTO:CA:OutraEstrada#]]></VALUE>
        <XPATH><![CDATA[/CARD/FIELDS/FIELD[NAME='OutraEstrada']/VALUE]]></XPATH>
      </FIELD>
      <FIELD type="AdditionalFields" label="OutrasRefs" description="Outras referências" source-type="AdditionalFields" has_confidential_data="False">
        <TAG><![CDATA[#FIRSTCARD:AF:OutrasRefs#]]></TAG>
        <VALUE><![CDATA[#PRIMEIROREGISTO:CA:OutrasRefs#]]></VALUE>
        <XPATH><![CDATA[/CARD/FIELDS/FIELD[NAME='OutrasRefs']/VALUE]]></XPATH>
      </FIELD>
      <FIELD type="AdditionalFields" label="DEN_Dominio_Outro" description="Outro" source-type="AdditionalFields" has_confidential_data="False">
        <TAG><![CDATA[#FIRSTCARD:AF:DEN_Dominio_Outro#]]></TAG>
        <VALUE><![CDATA[#PRIMEIROREGISTO:CA:DEN_Dominio_Outro#]]></VALUE>
        <XPATH><![CDATA[/CARD/FIELDS/FIELD[NAME='DEN_Dominio_Outro']/VALUE]]></XPATH>
      </FIELD>
      <FIELD type="AdditionalFields" label="DEN_Motivo_Outro" description="Outro" source-type="AdditionalFields" has_confidential_data="False">
        <TAG><![CDATA[#FIRSTCARD:AF:DEN_Motivo_Outro#]]></TAG>
        <VALUE><![CDATA[#PRIMEIROREGISTO:CA:DEN_Motivo_Outro#]]></VALUE>
        <XPATH><![CDATA[/CARD/FIELDS/FIELD[NAME='DEN_Motivo_Outro']/VALUE]]></XPATH>
      </FIELD>
      <FIELD type="AdditionalFields" label="DEN_Motivo_Outro_desc" description="Outro" source-type="AdditionalFields" has_confidential_data="False">
        <TAG><![CDATA[#FIRSTCARD:AF:DEN_Motivo_Outro_desc#]]></TAG>
        <VALUE><![CDATA[#PRIMEIROREGISTO:CA:DEN_Motivo_Outro_desc#]]></VALUE>
        <XPATH><![CDATA[/CARD/FIELDS/FIELD[NAME='DEN_Motivo_Outro_desc']/VALUE]]></XPATH>
      </FIELD>
      <FIELD type="AdditionalFields" label="OutroEvento" description="OutroEvento" source-type="AdditionalFields" has_confidential_data="False">
        <TAG><![CDATA[#FIRSTCARD:AF:OutroEvento#]]></TAG>
        <VALUE><![CDATA[#PRIMEIROREGISTO:CA:OutroEvento#]]></VALUE>
        <XPATH><![CDATA[/CARD/FIELDS/FIELD[NAME='OutroEvento']/VALUE]]></XPATH>
      </FIELD>
      <FIELD type="AdditionalFields" label="PAP_PAG_EFET" description="Pagamento efetuado em GERFIP?" source-type="AdditionalFields" has_confidential_data="False">
        <TAG><![CDATA[#FIRSTCARD:AF:PAP_PAG_EFET#]]></TAG>
        <VALUE><![CDATA[#PRIMEIROREGISTO:CA:PAP_PAG_EFET#]]></VALUE>
        <XPATH><![CDATA[/CARD/FIELDS/FIELD[NAME='PAP_PAG_EFET']/VALUE]]></XPATH>
      </FIELD>
      <FIELD type="AdditionalFields" label="PAP_PAG_EFETUADO" description="Pagamento efetuado em GERFIP?" source-type="AdditionalFields" has_confidential_data="False">
        <TAG><![CDATA[#FIRSTCARD:AF:PAP_PAG_EFETUADO#]]></TAG>
        <VALUE><![CDATA[#PRIMEIROREGISTO:CA:PAP_PAG_EFETUADO#]]></VALUE>
        <XPATH><![CDATA[/CARD/FIELDS/FIELD[NAME='PAP_PAG_EFETUADO']/VALUE]]></XPATH>
      </FIELD>
      <FIELD type="AdditionalFields" label="E_Pais" description="País" source-type="AdditionalFields" has_confidential_data="False">
        <TAG><![CDATA[#FIRSTCARD:AF:E_Pais#]]></TAG>
        <VALUE><![CDATA[#PRIMEIROREGISTO:CA:E_Pais#]]></VALUE>
        <XPATH><![CDATA[/CARD/FIELDS/FIELD[NAME='E_Pais']/VALUE]]></XPATH>
      </FIELD>
      <FIELD type="AdditionalFields" label="Plurianual" description="Plurianual?" source-type="AdditionalFields" has_confidential_data="False">
        <TAG><![CDATA[#FIRSTCARD:AF:Plurianual#]]></TAG>
        <VALUE><![CDATA[#PRIMEIROREGISTO:CA:Plurianual#]]></VALUE>
        <XPATH><![CDATA[/CARD/FIELDS/FIELD[NAME='Plurianual']/VALUE]]></XPATH>
      </FIELD>
      <FIELD type="AdditionalFields" label="E_P_CONTACTO" description="Ponto de Contacto" source-type="AdditionalFields" has_confidential_data="False">
        <TAG><![CDATA[#FIRSTCARD:AF:E_P_CONTACTO#]]></TAG>
        <VALUE><![CDATA[#PRIMEIROREGISTO:CA:E_P_CONTACTO#]]></VALUE>
        <XPATH><![CDATA[/CARD/FIELDS/FIELD[NAME='E_P_CONTACTO']/VALUE]]></XPATH>
      </FIELD>
      <FIELD type="AdditionalFields" label="FATURAS_PrazoLimitePagamento" description="Prazo Limite de Pagamento" source-type="AdditionalFields" has_confidential_data="False">
        <TAG><![CDATA[#FIRSTCARD:AF:FATURAS_PrazoLimitePagamento#]]></TAG>
        <VALUE><![CDATA[#PRIMEIROREGISTO:CA:FATURAS_PrazoLimitePagamento#]]></VALUE>
        <XPATH><![CDATA[/CARD/FIELDS/FIELD[NAME='FATURAS_PrazoLimitePagamento']/VALUE]]></XPATH>
      </FIELD>
      <FIELD type="AdditionalFields" label="DEN_Ocultar_Identidade" description="Pretende ocultar identidade" source-type="AdditionalFields" has_confidential_data="False">
        <TAG><![CDATA[#FIRSTCARD:AF:DEN_Ocultar_Identidade#]]></TAG>
        <VALUE><![CDATA[#PRIMEIROREGISTO:CA:DEN_Ocultar_Identidade#]]></VALUE>
        <XPATH><![CDATA[/CARD/FIELDS/FIELD[NAME='DEN_Ocultar_Identidade']/VALUE]]></XPATH>
      </FIELD>
      <FIELD type="AdditionalFields" label="FATURAS_ConformidadeProcesso" description="Processo Conforme?" source-type="AdditionalFields" has_confidential_data="False">
        <TAG><![CDATA[#FIRSTCARD:AF:FATURAS_ConformidadeProcesso#]]></TAG>
        <VALUE><![CDATA[#PRIMEIROREGISTO:CA:FATURAS_ConformidadeProcesso#]]></VALUE>
        <XPATH><![CDATA[/CARD/FIELDS/FIELD[NAME='FATURAS_ConformidadeProcesso']/VALUE]]></XPATH>
      </FIELD>
      <FIELD type="AdditionalFields" label="ProcessoFiscal" description="ProcessoFiscal" source-type="AdditionalFields" has_confidential_data="False">
        <TAG><![CDATA[#FIRSTCARD:AF:ProcessoFiscal#]]></TAG>
        <VALUE><![CDATA[#PRIMEIROREGISTO:CA:ProcessoFiscal#]]></VALUE>
        <XPATH><![CDATA[/CARD/FIELDS/FIELD[NAME='ProcessoFiscal']/VALUE]]></XPATH>
      </FIELD>
      <FIELD type="AdditionalFields" label="ProcessoInIR" description="ProcessoInIR" source-type="AdditionalFields" has_confidential_data="False">
        <TAG><![CDATA[#FIRSTCARD:AF:ProcessoInIR#]]></TAG>
        <VALUE><![CDATA[#PRIMEIROREGISTO:CA:ProcessoInIR#]]></VALUE>
        <XPATH><![CDATA[/CARD/FIELDS/FIELD[NAME='ProcessoInIR']/VALUE]]></XPATH>
      </FIELD>
      <FIELD type="AdditionalFields" label="ProcessoTribuna" description="ProcessoTribuna" source-type="AdditionalFields" has_confidential_data="False">
        <TAG><![CDATA[#FIRSTCARD:AF:ProcessoTribuna#]]></TAG>
        <VALUE><![CDATA[#PRIMEIROREGISTO:CA:ProcessoTribuna#]]></VALUE>
        <XPATH><![CDATA[/CARD/FIELDS/FIELD[NAME='ProcessoTribuna']/VALUE]]></XPATH>
      </FIELD>
      <FIELD type="AdditionalFields" label="PRONUNCIA" description="Pronúncia" source-type="AdditionalFields" has_confidential_data="False">
        <TAG><![CDATA[#FIRSTCARD:AF:PRONUNCIA#]]></TAG>
        <VALUE><![CDATA[#PRIMEIROREGISTO:CA:PRONUNCIA#]]></VALUE>
        <XPATH><![CDATA[/CARD/FIELDS/FIELD[NAME='PRONUNCIA']/VALUE]]></XPATH>
      </FIELD>
      <FIELD type="AdditionalFields" label="DEN_ARQ_MED" description="Proposta de Arquivamento/Tomada de Medidas?" source-type="AdditionalFields" has_confidential_data="False">
        <TAG><![CDATA[#FIRSTCARD:AF:DEN_ARQ_MED#]]></TAG>
        <VALUE><![CDATA[#PRIMEIROREGISTO:CA:DEN_ARQ_MED#]]></VALUE>
        <XPATH><![CDATA[/CARD/FIELDS/FIELD[NAME='DEN_ARQ_MED']/VALUE]]></XPATH>
      </FIELD>
      <FIELD type="AdditionalFields" label="den_quarta" description="Quarta-feira" source-type="AdditionalFields" has_confidential_data="False">
        <TAG><![CDATA[#FIRSTCARD:AF:den_quarta#]]></TAG>
        <VALUE><![CDATA[#PRIMEIROREGISTO:CA:den_quarta#]]></VALUE>
        <XPATH><![CDATA[/CARD/FIELDS/FIELD[NAME='den_quarta']/VALUE]]></XPATH>
      </FIELD>
      <FIELD type="AdditionalFields" label="den_quinta" description="Quinta-feira" source-type="AdditionalFields" has_confidential_data="False">
        <TAG><![CDATA[#FIRSTCARD:AF:den_quinta#]]></TAG>
        <VALUE><![CDATA[#PRIMEIROREGISTO:CA:den_quinta#]]></VALUE>
        <XPATH><![CDATA[/CARD/FIELDS/FIELD[NAME='den_quinta']/VALUE]]></XPATH>
      </FIELD>
      <FIELD type="AdditionalFields" label="Referencia" description="Referência" source-type="AdditionalFields" has_confidential_data="False">
        <TAG><![CDATA[#FIRSTCARD:AF:Referencia#]]></TAG>
        <VALUE><![CDATA[#PRIMEIROREGISTO:CA:Referencia#]]></VALUE>
        <XPATH><![CDATA[/CARD/FIELDS/FIELD[NAME='Referencia']/VALUE]]></XPATH>
      </FIELD>
      <FIELD type="AdditionalFields" label="RefEstradaLivre" description="Referência relativa a processos do Programa Estrada Livre" source-type="AdditionalFields" has_confidential_data="False">
        <TAG><![CDATA[#FIRSTCARD:AF:RefEstradaLivre#]]></TAG>
        <VALUE><![CDATA[#PRIMEIROREGISTO:CA:RefEstradaLivre#]]></VALUE>
        <XPATH><![CDATA[/CARD/FIELDS/FIELD[NAME='RefEstradaLivre']/VALUE]]></XPATH>
      </FIELD>
      <FIELD type="AdditionalFields" label="FATURAS_FaturaAnuladaGERFIP" description="Registo da Fatura anulado em GERFIP?" source-type="AdditionalFields" has_confidential_data="False">
        <TAG><![CDATA[#FIRSTCARD:AF:FATURAS_FaturaAnuladaGERFIP#]]></TAG>
        <VALUE><![CDATA[#PRIMEIROREGISTO:CA:FATURAS_FaturaAnuladaGERFIP#]]></VALUE>
        <XPATH><![CDATA[/CARD/FIELDS/FIELD[NAME='FATURAS_FaturaAnuladaGERFIP']/VALUE]]></XPATH>
      </FIELD>
      <FIELD type="AdditionalFields" label="FATURAS_RegistoImobilizadoEfetuado" description="Registo de Imobilizado efetuado?" source-type="AdditionalFields" has_confidential_data="False">
        <TAG><![CDATA[#FIRSTCARD:AF:FATURAS_RegistoImobilizadoEfetuado#]]></TAG>
        <VALUE><![CDATA[#PRIMEIROREGISTO:CA:FATURAS_RegistoImobilizadoEfetuado#]]></VALUE>
        <XPATH><![CDATA[/CARD/FIELDS/FIELD[NAME='FATURAS_RegistoImobilizadoEfetuado']/VALUE]]></XPATH>
      </FIELD>
      <FIELD type="AdditionalFields" label="RegistadoPor" description="Registo efectuado pelo utilizador" source-type="AdditionalFields" has_confidential_data="False">
        <TAG><![CDATA[#FIRSTCARD:AF:RegistadoPor#]]></TAG>
        <VALUE><![CDATA[#PRIMEIROREGISTO:CA:RegistadoPor#]]></VALUE>
        <XPATH><![CDATA[/CARD/FIELDS/FIELD[NAME='RegistadoPor']/VALUE]]></XPATH>
      </FIELD>
      <FIELD type="AdditionalFields" label="Resolução" description="Resolução" source-type="AdditionalFields" has_confidential_data="False">
        <TAG><![CDATA[#FIRSTCARD:AF:Resolução#]]></TAG>
        <VALUE><![CDATA[#PRIMEIROREGISTO:CA:Resolução#]]></VALUE>
        <XPATH><![CDATA[/CARD/FIELDS/FIELD[NAME='Resolução']/VALUE]]></XPATH>
      </FIELD>
      <FIELD type="AdditionalFields" label="Resposta" description="Resposta" source-type="AdditionalFields" has_confidential_data="False">
        <TAG><![CDATA[#FIRSTCARD:AF:Resposta#]]></TAG>
        <VALUE><![CDATA[#PRIMEIROREGISTO:CA:Resposta#]]></VALUE>
        <XPATH><![CDATA[/CARD/FIELDS/FIELD[NAME='Resposta']/VALUE]]></XPATH>
      </FIELD>
      <FIELD type="AdditionalFields" label="DEN_Conc_Agendamento" description="Resultado da Agendamento" source-type="AdditionalFields" has_confidential_data="False">
        <TAG><![CDATA[#FIRSTCARD:AF:DEN_Conc_Agendamento#]]></TAG>
        <VALUE><![CDATA[#PRIMEIROREGISTO:CA:DEN_Conc_Agendamento#]]></VALUE>
        <XPATH><![CDATA[/CARD/FIELDS/FIELD[NAME='DEN_Conc_Agendamento']/VALUE]]></XPATH>
      </FIELD>
      <FIELD type="AdditionalFields" label="DEN_ESC" description="São necessários esclarecimentos?" source-type="AdditionalFields" has_confidential_data="False">
        <TAG><![CDATA[#FIRSTCARD:AF:DEN_ESC#]]></TAG>
        <VALUE><![CDATA[#PRIMEIROREGISTO:CA:DEN_ESC#]]></VALUE>
        <XPATH><![CDATA[/CARD/FIELDS/FIELD[NAME='DEN_ESC']/VALUE]]></XPATH>
      </FIELD>
      <FIELD type="AdditionalFields" label="den_segunda" description="Segunda-feira" source-type="AdditionalFields" has_confidential_data="False">
        <TAG><![CDATA[#FIRSTCARD:AF:den_segunda#]]></TAG>
        <VALUE><![CDATA[#PRIMEIROREGISTO:CA:den_segunda#]]></VALUE>
        <XPATH><![CDATA[/CARD/FIELDS/FIELD[NAME='den_segunda']/VALUE]]></XPATH>
      </FIELD>
      <FIELD type="AdditionalFields" label="Sentido" description="Sentido da estrada" source-type="AdditionalFields" has_confidential_data="False">
        <TAG><![CDATA[#FIRSTCARD:AF:Sentido#]]></TAG>
        <VALUE><![CDATA[#PRIMEIROREGISTO:CA:Sentido#]]></VALUE>
        <XPATH><![CDATA[/CARD/FIELDS/FIELD[NAME='Sentido']/VALUE]]></XPATH>
      </FIELD>
      <FIELD type="AdditionalFields" label="den_sexta" description="Sexta-feira" source-type="AdditionalFields" has_confidential_data="False">
        <TAG><![CDATA[#FIRSTCARD:AF:den_sexta#]]></TAG>
        <VALUE><![CDATA[#PRIMEIROREGISTO:CA:den_sexta#]]></VALUE>
        <XPATH><![CDATA[/CARD/FIELDS/FIELD[NAME='den_sexta']/VALUE]]></XPATH>
      </FIELD>
      <FIELD type="AdditionalFields" label="E_SITE" description="Site" source-type="AdditionalFields" has_confidential_data="False">
        <TAG><![CDATA[#FIRSTCARD:AF:E_SITE#]]></TAG>
        <VALUE><![CDATA[#PRIMEIROREGISTO:CA:E_SITE#]]></VALUE>
        <XPATH><![CDATA[/CARD/FIELDS/FIELD[NAME='E_SITE']/VALUE]]></XPATH>
      </FIELD>
      <FIELD type="AdditionalFields" label="E_SUB_UO" description="Sub Unidade Orgânica" source-type="AdditionalFields" has_confidential_data="False">
        <TAG><![CDATA[#FIRSTCARD:AF:E_SUB_UO#]]></TAG>
        <VALUE><![CDATA[#PRIMEIROREGISTO:CA:E_SUB_UO#]]></VALUE>
        <XPATH><![CDATA[/CARD/FIELDS/FIELD[NAME='E_SUB_UO']/VALUE]]></XPATH>
      </FIELD>
      <FIELD type="AdditionalFields" label="den_tarde" description="Tarde" source-type="AdditionalFields" has_confidential_data="False">
        <TAG><![CDATA[#FIRSTCARD:AF:den_tarde#]]></TAG>
        <VALUE><![CDATA[#PRIMEIROREGISTO:CA:den_tarde#]]></VALUE>
        <XPATH><![CDATA[/CARD/FIELDS/FIELD[NAME='den_tarde']/VALUE]]></XPATH>
      </FIELD>
      <FIELD type="AdditionalFields" label="Telefax" description="Telefax do Reclamante" source-type="AdditionalFields" has_confidential_data="False">
        <TAG><![CDATA[#FIRSTCARD:AF:Telefax#]]></TAG>
        <VALUE><![CDATA[#PRIMEIROREGISTO:CA:Telefax#]]></VALUE>
        <XPATH><![CDATA[/CARD/FIELDS/FIELD[NAME='Telefax']/VALUE]]></XPATH>
      </FIELD>
      <FIELD type="AdditionalFields" label="E_Telefone" description="Telefone" source-type="AdditionalFields" has_confidential_data="False">
        <TAG><![CDATA[#FIRSTCARD:AF:E_Telefone#]]></TAG>
        <VALUE><![CDATA[#PRIMEIROREGISTO:CA:E_Telefone#]]></VALUE>
        <XPATH><![CDATA[/CARD/FIELDS/FIELD[NAME='E_Telefone']/VALUE]]></XPATH>
      </FIELD>
      <FIELD type="AdditionalFields" label="Telefone" description="Telefone do Reclamante" source-type="AdditionalFields" has_confidential_data="False">
        <TAG><![CDATA[#FIRSTCARD:AF:Telefone#]]></TAG>
        <VALUE><![CDATA[#PRIMEIROREGISTO:CA:Telefone#]]></VALUE>
        <XPATH><![CDATA[/CARD/FIELDS/FIELD[NAME='Telefone']/VALUE]]></XPATH>
      </FIELD>
      <FIELD type="AdditionalFields" label="E_Telemovel" description="Telemóvel" source-type="AdditionalFields" has_confidential_data="False">
        <TAG><![CDATA[#FIRSTCARD:AF:E_Telemovel#]]></TAG>
        <VALUE><![CDATA[#PRIMEIROREGISTO:CA:E_Telemovel#]]></VALUE>
        <XPATH><![CDATA[/CARD/FIELDS/FIELD[NAME='E_Telemovel']/VALUE]]></XPATH>
      </FIELD>
      <FIELD type="AdditionalFields" label="Telemóvel" description="Telemóvel" source-type="AdditionalFields" has_confidential_data="False">
        <TAG><![CDATA[#FIRSTCARD:AF:Telemóvel#]]></TAG>
        <VALUE><![CDATA[#PRIMEIROREGISTO:CA:Telemóvel#]]></VALUE>
        <XPATH><![CDATA[/CARD/FIELDS/FIELD[NAME='Telemóvel']/VALUE]]></XPATH>
      </FIELD>
      <FIELD type="AdditionalFields" label="den_terca" description="Terça-feira" source-type="AdditionalFields" has_confidential_data="False">
        <TAG><![CDATA[#FIRSTCARD:AF:den_terca#]]></TAG>
        <VALUE><![CDATA[#PRIMEIROREGISTO:CA:den_terca#]]></VALUE>
        <XPATH><![CDATA[/CARD/FIELDS/FIELD[NAME='den_terca']/VALUE]]></XPATH>
      </FIELD>
      <FIELD type="AdditionalFields" label="TST" description="Teste" source-type="AdditionalFields" has_confidential_data="False">
        <TAG><![CDATA[#FIRSTCARD:AF:TST#]]></TAG>
        <VALUE><![CDATA[#PRIMEIROREGISTO:CA:TST#]]></VALUE>
        <XPATH><![CDATA[/CARD/FIELDS/FIELD[NAME='TST']/VALUE]]></XPATH>
      </FIELD>
      <FIELD type="AdditionalFields" label="teste2" description="teste2" source-type="AdditionalFields" has_confidential_data="False">
        <TAG><![CDATA[#FIRSTCARD:AF:teste2#]]></TAG>
        <VALUE><![CDATA[#PRIMEIROREGISTO:CA:teste2#]]></VALUE>
        <XPATH><![CDATA[/CARD/FIELDS/FIELD[NAME='teste2']/VALUE]]></XPATH>
      </FIELD>
      <FIELD type="AdditionalFields" label="DEN_Motivo_Testemunha" description="Testemunhou a situação em primeira mão" source-type="AdditionalFields" has_confidential_data="False">
        <TAG><![CDATA[#FIRSTCARD:AF:DEN_Motivo_Testemunha#]]></TAG>
        <VALUE><![CDATA[#PRIMEIROREGISTO:CA:DEN_Motivo_Testemunha#]]></VALUE>
        <XPATH><![CDATA[/CARD/FIELDS/FIELD[NAME='DEN_Motivo_Testemunha']/VALUE]]></XPATH>
      </FIELD>
      <FIELD type="AdditionalFields" label="testeobs" description="testeobs" source-type="AdditionalFields" has_confidential_data="False">
        <TAG><![CDATA[#FIRSTCARD:AF:testeobs#]]></TAG>
        <VALUE><![CDATA[#PRIMEIROREGISTO:CA:testeobs#]]></VALUE>
        <XPATH><![CDATA[/CARD/FIELDS/FIELD[NAME='testeobs']/VALUE]]></XPATH>
      </FIELD>
      <FIELD type="AdditionalFields" label="DEN_Motivo_Conhecimento" description="Teve conhecimento da situação e decidiu denunciar" source-type="AdditionalFields" has_confidential_data="False">
        <TAG><![CDATA[#FIRSTCARD:AF:DEN_Motivo_Conhecimento#]]></TAG>
        <VALUE><![CDATA[#PRIMEIROREGISTO:CA:DEN_Motivo_Conhecimento#]]></VALUE>
        <XPATH><![CDATA[/CARD/FIELDS/FIELD[NAME='DEN_Motivo_Conhecimento']/VALUE]]></XPATH>
      </FIELD>
      <FIELD type="AdditionalFields" label="Autorizacao" description="Tipo de Autorização/Comunicação" source-type="AdditionalFields" has_confidential_data="False">
        <TAG><![CDATA[#FIRSTCARD:AF:Autorizacao#]]></TAG>
        <VALUE><![CDATA[#PRIMEIROREGISTO:CA:Autorizacao#]]></VALUE>
        <XPATH><![CDATA[/CARD/FIELDS/FIELD[NAME='Autorizacao']/VALUE]]></XPATH>
      </FIELD>
      <FIELD type="AdditionalFields" label="DEN_Tipo_Denunciante" description="Tipo de denunciante" source-type="AdditionalFields" has_confidential_data="False">
        <TAG><![CDATA[#FIRSTCARD:AF:DEN_Tipo_Denunciante#]]></TAG>
        <VALUE><![CDATA[#PRIMEIROREGISTO:CA:DEN_Tipo_Denunciante#]]></VALUE>
        <XPATH><![CDATA[/CARD/FIELDS/FIELD[NAME='DEN_Tipo_Denunciante']/VALUE]]></XPATH>
      </FIELD>
      <FIELD type="AdditionalFields" label="fat_tipodoc" description="Tipo de documento" source-type="AdditionalFields" has_confidential_data="False">
        <TAG><![CDATA[#FIRSTCARD:AF:fat_tipodoc#]]></TAG>
        <VALUE><![CDATA[#PRIMEIROREGISTO:CA:fat_tipodoc#]]></VALUE>
        <XPATH><![CDATA[/CARD/FIELDS/FIELD[NAME='fat_tipodoc']/VALUE]]></XPATH>
      </FIELD>
      <FIELD type="AdditionalFields" label="Tipo" description="Tipo de documento associado aos livros &quot;Ent_antigas&quot; e &quot;Sai_antigas&quot;" source-type="AdditionalFields" has_confidential_data="False">
        <TAG><![CDATA[#FIRSTCARD:AF:Tipo#]]></TAG>
        <VALUE><![CDATA[#PRIMEIROREGISTO:CA:Tipo#]]></VALUE>
        <XPATH><![CDATA[/CARD/FIELDS/FIELD[NAME='Tipo']/VALUE]]></XPATH>
      </FIELD>
      <FIELD type="AdditionalFields" label="FATURAS_TipoProcesso" description="Tipo de Processo" source-type="AdditionalFields" has_confidential_data="False">
        <TAG><![CDATA[#FIRSTCARD:AF:FATURAS_TipoProcesso#]]></TAG>
        <VALUE><![CDATA[#PRIMEIROREGISTO:CA:FATURAS_TipoProcesso#]]></VALUE>
        <XPATH><![CDATA[/CARD/FIELDS/FIELD[NAME='FATURAS_TipoProcesso']/VALUE]]></XPATH>
      </FIELD>
      <FIELD type="AdditionalFields" label="TipoIntervenção" description="TipoIntervenção" source-type="AdditionalFields" has_confidential_data="False">
        <TAG><![CDATA[#FIRSTCARD:AF:TipoIntervenção#]]></TAG>
        <VALUE><![CDATA[#PRIMEIROREGISTO:CA:TipoIntervenção#]]></VALUE>
        <XPATH><![CDATA[/CARD/FIELDS/FIELD[NAME='TipoIntervenção']/VALUE]]></XPATH>
      </FIELD>
      <FIELD type="AdditionalFields" label="E_TITULO" description="Título" source-type="AdditionalFields" has_confidential_data="False">
        <TAG><![CDATA[#FIRSTCARD:AF:E_TITULO#]]></TAG>
        <VALUE><![CDATA[#PRIMEIROREGISTO:CA:E_TITULO#]]></VALUE>
        <XPATH><![CDATA[/CARD/FIELDS/FIELD[NAME='E_TITULO']/VALUE]]></XPATH>
      </FIELD>
      <FIELD type="AdditionalFields" label="fat_Total_impostos" description="Total impostos" source-type="AdditionalFields" has_confidential_data="False">
        <TAG><![CDATA[#FIRSTCARD:AF:fat_Total_impostos#]]></TAG>
        <VALUE><![CDATA[#PRIMEIROREGISTO:CA:fat_Total_impostos#]]></VALUE>
        <XPATH><![CDATA[/CARD/FIELDS/FIELD[NAME='fat_Total_impostos']/VALUE]]></XPATH>
      </FIELD>
      <FIELD type="AdditionalFields" label="fat_Total_IVA_TX_nor" description="Total IVA Taxa Normal" source-type="AdditionalFields" has_confidential_data="False">
        <TAG><![CDATA[#FIRSTCARD:AF:fat_Total_IVA_TX_nor#]]></TAG>
        <VALUE><![CDATA[#PRIMEIROREGISTO:CA:fat_Total_IVA_TX_nor#]]></VALUE>
        <XPATH><![CDATA[/CARD/FIELDS/FIELD[NAME='fat_Total_IVA_TX_nor']/VALUE]]></XPATH>
      </FIELD>
      <FIELD type="AdditionalFields" label="PAP_TRANS_EFETUADA" description="Transferência bancária efetuada?" source-type="AdditionalFields" has_confidential_data="False">
        <TAG><![CDATA[#FIRSTCARD:AF:PAP_TRANS_EFETUADA#]]></TAG>
        <VALUE><![CDATA[#PRIMEIROREGISTO:CA:PAP_TRANS_EFETUADA#]]></VALUE>
        <XPATH><![CDATA[/CARD/FIELDS/FIELD[NAME='PAP_TRANS_EFETUADA']/VALUE]]></XPATH>
      </FIELD>
      <FIELD type="AdditionalFields" label="PAP_TRANSF_EFET" description="Transferência bancária efetuada?" source-type="AdditionalFields" has_confidential_data="False">
        <TAG><![CDATA[#FIRSTCARD:AF:PAP_TRANSF_EFET#]]></TAG>
        <VALUE><![CDATA[#PRIMEIROREGISTO:CA:PAP_TRANSF_EFET#]]></VALUE>
        <XPATH><![CDATA[/CARD/FIELDS/FIELD[NAME='PAP_TRANSF_EFET']/VALUE]]></XPATH>
      </FIELD>
      <FIELD type="AdditionalFields" label="Periodicidade" description="Trimestral&#10;Semestral&#10;Anual&#10;Mensal&#10;Pontual" source-type="AdditionalFields" has_confidential_data="False">
        <TAG><![CDATA[#FIRSTCARD:AF:Periodicidade#]]></TAG>
        <VALUE><![CDATA[#PRIMEIROREGISTO:CA:Periodicidade#]]></VALUE>
        <XPATH><![CDATA[/CARD/FIELDS/FIELD[NAME='Periodicidade']/VALUE]]></XPATH>
      </FIELD>
      <FIELD type="AdditionalFields" label="E_UO" description="Unidade Orgânica" source-type="AdditionalFields" has_confidential_data="False">
        <TAG><![CDATA[#FIRSTCARD:AF:E_UO#]]></TAG>
        <VALUE><![CDATA[#PRIMEIROREGISTO:CA:E_UO#]]></VALUE>
        <XPATH><![CDATA[/CARD/FIELDS/FIELD[NAME='E_UO']/VALUE]]></XPATH>
      </FIELD>
      <FIELD type="AdditionalFields" label="PAP_VALIDADO_POR" description="Validado por:" source-type="AdditionalFields" has_confidential_data="False">
        <TAG><![CDATA[#FIRSTCARD:AF:PAP_VALIDADO_POR#]]></TAG>
        <VALUE><![CDATA[#PRIMEIROREGISTO:CA:PAP_VALIDADO_POR#]]></VALUE>
        <XPATH><![CDATA[/CARD/FIELDS/FIELD[NAME='PAP_VALIDADO_POR']/VALUE]]></XPATH>
      </FIELD>
      <FIELD type="AdditionalFields" label="PAP_VALID_POR" description="Validar por:" source-type="AdditionalFields" has_confidential_data="False">
        <TAG><![CDATA[#FIRSTCARD:AF:PAP_VALID_POR#]]></TAG>
        <VALUE><![CDATA[#PRIMEIROREGISTO:CA:PAP_VALID_POR#]]></VALUE>
        <XPATH><![CDATA[/CARD/FIELDS/FIELD[NAME='PAP_VALID_POR']/VALUE]]></XPATH>
      </FIELD>
      <FIELD type="AdditionalFields" label="FATURAS_VALOR" description="Valor" source-type="AdditionalFields" has_confidential_data="False">
        <TAG><![CDATA[#FIRSTCARD:AF:FATURAS_VALOR#]]></TAG>
        <VALUE><![CDATA[#PRIMEIROREGISTO:CA:FATURAS_VALOR#]]></VALUE>
        <XPATH><![CDATA[/CARD/FIELDS/FIELD[NAME='FATURAS_VALOR']/VALUE]]></XPATH>
      </FIELD>
      <FIELD type="AdditionalFields" label="FATURAS_ValorAcima_FatMultipla" description="Valor acima da adjudicado e faturação múltipla?" source-type="AdditionalFields" has_confidential_data="False">
        <TAG><![CDATA[#FIRSTCARD:AF:FATURAS_ValorAcima_FatMultipla#]]></TAG>
        <VALUE><![CDATA[#PRIMEIROREGISTO:CA:FATURAS_ValorAcima_FatMultipla#]]></VALUE>
        <XPATH><![CDATA[/CARD/FIELDS/FIELD[NAME='FATURAS_ValorAcima_FatMultipla']/VALUE]]></XPATH>
      </FIELD>
      <FIELD type="AdditionalFields" label="FATURAS_VerificacaoCertidoes" description="Verificação de Certidões ou Devolução de Fatura " source-type="AdditionalFields" has_confidential_data="False">
        <TAG><![CDATA[#FIRSTCARD:AF:FATURAS_VerificacaoCertidoes#]]></TAG>
        <VALUE><![CDATA[#PRIMEIROREGISTO:CA:FATURAS_VerificacaoCertidoes#]]></VALUE>
        <XPATH><![CDATA[/CARD/FIELDS/FIELD[NAME='FATURAS_VerificacaoCertidoes']/VALUE]]></XPATH>
      </FIELD>
    </NODE>
  </NODE>
  <NODE label="1ºProcesso" type="DistributionFirstProcessTemplate" source-type="DistributionFirstProcessTemplate" replaceValue="false">
    <FIELD label="Nº de Processo">
      <TAG><![CDATA[#FIRSTPROCESS:NUMBER#]]></TAG>
      <VALUE><![CDATA[#PRIMEIROPROCESSO:NUMERO#]]></VALUE>
      <XPATH><![CDATA[/PROCESS/@processKeyToString]]></XPATH>
    </FIELD>
    <FIELD backwardCompatibility="true" label="Nº de Processo">
      <TAG><![CDATA[#PRIMEIROPROCESSO:NUMERO#]]></TAG>
      <VALUE><![CDATA[#PRIMEIROPROCESSO:NUMERO#]]></VALUE>
      <XPATH><![CDATA[/PROCESS/@processKeyToString]]></XPATH>
    </FIELD>
    <FIELD label="Assunto">
      <TAG><![CDATA[#FIRSTPROCESS:SUBJECT#]]></TAG>
      <VALUE><![CDATA[#PRIMEIROPROCESSO:ASSUNTO#]]></VALUE>
      <XPATH><![CDATA[/PROCESS/GENERAL_DATA/Subject]]></XPATH>
    </FIELD>
    <FIELD backwardCompatibility="true" label="Assunto">
      <TAG><![CDATA[#PRIMEIROPROCESSO:ASSUNTO#]]></TAG>
      <VALUE><![CDATA[#PRIMEIROPROCESSO:ASSUNTO#]]></VALUE>
      <XPATH><![CDATA[/PROCESS/GENERAL_DATA/Subject]]></XPATH>
    </FIELD>
    <FIELD label="Observações">
      <TAG><![CDATA[#FIRSTPROCESS:OBSERVATIONS#]]></TAG>
      <VALUE><![CDATA[#PRIMEIROPROCESSO:OBSERVACOES#]]></VALUE>
      <XPATH><![CDATA[/PROCESS/GENERAL_DATA/Comments]]></XPATH>
    </FIELD>
    <FIELD backwardCompatibility="true" label="Observações">
      <TAG><![CDATA[#PRIMEIROPROCESSO:OBSERVACOES#]]></TAG>
      <VALUE><![CDATA[#PRIMEIROPROCESSO:OBSERVACOES#]]></VALUE>
      <XPATH><![CDATA[/PROCESS/GENERAL_DATA/Comments]]></XPATH>
    </FIELD>
    <NODE label="Entidade" type="DistributionFirstProcessTemplate_ProcessEntity">
      <FIELD label="Nome">
        <TAG><![CDATA[#FIRSTPROCESS:ENTITY:NAME#]]></TAG>
        <VALUE><![CDATA[#PRIMEIROPROCESSO:ENTIDADE:NOME#]]></VALUE>
        <XPATH><![CDATA[/PROCESS/ENTITIES/ENTITY[TYPE='P']/NAME]]></XPATH>
      </FIELD>
      <FIELD backwardCompatibility="true" label="Nome">
        <TAG><![CDATA[#PRIMEIROPROCESSO:ENTIDADE:NOME#]]></TAG>
        <VALUE><![CDATA[#PRIMEIROPROCESSO:ENTIDADE:NOME#]]></VALUE>
        <XPATH><![CDATA[/PROCESS/ENTITIES/ENTITY[TYPE='P']/NAME]]></XPATH>
      </FIELD>
      <FIELD label="Organização">
        <TAG><![CDATA[#FIRSTPROCESS:ENTITY:ORGANIZATION#]]></TAG>
        <VALUE><![CDATA[#PRIMEIROPROCESSO:ENTIDADE:ORGANIZAÇÃO#]]></VALUE>
        <XPATH><![CDATA[/PROCESS/ENTITIES/ENTITY[TYPE='P']/ORGANIZATION]]></XPATH>
      </FIELD>
      <FIELD backwardCompatibility="true" label="Organização">
        <TAG><![CDATA[#PRIMEIROPROCESSO:ENTIDADE:ORGANIZAÇÃO#]]></TAG>
        <VALUE><![CDATA[#PRIMEIROPROCESSO:ENTIDADE:ORGANIZAÇÃO#]]></VALUE>
        <XPATH><![CDATA[/PROCESS/ENTITIES/ENTITY[TYPE='P']/ORGANIZATION]]></XPATH>
      </FIELD>
      <FIELD label="Email">
        <TAG><![CDATA[#FIRSTPROCESS:ENTITY:EMAIL#]]></TAG>
        <VALUE><![CDATA[#PRIMEIROPROCESSO:ENTIDADE:EMAIL#]]></VALUE>
        <XPATH><![CDATA[/PROCESS/ENTITIES/ENTITY[TYPE='P']/EMAIL]]></XPATH>
      </FIELD>
      <FIELD backwardCompatibility="true" label="Email">
        <TAG><![CDATA[#PRIMEIROPROCESSO:ENTIDADE:EMAIL#]]></TAG>
        <VALUE><![CDATA[#PRIMEIROPROCESSO:ENTIDADE:EMAIL#]]></VALUE>
        <XPATH><![CDATA[/PROCESS/ENTITIES/ENTITY[TYPE='P']/EMAIL]]></XPATH>
      </FIELD>
      <FIELD backwardCompatibility="true" label="Localização">
        <TAG><![CDATA[#FIRSTPROCESS:ENTITY:LOCATION#]]></TAG>
        <VALUE><![CDATA[#PRIMEIROPROCESSO:ENTIDADE:LOCALIZACAO#]]></VALUE>
        <XPATH><![CDATA[/PROCESS/ENTITIES/ENTITY[TYPE='P']/LOCATION]]></XPATH>
      </FIELD>
      <FIELD backwardCompatibility="true" label="Departamento">
        <TAG><![CDATA[#FIRSTPROCESS:ENTITY:DEPARTAMENT#]]></TAG>
        <VALUE><![CDATA[#PRIMEIROPROCESSO:ENTIDADE:DEPARTAMENTO#]]></VALUE>
        <XPATH><![CDATA[/PROCESS/ENTITIES/ENTITY[TYPE='P']/DEPARTAMENT]]></XPATH>
      </FIELD>
      <FIELD label="Localização">
        <TAG><![CDATA[#FIRSTPROCESS:ENTITY:LOCATION#]]></TAG>
        <VALUE><![CDATA[#PRIMEIROPROCESSO:ENTIDADE:LOCALIZACAO#]]></VALUE>
        <XPATH><![CDATA[/PROCESS/ENTITIES/ENTITY[TYPE='P']/LOCATION]]></XPATH>
      </FIELD>
      <FIELD label="Departamento">
        <TAG><![CDATA[#FIRSTPROCESS:ENTITY:DEPARTAMENT#]]></TAG>
        <VALUE><![CDATA[#PRIMEIROPROCESSO:ENTIDADE:DEPARTAMENTO#]]></VALUE>
        <XPATH><![CDATA[/PROCESS/ENTITIES/ENTITY[TYPE='P']/DEPARTAMENT]]></XPATH>
      </FIELD>
      <FIELD backwardCompatibility="true" type="EntityFields" label="E_NAME" source-type="EntityFields" has_confidential_data="False">
        <TAG><![CDATA[#PRIMEIROPROCESSO:ENTIDADE:E_NAME#]]></TAG>
        <VALUE><![CDATA[#PRIMEIROPROCESSO:ENTIDADE:E_NAME#]]></VALUE>
        <XPATH><![CDATA[/PROCESS/ENTITIES/ENTITY[TYPE='P']/PROPERTIES/PROPERTY[NAME='E_NAME']/VALUE]]></XPATH>
      </FIELD>
      <FIELD backwardCompatibility="true" type="EntityFields" label="E_ORG" source-type="EntityFields" has_confidential_data="False">
        <TAG><![CDATA[#PRIMEIROPROCESSO:ENTIDADE:E_ORG#]]></TAG>
        <VALUE><![CDATA[#PRIMEIROPROCESSO:ENTIDADE:E_ORG#]]></VALUE>
        <XPATH><![CDATA[/PROCESS/ENTITIES/ENTITY[TYPE='P']/PROPERTIES/PROPERTY[NAME='E_ORG']/VALUE]]></XPATH>
      </FIELD>
      <FIELD backwardCompatibility="true" type="EntityFields" label="E_EMAIL" source-type="EntityFields" has_confidential_data="False">
        <TAG><![CDATA[#PRIMEIROPROCESSO:ENTIDADE:E_EMAIL#]]></TAG>
        <VALUE><![CDATA[#PRIMEIROPROCESSO:ENTIDADE:E_EMAIL#]]></VALUE>
        <XPATH><![CDATA[/PROCESS/ENTITIES/ENTITY[TYPE='P']/PROPERTIES/PROPERTY[NAME='E_EMAIL']/VALUE]]></XPATH>
      </FIELD>
      <FIELD backwardCompatibility="true" type="EntityFields" label="E_SITE" source-type="EntityFields" has_confidential_data="False">
        <TAG><![CDATA[#PRIMEIROPROCESSO:ENTIDADE:E_SITE#]]></TAG>
        <VALUE><![CDATA[#PRIMEIROPROCESSO:ENTIDADE:E_SITE#]]></VALUE>
        <XPATH><![CDATA[/PROCESS/ENTITIES/ENTITY[TYPE='P']/PROPERTIES/PROPERTY[NAME='E_SITE']/VALUE]]></XPATH>
      </FIELD>
      <FIELD backwardCompatibility="true" type="EntityFields" label="E_P_CONTACTO" source-type="EntityFields" has_confidential_data="False">
        <TAG><![CDATA[#PRIMEIROPROCESSO:ENTIDADE:E_P_CONTACTO#]]></TAG>
        <VALUE><![CDATA[#PRIMEIROPROCESSO:ENTIDADE:E_P_CONTACTO#]]></VALUE>
        <XPATH><![CDATA[/PROCESS/ENTITIES/ENTITY[TYPE='P']/PROPERTIES/PROPERTY[NAME='E_P_CONTACTO']/VALUE]]></XPATH>
      </FIELD>
      <FIELD backwardCompatibility="true" type="EntityFields" label="E_COD_SIOE" source-type="EntityFields" has_confidential_data="False">
        <TAG><![CDATA[#PRIMEIROPROCESSO:ENTIDADE:E_COD_SIOE#]]></TAG>
        <VALUE><![CDATA[#PRIMEIROPROCESSO:ENTIDADE:E_COD_SIOE#]]></VALUE>
        <XPATH><![CDATA[/PROCESS/ENTITIES/ENTITY[TYPE='P']/PROPERTIES/PROPERTY[NAME='E_COD_SIOE']/VALUE]]></XPATH>
      </FIELD>
      <FIELD backwardCompatibility="true" type="EntityFields" label="E_Localidade" source-type="EntityFields" has_confidential_data="False">
        <TAG><![CDATA[#PRIMEIROPROCESSO:ENTIDADE:E_Localidade#]]></TAG>
        <VALUE><![CDATA[#PRIMEIROPROCESSO:ENTIDADE:E_Localidade#]]></VALUE>
        <XPATH><![CDATA[/PROCESS/ENTITIES/ENTITY[TYPE='P']/PROPERTIES/PROPERTY[NAME='E_Localidade']/VALUE]]></XPATH>
      </FIELD>
      <FIELD backwardCompatibility="true" type="EntityFields" label="E_CATEGORIA" source-type="EntityFields" has_confidential_data="False">
        <TAG><![CDATA[#PRIMEIROPROCESSO:ENTIDADE:E_CATEGORIA#]]></TAG>
        <VALUE><![CDATA[#PRIMEIROPROCESSO:ENTIDADE:E_CATEGORIA#]]></VALUE>
        <XPATH><![CDATA[/PROCESS/ENTITIES/ENTITY[TYPE='P']/PROPERTIES/PROPERTY[NAME='E_CATEGORIA']/VALUE]]></XPATH>
      </FIELD>
      <FIELD backwardCompatibility="true" type="EntityFields" label="E_UO" source-type="EntityFields" has_confidential_data="False">
        <TAG><![CDATA[#PRIMEIROPROCESSO:ENTIDADE:E_UO#]]></TAG>
        <VALUE><![CDATA[#PRIMEIROPROCESSO:ENTIDADE:E_UO#]]></VALUE>
        <XPATH><![CDATA[/PROCESS/ENTITIES/ENTITY[TYPE='P']/PROPERTIES/PROPERTY[NAME='E_UO']/VALUE]]></XPATH>
      </FIELD>
      <FIELD backwardCompatibility="true" type="EntityFields" label="E_SUB_UO" source-type="EntityFields" has_confidential_data="False">
        <TAG><![CDATA[#PRIMEIROPROCESSO:ENTIDADE:E_SUB_UO#]]></TAG>
        <VALUE><![CDATA[#PRIMEIROPROCESSO:ENTIDADE:E_SUB_UO#]]></VALUE>
        <XPATH><![CDATA[/PROCESS/ENTITIES/ENTITY[TYPE='P']/PROPERTIES/PROPERTY[NAME='E_SUB_UO']/VALUE]]></XPATH>
      </FIELD>
      <FIELD backwardCompatibility="true" type="EntityFields" label="E_NAP" source-type="EntityFields" has_confidential_data="False">
        <TAG><![CDATA[#PRIMEIROPROCESSO:ENTIDADE:E_NAP#]]></TAG>
        <VALUE><![CDATA[#PRIMEIROPROCESSO:ENTIDADE:E_NAP#]]></VALUE>
        <XPATH><![CDATA[/PROCESS/ENTITIES/ENTITY[TYPE='P']/PROPERTIES/PROPERTY[NAME='E_NAP']/VALUE]]></XPATH>
      </FIELD>
      <FIELD backwardCompatibility="true" type="EntityFields" label="E_NIF" source-type="EntityFields" has_confidential_data="False">
        <TAG><![CDATA[#PRIMEIROPROCESSO:ENTIDADE:E_NIF#]]></TAG>
        <VALUE><![CDATA[#PRIMEIROPROCESSO:ENTIDADE:E_NIF#]]></VALUE>
        <XPATH><![CDATA[/PROCESS/ENTITIES/ENTITY[TYPE='P']/PROPERTIES/PROPERTY[NAME='E_NIF']/VALUE]]></XPATH>
      </FIELD>
      <FIELD backwardCompatibility="true" type="EntityFields" label="E_Morada" source-type="EntityFields" has_confidential_data="False">
        <TAG><![CDATA[#PRIMEIROPROCESSO:ENTIDADE:E_Morada#]]></TAG>
        <VALUE><![CDATA[#PRIMEIROPROCESSO:ENTIDADE:E_Morada#]]></VALUE>
        <XPATH><![CDATA[/PROCESS/ENTITIES/ENTITY[TYPE='P']/PROPERTIES/PROPERTY[NAME='E_Morada']/VALUE]]></XPATH>
      </FIELD>
      <FIELD backwardCompatibility="true" type="EntityFields" label="E_Cod_postal" source-type="EntityFields" has_confidential_data="False">
        <TAG><![CDATA[#PRIMEIROPROCESSO:ENTIDADE:E_Cod_postal#]]></TAG>
        <VALUE><![CDATA[#PRIMEIROPROCESSO:ENTIDADE:E_Cod_postal#]]></VALUE>
        <XPATH><![CDATA[/PROCESS/ENTITIES/ENTITY[TYPE='P']/PROPERTIES/PROPERTY[NAME='E_Cod_postal']/VALUE]]></XPATH>
      </FIELD>
      <FIELD backwardCompatibility="true" type="EntityFields" label="E_Pais" source-type="EntityFields" has_confidential_data="False">
        <TAG><![CDATA[#PRIMEIROPROCESSO:ENTIDADE:E_Pais#]]></TAG>
        <VALUE><![CDATA[#PRIMEIROPROCESSO:ENTIDADE:E_Pais#]]></VALUE>
        <XPATH><![CDATA[/PROCESS/ENTITIES/ENTITY[TYPE='P']/PROPERTIES/PROPERTY[NAME='E_Pais']/VALUE]]></XPATH>
      </FIELD>
      <FIELD backwardCompatibility="true" type="EntityFields" label="E_Telefone" source-type="EntityFields" has_confidential_data="False">
        <TAG><![CDATA[#PRIMEIROPROCESSO:ENTIDADE:E_Telefone#]]></TAG>
        <VALUE><![CDATA[#PRIMEIROPROCESSO:ENTIDADE:E_Telefone#]]></VALUE>
        <XPATH><![CDATA[/PROCESS/ENTITIES/ENTITY[TYPE='P']/PROPERTIES/PROPERTY[NAME='E_Telefone']/VALUE]]></XPATH>
      </FIELD>
      <FIELD backwardCompatibility="true" type="EntityFields" label="E_Fax" source-type="EntityFields" has_confidential_data="False">
        <TAG><![CDATA[#PRIMEIROPROCESSO:ENTIDADE:E_Fax#]]></TAG>
        <VALUE><![CDATA[#PRIMEIROPROCESSO:ENTIDADE:E_Fax#]]></VALUE>
        <XPATH><![CDATA[/PROCESS/ENTITIES/ENTITY[TYPE='P']/PROPERTIES/PROPERTY[NAME='E_Fax']/VALUE]]></XPATH>
      </FIELD>
      <FIELD backwardCompatibility="true" type="EntityFields" label="E_Telemovel" source-type="EntityFields" has_confidential_data="False">
        <TAG><![CDATA[#PRIMEIROPROCESSO:ENTIDADE:E_Telemovel#]]></TAG>
        <VALUE><![CDATA[#PRIMEIROPROCESSO:ENTIDADE:E_Telemovel#]]></VALUE>
        <XPATH><![CDATA[/PROCESS/ENTITIES/ENTITY[TYPE='P']/PROPERTIES/PROPERTY[NAME='E_Telemovel']/VALUE]]></XPATH>
      </FIELD>
      <FIELD backwardCompatibility="true" type="EntityFields" label="E_TITULO" source-type="EntityFields" has_confidential_data="False">
        <TAG><![CDATA[#PRIMEIROPROCESSO:ENTIDADE:E_TITULO#]]></TAG>
        <VALUE><![CDATA[#PRIMEIROPROCESSO:ENTIDADE:E_TITULO#]]></VALUE>
        <XPATH><![CDATA[/PROCESS/ENTITIES/ENTITY[TYPE='P']/PROPERTIES/PROPERTY[NAME='E_TITULO']/VALUE]]></XPATH>
      </FIELD>
      <FIELD backwardCompatibility="true" type="EntityFields" label="E_DEPARTAMENTO" source-type="EntityFields" has_confidential_data="False">
        <TAG><![CDATA[#PRIMEIROPROCESSO:ENTIDADE:E_DEPARTAMENTO#]]></TAG>
        <VALUE><![CDATA[#PRIMEIROPROCESSO:ENTIDADE:E_DEPARTAMENTO#]]></VALUE>
        <XPATH><![CDATA[/PROCESS/ENTITIES/ENTITY[TYPE='P']/PROPERTIES/PROPERTY[NAME='E_DEPARTAMENTO']/VALUE]]></XPATH>
      </FIELD>
      <FIELD backwardCompatibility="true" type="EntityFields" label="Nome" source-type="EntityFields" has_confidential_data="False">
        <TAG><![CDATA[#PRIMEIROPROCESSO:ENTIDADE:Nome#]]></TAG>
        <VALUE><![CDATA[#PRIMEIROPROCESSO:ENTIDADE:Nome#]]></VALUE>
        <XPATH><![CDATA[/PROCESS/ENTITIES/ENTITY[TYPE='P']/PROPERTIES/PROPERTY[NAME='Nome']/VALUE]]></XPATH>
      </FIELD>
      <FIELD backwardCompatibility="true" type="EntityFields" label="E_Morada" source-type="EntityFields" has_confidential_data="False">
        <TAG><![CDATA[#PRIMEIROPROCESSO:ENTIDADE:E_Morada#]]></TAG>
        <VALUE><![CDATA[#PRIMEIROPROCESSO:ENTIDADE:E_Morada#]]></VALUE>
        <XPATH><![CDATA[/PROCESS/ENTITIES/ENTITY[TYPE='P']/PROPERTIES/PROPERTY[NAME='E_Morada']/VALUE]]></XPATH>
      </FIELD>
      <FIELD backwardCompatibility="true" type="EntityFields" label="E_Cod_postal" source-type="EntityFields" has_confidential_data="False">
        <TAG><![CDATA[#PRIMEIROPROCESSO:ENTIDADE:E_Cod_postal#]]></TAG>
        <VALUE><![CDATA[#PRIMEIROPROCESSO:ENTIDADE:E_Cod_postal#]]></VALUE>
        <XPATH><![CDATA[/PROCESS/ENTITIES/ENTITY[TYPE='P']/PROPERTIES/PROPERTY[NAME='E_Cod_postal']/VALUE]]></XPATH>
      </FIELD>
      <FIELD backwardCompatibility="true" type="EntityFields" label="EX_EXTEPOSTAL" source-type="EntityFields" has_confidential_data="False">
        <TAG><![CDATA[#PRIMEIROPROCESSO:ENTIDADE:EX_EXTEPOSTAL#]]></TAG>
        <VALUE><![CDATA[#PRIMEIROPROCESSO:ENTIDADE:EX_EXTEPOSTAL#]]></VALUE>
        <XPATH><![CDATA[/PROCESS/ENTITIES/ENTITY[TYPE='P']/PROPERTIES/PROPERTY[NAME='EX_EXTEPOSTAL']/VALUE]]></XPATH>
      </FIELD>
      <FIELD backwardCompatibility="true" type="EntityFields" label="E_Localidade" source-type="EntityFields" has_confidential_data="False">
        <TAG><![CDATA[#PRIMEIROPROCESSO:ENTIDADE:E_Localidade#]]></TAG>
        <VALUE><![CDATA[#PRIMEIROPROCESSO:ENTIDADE:E_Localidade#]]></VALUE>
        <XPATH><![CDATA[/PROCESS/ENTITIES/ENTITY[TYPE='P']/PROPERTIES/PROPERTY[NAME='E_Localidade']/VALUE]]></XPATH>
      </FIELD>
      <FIELD type="EntityFields" label="E_NAME" source-type="EntityFields" has_confidential_data="False">
        <TAG><![CDATA[#FIRSTPROCESS:ENTITY:E_NAME#]]></TAG>
        <VALUE><![CDATA[#PRIMEIROPROCESSO:ENTIDADE:E_NAME#]]></VALUE>
        <XPATH><![CDATA[/PROCESS/ENTITIES/ENTITY[TYPE='P']/PROPERTIES/PROPERTY[NAME='E_NAME']/VALUE]]></XPATH>
      </FIELD>
      <FIELD type="EntityFields" label="E_ORG" source-type="EntityFields" has_confidential_data="False">
        <TAG><![CDATA[#FIRSTPROCESS:ENTITY:E_ORG#]]></TAG>
        <VALUE><![CDATA[#PRIMEIROPROCESSO:ENTIDADE:E_ORG#]]></VALUE>
        <XPATH><![CDATA[/PROCESS/ENTITIES/ENTITY[TYPE='P']/PROPERTIES/PROPERTY[NAME='E_ORG']/VALUE]]></XPATH>
      </FIELD>
      <FIELD type="EntityFields" label="E_EMAIL" source-type="EntityFields" has_confidential_data="False">
        <TAG><![CDATA[#FIRSTPROCESS:ENTITY:E_EMAIL#]]></TAG>
        <VALUE><![CDATA[#PRIMEIROPROCESSO:ENTIDADE:E_EMAIL#]]></VALUE>
        <XPATH><![CDATA[/PROCESS/ENTITIES/ENTITY[TYPE='P']/PROPERTIES/PROPERTY[NAME='E_EMAIL']/VALUE]]></XPATH>
      </FIELD>
      <FIELD type="EntityFields" label="E_SITE" source-type="EntityFields" has_confidential_data="False">
        <TAG><![CDATA[#FIRSTPROCESS:ENTITY:E_SITE#]]></TAG>
        <VALUE><![CDATA[#PRIMEIROPROCESSO:ENTIDADE:E_SITE#]]></VALUE>
        <XPATH><![CDATA[/PROCESS/ENTITIES/ENTITY[TYPE='P']/PROPERTIES/PROPERTY[NAME='E_SITE']/VALUE]]></XPATH>
      </FIELD>
      <FIELD type="EntityFields" label="E_P_CONTACTO" source-type="EntityFields" has_confidential_data="False">
        <TAG><![CDATA[#FIRSTPROCESS:ENTITY:E_P_CONTACTO#]]></TAG>
        <VALUE><![CDATA[#PRIMEIROPROCESSO:ENTIDADE:E_P_CONTACTO#]]></VALUE>
        <XPATH><![CDATA[/PROCESS/ENTITIES/ENTITY[TYPE='P']/PROPERTIES/PROPERTY[NAME='E_P_CONTACTO']/VALUE]]></XPATH>
      </FIELD>
      <FIELD type="EntityFields" label="E_COD_SIOE" source-type="EntityFields" has_confidential_data="False">
        <TAG><![CDATA[#FIRSTPROCESS:ENTITY:E_COD_SIOE#]]></TAG>
        <VALUE><![CDATA[#PRIMEIROPROCESSO:ENTIDADE:E_COD_SIOE#]]></VALUE>
        <XPATH><![CDATA[/PROCESS/ENTITIES/ENTITY[TYPE='P']/PROPERTIES/PROPERTY[NAME='E_COD_SIOE']/VALUE]]></XPATH>
      </FIELD>
      <FIELD type="EntityFields" label="E_Localidade" source-type="EntityFields" has_confidential_data="False">
        <TAG><![CDATA[#FIRSTPROCESS:ENTITY:E_Localidade#]]></TAG>
        <VALUE><![CDATA[#PRIMEIROPROCESSO:ENTIDADE:E_Localidade#]]></VALUE>
        <XPATH><![CDATA[/PROCESS/ENTITIES/ENTITY[TYPE='P']/PROPERTIES/PROPERTY[NAME='E_Localidade']/VALUE]]></XPATH>
      </FIELD>
      <FIELD type="EntityFields" label="E_CATEGORIA" source-type="EntityFields" has_confidential_data="False">
        <TAG><![CDATA[#FIRSTPROCESS:ENTITY:E_CATEGORIA#]]></TAG>
        <VALUE><![CDATA[#PRIMEIROPROCESSO:ENTIDADE:E_CATEGORIA#]]></VALUE>
        <XPATH><![CDATA[/PROCESS/ENTITIES/ENTITY[TYPE='P']/PROPERTIES/PROPERTY[NAME='E_CATEGORIA']/VALUE]]></XPATH>
      </FIELD>
      <FIELD type="EntityFields" label="E_UO" source-type="EntityFields" has_confidential_data="False">
        <TAG><![CDATA[#FIRSTPROCESS:ENTITY:E_UO#]]></TAG>
        <VALUE><![CDATA[#PRIMEIROPROCESSO:ENTIDADE:E_UO#]]></VALUE>
        <XPATH><![CDATA[/PROCESS/ENTITIES/ENTITY[TYPE='P']/PROPERTIES/PROPERTY[NAME='E_UO']/VALUE]]></XPATH>
      </FIELD>
      <FIELD type="EntityFields" label="E_SUB_UO" source-type="EntityFields" has_confidential_data="False">
        <TAG><![CDATA[#FIRSTPROCESS:ENTITY:E_SUB_UO#]]></TAG>
        <VALUE><![CDATA[#PRIMEIROPROCESSO:ENTIDADE:E_SUB_UO#]]></VALUE>
        <XPATH><![CDATA[/PROCESS/ENTITIES/ENTITY[TYPE='P']/PROPERTIES/PROPERTY[NAME='E_SUB_UO']/VALUE]]></XPATH>
      </FIELD>
      <FIELD type="EntityFields" label="E_NAP" source-type="EntityFields" has_confidential_data="False">
        <TAG><![CDATA[#FIRSTPROCESS:ENTITY:E_NAP#]]></TAG>
        <VALUE><![CDATA[#PRIMEIROPROCESSO:ENTIDADE:E_NAP#]]></VALUE>
        <XPATH><![CDATA[/PROCESS/ENTITIES/ENTITY[TYPE='P']/PROPERTIES/PROPERTY[NAME='E_NAP']/VALUE]]></XPATH>
      </FIELD>
      <FIELD type="EntityFields" label="E_NIF" source-type="EntityFields" has_confidential_data="False">
        <TAG><![CDATA[#FIRSTPROCESS:ENTITY:E_NIF#]]></TAG>
        <VALUE><![CDATA[#PRIMEIROPROCESSO:ENTIDADE:E_NIF#]]></VALUE>
        <XPATH><![CDATA[/PROCESS/ENTITIES/ENTITY[TYPE='P']/PROPERTIES/PROPERTY[NAME='E_NIF']/VALUE]]></XPATH>
      </FIELD>
      <FIELD type="EntityFields" label="E_Morada" source-type="EntityFields" has_confidential_data="False">
        <TAG><![CDATA[#FIRSTPROCESS:ENTITY:E_Morada#]]></TAG>
        <VALUE><![CDATA[#PRIMEIROPROCESSO:ENTIDADE:E_Morada#]]></VALUE>
        <XPATH><![CDATA[/PROCESS/ENTITIES/ENTITY[TYPE='P']/PROPERTIES/PROPERTY[NAME='E_Morada']/VALUE]]></XPATH>
      </FIELD>
      <FIELD type="EntityFields" label="E_Cod_postal" source-type="EntityFields" has_confidential_data="False">
        <TAG><![CDATA[#FIRSTPROCESS:ENTITY:E_Cod_postal#]]></TAG>
        <VALUE><![CDATA[#PRIMEIROPROCESSO:ENTIDADE:E_Cod_postal#]]></VALUE>
        <XPATH><![CDATA[/PROCESS/ENTITIES/ENTITY[TYPE='P']/PROPERTIES/PROPERTY[NAME='E_Cod_postal']/VALUE]]></XPATH>
      </FIELD>
      <FIELD type="EntityFields" label="E_Pais" source-type="EntityFields" has_confidential_data="False">
        <TAG><![CDATA[#FIRSTPROCESS:ENTITY:E_Pais#]]></TAG>
        <VALUE><![CDATA[#PRIMEIROPROCESSO:ENTIDADE:E_Pais#]]></VALUE>
        <XPATH><![CDATA[/PROCESS/ENTITIES/ENTITY[TYPE='P']/PROPERTIES/PROPERTY[NAME='E_Pais']/VALUE]]></XPATH>
      </FIELD>
      <FIELD type="EntityFields" label="E_Telefone" source-type="EntityFields" has_confidential_data="False">
        <TAG><![CDATA[#FIRSTPROCESS:ENTITY:E_Telefone#]]></TAG>
        <VALUE><![CDATA[#PRIMEIROPROCESSO:ENTIDADE:E_Telefone#]]></VALUE>
        <XPATH><![CDATA[/PROCESS/ENTITIES/ENTITY[TYPE='P']/PROPERTIES/PROPERTY[NAME='E_Telefone']/VALUE]]></XPATH>
      </FIELD>
      <FIELD type="EntityFields" label="E_Fax" source-type="EntityFields" has_confidential_data="False">
        <TAG><![CDATA[#FIRSTPROCESS:ENTITY:E_Fax#]]></TAG>
        <VALUE><![CDATA[#PRIMEIROPROCESSO:ENTIDADE:E_Fax#]]></VALUE>
        <XPATH><![CDATA[/PROCESS/ENTITIES/ENTITY[TYPE='P']/PROPERTIES/PROPERTY[NAME='E_Fax']/VALUE]]></XPATH>
      </FIELD>
      <FIELD type="EntityFields" label="E_Telemovel" source-type="EntityFields" has_confidential_data="False">
        <TAG><![CDATA[#FIRSTPROCESS:ENTITY:E_Telemovel#]]></TAG>
        <VALUE><![CDATA[#PRIMEIROPROCESSO:ENTIDADE:E_Telemovel#]]></VALUE>
        <XPATH><![CDATA[/PROCESS/ENTITIES/ENTITY[TYPE='P']/PROPERTIES/PROPERTY[NAME='E_Telemovel']/VALUE]]></XPATH>
      </FIELD>
      <FIELD type="EntityFields" label="E_TITULO" source-type="EntityFields" has_confidential_data="False">
        <TAG><![CDATA[#FIRSTPROCESS:ENTITY:E_TITULO#]]></TAG>
        <VALUE><![CDATA[#PRIMEIROPROCESSO:ENTIDADE:E_TITULO#]]></VALUE>
        <XPATH><![CDATA[/PROCESS/ENTITIES/ENTITY[TYPE='P']/PROPERTIES/PROPERTY[NAME='E_TITULO']/VALUE]]></XPATH>
      </FIELD>
      <FIELD type="EntityFields" label="E_DEPARTAMENTO" source-type="EntityFields" has_confidential_data="False">
        <TAG><![CDATA[#FIRSTPROCESS:ENTITY:E_DEPARTAMENTO#]]></TAG>
        <VALUE><![CDATA[#PRIMEIROPROCESSO:ENTIDADE:E_DEPARTAMENTO#]]></VALUE>
        <XPATH><![CDATA[/PROCESS/ENTITIES/ENTITY[TYPE='P']/PROPERTIES/PROPERTY[NAME='E_DEPARTAMENTO']/VALUE]]></XPATH>
      </FIELD>
      <FIELD type="EntityFields" label="Nome" source-type="EntityFields" has_confidential_data="False">
        <TAG><![CDATA[#FIRSTPROCESS:ENTITY:Nome#]]></TAG>
        <VALUE><![CDATA[#PRIMEIROPROCESSO:ENTIDADE:Nome#]]></VALUE>
        <XPATH><![CDATA[/PROCESS/ENTITIES/ENTITY[TYPE='P']/PROPERTIES/PROPERTY[NAME='Nome']/VALUE]]></XPATH>
      </FIELD>
      <FIELD type="EntityFields" label="E_Morada" source-type="EntityFields" has_confidential_data="False">
        <TAG><![CDATA[#FIRSTPROCESS:ENTITY:E_Morada#]]></TAG>
        <VALUE><![CDATA[#PRIMEIROPROCESSO:ENTIDADE:E_Morada#]]></VALUE>
        <XPATH><![CDATA[/PROCESS/ENTITIES/ENTITY[TYPE='P']/PROPERTIES/PROPERTY[NAME='E_Morada']/VALUE]]></XPATH>
      </FIELD>
      <FIELD type="EntityFields" label="E_Cod_postal" source-type="EntityFields" has_confidential_data="False">
        <TAG><![CDATA[#FIRSTPROCESS:ENTITY:E_Cod_postal#]]></TAG>
        <VALUE><![CDATA[#PRIMEIROPROCESSO:ENTIDADE:E_Cod_postal#]]></VALUE>
        <XPATH><![CDATA[/PROCESS/ENTITIES/ENTITY[TYPE='P']/PROPERTIES/PROPERTY[NAME='E_Cod_postal']/VALUE]]></XPATH>
      </FIELD>
      <FIELD type="EntityFields" label="EX_EXTEPOSTAL" source-type="EntityFields" has_confidential_data="False">
        <TAG><![CDATA[#FIRSTPROCESS:ENTITY:EX_EXTEPOSTAL#]]></TAG>
        <VALUE><![CDATA[#PRIMEIROPROCESSO:ENTIDADE:EX_EXTEPOSTAL#]]></VALUE>
        <XPATH><![CDATA[/PROCESS/ENTITIES/ENTITY[TYPE='P']/PROPERTIES/PROPERTY[NAME='EX_EXTEPOSTAL']/VALUE]]></XPATH>
      </FIELD>
      <FIELD type="EntityFields" label="E_Localidade" source-type="EntityFields" has_confidential_data="False">
        <TAG><![CDATA[#FIRSTPROCESS:ENTITY:E_Localidade#]]></TAG>
        <VALUE><![CDATA[#PRIMEIROPROCESSO:ENTIDADE:E_Localidade#]]></VALUE>
        <XPATH><![CDATA[/PROCESS/ENTITIES/ENTITY[TYPE='P']/PROPERTIES/PROPERTY[NAME='E_Localidade']/VALUE]]></XPATH>
      </FIELD>
    </NODE>
    <NODE label="Documentos">
      <FIELD label="Nome">
        <TAG><![CDATA[#FIRSTPROCESS:DOCUMENT:1:NAME#]]></TAG>
        <VALUE><![CDATA[#PRIMEIROPROCESSO:DOCUMENTO:1:NOME#]]></VALUE>
        <XPATH/>
      </FIELD>
      <FIELD backwardCompatibility="true" label="Nome">
        <TAG><![CDATA[#PRIMEIROPROCESSO:DOCUMENTO:1:NOME#]]></TAG>
        <VALUE><![CDATA[#PRIMEIROPROCESSO:DOCUMENTO:1:NOME#]]></VALUE>
        <XPATH/>
      </FIELD>
      <FIELD label="Referência">
        <TAG><![CDATA[#FIRSTPROCESS:DOCUMENT:1:REFERENCE#]]></TAG>
        <VALUE><![CDATA[#PRIMEIROPROCESSO:DOCUMENTO:1:REFERENCIA#]]></VALUE>
        <XPATH/>
      </FIELD>
      <FIELD backwardCompatibility="true" label="Referência">
        <TAG><![CDATA[#PRIMEIROPROCESSO:DOCUMENTO:1:REFERENCIA#]]></TAG>
        <VALUE><![CDATA[#PRIMEIROPROCESSO:DOCUMENTO:1:REFERENCIA#]]></VALUE>
        <XPATH/>
      </FIELD>
      <FIELD label="Tipo de Documento">
        <TAG><![CDATA[#FIRSTPROCESS:DOCUMENT:1:TYPE#]]></TAG>
        <VALUE><![CDATA[#PRIMEIROPROCESSO:DOCUMENTO:1:TIPO#]]></VALUE>
        <XPATH/>
      </FIELD>
      <FIELD backwardCompatibility="true" label="Tipo de Documento">
        <TAG><![CDATA[#PRIMEIROPROCESSO:DOCUMENTO:1:TIPO#]]></TAG>
        <VALUE><![CDATA[#PRIMEIROPROCESSO:DOCUMENTO:1:TIPO#]]></VALUE>
        <XPATH/>
      </FIELD>
      <FIELD label="Observações">
        <TAG><![CDATA[#FIRSTPROCESS:DOCUMENT:1:OBSERVATIONS#]]></TAG>
        <VALUE><![CDATA[#PRIMEIROPROCESSO:DOCUMENTO:1:OBSERVACOES#]]></VALUE>
        <XPATH/>
      </FIELD>
      <FIELD backwardCompatibility="true" label="Observações">
        <TAG><![CDATA[#PRIMEIROPROCESSO:DOCUMENTO:1:OBSERVACOES#]]></TAG>
        <VALUE><![CDATA[#PRIMEIROPROCESSO:DOCUMENTO:1:OBSERVACOES#]]></VALUE>
        <XPATH/>
      </FIELD>
      <FIELD label="Data na Origem" dtype="D">
        <TAG><![CDATA[#FIRSTPROCESS:DOCUMENT:1:ORIGINDATE#]]></TAG>
        <VALUE><![CDATA[#PRIMEIROPROCESSO:DOCUMENTO:1:DATAORIGEM#]]></VALUE>
        <XPATH/>
      </FIELD>
      <FIELD backwardCompatibility="true" label="Data na Origem" dtype="D">
        <TAG><![CDATA[#PRIMEIROPROCESSO:DOCUMENTO:1:DATAORIGEM#]]></TAG>
        <VALUE><![CDATA[#PRIMEIROPROCESSO:DOCUMENTO:1:DATAORIGEM#]]></VALUE>
        <XPATH/>
      </FIELD>
    </NODE>
    <NODE label="Campos Adicionais..." isWindowSelector="true">
      <FIELD backwardCompatibility="true" type="AdditionalFields" label="_ENT_SEGURADORA" description="_ENT_SEGURADORA" source-type="AdditionalFields" has_confidential_data="False">
        <TAG><![CDATA[#PRIMEIROPROCESSO:CA:_ENT_SEGURADORA#]]></TAG>
        <VALUE><![CDATA[#PRIMEIROPROCESSO:CA:_ENT_SEGURADORA#]]></VALUE>
        <XPATH><![CDATA[/PROCESS/FIELDS/FIELD[NAME='_ENT_SEGURADORA']/VALUE]]></XPATH>
      </FIELD>
      <FIELD backwardCompatibility="true" type="AdditionalFields" label="Data" description="Data" source-type="AdditionalFields" has_confidential_data="False">
        <TAG><![CDATA[#PRIMEIROPROCESSO:CA:Data#]]></TAG>
        <VALUE><![CDATA[#PRIMEIROPROCESSO:CA:Data#]]></VALUE>
        <XPATH><![CDATA[/PROCESS/FIELDS/FIELD[NAME='Data']/VALUE]]></XPATH>
      </FIELD>
      <FIELD backwardCompatibility="true" type="AdditionalFields" label="Data_Devol_AR" description="Data_Devol_AR" source-type="AdditionalFields" has_confidential_data="False">
        <TAG><![CDATA[#PRIMEIROPROCESSO:CA:Data_Devol_AR#]]></TAG>
        <VALUE><![CDATA[#PRIMEIROPROCESSO:CA:Data_Devol_AR#]]></VALUE>
        <XPATH><![CDATA[/PROCESS/FIELDS/FIELD[NAME='Data_Devol_AR']/VALUE]]></XPATH>
      </FIELD>
      <FIELD backwardCompatibility="true" type="AdditionalFields" label="Data_Exp" description="Data_Exp" source-type="AdditionalFields" has_confidential_data="False">
        <TAG><![CDATA[#PRIMEIROPROCESSO:CA:Data_Exp#]]></TAG>
        <VALUE><![CDATA[#PRIMEIROPROCESSO:CA:Data_Exp#]]></VALUE>
        <XPATH><![CDATA[/PROCESS/FIELDS/FIELD[NAME='Data_Exp']/VALUE]]></XPATH>
      </FIELD>
      <FIELD backwardCompatibility="true" type="AdditionalFields" label="E_TIPO" description="E_TIPO" source-type="AdditionalFields" has_confidential_data="False">
        <TAG><![CDATA[#PRIMEIROPROCESSO:CA:E_TIPO#]]></TAG>
        <VALUE><![CDATA[#PRIMEIROPROCESSO:CA:E_TIPO#]]></VALUE>
        <XPATH><![CDATA[/PROCESS/FIELDS/FIELD[NAME='E_TIPO']/VALUE]]></XPATH>
      </FIELD>
      <FIELD backwardCompatibility="true" type="AdditionalFields" label="Entidade" description="Entidade" source-type="AdditionalFields" has_confidential_data="False">
        <TAG><![CDATA[#PRIMEIROPROCESSO:CA:Entidade#]]></TAG>
        <VALUE><![CDATA[#PRIMEIROPROCESSO:CA:Entidade#]]></VALUE>
        <XPATH><![CDATA[/PROCESS/FIELDS/FIELD[NAME='Entidade']/VALUE]]></XPATH>
      </FIELD>
      <FIELD backwardCompatibility="true" type="AdditionalFields" label="FORM_DGO" description="FORM_DGO" source-type="AdditionalFields" has_confidential_data="False">
        <TAG><![CDATA[#PRIMEIROPROCESSO:CA:FORM_DGO#]]></TAG>
        <VALUE><![CDATA[#PRIMEIROPROCESSO:CA:FORM_DGO#]]></VALUE>
        <XPATH><![CDATA[/PROCESS/FIELDS/FIELD[NAME='FORM_DGO']/VALUE]]></XPATH>
      </FIELD>
      <FIELD backwardCompatibility="true" type="AdditionalFields" label="FORM_DGO2" description="FORM_DGO2" source-type="AdditionalFields" has_confidential_data="False">
        <TAG><![CDATA[#PRIMEIROPROCESSO:CA:FORM_DGO2#]]></TAG>
        <VALUE><![CDATA[#PRIMEIROPROCESSO:CA:FORM_DGO2#]]></VALUE>
        <XPATH><![CDATA[/PROCESS/FIELDS/FIELD[NAME='FORM_DGO2']/VALUE]]></XPATH>
      </FIELD>
      <FIELD backwardCompatibility="true" type="AdditionalFields" label="Fundamentação" description="Fundamentação" source-type="AdditionalFields" has_confidential_data="False">
        <TAG><![CDATA[#PRIMEIROPROCESSO:CA:Fundamentação#]]></TAG>
        <VALUE><![CDATA[#PRIMEIROPROCESSO:CA:Fundamentação#]]></VALUE>
        <XPATH><![CDATA[/PROCESS/FIELDS/FIELD[NAME='Fundamentação']/VALUE]]></XPATH>
      </FIELD>
      <FIELD backwardCompatibility="true" type="AdditionalFields" label="NOMEDOCONDUTOR" description="NOMEDOCONDUTOR" source-type="AdditionalFields" has_confidential_data="False">
        <TAG><![CDATA[#PRIMEIROPROCESSO:CA:NOMEDOCONDUTOR#]]></TAG>
        <VALUE><![CDATA[#PRIMEIROPROCESSO:CA:NOMEDOCONDUTOR#]]></VALUE>
        <XPATH><![CDATA[/PROCESS/FIELDS/FIELD[NAME='NOMEDOCONDUTOR']/VALUE]]></XPATH>
      </FIELD>
      <FIELD backwardCompatibility="true" type="AdditionalFields" label="PC_DEIT" description="PC_DEIT" source-type="AdditionalFields" has_confidential_data="False">
        <TAG><![CDATA[#PRIMEIROPROCESSO:CA:PC_DEIT#]]></TAG>
        <VALUE><![CDATA[#PRIMEIROPROCESSO:CA:PC_DEIT#]]></VALUE>
        <XPATH><![CDATA[/PROCESS/FIELDS/FIELD[NAME='PC_DEIT']/VALUE]]></XPATH>
      </FIELD>
      <FIELD backwardCompatibility="true" type="AdditionalFields" label="SEP_Reg_Biog_Trab" description="SEP_Reg_Biog_Trab" source-type="AdditionalFields" has_confidential_data="False">
        <TAG><![CDATA[#PRIMEIROPROCESSO:CA:SEP_Reg_Biog_Trab#]]></TAG>
        <VALUE><![CDATA[#PRIMEIROPROCESSO:CA:SEP_Reg_Biog_Trab#]]></VALUE>
        <XPATH><![CDATA[/PROCESS/FIELDS/FIELD[NAME='SEP_Reg_Biog_Trab']/VALUE]]></XPATH>
      </FIELD>
      <FIELD backwardCompatibility="true" type="AdditionalFields" label="sep_reunioes_cd" description="sep_reunioes_cd" source-type="AdditionalFields" has_confidential_data="False">
        <TAG><![CDATA[#PRIMEIROPROCESSO:CA:sep_reunioes_cd#]]></TAG>
        <VALUE><![CDATA[#PRIMEIROPROCESSO:CA:sep_reunioes_cd#]]></VALUE>
        <XPATH><![CDATA[/PROCESS/FIELDS/FIELD[NAME='sep_reunioes_cd']/VALUE]]></XPATH>
      </FIELD>
      <FIELD backwardCompatibility="true" type="AdditionalFields" label="Serviço" description="Serviço" source-type="AdditionalFields" has_confidential_data="False">
        <TAG><![CDATA[#PRIMEIROPROCESSO:CA:Serviço#]]></TAG>
        <VALUE><![CDATA[#PRIMEIROPROCESSO:CA:Serviço#]]></VALUE>
        <XPATH><![CDATA[/PROCESS/FIELDS/FIELD[NAME='Serviço']/VALUE]]></XPATH>
      </FIELD>
      <FIELD backwardCompatibility="true" type="AdditionalFields" label="TIPODEDOCUMENTO" description="TIPODEDOCUMENTO" source-type="AdditionalFields" has_confidential_data="False">
        <TAG><![CDATA[#PRIMEIROPROCESSO:CA:TIPODEDOCUMENTO#]]></TAG>
        <VALUE><![CDATA[#PRIMEIROPROCESSO:CA:TIPODEDOCUMENTO#]]></VALUE>
        <XPATH><![CDATA[/PROCESS/FIELDS/FIELD[NAME='TIPODEDOCUMENTO']/VALUE]]></XPATH>
      </FIELD>
      <FIELD backwardCompatibility="true" type="AdditionalFields" label="TITULOCONDUCAO" description="TITULOCONDUCAO" source-type="AdditionalFields" has_confidential_data="False">
        <TAG><![CDATA[#PRIMEIROPROCESSO:CA:TITULOCONDUCAO#]]></TAG>
        <VALUE><![CDATA[#PRIMEIROPROCESSO:CA:TITULOCONDUCAO#]]></VALUE>
        <XPATH><![CDATA[/PROCESS/FIELDS/FIELD[NAME='TITULOCONDUCAO']/VALUE]]></XPATH>
      </FIELD>
      <FIELD backwardCompatibility="true" type="AdditionalFields" label="ValoresLOE" description="ValoresLOE" source-type="AdditionalFields" has_confidential_data="False">
        <TAG><![CDATA[#PRIMEIROPROCESSO:CA:ValoresLOE#]]></TAG>
        <VALUE><![CDATA[#PRIMEIROPROCESSO:CA:ValoresLOE#]]></VALUE>
        <XPATH><![CDATA[/PROCESS/FIELDS/FIELD[NAME='ValoresLOE']/VALUE]]></XPATH>
      </FIELD>
      <FIELD backwardCompatibility="true" type="AdditionalFields" label="FATURAS_ContactoFornecedor" description="(Fornecedor) Contacto" source-type="AdditionalFields" has_confidential_data="False">
        <TAG><![CDATA[#PRIMEIROPROCESSO:CA:FATURAS_ContactoFornecedor#]]></TAG>
        <VALUE><![CDATA[#PRIMEIROPROCESSO:CA:FATURAS_ContactoFornecedor#]]></VALUE>
        <XPATH><![CDATA[/PROCESS/FIELDS/FIELD[NAME='FATURAS_ContactoFornecedor']/VALUE]]></XPATH>
      </FIELD>
      <FIELD backwardCompatibility="true" type="AdditionalFields" label="FATURAS_ContribuinteFornecedor" description="(Fornecedor) Contribuinte" source-type="AdditionalFields" has_confidential_data="False">
        <TAG><![CDATA[#PRIMEIROPROCESSO:CA:FATURAS_ContribuinteFornecedor#]]></TAG>
        <VALUE><![CDATA[#PRIMEIROPROCESSO:CA:FATURAS_ContribuinteFornecedor#]]></VALUE>
        <XPATH><![CDATA[/PROCESS/FIELDS/FIELD[NAME='FATURAS_ContribuinteFornecedor']/VALUE]]></XPATH>
      </FIELD>
      <FIELD backwardCompatibility="true" type="AdditionalFields" label="FATURAS_DesignacaoFornecedor" description="(Fornecedor) Designação" source-type="AdditionalFields" has_confidential_data="False">
        <TAG><![CDATA[#PRIMEIROPROCESSO:CA:FATURAS_DesignacaoFornecedor#]]></TAG>
        <VALUE><![CDATA[#PRIMEIROPROCESSO:CA:FATURAS_DesignacaoFornecedor#]]></VALUE>
        <XPATH><![CDATA[/PROCESS/FIELDS/FIELD[NAME='FATURAS_DesignacaoFornecedor']/VALUE]]></XPATH>
      </FIELD>
      <FIELD backwardCompatibility="true" type="AdditionalFields" label="FATURAS_NomeFornecedor" description="(Fornecedor) Nome" source-type="AdditionalFields" has_confidential_data="False">
        <TAG><![CDATA[#PRIMEIROPROCESSO:CA:FATURAS_NomeFornecedor#]]></TAG>
        <VALUE><![CDATA[#PRIMEIROPROCESSO:CA:FATURAS_NomeFornecedor#]]></VALUE>
        <XPATH><![CDATA[/PROCESS/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PRIMEIROPROCESSO:CA:Período#]]></TAG>
        <VALUE><![CDATA[#PRIMEIROPROCESSO:CA:Período#]]></VALUE>
        <XPATH><![CDATA[/PROCESS/FIELDS/FIELD[NAME='Período']/VALUE]]></XPATH>
      </FIELD>
      <FIELD backwardCompatibility="true" type="AdditionalFields" label="DEN_LEG" description="A denúncia é legítima?" source-type="AdditionalFields" has_confidential_data="False">
        <TAG><![CDATA[#PRIMEIROPROCESSO:CA:DEN_LEG#]]></TAG>
        <VALUE><![CDATA[#PRIMEIROPROCESSO:CA:DEN_LEG#]]></VALUE>
        <XPATH><![CDATA[/PROCESS/FIELDS/FIELD[NAME='DEN_LEG']/VALUE]]></XPATH>
      </FIELD>
      <FIELD backwardCompatibility="true" type="AdditionalFields" label="TipoSituacao" description="A usar nos formulários originados no site" source-type="AdditionalFields" has_confidential_data="False">
        <TAG><![CDATA[#PRIMEIROPROCESSO:CA:TipoSituacao#]]></TAG>
        <VALUE><![CDATA[#PRIMEIROPROCESSO:CA:TipoSituacao#]]></VALUE>
        <XPATH><![CDATA[/PROCESS/FIELDS/FIELD[NAME='TipoSituacao']/VALUE]]></XPATH>
      </FIELD>
      <FIELD backwardCompatibility="true" type="AdditionalFields" label="DEN_Aceita_Termos" description="Aceita termos e condições" source-type="AdditionalFields" has_confidential_data="False">
        <TAG><![CDATA[#PRIMEIROPROCESSO:CA:DEN_Aceita_Termos#]]></TAG>
        <VALUE><![CDATA[#PRIMEIROPROCESSO:CA:DEN_Aceita_Termos#]]></VALUE>
        <XPATH><![CDATA[/PROCESS/FIELDS/FIELD[NAME='DEN_Aceita_Termos']/VALUE]]></XPATH>
      </FIELD>
      <FIELD backwardCompatibility="true" type="AdditionalFields" label="PAP_ANEX_COMPROV" description="Anexado comprovatido HomeBanking?" source-type="AdditionalFields" has_confidential_data="False">
        <TAG><![CDATA[#PRIMEIROPROCESSO:CA:PAP_ANEX_COMPROV#]]></TAG>
        <VALUE><![CDATA[#PRIMEIROPROCESSO:CA:PAP_ANEX_COMPROV#]]></VALUE>
        <XPATH><![CDATA[/PROCESS/FIELDS/FIELD[NAME='PAP_ANEX_COMPROV']/VALUE]]></XPATH>
      </FIELD>
      <FIELD backwardCompatibility="true" type="AdditionalFields" label="PAP_ANEXADO_COMPROVATIVO" description="Anexado comprovativo HomeBanking?" source-type="AdditionalFields" has_confidential_data="False">
        <TAG><![CDATA[#PRIMEIROPROCESSO:CA:PAP_ANEXADO_COMPROVATIVO#]]></TAG>
        <VALUE><![CDATA[#PRIMEIROPROCESSO:CA:PAP_ANEXADO_COMPROVATIVO#]]></VALUE>
        <XPATH><![CDATA[/PROCESS/FIELDS/FIELD[NAME='PAP_ANEXADO_COMPROVATIVO']/VALUE]]></XPATH>
      </FIELD>
      <FIELD backwardCompatibility="true" type="AdditionalFields" label="Ano" description="Ano" source-type="AdditionalFields" has_confidential_data="False">
        <TAG><![CDATA[#PRIMEIROPROCESSO:CA:Ano#]]></TAG>
        <VALUE><![CDATA[#PRIMEIROPROCESSO:CA:Ano#]]></VALUE>
        <XPATH><![CDATA[/PROCESS/FIELDS/FIELD[NAME='Ano']/VALUE]]></XPATH>
      </FIELD>
      <FIELD backwardCompatibility="true" type="AdditionalFields" label="PAP_APROV" description="Aprovado?" source-type="AdditionalFields" has_confidential_data="False">
        <TAG><![CDATA[#PRIMEIROPROCESSO:CA:PAP_APROV#]]></TAG>
        <VALUE><![CDATA[#PRIMEIROPROCESSO:CA:PAP_APROV#]]></VALUE>
        <XPATH><![CDATA[/PROCESS/FIELDS/FIELD[NAME='PAP_APROV']/VALUE]]></XPATH>
      </FIELD>
      <FIELD backwardCompatibility="true" type="AdditionalFields" label="PAP_APROVADO" description="Aprovado?" source-type="AdditionalFields" has_confidential_data="False">
        <TAG><![CDATA[#PRIMEIROPROCESSO:CA:PAP_APROVADO#]]></TAG>
        <VALUE><![CDATA[#PRIMEIROPROCESSO:CA:PAP_APROVADO#]]></VALUE>
        <XPATH><![CDATA[/PROCESS/FIELDS/FIELD[NAME='PAP_APROVADO']/VALUE]]></XPATH>
      </FIELD>
      <FIELD backwardCompatibility="true" type="AdditionalFields" label="Arguido_Requerido" description="Arguido/Requerido" source-type="AdditionalFields" has_confidential_data="False">
        <TAG><![CDATA[#PRIMEIROPROCESSO:CA:Arguido_Requerido#]]></TAG>
        <VALUE><![CDATA[#PRIMEIROPROCESSO:CA:Arguido_Requerido#]]></VALUE>
        <XPATH><![CDATA[/PROCESS/FIELDS/FIELD[NAME='Arguido_Requerido']/VALUE]]></XPATH>
      </FIELD>
      <FIELD backwardCompatibility="true" type="AdditionalFields" label="PAP_ASS" description="Assinado?" source-type="AdditionalFields" has_confidential_data="False">
        <TAG><![CDATA[#PRIMEIROPROCESSO:CA:PAP_ASS#]]></TAG>
        <VALUE><![CDATA[#PRIMEIROPROCESSO:CA:PAP_ASS#]]></VALUE>
        <XPATH><![CDATA[/PROCESS/FIELDS/FIELD[NAME='PAP_ASS']/VALUE]]></XPATH>
      </FIELD>
      <FIELD backwardCompatibility="true" type="AdditionalFields" label="PAP_ASSINADO" description="Assinado?" source-type="AdditionalFields" has_confidential_data="False">
        <TAG><![CDATA[#PRIMEIROPROCESSO:CA:PAP_ASSINADO#]]></TAG>
        <VALUE><![CDATA[#PRIMEIROPROCESSO:CA:PAP_ASSINADO#]]></VALUE>
        <XPATH><![CDATA[/PROCESS/FIELDS/FIELD[NAME='PAP_ASSINADO']/VALUE]]></XPATH>
      </FIELD>
      <FIELD backwardCompatibility="true" type="AdditionalFields" label="DEN_Origina_Den" description="Associou distribuição de denuncia?" source-type="AdditionalFields" has_confidential_data="False">
        <TAG><![CDATA[#PRIMEIROPROCESSO:CA:DEN_Origina_Den#]]></TAG>
        <VALUE><![CDATA[#PRIMEIROPROCESSO:CA:DEN_Origina_Den#]]></VALUE>
        <XPATH><![CDATA[/PROCESS/FIELDS/FIELD[NAME='DEN_Origina_Den']/VALUE]]></XPATH>
      </FIELD>
      <FIELD backwardCompatibility="true" type="AdditionalFields" label="Atividade" description="Atividade" source-type="AdditionalFields" has_confidential_data="False">
        <TAG><![CDATA[#PRIMEIROPROCESSO:CA:Atividade#]]></TAG>
        <VALUE><![CDATA[#PRIMEIROPROCESSO:CA:Atividade#]]></VALUE>
        <XPATH><![CDATA[/PROCESS/FIELDS/FIELD[NAME='Atividade']/VALUE]]></XPATH>
      </FIELD>
      <FIELD backwardCompatibility="true" type="AdditionalFields" label="fat_iva_tx_normal" description="Base Tributável de IVA Taxa Normal" source-type="AdditionalFields" has_confidential_data="False">
        <TAG><![CDATA[#PRIMEIROPROCESSO:CA:fat_iva_tx_normal#]]></TAG>
        <VALUE><![CDATA[#PRIMEIROPROCESSO:CA:fat_iva_tx_normal#]]></VALUE>
        <XPATH><![CDATA[/PROCESS/FIELDS/FIELD[NAME='fat_iva_tx_normal']/VALUE]]></XPATH>
      </FIELD>
      <FIELD backwardCompatibility="true" type="AdditionalFields" label="Custom_string" description="Campo adicional alfanumérico" source-type="AdditionalFields" has_confidential_data="False">
        <TAG><![CDATA[#PRIMEIROPROCESSO:CA:Custom_string#]]></TAG>
        <VALUE><![CDATA[#PRIMEIROPROCESSO:CA:Custom_string#]]></VALUE>
        <XPATH><![CDATA[/PROCESS/FIELDS/FIELD[NAME='Custom_string']/VALUE]]></XPATH>
      </FIELD>
      <FIELD backwardCompatibility="true" type="AdditionalFields" label="Custom_bool" description="Campo adicional booleano" source-type="AdditionalFields" has_confidential_data="False">
        <TAG><![CDATA[#PRIMEIROPROCESSO:CA:Custom_bool#]]></TAG>
        <VALUE><![CDATA[#PRIMEIROPROCESSO:CA:Custom_bool#]]></VALUE>
        <XPATH><![CDATA[/PROCESS/FIELDS/FIELD[NAME='Custom_bool']/VALUE]]></XPATH>
      </FIELD>
      <FIELD backwardCompatibility="true" type="AdditionalFields" label="Custom_data" description="Campo adicional data" source-type="AdditionalFields" has_confidential_data="False">
        <TAG><![CDATA[#PRIMEIROPROCESSO:CA:Custom_data#]]></TAG>
        <VALUE><![CDATA[#PRIMEIROPROCESSO:CA:Custom_data#]]></VALUE>
        <XPATH><![CDATA[/PROCESS/FIELDS/FIELD[NAME='Custom_data']/VALUE]]></XPATH>
      </FIELD>
      <FIELD backwardCompatibility="true" type="AdditionalFields" label="Custom_list" description="Campo adicional lista de valores" source-type="AdditionalFields" has_confidential_data="False">
        <TAG><![CDATA[#PRIMEIROPROCESSO:CA:Custom_list#]]></TAG>
        <VALUE><![CDATA[#PRIMEIROPROCESSO:CA:Custom_list#]]></VALUE>
        <XPATH><![CDATA[/PROCESS/FIELDS/FIELD[NAME='Custom_list']/VALUE]]></XPATH>
      </FIELD>
      <FIELD backwardCompatibility="true" type="AdditionalFields" label="Custom_num" description="Campo adicional numérico" source-type="AdditionalFields" has_confidential_data="False">
        <TAG><![CDATA[#PRIMEIROPROCESSO:CA:Custom_num#]]></TAG>
        <VALUE><![CDATA[#PRIMEIROPROCESSO:CA:Custom_num#]]></VALUE>
        <XPATH><![CDATA[/PROCESS/FIELDS/FIELD[NAME='Custom_num']/VALUE]]></XPATH>
      </FIELD>
      <FIELD backwardCompatibility="true" type="AdditionalFields" label="Canal" description="Canal de Entrada da reclamação" source-type="AdditionalFields" has_confidential_data="False">
        <TAG><![CDATA[#PRIMEIROPROCESSO:CA:Canal#]]></TAG>
        <VALUE><![CDATA[#PRIMEIROPROCESSO:CA:Canal#]]></VALUE>
        <XPATH><![CDATA[/PROCESS/FIELDS/FIELD[NAME='Canal']/VALUE]]></XPATH>
      </FIELD>
      <FIELD backwardCompatibility="true" type="AdditionalFields" label="E_CATEGORIA" description="Categoria" source-type="AdditionalFields" has_confidential_data="False">
        <TAG><![CDATA[#PRIMEIROPROCESSO:CA:E_CATEGORIA#]]></TAG>
        <VALUE><![CDATA[#PRIMEIROPROCESSO:CA:E_CATEGORIA#]]></VALUE>
        <XPATH><![CDATA[/PROCESS/FIELDS/FIELD[NAME='E_CATEGORIA']/VALUE]]></XPATH>
      </FIELD>
      <FIELD backwardCompatibility="true" type="AdditionalFields" label="Caucao" description="Caução" source-type="AdditionalFields" has_confidential_data="False">
        <TAG><![CDATA[#PRIMEIROPROCESSO:CA:Caucao#]]></TAG>
        <VALUE><![CDATA[#PRIMEIROPROCESSO:CA:Caucao#]]></VALUE>
        <XPATH><![CDATA[/PROCESS/FIELDS/FIELD[NAME='Caucao']/VALUE]]></XPATH>
      </FIELD>
      <FIELD backwardCompatibility="true" type="AdditionalFields" label="CRT_A_PSI" description="Certificado de Avaliação Psicológica" source-type="AdditionalFields" has_confidential_data="False">
        <TAG><![CDATA[#PRIMEIROPROCESSO:CA:CRT_A_PSI#]]></TAG>
        <VALUE><![CDATA[#PRIMEIROPROCESSO:CA:CRT_A_PSI#]]></VALUE>
        <XPATH><![CDATA[/PROCESS/FIELDS/FIELD[NAME='CRT_A_PSI']/VALUE]]></XPATH>
      </FIELD>
      <FIELD backwardCompatibility="true" type="AdditionalFields" label="ClasseEntidade" description="Classe de Entidade" source-type="AdditionalFields" has_confidential_data="False">
        <TAG><![CDATA[#PRIMEIROPROCESSO:CA:ClasseEntidade#]]></TAG>
        <VALUE><![CDATA[#PRIMEIROPROCESSO:CA:ClasseEntidade#]]></VALUE>
        <XPATH><![CDATA[/PROCESS/FIELDS/FIELD[NAME='ClasseEntidade']/VALUE]]></XPATH>
      </FIELD>
      <FIELD backwardCompatibility="true" type="AdditionalFields" label="Estrada" description="Classificação da estrada" source-type="AdditionalFields" has_confidential_data="False">
        <TAG><![CDATA[#PRIMEIROPROCESSO:CA:Estrada#]]></TAG>
        <VALUE><![CDATA[#PRIMEIROPROCESSO:CA:Estrada#]]></VALUE>
        <XPATH><![CDATA[/PROCESS/FIELDS/FIELD[NAME='Estrada']/VALUE]]></XPATH>
      </FIELD>
      <FIELD backwardCompatibility="true" type="AdditionalFields" label="TipificaçãoOcor" description="Classificação do evento" source-type="AdditionalFields" has_confidential_data="False">
        <TAG><![CDATA[#PRIMEIROPROCESSO:CA:TipificaçãoOcor#]]></TAG>
        <VALUE><![CDATA[#PRIMEIROPROCESSO:CA:TipificaçãoOcor#]]></VALUE>
        <XPATH><![CDATA[/PROCESS/FIELDS/FIELD[NAME='TipificaçãoOcor']/VALUE]]></XPATH>
      </FIELD>
      <FIELD backwardCompatibility="true" type="AdditionalFields" label="FATURAS_CodigoGERFIP" description="Código do Fornecedor GERFIP" source-type="AdditionalFields" has_confidential_data="False">
        <TAG><![CDATA[#PRIMEIROPROCESSO:CA:FATURAS_CodigoGERFIP#]]></TAG>
        <VALUE><![CDATA[#PRIMEIROPROCESSO:CA:FATURAS_CodigoGERFIP#]]></VALUE>
        <XPATH><![CDATA[/PROCESS/FIELDS/FIELD[NAME='FATURAS_CodigoGERFIP']/VALUE]]></XPATH>
      </FIELD>
      <FIELD backwardCompatibility="true" type="AdditionalFields" label="CódigoPostal" description="Código Postal do Reclamante" source-type="AdditionalFields" has_confidential_data="False">
        <TAG><![CDATA[#PRIMEIROPROCESSO:CA:CódigoPostal#]]></TAG>
        <VALUE><![CDATA[#PRIMEIROPROCESSO:CA:CódigoPostal#]]></VALUE>
        <XPATH><![CDATA[/PROCESS/FIELDS/FIELD[NAME='CódigoPostal']/VALUE]]></XPATH>
      </FIELD>
      <FIELD backwardCompatibility="true" type="AdditionalFields" label="E_COD_SIOE" description="Código SIOE" source-type="AdditionalFields" has_confidential_data="False">
        <TAG><![CDATA[#PRIMEIROPROCESSO:CA:E_COD_SIOE#]]></TAG>
        <VALUE><![CDATA[#PRIMEIROPROCESSO:CA:E_COD_SIOE#]]></VALUE>
        <XPATH><![CDATA[/PROCESS/FIELDS/FIELD[NAME='E_COD_SIOE']/VALUE]]></XPATH>
      </FIELD>
      <FIELD backwardCompatibility="true" type="AdditionalFields" label="E_Cod_postal" description="Código-Postal" source-type="AdditionalFields" has_confidential_data="False">
        <TAG><![CDATA[#PRIMEIROPROCESSO:CA:E_Cod_postal#]]></TAG>
        <VALUE><![CDATA[#PRIMEIROPROCESSO:CA:E_Cod_postal#]]></VALUE>
        <XPATH><![CDATA[/PROCESS/FIELDS/FIELD[NAME='E_Cod_postal']/VALUE]]></XPATH>
      </FIELD>
      <FIELD backwardCompatibility="true" type="AdditionalFields" label="DEN_Concorda" description="Concorda" source-type="AdditionalFields" has_confidential_data="False">
        <TAG><![CDATA[#PRIMEIROPROCESSO:CA:DEN_Concorda#]]></TAG>
        <VALUE><![CDATA[#PRIMEIROPROCESSO:CA:DEN_Concorda#]]></VALUE>
        <XPATH><![CDATA[/PROCESS/FIELDS/FIELD[NAME='DEN_Concorda']/VALUE]]></XPATH>
      </FIELD>
      <FIELD backwardCompatibility="true" type="AdditionalFields" label="DEN_Contato" description="Contato telefónico" source-type="AdditionalFields" has_confidential_data="False">
        <TAG><![CDATA[#PRIMEIROPROCESSO:CA:DEN_Contato#]]></TAG>
        <VALUE><![CDATA[#PRIMEIROPROCESSO:CA:DEN_Contato#]]></VALUE>
        <XPATH><![CDATA[/PROCESS/FIELDS/FIELD[NAME='DEN_Contato']/VALUE]]></XPATH>
      </FIELD>
      <FIELD backwardCompatibility="true" type="AdditionalFields" label="FATURAS_ContribuinteCliente" description="Contribuinte do Cliente" source-type="AdditionalFields" has_confidential_data="False">
        <TAG><![CDATA[#PRIMEIROPROCESSO:CA:FATURAS_ContribuinteCliente#]]></TAG>
        <VALUE><![CDATA[#PRIMEIROPROCESSO:CA:FATURAS_ContribuinteCliente#]]></VALUE>
        <XPATH><![CDATA[/PROCESS/FIELDS/FIELD[NAME='FATURAS_ContribuinteCliente']/VALUE]]></XPATH>
      </FIELD>
      <FIELD backwardCompatibility="true" type="AdditionalFields" label="Xinicial" description="Coordenada X inicial" source-type="AdditionalFields" has_confidential_data="False">
        <TAG><![CDATA[#PRIMEIROPROCESSO:CA:Xinicial#]]></TAG>
        <VALUE><![CDATA[#PRIMEIROPROCESSO:CA:Xinicial#]]></VALUE>
        <XPATH><![CDATA[/PROCESS/FIELDS/FIELD[NAME='Xinicial']/VALUE]]></XPATH>
      </FIELD>
      <FIELD backwardCompatibility="true" type="AdditionalFields" label="Yinicial" description="Coordenada y do Km inicial" source-type="AdditionalFields" has_confidential_data="False">
        <TAG><![CDATA[#PRIMEIROPROCESSO:CA:Yinicial#]]></TAG>
        <VALUE><![CDATA[#PRIMEIROPROCESSO:CA:Yinicial#]]></VALUE>
        <XPATH><![CDATA[/PROCESS/FIELDS/FIELD[NAME='Yinicial']/VALUE]]></XPATH>
      </FIELD>
      <FIELD backwardCompatibility="true" type="AdditionalFields" label="FATURAS_DadosFornecedor" description="Dados do Fornecedor" source-type="AdditionalFields" has_confidential_data="False">
        <TAG><![CDATA[#PRIMEIROPROCESSO:CA:FATURAS_DadosFornecedor#]]></TAG>
        <VALUE><![CDATA[#PRIMEIROPROCESSO:CA:FATURAS_DadosFornecedor#]]></VALUE>
        <XPATH><![CDATA[/PROCESS/FIELDS/FIELD[NAME='FATURAS_DadosFornecedor']/VALUE]]></XPATH>
      </FIELD>
      <FIELD backwardCompatibility="true" type="AdditionalFields" label="DEN_Data_Agendada" description="Data Agendada" source-type="AdditionalFields" has_confidential_data="False">
        <TAG><![CDATA[#PRIMEIROPROCESSO:CA:DEN_Data_Agendada#]]></TAG>
        <VALUE><![CDATA[#PRIMEIROPROCESSO:CA:DEN_Data_Agendada#]]></VALUE>
        <XPATH><![CDATA[/PROCESS/FIELDS/FIELD[NAME='DEN_Data_Agendada']/VALUE]]></XPATH>
      </FIELD>
      <FIELD backwardCompatibility="true" type="AdditionalFields" label="DataFatura" description="Data da Fatura" source-type="AdditionalFields" has_confidential_data="False">
        <TAG><![CDATA[#PRIMEIROPROCESSO:CA:DataFatura#]]></TAG>
        <VALUE><![CDATA[#PRIMEIROPROCESSO:CA:DataFatura#]]></VALUE>
        <XPATH><![CDATA[/PROCESS/FIELDS/FIELD[NAME='DataFatura']/VALUE]]></XPATH>
      </FIELD>
      <FIELD backwardCompatibility="true" type="AdditionalFields" label="DataResposta" description="Data da Resposta" source-type="AdditionalFields" has_confidential_data="False">
        <TAG><![CDATA[#PRIMEIROPROCESSO:CA:DataResposta#]]></TAG>
        <VALUE><![CDATA[#PRIMEIROPROCESSO:CA:DataResposta#]]></VALUE>
        <XPATH><![CDATA[/PROCESS/FIELDS/FIELD[NAME='DataResposta']/VALUE]]></XPATH>
      </FIELD>
      <FIELD backwardCompatibility="true" type="AdditionalFields" label="FATURAS_DataAdjudicacao" description="Data de Adjudicação" source-type="AdditionalFields" has_confidential_data="False">
        <TAG><![CDATA[#PRIMEIROPROCESSO:CA:FATURAS_DataAdjudicacao#]]></TAG>
        <VALUE><![CDATA[#PRIMEIROPROCESSO:CA:FATURAS_DataAdjudicacao#]]></VALUE>
        <XPATH><![CDATA[/PROCESS/FIELDS/FIELD[NAME='FATURAS_DataAdjudicacao']/VALUE]]></XPATH>
      </FIELD>
      <FIELD backwardCompatibility="true" type="AdditionalFields" label="FATURAS_DataEmissaoFatura" description="Data de Emissão" source-type="AdditionalFields" has_confidential_data="False">
        <TAG><![CDATA[#PRIMEIROPROCESSO:CA:FATURAS_DataEmissaoFatura#]]></TAG>
        <VALUE><![CDATA[#PRIMEIROPROCESSO:CA:FATURAS_DataEmissaoFatura#]]></VALUE>
        <XPATH><![CDATA[/PROCESS/FIELDS/FIELD[NAME='FATURAS_DataEmissaoFatura']/VALUE]]></XPATH>
      </FIELD>
      <FIELD backwardCompatibility="true" type="AdditionalFields" label="PAP_DATA_PAG" description="Data do pagamento GERFIP" source-type="AdditionalFields" has_confidential_data="False">
        <TAG><![CDATA[#PRIMEIROPROCESSO:CA:PAP_DATA_PAG#]]></TAG>
        <VALUE><![CDATA[#PRIMEIROPROCESSO:CA:PAP_DATA_PAG#]]></VALUE>
        <XPATH><![CDATA[/PROCESS/FIELDS/FIELD[NAME='PAP_DATA_PAG']/VALUE]]></XPATH>
      </FIELD>
      <FIELD backwardCompatibility="true" type="AdditionalFields" label="FATURAS_DataRegistoCompromisso" description="Data do Registo do Compromisso" source-type="AdditionalFields" has_confidential_data="False">
        <TAG><![CDATA[#PRIMEIROPROCESSO:CA:FATURAS_DataRegistoCompromisso#]]></TAG>
        <VALUE><![CDATA[#PRIMEIROPROCESSO:CA:FATURAS_DataRegistoCompromisso#]]></VALUE>
        <XPATH><![CDATA[/PROCESS/FIELDS/FIELD[NAME='FATURAS_DataRegistoCompromisso']/VALUE]]></XPATH>
      </FIELD>
      <FIELD backwardCompatibility="true" type="AdditionalFields" label="DataLimiteRespo" description="Data limite de resposta ao requerimento" source-type="AdditionalFields" has_confidential_data="False">
        <TAG><![CDATA[#PRIMEIROPROCESSO:CA:DataLimiteRespo#]]></TAG>
        <VALUE><![CDATA[#PRIMEIROPROCESSO:CA:DataLimiteRespo#]]></VALUE>
        <XPATH><![CDATA[/PROCESS/FIELDS/FIELD[NAME='DataLimiteRespo']/VALUE]]></XPATH>
      </FIELD>
      <FIELD backwardCompatibility="true" type="AdditionalFields" label="PAP_DATA_TRANSF" description="Data transferência bancária" source-type="AdditionalFields" has_confidential_data="False">
        <TAG><![CDATA[#PRIMEIROPROCESSO:CA:PAP_DATA_TRANSF#]]></TAG>
        <VALUE><![CDATA[#PRIMEIROPROCESSO:CA:PAP_DATA_TRANSF#]]></VALUE>
        <XPATH><![CDATA[/PROCESS/FIELDS/FIELD[NAME='PAP_DATA_TRANSF']/VALUE]]></XPATH>
      </FIELD>
      <FIELD backwardCompatibility="true" type="AdditionalFields" label="PAP_DATA_TRANSF_BANC" description="Data transferência bancária" source-type="AdditionalFields" has_confidential_data="False">
        <TAG><![CDATA[#PRIMEIROPROCESSO:CA:PAP_DATA_TRANSF_BANC#]]></TAG>
        <VALUE><![CDATA[#PRIMEIROPROCESSO:CA:PAP_DATA_TRANSF_BANC#]]></VALUE>
        <XPATH><![CDATA[/PROCESS/FIELDS/FIELD[NAME='PAP_DATA_TRANSF_BANC']/VALUE]]></XPATH>
      </FIELD>
      <FIELD backwardCompatibility="true" type="AdditionalFields" label="Data_IMT" description="Data_IMT" source-type="AdditionalFields" has_confidential_data="False">
        <TAG><![CDATA[#PRIMEIROPROCESSO:CA:Data_IMT#]]></TAG>
        <VALUE><![CDATA[#PRIMEIROPROCESSO:CA:Data_IMT#]]></VALUE>
        <XPATH><![CDATA[/PROCESS/FIELDS/FIELD[NAME='Data_IMT']/VALUE]]></XPATH>
      </FIELD>
      <FIELD backwardCompatibility="true" type="AdditionalFields" label="DataRegisto" description="DataRegisto" source-type="AdditionalFields" has_confidential_data="False">
        <TAG><![CDATA[#PRIMEIROPROCESSO:CA:DataRegisto#]]></TAG>
        <VALUE><![CDATA[#PRIMEIROPROCESSO:CA:DataRegisto#]]></VALUE>
        <XPATH><![CDATA[/PROCESS/FIELDS/FIELD[NAME='DataRegisto']/VALUE]]></XPATH>
      </FIELD>
      <FIELD backwardCompatibility="true" type="AdditionalFields" label="DEN_Datas" description="Datas em que ocorreram os factos" source-type="AdditionalFields" has_confidential_data="False">
        <TAG><![CDATA[#PRIMEIROPROCESSO:CA:DEN_Datas#]]></TAG>
        <VALUE><![CDATA[#PRIMEIROPROCESSO:CA:DEN_Datas#]]></VALUE>
        <XPATH><![CDATA[/PROCESS/FIELDS/FIELD[NAME='DEN_Datas']/VALUE]]></XPATH>
      </FIELD>
      <FIELD backwardCompatibility="true" type="AdditionalFields" label="Decisão" description="Decisão Processo Licenciamento" source-type="AdditionalFields" has_confidential_data="False">
        <TAG><![CDATA[#PRIMEIROPROCESSO:CA:Decisão#]]></TAG>
        <VALUE><![CDATA[#PRIMEIROPROCESSO:CA:Decisão#]]></VALUE>
        <XPATH><![CDATA[/PROCESS/FIELDS/FIELD[NAME='Decisão']/VALUE]]></XPATH>
      </FIELD>
      <FIELD backwardCompatibility="true" type="AdditionalFields" label="DEN_Denuncia_previa" description="Denúncia prévia a outras autoridades " source-type="AdditionalFields" has_confidential_data="False">
        <TAG><![CDATA[#PRIMEIROPROCESSO:CA:DEN_Denuncia_previa#]]></TAG>
        <VALUE><![CDATA[#PRIMEIROPROCESSO:CA:DEN_Denuncia_previa#]]></VALUE>
        <XPATH><![CDATA[/PROCESS/FIELDS/FIELD[NAME='DEN_Denuncia_previa']/VALUE]]></XPATH>
      </FIELD>
      <FIELD backwardCompatibility="true" type="AdditionalFields" label="E_DEPARTAMENTO" description="Departamento" source-type="AdditionalFields" has_confidential_data="False">
        <TAG><![CDATA[#PRIMEIROPROCESSO:CA:E_DEPARTAMENTO#]]></TAG>
        <VALUE><![CDATA[#PRIMEIROPROCESSO:CA:E_DEPARTAMENTO#]]></VALUE>
        <XPATH><![CDATA[/PROCESS/FIELDS/FIELD[NAME='E_DEPARTAMENTO']/VALUE]]></XPATH>
      </FIELD>
      <FIELD backwardCompatibility="true" type="AdditionalFields" label="DescCodPostal" description="DescCodPostal" source-type="AdditionalFields" has_confidential_data="False">
        <TAG><![CDATA[#PRIMEIROPROCESSO:CA:DescCodPostal#]]></TAG>
        <VALUE><![CDATA[#PRIMEIROPROCESSO:CA:DescCodPostal#]]></VALUE>
        <XPATH><![CDATA[/PROCESS/FIELDS/FIELD[NAME='DescCodPostal']/VALUE]]></XPATH>
      </FIELD>
      <FIELD backwardCompatibility="true" type="AdditionalFields" label="Descrição" description="Descrição" source-type="AdditionalFields" has_confidential_data="False">
        <TAG><![CDATA[#PRIMEIROPROCESSO:CA:Descrição#]]></TAG>
        <VALUE><![CDATA[#PRIMEIROPROCESSO:CA:Descrição#]]></VALUE>
        <XPATH><![CDATA[/PROCESS/FIELDS/FIELD[NAME='Descrição']/VALUE]]></XPATH>
      </FIELD>
      <FIELD backwardCompatibility="true" type="AdditionalFields" label="DEN_Descricao_docs" description="Descrição dos documentos/provas que fundamentam denúncia " source-type="AdditionalFields" has_confidential_data="False">
        <TAG><![CDATA[#PRIMEIROPROCESSO:CA:DEN_Descricao_docs#]]></TAG>
        <VALUE><![CDATA[#PRIMEIROPROCESSO:CA:DEN_Descricao_docs#]]></VALUE>
        <XPATH><![CDATA[/PROCESS/FIELDS/FIELD[NAME='DEN_Descricao_docs']/VALUE]]></XPATH>
      </FIELD>
      <FIELD backwardCompatibility="true" type="AdditionalFields" label="DEN_Anonimo" description="Deseja permanecer anónimo" source-type="AdditionalFields" has_confidential_data="False">
        <TAG><![CDATA[#PRIMEIROPROCESSO:CA:DEN_Anonimo#]]></TAG>
        <VALUE><![CDATA[#PRIMEIROPROCESSO:CA:DEN_Anonimo#]]></VALUE>
        <XPATH><![CDATA[/PROCESS/FIELDS/FIELD[NAME='DEN_Anonimo']/VALUE]]></XPATH>
      </FIELD>
      <FIELD backwardCompatibility="true" type="AdditionalFields" label="Distrito" description="Distrito" source-type="AdditionalFields" has_confidential_data="False">
        <TAG><![CDATA[#PRIMEIROPROCESSO:CA:Distrito#]]></TAG>
        <VALUE><![CDATA[#PRIMEIROPROCESSO:CA:Distrito#]]></VALUE>
        <XPATH><![CDATA[/PROCESS/FIELDS/FIELD[NAME='Distrito']/VALUE]]></XPATH>
      </FIELD>
      <FIELD backwardCompatibility="true" type="AdditionalFields" label="PAP_DOCS_ANEXADOS" description="Documentos anexados?" source-type="AdditionalFields" has_confidential_data="False">
        <TAG><![CDATA[#PRIMEIROPROCESSO:CA:PAP_DOCS_ANEXADOS#]]></TAG>
        <VALUE><![CDATA[#PRIMEIROPROCESSO:CA:PAP_DOCS_ANEXADOS#]]></VALUE>
        <XPATH><![CDATA[/PROCESS/FIELDS/FIELD[NAME='PAP_DOCS_ANEXADOS']/VALUE]]></XPATH>
      </FIELD>
      <FIELD backwardCompatibility="true" type="AdditionalFields" label="PAP_DOCS_ANEX" description="Documentos Anexados?" source-type="AdditionalFields" has_confidential_data="False">
        <TAG><![CDATA[#PRIMEIROPROCESSO:CA:PAP_DOCS_ANEX#]]></TAG>
        <VALUE><![CDATA[#PRIMEIROPROCESSO:CA:PAP_DOCS_ANEX#]]></VALUE>
        <XPATH><![CDATA[/PROCESS/FIELDS/FIELD[NAME='PAP_DOCS_ANEX']/VALUE]]></XPATH>
      </FIELD>
      <FIELD backwardCompatibility="true" type="AdditionalFields" label="DEN_Dominio" description="Domínio da denúncia" source-type="AdditionalFields" has_confidential_data="False">
        <TAG><![CDATA[#PRIMEIROPROCESSO:CA:DEN_Dominio#]]></TAG>
        <VALUE><![CDATA[#PRIMEIROPROCESSO:CA:DEN_Dominio#]]></VALUE>
        <XPATH><![CDATA[/PROCESS/FIELDS/FIELD[NAME='DEN_Dominio']/VALUE]]></XPATH>
      </FIELD>
      <FIELD backwardCompatibility="true" type="AdditionalFields" label="E_Morada" description="E_Morada" source-type="AdditionalFields" has_confidential_data="False">
        <TAG><![CDATA[#PRIMEIROPROCESSO:CA:E_Morada#]]></TAG>
        <VALUE><![CDATA[#PRIMEIROPROCESSO:CA:E_Morada#]]></VALUE>
        <XPATH><![CDATA[/PROCESS/FIELDS/FIELD[NAME='E_Morada']/VALUE]]></XPATH>
      </FIELD>
      <FIELD backwardCompatibility="true" type="AdditionalFields" label="E-mail" description="E-mail do Reclamante" source-type="AdditionalFields" has_confidential_data="False">
        <TAG><![CDATA[#PRIMEIROPROCESSO:CA:E-mail#]]></TAG>
        <VALUE><![CDATA[#PRIMEIROPROCESSO:CA:E-mail#]]></VALUE>
        <XPATH><![CDATA[/PROCESS/FIELDS/FIELD[NAME='E-mail']/VALUE]]></XPATH>
      </FIELD>
      <FIELD backwardCompatibility="true" type="AdditionalFields" label="DEN_Email" description="Endereço de correio eletrónico" source-type="AdditionalFields" has_confidential_data="False">
        <TAG><![CDATA[#PRIMEIROPROCESSO:CA:DEN_Email#]]></TAG>
        <VALUE><![CDATA[#PRIMEIROPROCESSO:CA:DEN_Email#]]></VALUE>
        <XPATH><![CDATA[/PROCESS/FIELDS/FIELD[NAME='DEN_Email']/VALUE]]></XPATH>
      </FIELD>
      <FIELD backwardCompatibility="true" type="AdditionalFields" label="EntidadeRemetente" description="Entidade Remetente" source-type="AdditionalFields" has_confidential_data="False">
        <TAG><![CDATA[#PRIMEIROPROCESSO:CA:EntidadeRemetente#]]></TAG>
        <VALUE><![CDATA[#PRIMEIROPROCESSO:CA:EntidadeRemetente#]]></VALUE>
        <XPATH><![CDATA[/PROCESS/FIELDS/FIELD[NAME='EntidadeRemetente']/VALUE]]></XPATH>
      </FIELD>
      <FIELD backwardCompatibility="true" type="AdditionalFields" label="fat_esp_fisc" description="Espaço fiscal" source-type="AdditionalFields" has_confidential_data="False">
        <TAG><![CDATA[#PRIMEIROPROCESSO:CA:fat_esp_fisc#]]></TAG>
        <VALUE><![CDATA[#PRIMEIROPROCESSO:CA:fat_esp_fisc#]]></VALUE>
        <XPATH><![CDATA[/PROCESS/FIELDS/FIELD[NAME='fat_esp_fisc']/VALUE]]></XPATH>
      </FIELD>
      <FIELD backwardCompatibility="true" type="AdditionalFields" label="fat_est_doc" description="Estado do documento" source-type="AdditionalFields" has_confidential_data="False">
        <TAG><![CDATA[#PRIMEIROPROCESSO:CA:fat_est_doc#]]></TAG>
        <VALUE><![CDATA[#PRIMEIROPROCESSO:CA:fat_est_doc#]]></VALUE>
        <XPATH><![CDATA[/PROCESS/FIELDS/FIELD[NAME='fat_est_doc']/VALUE]]></XPATH>
      </FIELD>
      <FIELD backwardCompatibility="true" type="AdditionalFields" label="Estado_CO_TE" description="Estado do processo de execução" source-type="AdditionalFields" has_confidential_data="False">
        <TAG><![CDATA[#PRIMEIROPROCESSO:CA:Estado_CO_TE#]]></TAG>
        <VALUE><![CDATA[#PRIMEIROPROCESSO:CA:Estado_CO_TE#]]></VALUE>
        <XPATH><![CDATA[/PROCESS/FIELDS/FIELD[NAME='Estado_CO_TE']/VALUE]]></XPATH>
      </FIELD>
      <FIELD backwardCompatibility="true" type="AdditionalFields" label="Estado_CO_TR" description="Estado do processo de recurso" source-type="AdditionalFields" has_confidential_data="False">
        <TAG><![CDATA[#PRIMEIROPROCESSO:CA:Estado_CO_TR#]]></TAG>
        <VALUE><![CDATA[#PRIMEIROPROCESSO:CA:Estado_CO_TR#]]></VALUE>
        <XPATH><![CDATA[/PROCESS/FIELDS/FIELD[NAME='Estado_CO_TR']/VALUE]]></XPATH>
      </FIELD>
      <FIELD backwardCompatibility="true" type="AdditionalFields" label="Estado_CO_FE" description="Estado_CO_FE" source-type="AdditionalFields" has_confidential_data="False">
        <TAG><![CDATA[#PRIMEIROPROCESSO:CA:Estado_CO_FE#]]></TAG>
        <VALUE><![CDATA[#PRIMEIROPROCESSO:CA:Estado_CO_FE#]]></VALUE>
        <XPATH><![CDATA[/PROCESS/FIELDS/FIELD[NAME='Estado_CO_FE']/VALUE]]></XPATH>
      </FIELD>
      <FIELD backwardCompatibility="true" type="AdditionalFields" label="DEN_Exposicao_Factos" description="Exposição dos factos" source-type="AdditionalFields" has_confidential_data="False">
        <TAG><![CDATA[#PRIMEIROPROCESSO:CA:DEN_Exposicao_Factos#]]></TAG>
        <VALUE><![CDATA[#PRIMEIROPROCESSO:CA:DEN_Exposicao_Factos#]]></VALUE>
        <XPATH><![CDATA[/PROCESS/FIELDS/FIELD[NAME='DEN_Exposicao_Factos']/VALUE]]></XPATH>
      </FIELD>
      <FIELD backwardCompatibility="true" type="AdditionalFields" label="FAT_Extracao_Dados" description="Extração de dados - Faturas" source-type="AdditionalFields" has_confidential_data="False">
        <TAG><![CDATA[#PRIMEIROPROCESSO:CA:FAT_Extracao_Dados#]]></TAG>
        <VALUE><![CDATA[#PRIMEIROPROCESSO:CA:FAT_Extracao_Dados#]]></VALUE>
        <XPATH><![CDATA[/PROCESS/FIELDS/FIELD[NAME='FAT_Extracao_Dados']/VALUE]]></XPATH>
      </FIELD>
      <FIELD backwardCompatibility="true" type="AdditionalFields" label="FATURAS_FaturaConforme" description="Fatura conforme?" source-type="AdditionalFields" has_confidential_data="False">
        <TAG><![CDATA[#PRIMEIROPROCESSO:CA:FATURAS_FaturaConforme#]]></TAG>
        <VALUE><![CDATA[#PRIMEIROPROCESSO:CA:FATURAS_FaturaConforme#]]></VALUE>
        <XPATH><![CDATA[/PROCESS/FIELDS/FIELD[NAME='FATURAS_FaturaConforme']/VALUE]]></XPATH>
      </FIELD>
      <FIELD backwardCompatibility="true" type="AdditionalFields" label="E_Fax" description="FAX" source-type="AdditionalFields" has_confidential_data="False">
        <TAG><![CDATA[#PRIMEIROPROCESSO:CA:E_Fax#]]></TAG>
        <VALUE><![CDATA[#PRIMEIROPROCESSO:CA:E_Fax#]]></VALUE>
        <XPATH><![CDATA[/PROCESS/FIELDS/FIELD[NAME='E_Fax']/VALUE]]></XPATH>
      </FIELD>
      <FIELD backwardCompatibility="true" type="AdditionalFields" label="DEN_Motivo_Prejudicado" description="Foi diretamente prejudicado pela situação?" source-type="AdditionalFields" has_confidential_data="False">
        <TAG><![CDATA[#PRIMEIROPROCESSO:CA:DEN_Motivo_Prejudicado#]]></TAG>
        <VALUE><![CDATA[#PRIMEIROPROCESSO:CA:DEN_Motivo_Prejudicado#]]></VALUE>
        <XPATH><![CDATA[/PROCESS/FIELDS/FIELD[NAME='DEN_Motivo_Prejudicado']/VALUE]]></XPATH>
      </FIELD>
      <FIELD backwardCompatibility="true" type="AdditionalFields" label="Cilindrada" description="Formação" source-type="AdditionalFields" has_confidential_data="False">
        <TAG><![CDATA[#PRIMEIROPROCESSO:CA:Cilindrada#]]></TAG>
        <VALUE><![CDATA[#PRIMEIROPROCESSO:CA:Cilindrada#]]></VALUE>
        <XPATH><![CDATA[/PROCESS/FIELDS/FIELD[NAME='Cilindrada']/VALUE]]></XPATH>
      </FIELD>
      <FIELD backwardCompatibility="true" type="AdditionalFields" label="Cor" description="Formação" source-type="AdditionalFields" has_confidential_data="False">
        <TAG><![CDATA[#PRIMEIROPROCESSO:CA:Cor#]]></TAG>
        <VALUE><![CDATA[#PRIMEIROPROCESSO:CA:Cor#]]></VALUE>
        <XPATH><![CDATA[/PROCESS/FIELDS/FIELD[NAME='Cor']/VALUE]]></XPATH>
      </FIELD>
      <FIELD backwardCompatibility="true" type="AdditionalFields" label="Marca" description="Formação" source-type="AdditionalFields" has_confidential_data="False">
        <TAG><![CDATA[#PRIMEIROPROCESSO:CA:Marca#]]></TAG>
        <VALUE><![CDATA[#PRIMEIROPROCESSO:CA:Marca#]]></VALUE>
        <XPATH><![CDATA[/PROCESS/FIELDS/FIELD[NAME='Marca']/VALUE]]></XPATH>
      </FIELD>
      <FIELD backwardCompatibility="true" type="AdditionalFields" label="GAI_TEC_RESP" description="GAI Técnico Responsável" source-type="AdditionalFields" has_confidential_data="False">
        <TAG><![CDATA[#PRIMEIROPROCESSO:CA:GAI_TEC_RESP#]]></TAG>
        <VALUE><![CDATA[#PRIMEIROPROCESSO:CA:GAI_TEC_RESP#]]></VALUE>
        <XPATH><![CDATA[/PROCESS/FIELDS/FIELD[NAME='GAI_TEC_RESP']/VALUE]]></XPATH>
      </FIELD>
      <FIELD backwardCompatibility="true" type="AdditionalFields" label="FATURAS_GestorContrato" description="Gestor de Contrato" source-type="AdditionalFields" has_confidential_data="False">
        <TAG><![CDATA[#PRIMEIROPROCESSO:CA:FATURAS_GestorContrato#]]></TAG>
        <VALUE><![CDATA[#PRIMEIROPROCESSO:CA:FATURAS_GestorContrato#]]></VALUE>
        <XPATH><![CDATA[/PROCESS/FIELDS/FIELD[NAME='FATURAS_GestorContrato']/VALUE]]></XPATH>
      </FIELD>
      <FIELD backwardCompatibility="true" type="AdditionalFields" label="Identificação" description="Identificação" source-type="AdditionalFields" has_confidential_data="False">
        <TAG><![CDATA[#PRIMEIROPROCESSO:CA:Identificação#]]></TAG>
        <VALUE><![CDATA[#PRIMEIROPROCESSO:CA:Identificação#]]></VALUE>
        <XPATH><![CDATA[/PROCESS/FIELDS/FIELD[NAME='Identificação']/VALUE]]></XPATH>
      </FIELD>
      <FIELD backwardCompatibility="true" type="AdditionalFields" label="FATURAS_Imobilizado" description="Imobilizado" source-type="AdditionalFields" has_confidential_data="False">
        <TAG><![CDATA[#PRIMEIROPROCESSO:CA:FATURAS_Imobilizado#]]></TAG>
        <VALUE><![CDATA[#PRIMEIROPROCESSO:CA:FATURAS_Imobilizado#]]></VALUE>
        <XPATH><![CDATA[/PROCESS/FIELDS/FIELD[NAME='FATURAS_Imobilizado']/VALUE]]></XPATH>
      </FIELD>
      <FIELD backwardCompatibility="true" type="AdditionalFields" label="DataOcorrência" description="Indica a data da ocorrência reportada pelo utente" source-type="AdditionalFields" has_confidential_data="False">
        <TAG><![CDATA[#PRIMEIROPROCESSO:CA:DataOcorrência#]]></TAG>
        <VALUE><![CDATA[#PRIMEIROPROCESSO:CA:DataOcorrência#]]></VALUE>
        <XPATH><![CDATA[/PROCESS/FIELDS/FIELD[NAME='DataOcorrência']/VALUE]]></XPATH>
      </FIELD>
      <FIELD backwardCompatibility="true" type="AdditionalFields" label="SUG_REC_INF" description="Indica o tipo de contacto: Sugestão, Reclamação, ou Pedido de Informação" source-type="AdditionalFields" has_confidential_data="False">
        <TAG><![CDATA[#PRIMEIROPROCESSO:CA:SUG_REC_INF#]]></TAG>
        <VALUE><![CDATA[#PRIMEIROPROCESSO:CA:SUG_REC_INF#]]></VALUE>
        <XPATH><![CDATA[/PROCESS/FIELDS/FIELD[NAME='SUG_REC_INF']/VALUE]]></XPATH>
      </FIELD>
      <FIELD backwardCompatibility="true" type="AdditionalFields" label="DEN_Denuncia_previa_desc" description="indicação da denuncia prévia" source-type="AdditionalFields" has_confidential_data="False">
        <TAG><![CDATA[#PRIMEIROPROCESSO:CA:DEN_Denuncia_previa_desc#]]></TAG>
        <VALUE><![CDATA[#PRIMEIROPROCESSO:CA:DEN_Denuncia_previa_desc#]]></VALUE>
        <XPATH><![CDATA[/PROCESS/FIELDS/FIELD[NAME='DEN_Denuncia_previa_desc']/VALUE]]></XPATH>
      </FIELD>
      <FIELD backwardCompatibility="true" type="AdditionalFields" label="DEN_Intervenientes" description="Intervenientes" source-type="AdditionalFields" has_confidential_data="False">
        <TAG><![CDATA[#PRIMEIROPROCESSO:CA:DEN_Intervenientes#]]></TAG>
        <VALUE><![CDATA[#PRIMEIROPROCESSO:CA:DEN_Intervenientes#]]></VALUE>
        <XPATH><![CDATA[/PROCESS/FIELDS/FIELD[NAME='DEN_Intervenientes']/VALUE]]></XPATH>
      </FIELD>
      <FIELD backwardCompatibility="true" type="AdditionalFields" label="FATURAS_JustificacaoNaoValidacao" description="Justificação de não validação" source-type="AdditionalFields" has_confidential_data="False">
        <TAG><![CDATA[#PRIMEIROPROCESSO:CA:FATURAS_JustificacaoNaoValidacao#]]></TAG>
        <VALUE><![CDATA[#PRIMEIROPROCESSO:CA:FATURAS_JustificacaoNaoValidacao#]]></VALUE>
        <XPATH><![CDATA[/PROCESS/FIELDS/FIELD[NAME='FATURAS_JustificacaoNaoValidacao']/VALUE]]></XPATH>
      </FIELD>
      <FIELD backwardCompatibility="true" type="AdditionalFields" label="Km" description="Km da estrada mencionado pelo processo" source-type="AdditionalFields" has_confidential_data="False">
        <TAG><![CDATA[#PRIMEIROPROCESSO:CA:Km#]]></TAG>
        <VALUE><![CDATA[#PRIMEIROPROCESSO:CA:Km#]]></VALUE>
        <XPATH><![CDATA[/PROCESS/FIELDS/FIELD[NAME='Km']/VALUE]]></XPATH>
      </FIELD>
      <FIELD backwardCompatibility="true" type="AdditionalFields" label="Kmfinal" description="Km final" source-type="AdditionalFields" has_confidential_data="False">
        <TAG><![CDATA[#PRIMEIROPROCESSO:CA:Kmfinal#]]></TAG>
        <VALUE><![CDATA[#PRIMEIROPROCESSO:CA:Kmfinal#]]></VALUE>
        <XPATH><![CDATA[/PROCESS/FIELDS/FIELD[NAME='Kmfinal']/VALUE]]></XPATH>
      </FIELD>
      <FIELD backwardCompatibility="true" type="AdditionalFields" label="Kminicial" description="Km inicial" source-type="AdditionalFields" has_confidential_data="False">
        <TAG><![CDATA[#PRIMEIROPROCESSO:CA:Kminicial#]]></TAG>
        <VALUE><![CDATA[#PRIMEIROPROCESSO:CA:Kminicial#]]></VALUE>
        <XPATH><![CDATA[/PROCESS/FIELDS/FIELD[NAME='Kminicial']/VALUE]]></XPATH>
      </FIELD>
      <FIELD backwardCompatibility="true" type="AdditionalFields" label="Concessionária" description="Lista de Concessionárias de Infra-Estruturas Rodoviárias" source-type="AdditionalFields" has_confidential_data="False">
        <TAG><![CDATA[#PRIMEIROPROCESSO:CA:Concessionária#]]></TAG>
        <VALUE><![CDATA[#PRIMEIROPROCESSO:CA:Concessionária#]]></VALUE>
        <XPATH><![CDATA[/PROCESS/FIELDS/FIELD[NAME='Concessionária']/VALUE]]></XPATH>
      </FIELD>
      <FIELD backwardCompatibility="true" type="AdditionalFields" label="ListaBens" description="ListaBens" source-type="AdditionalFields" has_confidential_data="False">
        <TAG><![CDATA[#PRIMEIROPROCESSO:CA:ListaBens#]]></TAG>
        <VALUE><![CDATA[#PRIMEIROPROCESSO:CA:ListaBens#]]></VALUE>
        <XPATH><![CDATA[/PROCESS/FIELDS/FIELD[NAME='ListaBens']/VALUE]]></XPATH>
      </FIELD>
      <FIELD backwardCompatibility="true" type="AdditionalFields" label="ListaEmpr" description="ListaEmpr" source-type="AdditionalFields" has_confidential_data="False">
        <TAG><![CDATA[#PRIMEIROPROCESSO:CA:ListaEmpr#]]></TAG>
        <VALUE><![CDATA[#PRIMEIROPROCESSO:CA:ListaEmpr#]]></VALUE>
        <XPATH><![CDATA[/PROCESS/FIELDS/FIELD[NAME='ListaEmpr']/VALUE]]></XPATH>
      </FIELD>
      <FIELD backwardCompatibility="true" type="AdditionalFields" label="ListaServ" description="ListaServ" source-type="AdditionalFields" has_confidential_data="False">
        <TAG><![CDATA[#PRIMEIROPROCESSO:CA:ListaServ#]]></TAG>
        <VALUE><![CDATA[#PRIMEIROPROCESSO:CA:ListaServ#]]></VALUE>
        <XPATH><![CDATA[/PROCESS/FIELDS/FIELD[NAME='ListaServ']/VALUE]]></XPATH>
      </FIELD>
      <FIELD backwardCompatibility="true" type="AdditionalFields" label="DEN_Local" description="Local onde ocorreram os factos" source-type="AdditionalFields" has_confidential_data="False">
        <TAG><![CDATA[#PRIMEIROPROCESSO:CA:DEN_Local#]]></TAG>
        <VALUE><![CDATA[#PRIMEIROPROCESSO:CA:DEN_Local#]]></VALUE>
        <XPATH><![CDATA[/PROCESS/FIELDS/FIELD[NAME='DEN_Local']/VALUE]]></XPATH>
      </FIELD>
      <FIELD backwardCompatibility="true" type="AdditionalFields" label="E_Localidade" description="Localidade" source-type="AdditionalFields" has_confidential_data="False">
        <TAG><![CDATA[#PRIMEIROPROCESSO:CA:E_Localidade#]]></TAG>
        <VALUE><![CDATA[#PRIMEIROPROCESSO:CA:E_Localidade#]]></VALUE>
        <XPATH><![CDATA[/PROCESS/FIELDS/FIELD[NAME='E_Localidade']/VALUE]]></XPATH>
      </FIELD>
      <FIELD backwardCompatibility="true" type="AdditionalFields" label="Localidade" description="Localidade do Reclamante" source-type="AdditionalFields" has_confidential_data="False">
        <TAG><![CDATA[#PRIMEIROPROCESSO:CA:Localidade#]]></TAG>
        <VALUE><![CDATA[#PRIMEIROPROCESSO:CA:Localidade#]]></VALUE>
        <XPATH><![CDATA[/PROCESS/FIELDS/FIELD[NAME='Localidade']/VALUE]]></XPATH>
      </FIELD>
      <FIELD backwardCompatibility="true" type="AdditionalFields" label="LOUVOR" description="Louvor" source-type="AdditionalFields" has_confidential_data="False">
        <TAG><![CDATA[#PRIMEIROPROCESSO:CA:LOUVOR#]]></TAG>
        <VALUE><![CDATA[#PRIMEIROPROCESSO:CA:LOUVOR#]]></VALUE>
        <XPATH><![CDATA[/PROCESS/FIELDS/FIELD[NAME='LOUVOR']/VALUE]]></XPATH>
      </FIELD>
      <FIELD backwardCompatibility="true" type="AdditionalFields" label="den_manha" description="Manhã" source-type="AdditionalFields" has_confidential_data="False">
        <TAG><![CDATA[#PRIMEIROPROCESSO:CA:den_manha#]]></TAG>
        <VALUE><![CDATA[#PRIMEIROPROCESSO:CA:den_manha#]]></VALUE>
        <XPATH><![CDATA[/PROCESS/FIELDS/FIELD[NAME='den_manha']/VALUE]]></XPATH>
      </FIELD>
      <FIELD backwardCompatibility="true" type="AdditionalFields" label="E_NAP" description="NAP" source-type="AdditionalFields" has_confidential_data="False">
        <TAG><![CDATA[#PRIMEIROPROCESSO:CA:E_NAP#]]></TAG>
        <VALUE><![CDATA[#PRIMEIROPROCESSO:CA:E_NAP#]]></VALUE>
        <XPATH><![CDATA[/PROCESS/FIELDS/FIELD[NAME='E_NAP']/VALUE]]></XPATH>
      </FIELD>
      <FIELD backwardCompatibility="true" type="AdditionalFields" label="FATURAS_NecessitaNotaCredito" description="Necessita nota de crédito?" source-type="AdditionalFields" has_confidential_data="False">
        <TAG><![CDATA[#PRIMEIROPROCESSO:CA:FATURAS_NecessitaNotaCredito#]]></TAG>
        <VALUE><![CDATA[#PRIMEIROPROCESSO:CA:FATURAS_NecessitaNotaCredito#]]></VALUE>
        <XPATH><![CDATA[/PROCESS/FIELDS/FIELD[NAME='FATURAS_NecessitaNotaCredito']/VALUE]]></XPATH>
      </FIELD>
      <FIELD backwardCompatibility="true" type="AdditionalFields" label="E_NIF" description="NIF" source-type="AdditionalFields" has_confidential_data="False">
        <TAG><![CDATA[#PRIMEIROPROCESSO:CA:E_NIF#]]></TAG>
        <VALUE><![CDATA[#PRIMEIROPROCESSO:CA:E_NIF#]]></VALUE>
        <XPATH><![CDATA[/PROCESS/FIELDS/FIELD[NAME='E_NIF']/VALUE]]></XPATH>
      </FIELD>
      <FIELD backwardCompatibility="true" type="AdditionalFields" label="NIF" description="NIF" source-type="AdditionalFields" has_confidential_data="False">
        <TAG><![CDATA[#PRIMEIROPROCESSO:CA:NIF#]]></TAG>
        <VALUE><![CDATA[#PRIMEIROPROCESSO:CA:NIF#]]></VALUE>
        <XPATH><![CDATA[/PROCESS/FIELDS/FIELD[NAME='NIF']/VALUE]]></XPATH>
      </FIELD>
      <FIELD backwardCompatibility="true" type="AdditionalFields" label="FATURAS_Compromisso" description="Nº de Compromisso" source-type="AdditionalFields" has_confidential_data="False">
        <TAG><![CDATA[#PRIMEIROPROCESSO:CA:FATURAS_Compromisso#]]></TAG>
        <VALUE><![CDATA[#PRIMEIROPROCESSO:CA:FATURAS_Compromisso#]]></VALUE>
        <XPATH><![CDATA[/PROCESS/FIELDS/FIELD[NAME='FATURAS_Compromisso']/VALUE]]></XPATH>
      </FIELD>
      <FIELD backwardCompatibility="true" type="AdditionalFields" label="FATURAS_NumFatura" description="Nº de Fatura" source-type="AdditionalFields" has_confidential_data="False">
        <TAG><![CDATA[#PRIMEIROPROCESSO:CA:FATURAS_NumFatura#]]></TAG>
        <VALUE><![CDATA[#PRIMEIROPROCESSO:CA:FATURAS_NumFatura#]]></VALUE>
        <XPATH><![CDATA[/PROCESS/FIELDS/FIELD[NAME='FATURAS_NumFatura']/VALUE]]></XPATH>
      </FIELD>
      <FIELD backwardCompatibility="true" type="AdditionalFields" label="Processo" description="Nº de processo anterior" source-type="AdditionalFields" has_confidential_data="False">
        <TAG><![CDATA[#PRIMEIROPROCESSO:CA:Processo#]]></TAG>
        <VALUE><![CDATA[#PRIMEIROPROCESSO:CA:Processo#]]></VALUE>
        <XPATH><![CDATA[/PROCESS/FIELDS/FIELD[NAME='Processo']/VALUE]]></XPATH>
      </FIELD>
      <FIELD backwardCompatibility="true" type="AdditionalFields" label="FATURAS_NumRegistoImobilizado" description="Nº de Registo de Imobilizado" source-type="AdditionalFields" has_confidential_data="False">
        <TAG><![CDATA[#PRIMEIROPROCESSO:CA:FATURAS_NumRegistoImobilizado#]]></TAG>
        <VALUE><![CDATA[#PRIMEIROPROCESSO:CA:FATURAS_NumRegistoImobilizado#]]></VALUE>
        <XPATH><![CDATA[/PROCESS/FIELDS/FIELD[NAME='FATURAS_NumRegistoImobilizado']/VALUE]]></XPATH>
      </FIELD>
      <FIELD backwardCompatibility="true" type="AdditionalFields" label="FATURAS_NumRegistoGERFIP" description="Nº de Registo GERFIP" source-type="AdditionalFields" has_confidential_data="False">
        <TAG><![CDATA[#PRIMEIROPROCESSO:CA:FATURAS_NumRegistoGERFIP#]]></TAG>
        <VALUE><![CDATA[#PRIMEIROPROCESSO:CA:FATURAS_NumRegistoGERFIP#]]></VALUE>
        <XPATH><![CDATA[/PROCESS/FIELDS/FIELD[NAME='FATURAS_NumRegistoGERFIP']/VALUE]]></XPATH>
      </FIELD>
      <FIELD backwardCompatibility="true" type="AdditionalFields" label="Nome" description="Nome" source-type="AdditionalFields" has_confidential_data="False">
        <TAG><![CDATA[#PRIMEIROPROCESSO:CA:Nome#]]></TAG>
        <VALUE><![CDATA[#PRIMEIROPROCESSO:CA:Nome#]]></VALUE>
        <XPATH><![CDATA[/PROCESS/FIELDS/FIELD[NAME='Nome']/VALUE]]></XPATH>
      </FIELD>
      <FIELD backwardCompatibility="true" type="AdditionalFields" label="DEN_Nome" description="Nome completo" source-type="AdditionalFields" has_confidential_data="False">
        <TAG><![CDATA[#PRIMEIROPROCESSO:CA:DEN_Nome#]]></TAG>
        <VALUE><![CDATA[#PRIMEIROPROCESSO:CA:DEN_Nome#]]></VALUE>
        <XPATH><![CDATA[/PROCESS/FIELDS/FIELD[NAME='DEN_Nome']/VALUE]]></XPATH>
      </FIELD>
      <FIELD backwardCompatibility="true" type="AdditionalFields" label="FORNECEDOR" description="Nome de Fornecedor" source-type="AdditionalFields" has_confidential_data="False">
        <TAG><![CDATA[#PRIMEIROPROCESSO:CA:FORNECEDOR#]]></TAG>
        <VALUE><![CDATA[#PRIMEIROPROCESSO:CA:FORNECEDOR#]]></VALUE>
        <XPATH><![CDATA[/PROCESS/FIELDS/FIELD[NAME='FORNECEDOR']/VALUE]]></XPATH>
      </FIELD>
      <FIELD backwardCompatibility="true" type="AdditionalFields" label="NomeReclamante" description="Nome do Reclamante" source-type="AdditionalFields" has_confidential_data="False">
        <TAG><![CDATA[#PRIMEIROPROCESSO:CA:NomeReclamante#]]></TAG>
        <VALUE><![CDATA[#PRIMEIROPROCESSO:CA:NomeReclamante#]]></VALUE>
        <XPATH><![CDATA[/PROCESS/FIELDS/FIELD[NAME='NomeReclamante']/VALUE]]></XPATH>
      </FIELD>
      <FIELD backwardCompatibility="true" type="AdditionalFields" label="Norma" description="Norma de Sinalização" source-type="AdditionalFields" has_confidential_data="False">
        <TAG><![CDATA[#PRIMEIROPROCESSO:CA:Norma#]]></TAG>
        <VALUE><![CDATA[#PRIMEIROPROCESSO:CA:Norma#]]></VALUE>
        <XPATH><![CDATA[/PROCESS/FIELDS/FIELD[NAME='Norma']/VALUE]]></XPATH>
      </FIELD>
      <FIELD backwardCompatibility="true" type="AdditionalFields" label="FATURAS_NotaEncomenda" description="Nota de Encomenda" source-type="AdditionalFields" has_confidential_data="False">
        <TAG><![CDATA[#PRIMEIROPROCESSO:CA:FATURAS_NotaEncomenda#]]></TAG>
        <VALUE><![CDATA[#PRIMEIROPROCESSO:CA:FATURAS_NotaEncomenda#]]></VALUE>
        <XPATH><![CDATA[/PROCESS/FIELDS/FIELD[NAME='FATURAS_NotaEncomenda']/VALUE]]></XPATH>
      </FIELD>
      <FIELD backwardCompatibility="true" type="AdditionalFields" label="N_ENCOMENDA" description="Nota de Encomenda" source-type="AdditionalFields" has_confidential_data="False">
        <TAG><![CDATA[#PRIMEIROPROCESSO:CA:N_ENCOMENDA#]]></TAG>
        <VALUE><![CDATA[#PRIMEIROPROCESSO:CA:N_ENCOMENDA#]]></VALUE>
        <XPATH><![CDATA[/PROCESS/FIELDS/FIELD[NAME='N_ENCOMENDA']/VALUE]]></XPATH>
      </FIELD>
      <FIELD backwardCompatibility="true" type="AdditionalFields" label="NrProcesso" description="NrProcesso" source-type="AdditionalFields" has_confidential_data="False">
        <TAG><![CDATA[#PRIMEIROPROCESSO:CA:NrProcesso#]]></TAG>
        <VALUE><![CDATA[#PRIMEIROPROCESSO:CA:NrProcesso#]]></VALUE>
        <XPATH><![CDATA[/PROCESS/FIELDS/FIELD[NAME='NrProcesso']/VALUE]]></XPATH>
      </FIELD>
      <FIELD backwardCompatibility="true" type="AdditionalFields" label="Num_IMT" description="Num_IMT" source-type="AdditionalFields" has_confidential_data="False">
        <TAG><![CDATA[#PRIMEIROPROCESSO:CA:Num_IMT#]]></TAG>
        <VALUE><![CDATA[#PRIMEIROPROCESSO:CA:Num_IMT#]]></VALUE>
        <XPATH><![CDATA[/PROCESS/FIELDS/FIELD[NAME='Num_IMT']/VALUE]]></XPATH>
      </FIELD>
      <FIELD backwardCompatibility="true" type="AdditionalFields" label="NumeroFatura" description="Número da Fatura" source-type="AdditionalFields" has_confidential_data="False">
        <TAG><![CDATA[#PRIMEIROPROCESSO:CA:NumeroFatura#]]></TAG>
        <VALUE><![CDATA[#PRIMEIROPROCESSO:CA:NumeroFatura#]]></VALUE>
        <XPATH><![CDATA[/PROCESS/FIELDS/FIELD[NAME='NumeroFatura']/VALUE]]></XPATH>
      </FIELD>
      <FIELD backwardCompatibility="true" type="AdditionalFields" label="PAP_NUM" description="Número da PAP" source-type="AdditionalFields" has_confidential_data="False">
        <TAG><![CDATA[#PRIMEIROPROCESSO:CA:PAP_NUM#]]></TAG>
        <VALUE><![CDATA[#PRIMEIROPROCESSO:CA:PAP_NUM#]]></VALUE>
        <XPATH><![CDATA[/PROCESS/FIELDS/FIELD[NAME='PAP_NUM']/VALUE]]></XPATH>
      </FIELD>
      <FIELD backwardCompatibility="true" type="AdditionalFields" label="PAP_NUMERO" description="Número da PAP" source-type="AdditionalFields" has_confidential_data="False">
        <TAG><![CDATA[#PRIMEIROPROCESSO:CA:PAP_NUMERO#]]></TAG>
        <VALUE><![CDATA[#PRIMEIROPROCESSO:CA:PAP_NUMERO#]]></VALUE>
        <XPATH><![CDATA[/PROCESS/FIELDS/FIELD[NAME='PAP_NUMERO']/VALUE]]></XPATH>
      </FIELD>
      <FIELD backwardCompatibility="true" type="AdditionalFields" label="Num_Identificacao" description="Numero de Identificação" source-type="AdditionalFields" has_confidential_data="False">
        <TAG><![CDATA[#PRIMEIROPROCESSO:CA:Num_Identificacao#]]></TAG>
        <VALUE><![CDATA[#PRIMEIROPROCESSO:CA:Num_Identificacao#]]></VALUE>
        <XPATH><![CDATA[/PROCESS/FIELDS/FIELD[NAME='Num_Identificacao']/VALUE]]></XPATH>
      </FIELD>
      <FIELD backwardCompatibility="true" type="AdditionalFields" label="PAP_NUM_PAG" description="Número de pagamento em GERFIP" source-type="AdditionalFields" has_confidential_data="False">
        <TAG><![CDATA[#PRIMEIROPROCESSO:CA:PAP_NUM_PAG#]]></TAG>
        <VALUE><![CDATA[#PRIMEIROPROCESSO:CA:PAP_NUM_PAG#]]></VALUE>
        <XPATH><![CDATA[/PROCESS/FIELDS/FIELD[NAME='PAP_NUM_PAG']/VALUE]]></XPATH>
      </FIELD>
      <FIELD backwardCompatibility="true" type="AdditionalFields" label="PAP_NUM_PAGAMENTO" description="Número de pagamento em GERFIP" source-type="AdditionalFields" has_confidential_data="False">
        <TAG><![CDATA[#PRIMEIROPROCESSO:CA:PAP_NUM_PAGAMENTO#]]></TAG>
        <VALUE><![CDATA[#PRIMEIROPROCESSO:CA:PAP_NUM_PAGAMENTO#]]></VALUE>
        <XPATH><![CDATA[/PROCESS/FIELDS/FIELD[NAME='PAP_NUM_PAGAMENTO']/VALUE]]></XPATH>
      </FIELD>
      <FIELD backwardCompatibility="true" type="AdditionalFields" label="PAP_NUM_REG" description="Número de registo da PAP" source-type="AdditionalFields" has_confidential_data="False">
        <TAG><![CDATA[#PRIMEIROPROCESSO:CA:PAP_NUM_REG#]]></TAG>
        <VALUE><![CDATA[#PRIMEIROPROCESSO:CA:PAP_NUM_REG#]]></VALUE>
        <XPATH><![CDATA[/PROCESS/FIELDS/FIELD[NAME='PAP_NUM_REG']/VALUE]]></XPATH>
      </FIELD>
      <FIELD backwardCompatibility="true" type="AdditionalFields" label="PAP_NUM_REGISTO" description="Número de registo da PAP" source-type="AdditionalFields" has_confidential_data="False">
        <TAG><![CDATA[#PRIMEIROPROCESSO:CA:PAP_NUM_REGISTO#]]></TAG>
        <VALUE><![CDATA[#PRIMEIROPROCESSO:CA:PAP_NUM_REGISTO#]]></VALUE>
        <XPATH><![CDATA[/PROCESS/FIELDS/FIELD[NAME='PAP_NUM_REGISTO']/VALUE]]></XPATH>
      </FIELD>
      <FIELD backwardCompatibility="true" type="AdditionalFields" label="Objeto" description="Objeto" source-type="AdditionalFields" has_confidential_data="False">
        <TAG><![CDATA[#PRIMEIROPROCESSO:CA:Objeto#]]></TAG>
        <VALUE><![CDATA[#PRIMEIROPROCESSO:CA:Objeto#]]></VALUE>
        <XPATH><![CDATA[/PROCESS/FIELDS/FIELD[NAME='Objeto']/VALUE]]></XPATH>
      </FIELD>
      <FIELD backwardCompatibility="true" type="AdditionalFields" label="DataEntrega0" description="Obrigações Contratuais de Informação - Data Limite de Entrega de Relatório" source-type="AdditionalFields" has_confidential_data="False">
        <TAG><![CDATA[#PRIMEIROPROCESSO:CA:DataEntrega0#]]></TAG>
        <VALUE><![CDATA[#PRIMEIROPROCESSO:CA:DataEntrega0#]]></VALUE>
        <XPATH><![CDATA[/PROCESS/FIELDS/FIELD[NAME='DataEntrega0']/VALUE]]></XPATH>
      </FIELD>
      <FIELD backwardCompatibility="true" type="AdditionalFields" label="DataEntrega1" description="Obrigações Contratuais de Informação - Data Limite de Entrega de Relatório" source-type="AdditionalFields" has_confidential_data="False">
        <TAG><![CDATA[#PRIMEIROPROCESSO:CA:DataEntrega1#]]></TAG>
        <VALUE><![CDATA[#PRIMEIROPROCESSO:CA:DataEntrega1#]]></VALUE>
        <XPATH><![CDATA[/PROCESS/FIELDS/FIELD[NAME='DataEntrega1']/VALUE]]></XPATH>
      </FIELD>
      <FIELD backwardCompatibility="true" type="AdditionalFields" label="DataEntrega2" description="Obrigações Contratuais de Informação - Data Limite de Entrega de Relatório" source-type="AdditionalFields" has_confidential_data="False">
        <TAG><![CDATA[#PRIMEIROPROCESSO:CA:DataEntrega2#]]></TAG>
        <VALUE><![CDATA[#PRIMEIROPROCESSO:CA:DataEntrega2#]]></VALUE>
        <XPATH><![CDATA[/PROCESS/FIELDS/FIELD[NAME='DataEntrega2']/VALUE]]></XPATH>
      </FIELD>
      <FIELD backwardCompatibility="true" type="AdditionalFields" label="DataEntrega3" description="Obrigações Contratuais de Informação - Data Limite de Entrega de Relatório" source-type="AdditionalFields" has_confidential_data="False">
        <TAG><![CDATA[#PRIMEIROPROCESSO:CA:DataEntrega3#]]></TAG>
        <VALUE><![CDATA[#PRIMEIROPROCESSO:CA:DataEntrega3#]]></VALUE>
        <XPATH><![CDATA[/PROCESS/FIELDS/FIELD[NAME='DataEntrega3']/VALUE]]></XPATH>
      </FIELD>
      <FIELD backwardCompatibility="true" type="AdditionalFields" label="DataEntrega4" description="Obrigações Contratuais de Informação - Data Limite de Entrega de Relatório" source-type="AdditionalFields" has_confidential_data="False">
        <TAG><![CDATA[#PRIMEIROPROCESSO:CA:DataEntrega4#]]></TAG>
        <VALUE><![CDATA[#PRIMEIROPROCESSO:CA:DataEntrega4#]]></VALUE>
        <XPATH><![CDATA[/PROCESS/FIELDS/FIELD[NAME='DataEntrega4']/VALUE]]></XPATH>
      </FIELD>
      <FIELD backwardCompatibility="true" type="AdditionalFields" label="PAP_OFIC_ENV" description="Ofício enviado?" source-type="AdditionalFields" has_confidential_data="False">
        <TAG><![CDATA[#PRIMEIROPROCESSO:CA:PAP_OFIC_ENV#]]></TAG>
        <VALUE><![CDATA[#PRIMEIROPROCESSO:CA:PAP_OFIC_ENV#]]></VALUE>
        <XPATH><![CDATA[/PROCESS/FIELDS/FIELD[NAME='PAP_OFIC_ENV']/VALUE]]></XPATH>
      </FIELD>
      <FIELD backwardCompatibility="true" type="AdditionalFields" label="PAP_OFICIO_ENVIADO" description="Ofício enviado?" source-type="AdditionalFields" has_confidential_data="False">
        <TAG><![CDATA[#PRIMEIROPROCESSO:CA:PAP_OFICIO_ENVIADO#]]></TAG>
        <VALUE><![CDATA[#PRIMEIROPROCESSO:CA:PAP_OFICIO_ENVIADO#]]></VALUE>
        <XPATH><![CDATA[/PROCESS/FIELDS/FIELD[NAME='PAP_OFICIO_ENVIADO']/VALUE]]></XPATH>
      </FIELD>
      <FIELD backwardCompatibility="true" type="AdditionalFields" label="FATURAS_OficioRegistado" description="Ofício Registado?" source-type="AdditionalFields" has_confidential_data="False">
        <TAG><![CDATA[#PRIMEIROPROCESSO:CA:FATURAS_OficioRegistado#]]></TAG>
        <VALUE><![CDATA[#PRIMEIROPROCESSO:CA:FATURAS_OficioRegistado#]]></VALUE>
        <XPATH><![CDATA[/PROCESS/FIELDS/FIELD[NAME='FATURAS_OficioRegistado']/VALUE]]></XPATH>
      </FIELD>
      <FIELD backwardCompatibility="true" type="AdditionalFields" label="den_origem_pedido" description="Origem do Pedido" source-type="AdditionalFields" has_confidential_data="False">
        <TAG><![CDATA[#PRIMEIROPROCESSO:CA:den_origem_pedido#]]></TAG>
        <VALUE><![CDATA[#PRIMEIROPROCESSO:CA:den_origem_pedido#]]></VALUE>
        <XPATH><![CDATA[/PROCESS/FIELDS/FIELD[NAME='den_origem_pedido']/VALUE]]></XPATH>
      </FIELD>
      <FIELD backwardCompatibility="true" type="AdditionalFields" label="OutraEstrada" description="OutraEstrada" source-type="AdditionalFields" has_confidential_data="False">
        <TAG><![CDATA[#PRIMEIROPROCESSO:CA:OutraEstrada#]]></TAG>
        <VALUE><![CDATA[#PRIMEIROPROCESSO:CA:OutraEstrada#]]></VALUE>
        <XPATH><![CDATA[/PROCESS/FIELDS/FIELD[NAME='OutraEstrada']/VALUE]]></XPATH>
      </FIELD>
      <FIELD backwardCompatibility="true" type="AdditionalFields" label="OutrasRefs" description="Outras referências" source-type="AdditionalFields" has_confidential_data="False">
        <TAG><![CDATA[#PRIMEIROPROCESSO:CA:OutrasRefs#]]></TAG>
        <VALUE><![CDATA[#PRIMEIROPROCESSO:CA:OutrasRefs#]]></VALUE>
        <XPATH><![CDATA[/PROCESS/FIELDS/FIELD[NAME='OutrasRefs']/VALUE]]></XPATH>
      </FIELD>
      <FIELD backwardCompatibility="true" type="AdditionalFields" label="DEN_Dominio_Outro" description="Outro" source-type="AdditionalFields" has_confidential_data="False">
        <TAG><![CDATA[#PRIMEIROPROCESSO:CA:DEN_Dominio_Outro#]]></TAG>
        <VALUE><![CDATA[#PRIMEIROPROCESSO:CA:DEN_Dominio_Outro#]]></VALUE>
        <XPATH><![CDATA[/PROCESS/FIELDS/FIELD[NAME='DEN_Dominio_Outro']/VALUE]]></XPATH>
      </FIELD>
      <FIELD backwardCompatibility="true" type="AdditionalFields" label="DEN_Motivo_Outro" description="Outro" source-type="AdditionalFields" has_confidential_data="False">
        <TAG><![CDATA[#PRIMEIROPROCESSO:CA:DEN_Motivo_Outro#]]></TAG>
        <VALUE><![CDATA[#PRIMEIROPROCESSO:CA:DEN_Motivo_Outro#]]></VALUE>
        <XPATH><![CDATA[/PROCESS/FIELDS/FIELD[NAME='DEN_Motivo_Outro']/VALUE]]></XPATH>
      </FIELD>
      <FIELD backwardCompatibility="true" type="AdditionalFields" label="DEN_Motivo_Outro_desc" description="Outro" source-type="AdditionalFields" has_confidential_data="False">
        <TAG><![CDATA[#PRIMEIROPROCESSO:CA:DEN_Motivo_Outro_desc#]]></TAG>
        <VALUE><![CDATA[#PRIMEIROPROCESSO:CA:DEN_Motivo_Outro_desc#]]></VALUE>
        <XPATH><![CDATA[/PROCESS/FIELDS/FIELD[NAME='DEN_Motivo_Outro_desc']/VALUE]]></XPATH>
      </FIELD>
      <FIELD backwardCompatibility="true" type="AdditionalFields" label="OutroEvento" description="OutroEvento" source-type="AdditionalFields" has_confidential_data="False">
        <TAG><![CDATA[#PRIMEIROPROCESSO:CA:OutroEvento#]]></TAG>
        <VALUE><![CDATA[#PRIMEIROPROCESSO:CA:OutroEvento#]]></VALUE>
        <XPATH><![CDATA[/PROCESS/FIELDS/FIELD[NAME='OutroEvento']/VALUE]]></XPATH>
      </FIELD>
      <FIELD backwardCompatibility="true" type="AdditionalFields" label="PAP_PAG_EFET" description="Pagamento efetuado em GERFIP?" source-type="AdditionalFields" has_confidential_data="False">
        <TAG><![CDATA[#PRIMEIROPROCESSO:CA:PAP_PAG_EFET#]]></TAG>
        <VALUE><![CDATA[#PRIMEIROPROCESSO:CA:PAP_PAG_EFET#]]></VALUE>
        <XPATH><![CDATA[/PROCESS/FIELDS/FIELD[NAME='PAP_PAG_EFET']/VALUE]]></XPATH>
      </FIELD>
      <FIELD backwardCompatibility="true" type="AdditionalFields" label="PAP_PAG_EFETUADO" description="Pagamento efetuado em GERFIP?" source-type="AdditionalFields" has_confidential_data="False">
        <TAG><![CDATA[#PRIMEIROPROCESSO:CA:PAP_PAG_EFETUADO#]]></TAG>
        <VALUE><![CDATA[#PRIMEIROPROCESSO:CA:PAP_PAG_EFETUADO#]]></VALUE>
        <XPATH><![CDATA[/PROCESS/FIELDS/FIELD[NAME='PAP_PAG_EFETUADO']/VALUE]]></XPATH>
      </FIELD>
      <FIELD backwardCompatibility="true" type="AdditionalFields" label="E_Pais" description="País" source-type="AdditionalFields" has_confidential_data="False">
        <TAG><![CDATA[#PRIMEIROPROCESSO:CA:E_Pais#]]></TAG>
        <VALUE><![CDATA[#PRIMEIROPROCESSO:CA:E_Pais#]]></VALUE>
        <XPATH><![CDATA[/PROCESS/FIELDS/FIELD[NAME='E_Pais']/VALUE]]></XPATH>
      </FIELD>
      <FIELD backwardCompatibility="true" type="AdditionalFields" label="Plurianual" description="Plurianual?" source-type="AdditionalFields" has_confidential_data="False">
        <TAG><![CDATA[#PRIMEIROPROCESSO:CA:Plurianual#]]></TAG>
        <VALUE><![CDATA[#PRIMEIROPROCESSO:CA:Plurianual#]]></VALUE>
        <XPATH><![CDATA[/PROCESS/FIELDS/FIELD[NAME='Plurianual']/VALUE]]></XPATH>
      </FIELD>
      <FIELD backwardCompatibility="true" type="AdditionalFields" label="E_P_CONTACTO" description="Ponto de Contacto" source-type="AdditionalFields" has_confidential_data="False">
        <TAG><![CDATA[#PRIMEIROPROCESSO:CA:E_P_CONTACTO#]]></TAG>
        <VALUE><![CDATA[#PRIMEIROPROCESSO:CA:E_P_CONTACTO#]]></VALUE>
        <XPATH><![CDATA[/PROCESS/FIELDS/FIELD[NAME='E_P_CONTACTO']/VALUE]]></XPATH>
      </FIELD>
      <FIELD backwardCompatibility="true" type="AdditionalFields" label="FATURAS_PrazoLimitePagamento" description="Prazo Limite de Pagamento" source-type="AdditionalFields" has_confidential_data="False">
        <TAG><![CDATA[#PRIMEIROPROCESSO:CA:FATURAS_PrazoLimitePagamento#]]></TAG>
        <VALUE><![CDATA[#PRIMEIROPROCESSO:CA:FATURAS_PrazoLimitePagamento#]]></VALUE>
        <XPATH><![CDATA[/PROCESS/FIELDS/FIELD[NAME='FATURAS_PrazoLimitePagamento']/VALUE]]></XPATH>
      </FIELD>
      <FIELD backwardCompatibility="true" type="AdditionalFields" label="DEN_Ocultar_Identidade" description="Pretende ocultar identidade" source-type="AdditionalFields" has_confidential_data="False">
        <TAG><![CDATA[#PRIMEIROPROCESSO:CA:DEN_Ocultar_Identidade#]]></TAG>
        <VALUE><![CDATA[#PRIMEIROPROCESSO:CA:DEN_Ocultar_Identidade#]]></VALUE>
        <XPATH><![CDATA[/PROCESS/FIELDS/FIELD[NAME='DEN_Ocultar_Identidade']/VALUE]]></XPATH>
      </FIELD>
      <FIELD backwardCompatibility="true" type="AdditionalFields" label="FATURAS_ConformidadeProcesso" description="Processo Conforme?" source-type="AdditionalFields" has_confidential_data="False">
        <TAG><![CDATA[#PRIMEIROPROCESSO:CA:FATURAS_ConformidadeProcesso#]]></TAG>
        <VALUE><![CDATA[#PRIMEIROPROCESSO:CA:FATURAS_ConformidadeProcesso#]]></VALUE>
        <XPATH><![CDATA[/PROCESS/FIELDS/FIELD[NAME='FATURAS_ConformidadeProcesso']/VALUE]]></XPATH>
      </FIELD>
      <FIELD backwardCompatibility="true" type="AdditionalFields" label="ProcessoFiscal" description="ProcessoFiscal" source-type="AdditionalFields" has_confidential_data="False">
        <TAG><![CDATA[#PRIMEIROPROCESSO:CA:ProcessoFiscal#]]></TAG>
        <VALUE><![CDATA[#PRIMEIROPROCESSO:CA:ProcessoFiscal#]]></VALUE>
        <XPATH><![CDATA[/PROCESS/FIELDS/FIELD[NAME='ProcessoFiscal']/VALUE]]></XPATH>
      </FIELD>
      <FIELD backwardCompatibility="true" type="AdditionalFields" label="ProcessoInIR" description="ProcessoInIR" source-type="AdditionalFields" has_confidential_data="False">
        <TAG><![CDATA[#PRIMEIROPROCESSO:CA:ProcessoInIR#]]></TAG>
        <VALUE><![CDATA[#PRIMEIROPROCESSO:CA:ProcessoInIR#]]></VALUE>
        <XPATH><![CDATA[/PROCESS/FIELDS/FIELD[NAME='ProcessoInIR']/VALUE]]></XPATH>
      </FIELD>
      <FIELD backwardCompatibility="true" type="AdditionalFields" label="ProcessoTribuna" description="ProcessoTribuna" source-type="AdditionalFields" has_confidential_data="False">
        <TAG><![CDATA[#PRIMEIROPROCESSO:CA:ProcessoTribuna#]]></TAG>
        <VALUE><![CDATA[#PRIMEIROPROCESSO:CA:ProcessoTribuna#]]></VALUE>
        <XPATH><![CDATA[/PROCESS/FIELDS/FIELD[NAME='ProcessoTribuna']/VALUE]]></XPATH>
      </FIELD>
      <FIELD backwardCompatibility="true" type="AdditionalFields" label="PRONUNCIA" description="Pronúncia" source-type="AdditionalFields" has_confidential_data="False">
        <TAG><![CDATA[#PRIMEIROPROCESSO:CA:PRONUNCIA#]]></TAG>
        <VALUE><![CDATA[#PRIMEIROPROCESSO:CA:PRONUNCIA#]]></VALUE>
        <XPATH><![CDATA[/PROCESS/FIELDS/FIELD[NAME='PRONUNCIA']/VALUE]]></XPATH>
      </FIELD>
      <FIELD backwardCompatibility="true" type="AdditionalFields" label="DEN_ARQ_MED" description="Proposta de Arquivamento/Tomada de Medidas?" source-type="AdditionalFields" has_confidential_data="False">
        <TAG><![CDATA[#PRIMEIROPROCESSO:CA:DEN_ARQ_MED#]]></TAG>
        <VALUE><![CDATA[#PRIMEIROPROCESSO:CA:DEN_ARQ_MED#]]></VALUE>
        <XPATH><![CDATA[/PROCESS/FIELDS/FIELD[NAME='DEN_ARQ_MED']/VALUE]]></XPATH>
      </FIELD>
      <FIELD backwardCompatibility="true" type="AdditionalFields" label="den_quarta" description="Quarta-feira" source-type="AdditionalFields" has_confidential_data="False">
        <TAG><![CDATA[#PRIMEIROPROCESSO:CA:den_quarta#]]></TAG>
        <VALUE><![CDATA[#PRIMEIROPROCESSO:CA:den_quarta#]]></VALUE>
        <XPATH><![CDATA[/PROCESS/FIELDS/FIELD[NAME='den_quarta']/VALUE]]></XPATH>
      </FIELD>
      <FIELD backwardCompatibility="true" type="AdditionalFields" label="den_quinta" description="Quinta-feira" source-type="AdditionalFields" has_confidential_data="False">
        <TAG><![CDATA[#PRIMEIROPROCESSO:CA:den_quinta#]]></TAG>
        <VALUE><![CDATA[#PRIMEIROPROCESSO:CA:den_quinta#]]></VALUE>
        <XPATH><![CDATA[/PROCESS/FIELDS/FIELD[NAME='den_quinta']/VALUE]]></XPATH>
      </FIELD>
      <FIELD backwardCompatibility="true" type="AdditionalFields" label="Referencia" description="Referência" source-type="AdditionalFields" has_confidential_data="False">
        <TAG><![CDATA[#PRIMEIROPROCESSO:CA:Referencia#]]></TAG>
        <VALUE><![CDATA[#PRIMEIROPROCESSO:CA:Referencia#]]></VALUE>
        <XPATH><![CDATA[/PROCESS/FIELDS/FIELD[NAME='Referencia']/VALUE]]></XPATH>
      </FIELD>
      <FIELD backwardCompatibility="true" type="AdditionalFields" label="RefEstradaLivre" description="Referência relativa a processos do Programa Estrada Livre" source-type="AdditionalFields" has_confidential_data="False">
        <TAG><![CDATA[#PRIMEIROPROCESSO:CA:RefEstradaLivre#]]></TAG>
        <VALUE><![CDATA[#PRIMEIROPROCESSO:CA:RefEstradaLivre#]]></VALUE>
        <XPATH><![CDATA[/PROCESS/FIELDS/FIELD[NAME='RefEstradaLivre']/VALUE]]></XPATH>
      </FIELD>
      <FIELD backwardCompatibility="true" type="AdditionalFields" label="FATURAS_FaturaAnuladaGERFIP" description="Registo da Fatura anulado em GERFIP?" source-type="AdditionalFields" has_confidential_data="False">
        <TAG><![CDATA[#PRIMEIROPROCESSO:CA:FATURAS_FaturaAnuladaGERFIP#]]></TAG>
        <VALUE><![CDATA[#PRIMEIROPROCESSO:CA:FATURAS_FaturaAnuladaGERFIP#]]></VALUE>
        <XPATH><![CDATA[/PROCESS/FIELDS/FIELD[NAME='FATURAS_FaturaAnuladaGERFIP']/VALUE]]></XPATH>
      </FIELD>
      <FIELD backwardCompatibility="true" type="AdditionalFields" label="FATURAS_RegistoImobilizadoEfetuado" description="Registo de Imobilizado efetuado?" source-type="AdditionalFields" has_confidential_data="False">
        <TAG><![CDATA[#PRIMEIROPROCESSO:CA:FATURAS_RegistoImobilizadoEfetuado#]]></TAG>
        <VALUE><![CDATA[#PRIMEIROPROCESSO:CA:FATURAS_RegistoImobilizadoEfetuado#]]></VALUE>
        <XPATH><![CDATA[/PROCESS/FIELDS/FIELD[NAME='FATURAS_RegistoImobilizadoEfetuado']/VALUE]]></XPATH>
      </FIELD>
      <FIELD backwardCompatibility="true" type="AdditionalFields" label="RegistadoPor" description="Registo efectuado pelo utilizador" source-type="AdditionalFields" has_confidential_data="False">
        <TAG><![CDATA[#PRIMEIROPROCESSO:CA:RegistadoPor#]]></TAG>
        <VALUE><![CDATA[#PRIMEIROPROCESSO:CA:RegistadoPor#]]></VALUE>
        <XPATH><![CDATA[/PROCESS/FIELDS/FIELD[NAME='RegistadoPor']/VALUE]]></XPATH>
      </FIELD>
      <FIELD backwardCompatibility="true" type="AdditionalFields" label="Resolução" description="Resolução" source-type="AdditionalFields" has_confidential_data="False">
        <TAG><![CDATA[#PRIMEIROPROCESSO:CA:Resolução#]]></TAG>
        <VALUE><![CDATA[#PRIMEIROPROCESSO:CA:Resolução#]]></VALUE>
        <XPATH><![CDATA[/PROCESS/FIELDS/FIELD[NAME='Resolução']/VALUE]]></XPATH>
      </FIELD>
      <FIELD backwardCompatibility="true" type="AdditionalFields" label="Resposta" description="Resposta" source-type="AdditionalFields" has_confidential_data="False">
        <TAG><![CDATA[#PRIMEIROPROCESSO:CA:Resposta#]]></TAG>
        <VALUE><![CDATA[#PRIMEIROPROCESSO:CA:Resposta#]]></VALUE>
        <XPATH><![CDATA[/PROCESS/FIELDS/FIELD[NAME='Resposta']/VALUE]]></XPATH>
      </FIELD>
      <FIELD backwardCompatibility="true" type="AdditionalFields" label="DEN_Conc_Agendamento" description="Resultado da Agendamento" source-type="AdditionalFields" has_confidential_data="False">
        <TAG><![CDATA[#PRIMEIROPROCESSO:CA:DEN_Conc_Agendamento#]]></TAG>
        <VALUE><![CDATA[#PRIMEIROPROCESSO:CA:DEN_Conc_Agendamento#]]></VALUE>
        <XPATH><![CDATA[/PROCESS/FIELDS/FIELD[NAME='DEN_Conc_Agendamento']/VALUE]]></XPATH>
      </FIELD>
      <FIELD backwardCompatibility="true" type="AdditionalFields" label="DEN_ESC" description="São necessários esclarecimentos?" source-type="AdditionalFields" has_confidential_data="False">
        <TAG><![CDATA[#PRIMEIROPROCESSO:CA:DEN_ESC#]]></TAG>
        <VALUE><![CDATA[#PRIMEIROPROCESSO:CA:DEN_ESC#]]></VALUE>
        <XPATH><![CDATA[/PROCESS/FIELDS/FIELD[NAME='DEN_ESC']/VALUE]]></XPATH>
      </FIELD>
      <FIELD backwardCompatibility="true" type="AdditionalFields" label="den_segunda" description="Segunda-feira" source-type="AdditionalFields" has_confidential_data="False">
        <TAG><![CDATA[#PRIMEIROPROCESSO:CA:den_segunda#]]></TAG>
        <VALUE><![CDATA[#PRIMEIROPROCESSO:CA:den_segunda#]]></VALUE>
        <XPATH><![CDATA[/PROCESS/FIELDS/FIELD[NAME='den_segunda']/VALUE]]></XPATH>
      </FIELD>
      <FIELD backwardCompatibility="true" type="AdditionalFields" label="Sentido" description="Sentido da estrada" source-type="AdditionalFields" has_confidential_data="False">
        <TAG><![CDATA[#PRIMEIROPROCESSO:CA:Sentido#]]></TAG>
        <VALUE><![CDATA[#PRIMEIROPROCESSO:CA:Sentido#]]></VALUE>
        <XPATH><![CDATA[/PROCESS/FIELDS/FIELD[NAME='Sentido']/VALUE]]></XPATH>
      </FIELD>
      <FIELD backwardCompatibility="true" type="AdditionalFields" label="den_sexta" description="Sexta-feira" source-type="AdditionalFields" has_confidential_data="False">
        <TAG><![CDATA[#PRIMEIROPROCESSO:CA:den_sexta#]]></TAG>
        <VALUE><![CDATA[#PRIMEIROPROCESSO:CA:den_sexta#]]></VALUE>
        <XPATH><![CDATA[/PROCESS/FIELDS/FIELD[NAME='den_sexta']/VALUE]]></XPATH>
      </FIELD>
      <FIELD backwardCompatibility="true" type="AdditionalFields" label="E_SITE" description="Site" source-type="AdditionalFields" has_confidential_data="False">
        <TAG><![CDATA[#PRIMEIROPROCESSO:CA:E_SITE#]]></TAG>
        <VALUE><![CDATA[#PRIMEIROPROCESSO:CA:E_SITE#]]></VALUE>
        <XPATH><![CDATA[/PROCESS/FIELDS/FIELD[NAME='E_SITE']/VALUE]]></XPATH>
      </FIELD>
      <FIELD backwardCompatibility="true" type="AdditionalFields" label="E_SUB_UO" description="Sub Unidade Orgânica" source-type="AdditionalFields" has_confidential_data="False">
        <TAG><![CDATA[#PRIMEIROPROCESSO:CA:E_SUB_UO#]]></TAG>
        <VALUE><![CDATA[#PRIMEIROPROCESSO:CA:E_SUB_UO#]]></VALUE>
        <XPATH><![CDATA[/PROCESS/FIELDS/FIELD[NAME='E_SUB_UO']/VALUE]]></XPATH>
      </FIELD>
      <FIELD backwardCompatibility="true" type="AdditionalFields" label="den_tarde" description="Tarde" source-type="AdditionalFields" has_confidential_data="False">
        <TAG><![CDATA[#PRIMEIROPROCESSO:CA:den_tarde#]]></TAG>
        <VALUE><![CDATA[#PRIMEIROPROCESSO:CA:den_tarde#]]></VALUE>
        <XPATH><![CDATA[/PROCESS/FIELDS/FIELD[NAME='den_tarde']/VALUE]]></XPATH>
      </FIELD>
      <FIELD backwardCompatibility="true" type="AdditionalFields" label="Telefax" description="Telefax do Reclamante" source-type="AdditionalFields" has_confidential_data="False">
        <TAG><![CDATA[#PRIMEIROPROCESSO:CA:Telefax#]]></TAG>
        <VALUE><![CDATA[#PRIMEIROPROCESSO:CA:Telefax#]]></VALUE>
        <XPATH><![CDATA[/PROCESS/FIELDS/FIELD[NAME='Telefax']/VALUE]]></XPATH>
      </FIELD>
      <FIELD backwardCompatibility="true" type="AdditionalFields" label="E_Telefone" description="Telefone" source-type="AdditionalFields" has_confidential_data="False">
        <TAG><![CDATA[#PRIMEIROPROCESSO:CA:E_Telefone#]]></TAG>
        <VALUE><![CDATA[#PRIMEIROPROCESSO:CA:E_Telefone#]]></VALUE>
        <XPATH><![CDATA[/PROCESS/FIELDS/FIELD[NAME='E_Telefone']/VALUE]]></XPATH>
      </FIELD>
      <FIELD backwardCompatibility="true" type="AdditionalFields" label="Telefone" description="Telefone do Reclamante" source-type="AdditionalFields" has_confidential_data="False">
        <TAG><![CDATA[#PRIMEIROPROCESSO:CA:Telefone#]]></TAG>
        <VALUE><![CDATA[#PRIMEIROPROCESSO:CA:Telefone#]]></VALUE>
        <XPATH><![CDATA[/PROCESS/FIELDS/FIELD[NAME='Telefone']/VALUE]]></XPATH>
      </FIELD>
      <FIELD backwardCompatibility="true" type="AdditionalFields" label="E_Telemovel" description="Telemóvel" source-type="AdditionalFields" has_confidential_data="False">
        <TAG><![CDATA[#PRIMEIROPROCESSO:CA:E_Telemovel#]]></TAG>
        <VALUE><![CDATA[#PRIMEIROPROCESSO:CA:E_Telemovel#]]></VALUE>
        <XPATH><![CDATA[/PROCESS/FIELDS/FIELD[NAME='E_Telemovel']/VALUE]]></XPATH>
      </FIELD>
      <FIELD backwardCompatibility="true" type="AdditionalFields" label="Telemóvel" description="Telemóvel" source-type="AdditionalFields" has_confidential_data="False">
        <TAG><![CDATA[#PRIMEIROPROCESSO:CA:Telemóvel#]]></TAG>
        <VALUE><![CDATA[#PRIMEIROPROCESSO:CA:Telemóvel#]]></VALUE>
        <XPATH><![CDATA[/PROCESS/FIELDS/FIELD[NAME='Telemóvel']/VALUE]]></XPATH>
      </FIELD>
      <FIELD backwardCompatibility="true" type="AdditionalFields" label="den_terca" description="Terça-feira" source-type="AdditionalFields" has_confidential_data="False">
        <TAG><![CDATA[#PRIMEIROPROCESSO:CA:den_terca#]]></TAG>
        <VALUE><![CDATA[#PRIMEIROPROCESSO:CA:den_terca#]]></VALUE>
        <XPATH><![CDATA[/PROCESS/FIELDS/FIELD[NAME='den_terca']/VALUE]]></XPATH>
      </FIELD>
      <FIELD backwardCompatibility="true" type="AdditionalFields" label="TST" description="Teste" source-type="AdditionalFields" has_confidential_data="False">
        <TAG><![CDATA[#PRIMEIROPROCESSO:CA:TST#]]></TAG>
        <VALUE><![CDATA[#PRIMEIROPROCESSO:CA:TST#]]></VALUE>
        <XPATH><![CDATA[/PROCESS/FIELDS/FIELD[NAME='TST']/VALUE]]></XPATH>
      </FIELD>
      <FIELD backwardCompatibility="true" type="AdditionalFields" label="teste2" description="teste2" source-type="AdditionalFields" has_confidential_data="False">
        <TAG><![CDATA[#PRIMEIROPROCESSO:CA:teste2#]]></TAG>
        <VALUE><![CDATA[#PRIMEIROPROCESSO:CA:teste2#]]></VALUE>
        <XPATH><![CDATA[/PROCESS/FIELDS/FIELD[NAME='teste2']/VALUE]]></XPATH>
      </FIELD>
      <FIELD backwardCompatibility="true" type="AdditionalFields" label="DEN_Motivo_Testemunha" description="Testemunhou a situação em primeira mão" source-type="AdditionalFields" has_confidential_data="False">
        <TAG><![CDATA[#PRIMEIROPROCESSO:CA:DEN_Motivo_Testemunha#]]></TAG>
        <VALUE><![CDATA[#PRIMEIROPROCESSO:CA:DEN_Motivo_Testemunha#]]></VALUE>
        <XPATH><![CDATA[/PROCESS/FIELDS/FIELD[NAME='DEN_Motivo_Testemunha']/VALUE]]></XPATH>
      </FIELD>
      <FIELD backwardCompatibility="true" type="AdditionalFields" label="testeobs" description="testeobs" source-type="AdditionalFields" has_confidential_data="False">
        <TAG><![CDATA[#PRIMEIROPROCESSO:CA:testeobs#]]></TAG>
        <VALUE><![CDATA[#PRIMEIROPROCESSO:CA:testeobs#]]></VALUE>
        <XPATH><![CDATA[/PROCESS/FIELDS/FIELD[NAME='testeobs']/VALUE]]></XPATH>
      </FIELD>
      <FIELD backwardCompatibility="true" type="AdditionalFields" label="DEN_Motivo_Conhecimento" description="Teve conhecimento da situação e decidiu denunciar" source-type="AdditionalFields" has_confidential_data="False">
        <TAG><![CDATA[#PRIMEIROPROCESSO:CA:DEN_Motivo_Conhecimento#]]></TAG>
        <VALUE><![CDATA[#PRIMEIROPROCESSO:CA:DEN_Motivo_Conhecimento#]]></VALUE>
        <XPATH><![CDATA[/PROCESS/FIELDS/FIELD[NAME='DEN_Motivo_Conhecimento']/VALUE]]></XPATH>
      </FIELD>
      <FIELD backwardCompatibility="true" type="AdditionalFields" label="Autorizacao" description="Tipo de Autorização/Comunicação" source-type="AdditionalFields" has_confidential_data="False">
        <TAG><![CDATA[#PRIMEIROPROCESSO:CA:Autorizacao#]]></TAG>
        <VALUE><![CDATA[#PRIMEIROPROCESSO:CA:Autorizacao#]]></VALUE>
        <XPATH><![CDATA[/PROCESS/FIELDS/FIELD[NAME='Autorizacao']/VALUE]]></XPATH>
      </FIELD>
      <FIELD backwardCompatibility="true" type="AdditionalFields" label="DEN_Tipo_Denunciante" description="Tipo de denunciante" source-type="AdditionalFields" has_confidential_data="False">
        <TAG><![CDATA[#PRIMEIROPROCESSO:CA:DEN_Tipo_Denunciante#]]></TAG>
        <VALUE><![CDATA[#PRIMEIROPROCESSO:CA:DEN_Tipo_Denunciante#]]></VALUE>
        <XPATH><![CDATA[/PROCESS/FIELDS/FIELD[NAME='DEN_Tipo_Denunciante']/VALUE]]></XPATH>
      </FIELD>
      <FIELD backwardCompatibility="true" type="AdditionalFields" label="fat_tipodoc" description="Tipo de documento" source-type="AdditionalFields" has_confidential_data="False">
        <TAG><![CDATA[#PRIMEIROPROCESSO:CA:fat_tipodoc#]]></TAG>
        <VALUE><![CDATA[#PRIMEIROPROCESSO:CA:fat_tipodoc#]]></VALUE>
        <XPATH><![CDATA[/PROCESS/FIELDS/FIELD[NAME='fat_tipodoc']/VALUE]]></XPATH>
      </FIELD>
      <FIELD backwardCompatibility="true" type="AdditionalFields" label="Tipo" description="Tipo de documento associado aos livros &quot;Ent_antigas&quot; e &quot;Sai_antigas&quot;" source-type="AdditionalFields" has_confidential_data="False">
        <TAG><![CDATA[#PRIMEIROPROCESSO:CA:Tipo#]]></TAG>
        <VALUE><![CDATA[#PRIMEIROPROCESSO:CA:Tipo#]]></VALUE>
        <XPATH><![CDATA[/PROCESS/FIELDS/FIELD[NAME='Tipo']/VALUE]]></XPATH>
      </FIELD>
      <FIELD backwardCompatibility="true" type="AdditionalFields" label="FATURAS_TipoProcesso" description="Tipo de Processo" source-type="AdditionalFields" has_confidential_data="False">
        <TAG><![CDATA[#PRIMEIROPROCESSO:CA:FATURAS_TipoProcesso#]]></TAG>
        <VALUE><![CDATA[#PRIMEIROPROCESSO:CA:FATURAS_TipoProcesso#]]></VALUE>
        <XPATH><![CDATA[/PROCESS/FIELDS/FIELD[NAME='FATURAS_TipoProcesso']/VALUE]]></XPATH>
      </FIELD>
      <FIELD backwardCompatibility="true" type="AdditionalFields" label="TipoIntervenção" description="TipoIntervenção" source-type="AdditionalFields" has_confidential_data="False">
        <TAG><![CDATA[#PRIMEIROPROCESSO:CA:TipoIntervenção#]]></TAG>
        <VALUE><![CDATA[#PRIMEIROPROCESSO:CA:TipoIntervenção#]]></VALUE>
        <XPATH><![CDATA[/PROCESS/FIELDS/FIELD[NAME='TipoIntervenção']/VALUE]]></XPATH>
      </FIELD>
      <FIELD backwardCompatibility="true" type="AdditionalFields" label="E_TITULO" description="Título" source-type="AdditionalFields" has_confidential_data="False">
        <TAG><![CDATA[#PRIMEIROPROCESSO:CA:E_TITULO#]]></TAG>
        <VALUE><![CDATA[#PRIMEIROPROCESSO:CA:E_TITULO#]]></VALUE>
        <XPATH><![CDATA[/PROCESS/FIELDS/FIELD[NAME='E_TITULO']/VALUE]]></XPATH>
      </FIELD>
      <FIELD backwardCompatibility="true" type="AdditionalFields" label="fat_Total_impostos" description="Total impostos" source-type="AdditionalFields" has_confidential_data="False">
        <TAG><![CDATA[#PRIMEIROPROCESSO:CA:fat_Total_impostos#]]></TAG>
        <VALUE><![CDATA[#PRIMEIROPROCESSO:CA:fat_Total_impostos#]]></VALUE>
        <XPATH><![CDATA[/PROCESS/FIELDS/FIELD[NAME='fat_Total_impostos']/VALUE]]></XPATH>
      </FIELD>
      <FIELD backwardCompatibility="true" type="AdditionalFields" label="fat_Total_IVA_TX_nor" description="Total IVA Taxa Normal" source-type="AdditionalFields" has_confidential_data="False">
        <TAG><![CDATA[#PRIMEIROPROCESSO:CA:fat_Total_IVA_TX_nor#]]></TAG>
        <VALUE><![CDATA[#PRIMEIROPROCESSO:CA:fat_Total_IVA_TX_nor#]]></VALUE>
        <XPATH><![CDATA[/PROCESS/FIELDS/FIELD[NAME='fat_Total_IVA_TX_nor']/VALUE]]></XPATH>
      </FIELD>
      <FIELD backwardCompatibility="true" type="AdditionalFields" label="PAP_TRANS_EFETUADA" description="Transferência bancária efetuada?" source-type="AdditionalFields" has_confidential_data="False">
        <TAG><![CDATA[#PRIMEIROPROCESSO:CA:PAP_TRANS_EFETUADA#]]></TAG>
        <VALUE><![CDATA[#PRIMEIROPROCESSO:CA:PAP_TRANS_EFETUADA#]]></VALUE>
        <XPATH><![CDATA[/PROCESS/FIELDS/FIELD[NAME='PAP_TRANS_EFETUADA']/VALUE]]></XPATH>
      </FIELD>
      <FIELD backwardCompatibility="true" type="AdditionalFields" label="PAP_TRANSF_EFET" description="Transferência bancária efetuada?" source-type="AdditionalFields" has_confidential_data="False">
        <TAG><![CDATA[#PRIMEIROPROCESSO:CA:PAP_TRANSF_EFET#]]></TAG>
        <VALUE><![CDATA[#PRIMEIROPROCESSO:CA:PAP_TRANSF_EFET#]]></VALUE>
        <XPATH><![CDATA[/PROCESS/FIELDS/FIELD[NAME='PAP_TRANSF_EFET']/VALUE]]></XPATH>
      </FIELD>
      <FIELD backwardCompatibility="true" type="AdditionalFields" label="Periodicidade" description="Trimestral&#10;Semestral&#10;Anual&#10;Mensal&#10;Pontual" source-type="AdditionalFields" has_confidential_data="False">
        <TAG><![CDATA[#PRIMEIROPROCESSO:CA:Periodicidade#]]></TAG>
        <VALUE><![CDATA[#PRIMEIROPROCESSO:CA:Periodicidade#]]></VALUE>
        <XPATH><![CDATA[/PROCESS/FIELDS/FIELD[NAME='Periodicidade']/VALUE]]></XPATH>
      </FIELD>
      <FIELD backwardCompatibility="true" type="AdditionalFields" label="E_UO" description="Unidade Orgânica" source-type="AdditionalFields" has_confidential_data="False">
        <TAG><![CDATA[#PRIMEIROPROCESSO:CA:E_UO#]]></TAG>
        <VALUE><![CDATA[#PRIMEIROPROCESSO:CA:E_UO#]]></VALUE>
        <XPATH><![CDATA[/PROCESS/FIELDS/FIELD[NAME='E_UO']/VALUE]]></XPATH>
      </FIELD>
      <FIELD backwardCompatibility="true" type="AdditionalFields" label="PAP_VALIDADO_POR" description="Validado por:" source-type="AdditionalFields" has_confidential_data="False">
        <TAG><![CDATA[#PRIMEIROPROCESSO:CA:PAP_VALIDADO_POR#]]></TAG>
        <VALUE><![CDATA[#PRIMEIROPROCESSO:CA:PAP_VALIDADO_POR#]]></VALUE>
        <XPATH><![CDATA[/PROCESS/FIELDS/FIELD[NAME='PAP_VALIDADO_POR']/VALUE]]></XPATH>
      </FIELD>
      <FIELD backwardCompatibility="true" type="AdditionalFields" label="PAP_VALID_POR" description="Validar por:" source-type="AdditionalFields" has_confidential_data="False">
        <TAG><![CDATA[#PRIMEIROPROCESSO:CA:PAP_VALID_POR#]]></TAG>
        <VALUE><![CDATA[#PRIMEIROPROCESSO:CA:PAP_VALID_POR#]]></VALUE>
        <XPATH><![CDATA[/PROCESS/FIELDS/FIELD[NAME='PAP_VALID_POR']/VALUE]]></XPATH>
      </FIELD>
      <FIELD backwardCompatibility="true" type="AdditionalFields" label="FATURAS_VALOR" description="Valor" source-type="AdditionalFields" has_confidential_data="False">
        <TAG><![CDATA[#PRIMEIROPROCESSO:CA:FATURAS_VALOR#]]></TAG>
        <VALUE><![CDATA[#PRIMEIROPROCESSO:CA:FATURAS_VALOR#]]></VALUE>
        <XPATH><![CDATA[/PROCESS/FIELDS/FIELD[NAME='FATURAS_VALOR']/VALUE]]></XPATH>
      </FIELD>
      <FIELD backwardCompatibility="true" type="AdditionalFields" label="FATURAS_ValorAcima_FatMultipla" description="Valor acima da adjudicado e faturação múltipla?" source-type="AdditionalFields" has_confidential_data="False">
        <TAG><![CDATA[#PRIMEIROPROCESSO:CA:FATURAS_ValorAcima_FatMultipla#]]></TAG>
        <VALUE><![CDATA[#PRIMEIROPROCESSO:CA:FATURAS_ValorAcima_FatMultipla#]]></VALUE>
        <XPATH><![CDATA[/PROCESS/FIELDS/FIELD[NAME='FATURAS_ValorAcima_FatMultipla']/VALUE]]></XPATH>
      </FIELD>
      <FIELD backwardCompatibility="true" type="AdditionalFields" label="FATURAS_VerificacaoCertidoes" description="Verificação de Certidões ou Devolução de Fatura " source-type="AdditionalFields" has_confidential_data="False">
        <TAG><![CDATA[#PRIMEIROPROCESSO:CA:FATURAS_VerificacaoCertidoes#]]></TAG>
        <VALUE><![CDATA[#PRIMEIROPROCESSO:CA:FATURAS_VerificacaoCertidoes#]]></VALUE>
        <XPATH><![CDATA[/PROCESS/FIELDS/FIELD[NAME='FATURAS_VerificacaoCertidoes']/VALUE]]></XPATH>
      </FIELD>
      <FIELD type="AdditionalFields" label="_ENT_SEGURADORA" description="_ENT_SEGURADORA" source-type="AdditionalFields" has_confidential_data="False">
        <TAG><![CDATA[#FIRSTPROCESS:AF:_ENT_SEGURADORA#]]></TAG>
        <VALUE><![CDATA[#PRIMEIROPROCESSO:CA:_ENT_SEGURADORA#]]></VALUE>
        <XPATH><![CDATA[/PROCESS/FIELDS/FIELD[NAME='_ENT_SEGURADORA']/VALUE]]></XPATH>
      </FIELD>
      <FIELD type="AdditionalFields" label="Data" description="Data" source-type="AdditionalFields" has_confidential_data="False">
        <TAG><![CDATA[#FIRSTPROCESS:AF:Data#]]></TAG>
        <VALUE><![CDATA[#PRIMEIROPROCESSO:CA:Data#]]></VALUE>
        <XPATH><![CDATA[/PROCESS/FIELDS/FIELD[NAME='Data']/VALUE]]></XPATH>
      </FIELD>
      <FIELD type="AdditionalFields" label="Data_Devol_AR" description="Data_Devol_AR" source-type="AdditionalFields" has_confidential_data="False">
        <TAG><![CDATA[#FIRSTPROCESS:AF:Data_Devol_AR#]]></TAG>
        <VALUE><![CDATA[#PRIMEIROPROCESSO:CA:Data_Devol_AR#]]></VALUE>
        <XPATH><![CDATA[/PROCESS/FIELDS/FIELD[NAME='Data_Devol_AR']/VALUE]]></XPATH>
      </FIELD>
      <FIELD type="AdditionalFields" label="Data_Exp" description="Data_Exp" source-type="AdditionalFields" has_confidential_data="False">
        <TAG><![CDATA[#FIRSTPROCESS:AF:Data_Exp#]]></TAG>
        <VALUE><![CDATA[#PRIMEIROPROCESSO:CA:Data_Exp#]]></VALUE>
        <XPATH><![CDATA[/PROCESS/FIELDS/FIELD[NAME='Data_Exp']/VALUE]]></XPATH>
      </FIELD>
      <FIELD type="AdditionalFields" label="E_TIPO" description="E_TIPO" source-type="AdditionalFields" has_confidential_data="False">
        <TAG><![CDATA[#FIRSTPROCESS:AF:E_TIPO#]]></TAG>
        <VALUE><![CDATA[#PRIMEIROPROCESSO:CA:E_TIPO#]]></VALUE>
        <XPATH><![CDATA[/PROCESS/FIELDS/FIELD[NAME='E_TIPO']/VALUE]]></XPATH>
      </FIELD>
      <FIELD type="AdditionalFields" label="Entidade" description="Entidade" source-type="AdditionalFields" has_confidential_data="False">
        <TAG><![CDATA[#FIRSTPROCESS:AF:Entidade#]]></TAG>
        <VALUE><![CDATA[#PRIMEIROPROCESSO:CA:Entidade#]]></VALUE>
        <XPATH><![CDATA[/PROCESS/FIELDS/FIELD[NAME='Entidade']/VALUE]]></XPATH>
      </FIELD>
      <FIELD type="AdditionalFields" label="FORM_DGO" description="FORM_DGO" source-type="AdditionalFields" has_confidential_data="False">
        <TAG><![CDATA[#FIRSTPROCESS:AF:FORM_DGO#]]></TAG>
        <VALUE><![CDATA[#PRIMEIROPROCESSO:CA:FORM_DGO#]]></VALUE>
        <XPATH><![CDATA[/PROCESS/FIELDS/FIELD[NAME='FORM_DGO']/VALUE]]></XPATH>
      </FIELD>
      <FIELD type="AdditionalFields" label="FORM_DGO2" description="FORM_DGO2" source-type="AdditionalFields" has_confidential_data="False">
        <TAG><![CDATA[#FIRSTPROCESS:AF:FORM_DGO2#]]></TAG>
        <VALUE><![CDATA[#PRIMEIROPROCESSO:CA:FORM_DGO2#]]></VALUE>
        <XPATH><![CDATA[/PROCESS/FIELDS/FIELD[NAME='FORM_DGO2']/VALUE]]></XPATH>
      </FIELD>
      <FIELD type="AdditionalFields" label="Fundamentação" description="Fundamentação" source-type="AdditionalFields" has_confidential_data="False">
        <TAG><![CDATA[#FIRSTPROCESS:AF:Fundamentação#]]></TAG>
        <VALUE><![CDATA[#PRIMEIROPROCESSO:CA:Fundamentação#]]></VALUE>
        <XPATH><![CDATA[/PROCESS/FIELDS/FIELD[NAME='Fundamentação']/VALUE]]></XPATH>
      </FIELD>
      <FIELD type="AdditionalFields" label="NOMEDOCONDUTOR" description="NOMEDOCONDUTOR" source-type="AdditionalFields" has_confidential_data="False">
        <TAG><![CDATA[#FIRSTPROCESS:AF:NOMEDOCONDUTOR#]]></TAG>
        <VALUE><![CDATA[#PRIMEIROPROCESSO:CA:NOMEDOCONDUTOR#]]></VALUE>
        <XPATH><![CDATA[/PROCESS/FIELDS/FIELD[NAME='NOMEDOCONDUTOR']/VALUE]]></XPATH>
      </FIELD>
      <FIELD type="AdditionalFields" label="PC_DEIT" description="PC_DEIT" source-type="AdditionalFields" has_confidential_data="False">
        <TAG><![CDATA[#FIRSTPROCESS:AF:PC_DEIT#]]></TAG>
        <VALUE><![CDATA[#PRIMEIROPROCESSO:CA:PC_DEIT#]]></VALUE>
        <XPATH><![CDATA[/PROCESS/FIELDS/FIELD[NAME='PC_DEIT']/VALUE]]></XPATH>
      </FIELD>
      <FIELD type="AdditionalFields" label="SEP_Reg_Biog_Trab" description="SEP_Reg_Biog_Trab" source-type="AdditionalFields" has_confidential_data="False">
        <TAG><![CDATA[#FIRSTPROCESS:AF:SEP_Reg_Biog_Trab#]]></TAG>
        <VALUE><![CDATA[#PRIMEIROPROCESSO:CA:SEP_Reg_Biog_Trab#]]></VALUE>
        <XPATH><![CDATA[/PROCESS/FIELDS/FIELD[NAME='SEP_Reg_Biog_Trab']/VALUE]]></XPATH>
      </FIELD>
      <FIELD type="AdditionalFields" label="sep_reunioes_cd" description="sep_reunioes_cd" source-type="AdditionalFields" has_confidential_data="False">
        <TAG><![CDATA[#FIRSTPROCESS:AF:sep_reunioes_cd#]]></TAG>
        <VALUE><![CDATA[#PRIMEIROPROCESSO:CA:sep_reunioes_cd#]]></VALUE>
        <XPATH><![CDATA[/PROCESS/FIELDS/FIELD[NAME='sep_reunioes_cd']/VALUE]]></XPATH>
      </FIELD>
      <FIELD type="AdditionalFields" label="Serviço" description="Serviço" source-type="AdditionalFields" has_confidential_data="False">
        <TAG><![CDATA[#FIRSTPROCESS:AF:Serviço#]]></TAG>
        <VALUE><![CDATA[#PRIMEIROPROCESSO:CA:Serviço#]]></VALUE>
        <XPATH><![CDATA[/PROCESS/FIELDS/FIELD[NAME='Serviço']/VALUE]]></XPATH>
      </FIELD>
      <FIELD type="AdditionalFields" label="TIPODEDOCUMENTO" description="TIPODEDOCUMENTO" source-type="AdditionalFields" has_confidential_data="False">
        <TAG><![CDATA[#FIRSTPROCESS:AF:TIPODEDOCUMENTO#]]></TAG>
        <VALUE><![CDATA[#PRIMEIROPROCESSO:CA:TIPODEDOCUMENTO#]]></VALUE>
        <XPATH><![CDATA[/PROCESS/FIELDS/FIELD[NAME='TIPODEDOCUMENTO']/VALUE]]></XPATH>
      </FIELD>
      <FIELD type="AdditionalFields" label="TITULOCONDUCAO" description="TITULOCONDUCAO" source-type="AdditionalFields" has_confidential_data="False">
        <TAG><![CDATA[#FIRSTPROCESS:AF:TITULOCONDUCAO#]]></TAG>
        <VALUE><![CDATA[#PRIMEIROPROCESSO:CA:TITULOCONDUCAO#]]></VALUE>
        <XPATH><![CDATA[/PROCESS/FIELDS/FIELD[NAME='TITULOCONDUCAO']/VALUE]]></XPATH>
      </FIELD>
      <FIELD type="AdditionalFields" label="ValoresLOE" description="ValoresLOE" source-type="AdditionalFields" has_confidential_data="False">
        <TAG><![CDATA[#FIRSTPROCESS:AF:ValoresLOE#]]></TAG>
        <VALUE><![CDATA[#PRIMEIROPROCESSO:CA:ValoresLOE#]]></VALUE>
        <XPATH><![CDATA[/PROCESS/FIELDS/FIELD[NAME='ValoresLOE']/VALUE]]></XPATH>
      </FIELD>
      <FIELD type="AdditionalFields" label="FATURAS_ContactoFornecedor" description="(Fornecedor) Contacto" source-type="AdditionalFields" has_confidential_data="False">
        <TAG><![CDATA[#FIRSTPROCESS:AF:FATURAS_ContactoFornecedor#]]></TAG>
        <VALUE><![CDATA[#PRIMEIROPROCESSO:CA:FATURAS_ContactoFornecedor#]]></VALUE>
        <XPATH><![CDATA[/PROCESS/FIELDS/FIELD[NAME='FATURAS_ContactoFornecedor']/VALUE]]></XPATH>
      </FIELD>
      <FIELD type="AdditionalFields" label="FATURAS_ContribuinteFornecedor" description="(Fornecedor) Contribuinte" source-type="AdditionalFields" has_confidential_data="False">
        <TAG><![CDATA[#FIRSTPROCESS:AF:FATURAS_ContribuinteFornecedor#]]></TAG>
        <VALUE><![CDATA[#PRIMEIROPROCESSO:CA:FATURAS_ContribuinteFornecedor#]]></VALUE>
        <XPATH><![CDATA[/PROCESS/FIELDS/FIELD[NAME='FATURAS_ContribuinteFornecedor']/VALUE]]></XPATH>
      </FIELD>
      <FIELD type="AdditionalFields" label="FATURAS_DesignacaoFornecedor" description="(Fornecedor) Designação" source-type="AdditionalFields" has_confidential_data="False">
        <TAG><![CDATA[#FIRSTPROCESS:AF:FATURAS_DesignacaoFornecedor#]]></TAG>
        <VALUE><![CDATA[#PRIMEIROPROCESSO:CA:FATURAS_DesignacaoFornecedor#]]></VALUE>
        <XPATH><![CDATA[/PROCESS/FIELDS/FIELD[NAME='FATURAS_DesignacaoFornecedor']/VALUE]]></XPATH>
      </FIELD>
      <FIELD type="AdditionalFields" label="FATURAS_NomeFornecedor" description="(Fornecedor) Nome" source-type="AdditionalFields" has_confidential_data="False">
        <TAG><![CDATA[#FIRSTPROCESS:AF:FATURAS_NomeFornecedor#]]></TAG>
        <VALUE><![CDATA[#PRIMEIROPROCESSO:CA:FATURAS_NomeFornecedor#]]></VALUE>
        <XPATH><![CDATA[/PROCESS/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FIRSTPROCESS:AF:Período#]]></TAG>
        <VALUE><![CDATA[#PRIMEIROPROCESSO:CA:Período#]]></VALUE>
        <XPATH><![CDATA[/PROCESS/FIELDS/FIELD[NAME='Período']/VALUE]]></XPATH>
      </FIELD>
      <FIELD type="AdditionalFields" label="DEN_LEG" description="A denúncia é legítima?" source-type="AdditionalFields" has_confidential_data="False">
        <TAG><![CDATA[#FIRSTPROCESS:AF:DEN_LEG#]]></TAG>
        <VALUE><![CDATA[#PRIMEIROPROCESSO:CA:DEN_LEG#]]></VALUE>
        <XPATH><![CDATA[/PROCESS/FIELDS/FIELD[NAME='DEN_LEG']/VALUE]]></XPATH>
      </FIELD>
      <FIELD type="AdditionalFields" label="TipoSituacao" description="A usar nos formulários originados no site" source-type="AdditionalFields" has_confidential_data="False">
        <TAG><![CDATA[#FIRSTPROCESS:AF:TipoSituacao#]]></TAG>
        <VALUE><![CDATA[#PRIMEIROPROCESSO:CA:TipoSituacao#]]></VALUE>
        <XPATH><![CDATA[/PROCESS/FIELDS/FIELD[NAME='TipoSituacao']/VALUE]]></XPATH>
      </FIELD>
      <FIELD type="AdditionalFields" label="DEN_Aceita_Termos" description="Aceita termos e condições" source-type="AdditionalFields" has_confidential_data="False">
        <TAG><![CDATA[#FIRSTPROCESS:AF:DEN_Aceita_Termos#]]></TAG>
        <VALUE><![CDATA[#PRIMEIROPROCESSO:CA:DEN_Aceita_Termos#]]></VALUE>
        <XPATH><![CDATA[/PROCESS/FIELDS/FIELD[NAME='DEN_Aceita_Termos']/VALUE]]></XPATH>
      </FIELD>
      <FIELD type="AdditionalFields" label="PAP_ANEX_COMPROV" description="Anexado comprovatido HomeBanking?" source-type="AdditionalFields" has_confidential_data="False">
        <TAG><![CDATA[#FIRSTPROCESS:AF:PAP_ANEX_COMPROV#]]></TAG>
        <VALUE><![CDATA[#PRIMEIROPROCESSO:CA:PAP_ANEX_COMPROV#]]></VALUE>
        <XPATH><![CDATA[/PROCESS/FIELDS/FIELD[NAME='PAP_ANEX_COMPROV']/VALUE]]></XPATH>
      </FIELD>
      <FIELD type="AdditionalFields" label="PAP_ANEXADO_COMPROVATIVO" description="Anexado comprovativo HomeBanking?" source-type="AdditionalFields" has_confidential_data="False">
        <TAG><![CDATA[#FIRSTPROCESS:AF:PAP_ANEXADO_COMPROVATIVO#]]></TAG>
        <VALUE><![CDATA[#PRIMEIROPROCESSO:CA:PAP_ANEXADO_COMPROVATIVO#]]></VALUE>
        <XPATH><![CDATA[/PROCESS/FIELDS/FIELD[NAME='PAP_ANEXADO_COMPROVATIVO']/VALUE]]></XPATH>
      </FIELD>
      <FIELD type="AdditionalFields" label="Ano" description="Ano" source-type="AdditionalFields" has_confidential_data="False">
        <TAG><![CDATA[#FIRSTPROCESS:AF:Ano#]]></TAG>
        <VALUE><![CDATA[#PRIMEIROPROCESSO:CA:Ano#]]></VALUE>
        <XPATH><![CDATA[/PROCESS/FIELDS/FIELD[NAME='Ano']/VALUE]]></XPATH>
      </FIELD>
      <FIELD type="AdditionalFields" label="PAP_APROV" description="Aprovado?" source-type="AdditionalFields" has_confidential_data="False">
        <TAG><![CDATA[#FIRSTPROCESS:AF:PAP_APROV#]]></TAG>
        <VALUE><![CDATA[#PRIMEIROPROCESSO:CA:PAP_APROV#]]></VALUE>
        <XPATH><![CDATA[/PROCESS/FIELDS/FIELD[NAME='PAP_APROV']/VALUE]]></XPATH>
      </FIELD>
      <FIELD type="AdditionalFields" label="PAP_APROVADO" description="Aprovado?" source-type="AdditionalFields" has_confidential_data="False">
        <TAG><![CDATA[#FIRSTPROCESS:AF:PAP_APROVADO#]]></TAG>
        <VALUE><![CDATA[#PRIMEIROPROCESSO:CA:PAP_APROVADO#]]></VALUE>
        <XPATH><![CDATA[/PROCESS/FIELDS/FIELD[NAME='PAP_APROVADO']/VALUE]]></XPATH>
      </FIELD>
      <FIELD type="AdditionalFields" label="Arguido_Requerido" description="Arguido/Requerido" source-type="AdditionalFields" has_confidential_data="False">
        <TAG><![CDATA[#FIRSTPROCESS:AF:Arguido_Requerido#]]></TAG>
        <VALUE><![CDATA[#PRIMEIROPROCESSO:CA:Arguido_Requerido#]]></VALUE>
        <XPATH><![CDATA[/PROCESS/FIELDS/FIELD[NAME='Arguido_Requerido']/VALUE]]></XPATH>
      </FIELD>
      <FIELD type="AdditionalFields" label="PAP_ASS" description="Assinado?" source-type="AdditionalFields" has_confidential_data="False">
        <TAG><![CDATA[#FIRSTPROCESS:AF:PAP_ASS#]]></TAG>
        <VALUE><![CDATA[#PRIMEIROPROCESSO:CA:PAP_ASS#]]></VALUE>
        <XPATH><![CDATA[/PROCESS/FIELDS/FIELD[NAME='PAP_ASS']/VALUE]]></XPATH>
      </FIELD>
      <FIELD type="AdditionalFields" label="PAP_ASSINADO" description="Assinado?" source-type="AdditionalFields" has_confidential_data="False">
        <TAG><![CDATA[#FIRSTPROCESS:AF:PAP_ASSINADO#]]></TAG>
        <VALUE><![CDATA[#PRIMEIROPROCESSO:CA:PAP_ASSINADO#]]></VALUE>
        <XPATH><![CDATA[/PROCESS/FIELDS/FIELD[NAME='PAP_ASSINADO']/VALUE]]></XPATH>
      </FIELD>
      <FIELD type="AdditionalFields" label="DEN_Origina_Den" description="Associou distribuição de denuncia?" source-type="AdditionalFields" has_confidential_data="False">
        <TAG><![CDATA[#FIRSTPROCESS:AF:DEN_Origina_Den#]]></TAG>
        <VALUE><![CDATA[#PRIMEIROPROCESSO:CA:DEN_Origina_Den#]]></VALUE>
        <XPATH><![CDATA[/PROCESS/FIELDS/FIELD[NAME='DEN_Origina_Den']/VALUE]]></XPATH>
      </FIELD>
      <FIELD type="AdditionalFields" label="Atividade" description="Atividade" source-type="AdditionalFields" has_confidential_data="False">
        <TAG><![CDATA[#FIRSTPROCESS:AF:Atividade#]]></TAG>
        <VALUE><![CDATA[#PRIMEIROPROCESSO:CA:Atividade#]]></VALUE>
        <XPATH><![CDATA[/PROCESS/FIELDS/FIELD[NAME='Atividade']/VALUE]]></XPATH>
      </FIELD>
      <FIELD type="AdditionalFields" label="fat_iva_tx_normal" description="Base Tributável de IVA Taxa Normal" source-type="AdditionalFields" has_confidential_data="False">
        <TAG><![CDATA[#FIRSTPROCESS:AF:fat_iva_tx_normal#]]></TAG>
        <VALUE><![CDATA[#PRIMEIROPROCESSO:CA:fat_iva_tx_normal#]]></VALUE>
        <XPATH><![CDATA[/PROCESS/FIELDS/FIELD[NAME='fat_iva_tx_normal']/VALUE]]></XPATH>
      </FIELD>
      <FIELD type="AdditionalFields" label="Custom_string" description="Campo adicional alfanumérico" source-type="AdditionalFields" has_confidential_data="False">
        <TAG><![CDATA[#FIRSTPROCESS:AF:Custom_string#]]></TAG>
        <VALUE><![CDATA[#PRIMEIROPROCESSO:CA:Custom_string#]]></VALUE>
        <XPATH><![CDATA[/PROCESS/FIELDS/FIELD[NAME='Custom_string']/VALUE]]></XPATH>
      </FIELD>
      <FIELD type="AdditionalFields" label="Custom_bool" description="Campo adicional booleano" source-type="AdditionalFields" has_confidential_data="False">
        <TAG><![CDATA[#FIRSTPROCESS:AF:Custom_bool#]]></TAG>
        <VALUE><![CDATA[#PRIMEIROPROCESSO:CA:Custom_bool#]]></VALUE>
        <XPATH><![CDATA[/PROCESS/FIELDS/FIELD[NAME='Custom_bool']/VALUE]]></XPATH>
      </FIELD>
      <FIELD type="AdditionalFields" label="Custom_data" description="Campo adicional data" source-type="AdditionalFields" has_confidential_data="False">
        <TAG><![CDATA[#FIRSTPROCESS:AF:Custom_data#]]></TAG>
        <VALUE><![CDATA[#PRIMEIROPROCESSO:CA:Custom_data#]]></VALUE>
        <XPATH><![CDATA[/PROCESS/FIELDS/FIELD[NAME='Custom_data']/VALUE]]></XPATH>
      </FIELD>
      <FIELD type="AdditionalFields" label="Custom_list" description="Campo adicional lista de valores" source-type="AdditionalFields" has_confidential_data="False">
        <TAG><![CDATA[#FIRSTPROCESS:AF:Custom_list#]]></TAG>
        <VALUE><![CDATA[#PRIMEIROPROCESSO:CA:Custom_list#]]></VALUE>
        <XPATH><![CDATA[/PROCESS/FIELDS/FIELD[NAME='Custom_list']/VALUE]]></XPATH>
      </FIELD>
      <FIELD type="AdditionalFields" label="Custom_num" description="Campo adicional numérico" source-type="AdditionalFields" has_confidential_data="False">
        <TAG><![CDATA[#FIRSTPROCESS:AF:Custom_num#]]></TAG>
        <VALUE><![CDATA[#PRIMEIROPROCESSO:CA:Custom_num#]]></VALUE>
        <XPATH><![CDATA[/PROCESS/FIELDS/FIELD[NAME='Custom_num']/VALUE]]></XPATH>
      </FIELD>
      <FIELD type="AdditionalFields" label="Canal" description="Canal de Entrada da reclamação" source-type="AdditionalFields" has_confidential_data="False">
        <TAG><![CDATA[#FIRSTPROCESS:AF:Canal#]]></TAG>
        <VALUE><![CDATA[#PRIMEIROPROCESSO:CA:Canal#]]></VALUE>
        <XPATH><![CDATA[/PROCESS/FIELDS/FIELD[NAME='Canal']/VALUE]]></XPATH>
      </FIELD>
      <FIELD type="AdditionalFields" label="E_CATEGORIA" description="Categoria" source-type="AdditionalFields" has_confidential_data="False">
        <TAG><![CDATA[#FIRSTPROCESS:AF:E_CATEGORIA#]]></TAG>
        <VALUE><![CDATA[#PRIMEIROPROCESSO:CA:E_CATEGORIA#]]></VALUE>
        <XPATH><![CDATA[/PROCESS/FIELDS/FIELD[NAME='E_CATEGORIA']/VALUE]]></XPATH>
      </FIELD>
      <FIELD type="AdditionalFields" label="Caucao" description="Caução" source-type="AdditionalFields" has_confidential_data="False">
        <TAG><![CDATA[#FIRSTPROCESS:AF:Caucao#]]></TAG>
        <VALUE><![CDATA[#PRIMEIROPROCESSO:CA:Caucao#]]></VALUE>
        <XPATH><![CDATA[/PROCESS/FIELDS/FIELD[NAME='Caucao']/VALUE]]></XPATH>
      </FIELD>
      <FIELD type="AdditionalFields" label="CRT_A_PSI" description="Certificado de Avaliação Psicológica" source-type="AdditionalFields" has_confidential_data="False">
        <TAG><![CDATA[#FIRSTPROCESS:AF:CRT_A_PSI#]]></TAG>
        <VALUE><![CDATA[#PRIMEIROPROCESSO:CA:CRT_A_PSI#]]></VALUE>
        <XPATH><![CDATA[/PROCESS/FIELDS/FIELD[NAME='CRT_A_PSI']/VALUE]]></XPATH>
      </FIELD>
      <FIELD type="AdditionalFields" label="ClasseEntidade" description="Classe de Entidade" source-type="AdditionalFields" has_confidential_data="False">
        <TAG><![CDATA[#FIRSTPROCESS:AF:ClasseEntidade#]]></TAG>
        <VALUE><![CDATA[#PRIMEIROPROCESSO:CA:ClasseEntidade#]]></VALUE>
        <XPATH><![CDATA[/PROCESS/FIELDS/FIELD[NAME='ClasseEntidade']/VALUE]]></XPATH>
      </FIELD>
      <FIELD type="AdditionalFields" label="Estrada" description="Classificação da estrada" source-type="AdditionalFields" has_confidential_data="False">
        <TAG><![CDATA[#FIRSTPROCESS:AF:Estrada#]]></TAG>
        <VALUE><![CDATA[#PRIMEIROPROCESSO:CA:Estrada#]]></VALUE>
        <XPATH><![CDATA[/PROCESS/FIELDS/FIELD[NAME='Estrada']/VALUE]]></XPATH>
      </FIELD>
      <FIELD type="AdditionalFields" label="TipificaçãoOcor" description="Classificação do evento" source-type="AdditionalFields" has_confidential_data="False">
        <TAG><![CDATA[#FIRSTPROCESS:AF:TipificaçãoOcor#]]></TAG>
        <VALUE><![CDATA[#PRIMEIROPROCESSO:CA:TipificaçãoOcor#]]></VALUE>
        <XPATH><![CDATA[/PROCESS/FIELDS/FIELD[NAME='TipificaçãoOcor']/VALUE]]></XPATH>
      </FIELD>
      <FIELD type="AdditionalFields" label="FATURAS_CodigoGERFIP" description="Código do Fornecedor GERFIP" source-type="AdditionalFields" has_confidential_data="False">
        <TAG><![CDATA[#FIRSTPROCESS:AF:FATURAS_CodigoGERFIP#]]></TAG>
        <VALUE><![CDATA[#PRIMEIROPROCESSO:CA:FATURAS_CodigoGERFIP#]]></VALUE>
        <XPATH><![CDATA[/PROCESS/FIELDS/FIELD[NAME='FATURAS_CodigoGERFIP']/VALUE]]></XPATH>
      </FIELD>
      <FIELD type="AdditionalFields" label="CódigoPostal" description="Código Postal do Reclamante" source-type="AdditionalFields" has_confidential_data="False">
        <TAG><![CDATA[#FIRSTPROCESS:AF:CódigoPostal#]]></TAG>
        <VALUE><![CDATA[#PRIMEIROPROCESSO:CA:CódigoPostal#]]></VALUE>
        <XPATH><![CDATA[/PROCESS/FIELDS/FIELD[NAME='CódigoPostal']/VALUE]]></XPATH>
      </FIELD>
      <FIELD type="AdditionalFields" label="E_COD_SIOE" description="Código SIOE" source-type="AdditionalFields" has_confidential_data="False">
        <TAG><![CDATA[#FIRSTPROCESS:AF:E_COD_SIOE#]]></TAG>
        <VALUE><![CDATA[#PRIMEIROPROCESSO:CA:E_COD_SIOE#]]></VALUE>
        <XPATH><![CDATA[/PROCESS/FIELDS/FIELD[NAME='E_COD_SIOE']/VALUE]]></XPATH>
      </FIELD>
      <FIELD type="AdditionalFields" label="E_Cod_postal" description="Código-Postal" source-type="AdditionalFields" has_confidential_data="False">
        <TAG><![CDATA[#FIRSTPROCESS:AF:E_Cod_postal#]]></TAG>
        <VALUE><![CDATA[#PRIMEIROPROCESSO:CA:E_Cod_postal#]]></VALUE>
        <XPATH><![CDATA[/PROCESS/FIELDS/FIELD[NAME='E_Cod_postal']/VALUE]]></XPATH>
      </FIELD>
      <FIELD type="AdditionalFields" label="DEN_Concorda" description="Concorda" source-type="AdditionalFields" has_confidential_data="False">
        <TAG><![CDATA[#FIRSTPROCESS:AF:DEN_Concorda#]]></TAG>
        <VALUE><![CDATA[#PRIMEIROPROCESSO:CA:DEN_Concorda#]]></VALUE>
        <XPATH><![CDATA[/PROCESS/FIELDS/FIELD[NAME='DEN_Concorda']/VALUE]]></XPATH>
      </FIELD>
      <FIELD type="AdditionalFields" label="DEN_Contato" description="Contato telefónico" source-type="AdditionalFields" has_confidential_data="False">
        <TAG><![CDATA[#FIRSTPROCESS:AF:DEN_Contato#]]></TAG>
        <VALUE><![CDATA[#PRIMEIROPROCESSO:CA:DEN_Contato#]]></VALUE>
        <XPATH><![CDATA[/PROCESS/FIELDS/FIELD[NAME='DEN_Contato']/VALUE]]></XPATH>
      </FIELD>
      <FIELD type="AdditionalFields" label="FATURAS_ContribuinteCliente" description="Contribuinte do Cliente" source-type="AdditionalFields" has_confidential_data="False">
        <TAG><![CDATA[#FIRSTPROCESS:AF:FATURAS_ContribuinteCliente#]]></TAG>
        <VALUE><![CDATA[#PRIMEIROPROCESSO:CA:FATURAS_ContribuinteCliente#]]></VALUE>
        <XPATH><![CDATA[/PROCESS/FIELDS/FIELD[NAME='FATURAS_ContribuinteCliente']/VALUE]]></XPATH>
      </FIELD>
      <FIELD type="AdditionalFields" label="Xinicial" description="Coordenada X inicial" source-type="AdditionalFields" has_confidential_data="False">
        <TAG><![CDATA[#FIRSTPROCESS:AF:Xinicial#]]></TAG>
        <VALUE><![CDATA[#PRIMEIROPROCESSO:CA:Xinicial#]]></VALUE>
        <XPATH><![CDATA[/PROCESS/FIELDS/FIELD[NAME='Xinicial']/VALUE]]></XPATH>
      </FIELD>
      <FIELD type="AdditionalFields" label="Yinicial" description="Coordenada y do Km inicial" source-type="AdditionalFields" has_confidential_data="False">
        <TAG><![CDATA[#FIRSTPROCESS:AF:Yinicial#]]></TAG>
        <VALUE><![CDATA[#PRIMEIROPROCESSO:CA:Yinicial#]]></VALUE>
        <XPATH><![CDATA[/PROCESS/FIELDS/FIELD[NAME='Yinicial']/VALUE]]></XPATH>
      </FIELD>
      <FIELD type="AdditionalFields" label="FATURAS_DadosFornecedor" description="Dados do Fornecedor" source-type="AdditionalFields" has_confidential_data="False">
        <TAG><![CDATA[#FIRSTPROCESS:AF:FATURAS_DadosFornecedor#]]></TAG>
        <VALUE><![CDATA[#PRIMEIROPROCESSO:CA:FATURAS_DadosFornecedor#]]></VALUE>
        <XPATH><![CDATA[/PROCESS/FIELDS/FIELD[NAME='FATURAS_DadosFornecedor']/VALUE]]></XPATH>
      </FIELD>
      <FIELD type="AdditionalFields" label="DEN_Data_Agendada" description="Data Agendada" source-type="AdditionalFields" has_confidential_data="False">
        <TAG><![CDATA[#FIRSTPROCESS:AF:DEN_Data_Agendada#]]></TAG>
        <VALUE><![CDATA[#PRIMEIROPROCESSO:CA:DEN_Data_Agendada#]]></VALUE>
        <XPATH><![CDATA[/PROCESS/FIELDS/FIELD[NAME='DEN_Data_Agendada']/VALUE]]></XPATH>
      </FIELD>
      <FIELD type="AdditionalFields" label="DataFatura" description="Data da Fatura" source-type="AdditionalFields" has_confidential_data="False">
        <TAG><![CDATA[#FIRSTPROCESS:AF:DataFatura#]]></TAG>
        <VALUE><![CDATA[#PRIMEIROPROCESSO:CA:DataFatura#]]></VALUE>
        <XPATH><![CDATA[/PROCESS/FIELDS/FIELD[NAME='DataFatura']/VALUE]]></XPATH>
      </FIELD>
      <FIELD type="AdditionalFields" label="DataResposta" description="Data da Resposta" source-type="AdditionalFields" has_confidential_data="False">
        <TAG><![CDATA[#FIRSTPROCESS:AF:DataResposta#]]></TAG>
        <VALUE><![CDATA[#PRIMEIROPROCESSO:CA:DataResposta#]]></VALUE>
        <XPATH><![CDATA[/PROCESS/FIELDS/FIELD[NAME='DataResposta']/VALUE]]></XPATH>
      </FIELD>
      <FIELD type="AdditionalFields" label="FATURAS_DataAdjudicacao" description="Data de Adjudicação" source-type="AdditionalFields" has_confidential_data="False">
        <TAG><![CDATA[#FIRSTPROCESS:AF:FATURAS_DataAdjudicacao#]]></TAG>
        <VALUE><![CDATA[#PRIMEIROPROCESSO:CA:FATURAS_DataAdjudicacao#]]></VALUE>
        <XPATH><![CDATA[/PROCESS/FIELDS/FIELD[NAME='FATURAS_DataAdjudicacao']/VALUE]]></XPATH>
      </FIELD>
      <FIELD type="AdditionalFields" label="FATURAS_DataEmissaoFatura" description="Data de Emissão" source-type="AdditionalFields" has_confidential_data="False">
        <TAG><![CDATA[#FIRSTPROCESS:AF:FATURAS_DataEmissaoFatura#]]></TAG>
        <VALUE><![CDATA[#PRIMEIROPROCESSO:CA:FATURAS_DataEmissaoFatura#]]></VALUE>
        <XPATH><![CDATA[/PROCESS/FIELDS/FIELD[NAME='FATURAS_DataEmissaoFatura']/VALUE]]></XPATH>
      </FIELD>
      <FIELD type="AdditionalFields" label="PAP_DATA_PAG" description="Data do pagamento GERFIP" source-type="AdditionalFields" has_confidential_data="False">
        <TAG><![CDATA[#FIRSTPROCESS:AF:PAP_DATA_PAG#]]></TAG>
        <VALUE><![CDATA[#PRIMEIROPROCESSO:CA:PAP_DATA_PAG#]]></VALUE>
        <XPATH><![CDATA[/PROCESS/FIELDS/FIELD[NAME='PAP_DATA_PAG']/VALUE]]></XPATH>
      </FIELD>
      <FIELD type="AdditionalFields" label="FATURAS_DataRegistoCompromisso" description="Data do Registo do Compromisso" source-type="AdditionalFields" has_confidential_data="False">
        <TAG><![CDATA[#FIRSTPROCESS:AF:FATURAS_DataRegistoCompromisso#]]></TAG>
        <VALUE><![CDATA[#PRIMEIROPROCESSO:CA:FATURAS_DataRegistoCompromisso#]]></VALUE>
        <XPATH><![CDATA[/PROCESS/FIELDS/FIELD[NAME='FATURAS_DataRegistoCompromisso']/VALUE]]></XPATH>
      </FIELD>
      <FIELD type="AdditionalFields" label="DataLimiteRespo" description="Data limite de resposta ao requerimento" source-type="AdditionalFields" has_confidential_data="False">
        <TAG><![CDATA[#FIRSTPROCESS:AF:DataLimiteRespo#]]></TAG>
        <VALUE><![CDATA[#PRIMEIROPROCESSO:CA:DataLimiteRespo#]]></VALUE>
        <XPATH><![CDATA[/PROCESS/FIELDS/FIELD[NAME='DataLimiteRespo']/VALUE]]></XPATH>
      </FIELD>
      <FIELD type="AdditionalFields" label="PAP_DATA_TRANSF" description="Data transferência bancária" source-type="AdditionalFields" has_confidential_data="False">
        <TAG><![CDATA[#FIRSTPROCESS:AF:PAP_DATA_TRANSF#]]></TAG>
        <VALUE><![CDATA[#PRIMEIROPROCESSO:CA:PAP_DATA_TRANSF#]]></VALUE>
        <XPATH><![CDATA[/PROCESS/FIELDS/FIELD[NAME='PAP_DATA_TRANSF']/VALUE]]></XPATH>
      </FIELD>
      <FIELD type="AdditionalFields" label="PAP_DATA_TRANSF_BANC" description="Data transferência bancária" source-type="AdditionalFields" has_confidential_data="False">
        <TAG><![CDATA[#FIRSTPROCESS:AF:PAP_DATA_TRANSF_BANC#]]></TAG>
        <VALUE><![CDATA[#PRIMEIROPROCESSO:CA:PAP_DATA_TRANSF_BANC#]]></VALUE>
        <XPATH><![CDATA[/PROCESS/FIELDS/FIELD[NAME='PAP_DATA_TRANSF_BANC']/VALUE]]></XPATH>
      </FIELD>
      <FIELD type="AdditionalFields" label="Data_IMT" description="Data_IMT" source-type="AdditionalFields" has_confidential_data="False">
        <TAG><![CDATA[#FIRSTPROCESS:AF:Data_IMT#]]></TAG>
        <VALUE><![CDATA[#PRIMEIROPROCESSO:CA:Data_IMT#]]></VALUE>
        <XPATH><![CDATA[/PROCESS/FIELDS/FIELD[NAME='Data_IMT']/VALUE]]></XPATH>
      </FIELD>
      <FIELD type="AdditionalFields" label="DataRegisto" description="DataRegisto" source-type="AdditionalFields" has_confidential_data="False">
        <TAG><![CDATA[#FIRSTPROCESS:AF:DataRegisto#]]></TAG>
        <VALUE><![CDATA[#PRIMEIROPROCESSO:CA:DataRegisto#]]></VALUE>
        <XPATH><![CDATA[/PROCESS/FIELDS/FIELD[NAME='DataRegisto']/VALUE]]></XPATH>
      </FIELD>
      <FIELD type="AdditionalFields" label="DEN_Datas" description="Datas em que ocorreram os factos" source-type="AdditionalFields" has_confidential_data="False">
        <TAG><![CDATA[#FIRSTPROCESS:AF:DEN_Datas#]]></TAG>
        <VALUE><![CDATA[#PRIMEIROPROCESSO:CA:DEN_Datas#]]></VALUE>
        <XPATH><![CDATA[/PROCESS/FIELDS/FIELD[NAME='DEN_Datas']/VALUE]]></XPATH>
      </FIELD>
      <FIELD type="AdditionalFields" label="Decisão" description="Decisão Processo Licenciamento" source-type="AdditionalFields" has_confidential_data="False">
        <TAG><![CDATA[#FIRSTPROCESS:AF:Decisão#]]></TAG>
        <VALUE><![CDATA[#PRIMEIROPROCESSO:CA:Decisão#]]></VALUE>
        <XPATH><![CDATA[/PROCESS/FIELDS/FIELD[NAME='Decisão']/VALUE]]></XPATH>
      </FIELD>
      <FIELD type="AdditionalFields" label="DEN_Denuncia_previa" description="Denúncia prévia a outras autoridades " source-type="AdditionalFields" has_confidential_data="False">
        <TAG><![CDATA[#FIRSTPROCESS:AF:DEN_Denuncia_previa#]]></TAG>
        <VALUE><![CDATA[#PRIMEIROPROCESSO:CA:DEN_Denuncia_previa#]]></VALUE>
        <XPATH><![CDATA[/PROCESS/FIELDS/FIELD[NAME='DEN_Denuncia_previa']/VALUE]]></XPATH>
      </FIELD>
      <FIELD type="AdditionalFields" label="E_DEPARTAMENTO" description="Departamento" source-type="AdditionalFields" has_confidential_data="False">
        <TAG><![CDATA[#FIRSTPROCESS:AF:E_DEPARTAMENTO#]]></TAG>
        <VALUE><![CDATA[#PRIMEIROPROCESSO:CA:E_DEPARTAMENTO#]]></VALUE>
        <XPATH><![CDATA[/PROCESS/FIELDS/FIELD[NAME='E_DEPARTAMENTO']/VALUE]]></XPATH>
      </FIELD>
      <FIELD type="AdditionalFields" label="DescCodPostal" description="DescCodPostal" source-type="AdditionalFields" has_confidential_data="False">
        <TAG><![CDATA[#FIRSTPROCESS:AF:DescCodPostal#]]></TAG>
        <VALUE><![CDATA[#PRIMEIROPROCESSO:CA:DescCodPostal#]]></VALUE>
        <XPATH><![CDATA[/PROCESS/FIELDS/FIELD[NAME='DescCodPostal']/VALUE]]></XPATH>
      </FIELD>
      <FIELD type="AdditionalFields" label="Descrição" description="Descrição" source-type="AdditionalFields" has_confidential_data="False">
        <TAG><![CDATA[#FIRSTPROCESS:AF:Descrição#]]></TAG>
        <VALUE><![CDATA[#PRIMEIROPROCESSO:CA:Descrição#]]></VALUE>
        <XPATH><![CDATA[/PROCESS/FIELDS/FIELD[NAME='Descrição']/VALUE]]></XPATH>
      </FIELD>
      <FIELD type="AdditionalFields" label="DEN_Descricao_docs" description="Descrição dos documentos/provas que fundamentam denúncia " source-type="AdditionalFields" has_confidential_data="False">
        <TAG><![CDATA[#FIRSTPROCESS:AF:DEN_Descricao_docs#]]></TAG>
        <VALUE><![CDATA[#PRIMEIROPROCESSO:CA:DEN_Descricao_docs#]]></VALUE>
        <XPATH><![CDATA[/PROCESS/FIELDS/FIELD[NAME='DEN_Descricao_docs']/VALUE]]></XPATH>
      </FIELD>
      <FIELD type="AdditionalFields" label="DEN_Anonimo" description="Deseja permanecer anónimo" source-type="AdditionalFields" has_confidential_data="False">
        <TAG><![CDATA[#FIRSTPROCESS:AF:DEN_Anonimo#]]></TAG>
        <VALUE><![CDATA[#PRIMEIROPROCESSO:CA:DEN_Anonimo#]]></VALUE>
        <XPATH><![CDATA[/PROCESS/FIELDS/FIELD[NAME='DEN_Anonimo']/VALUE]]></XPATH>
      </FIELD>
      <FIELD type="AdditionalFields" label="Distrito" description="Distrito" source-type="AdditionalFields" has_confidential_data="False">
        <TAG><![CDATA[#FIRSTPROCESS:AF:Distrito#]]></TAG>
        <VALUE><![CDATA[#PRIMEIROPROCESSO:CA:Distrito#]]></VALUE>
        <XPATH><![CDATA[/PROCESS/FIELDS/FIELD[NAME='Distrito']/VALUE]]></XPATH>
      </FIELD>
      <FIELD type="AdditionalFields" label="PAP_DOCS_ANEXADOS" description="Documentos anexados?" source-type="AdditionalFields" has_confidential_data="False">
        <TAG><![CDATA[#FIRSTPROCESS:AF:PAP_DOCS_ANEXADOS#]]></TAG>
        <VALUE><![CDATA[#PRIMEIROPROCESSO:CA:PAP_DOCS_ANEXADOS#]]></VALUE>
        <XPATH><![CDATA[/PROCESS/FIELDS/FIELD[NAME='PAP_DOCS_ANEXADOS']/VALUE]]></XPATH>
      </FIELD>
      <FIELD type="AdditionalFields" label="PAP_DOCS_ANEX" description="Documentos Anexados?" source-type="AdditionalFields" has_confidential_data="False">
        <TAG><![CDATA[#FIRSTPROCESS:AF:PAP_DOCS_ANEX#]]></TAG>
        <VALUE><![CDATA[#PRIMEIROPROCESSO:CA:PAP_DOCS_ANEX#]]></VALUE>
        <XPATH><![CDATA[/PROCESS/FIELDS/FIELD[NAME='PAP_DOCS_ANEX']/VALUE]]></XPATH>
      </FIELD>
      <FIELD type="AdditionalFields" label="DEN_Dominio" description="Domínio da denúncia" source-type="AdditionalFields" has_confidential_data="False">
        <TAG><![CDATA[#FIRSTPROCESS:AF:DEN_Dominio#]]></TAG>
        <VALUE><![CDATA[#PRIMEIROPROCESSO:CA:DEN_Dominio#]]></VALUE>
        <XPATH><![CDATA[/PROCESS/FIELDS/FIELD[NAME='DEN_Dominio']/VALUE]]></XPATH>
      </FIELD>
      <FIELD type="AdditionalFields" label="E_Morada" description="E_Morada" source-type="AdditionalFields" has_confidential_data="False">
        <TAG><![CDATA[#FIRSTPROCESS:AF:E_Morada#]]></TAG>
        <VALUE><![CDATA[#PRIMEIROPROCESSO:CA:E_Morada#]]></VALUE>
        <XPATH><![CDATA[/PROCESS/FIELDS/FIELD[NAME='E_Morada']/VALUE]]></XPATH>
      </FIELD>
      <FIELD type="AdditionalFields" label="E-mail" description="E-mail do Reclamante" source-type="AdditionalFields" has_confidential_data="False">
        <TAG><![CDATA[#FIRSTPROCESS:AF:E-mail#]]></TAG>
        <VALUE><![CDATA[#PRIMEIROPROCESSO:CA:E-mail#]]></VALUE>
        <XPATH><![CDATA[/PROCESS/FIELDS/FIELD[NAME='E-mail']/VALUE]]></XPATH>
      </FIELD>
      <FIELD type="AdditionalFields" label="DEN_Email" description="Endereço de correio eletrónico" source-type="AdditionalFields" has_confidential_data="False">
        <TAG><![CDATA[#FIRSTPROCESS:AF:DEN_Email#]]></TAG>
        <VALUE><![CDATA[#PRIMEIROPROCESSO:CA:DEN_Email#]]></VALUE>
        <XPATH><![CDATA[/PROCESS/FIELDS/FIELD[NAME='DEN_Email']/VALUE]]></XPATH>
      </FIELD>
      <FIELD type="AdditionalFields" label="EntidadeRemetente" description="Entidade Remetente" source-type="AdditionalFields" has_confidential_data="False">
        <TAG><![CDATA[#FIRSTPROCESS:AF:EntidadeRemetente#]]></TAG>
        <VALUE><![CDATA[#PRIMEIROPROCESSO:CA:EntidadeRemetente#]]></VALUE>
        <XPATH><![CDATA[/PROCESS/FIELDS/FIELD[NAME='EntidadeRemetente']/VALUE]]></XPATH>
      </FIELD>
      <FIELD type="AdditionalFields" label="fat_esp_fisc" description="Espaço fiscal" source-type="AdditionalFields" has_confidential_data="False">
        <TAG><![CDATA[#FIRSTPROCESS:AF:fat_esp_fisc#]]></TAG>
        <VALUE><![CDATA[#PRIMEIROPROCESSO:CA:fat_esp_fisc#]]></VALUE>
        <XPATH><![CDATA[/PROCESS/FIELDS/FIELD[NAME='fat_esp_fisc']/VALUE]]></XPATH>
      </FIELD>
      <FIELD type="AdditionalFields" label="fat_est_doc" description="Estado do documento" source-type="AdditionalFields" has_confidential_data="False">
        <TAG><![CDATA[#FIRSTPROCESS:AF:fat_est_doc#]]></TAG>
        <VALUE><![CDATA[#PRIMEIROPROCESSO:CA:fat_est_doc#]]></VALUE>
        <XPATH><![CDATA[/PROCESS/FIELDS/FIELD[NAME='fat_est_doc']/VALUE]]></XPATH>
      </FIELD>
      <FIELD type="AdditionalFields" label="Estado_CO_TE" description="Estado do processo de execução" source-type="AdditionalFields" has_confidential_data="False">
        <TAG><![CDATA[#FIRSTPROCESS:AF:Estado_CO_TE#]]></TAG>
        <VALUE><![CDATA[#PRIMEIROPROCESSO:CA:Estado_CO_TE#]]></VALUE>
        <XPATH><![CDATA[/PROCESS/FIELDS/FIELD[NAME='Estado_CO_TE']/VALUE]]></XPATH>
      </FIELD>
      <FIELD type="AdditionalFields" label="Estado_CO_TR" description="Estado do processo de recurso" source-type="AdditionalFields" has_confidential_data="False">
        <TAG><![CDATA[#FIRSTPROCESS:AF:Estado_CO_TR#]]></TAG>
        <VALUE><![CDATA[#PRIMEIROPROCESSO:CA:Estado_CO_TR#]]></VALUE>
        <XPATH><![CDATA[/PROCESS/FIELDS/FIELD[NAME='Estado_CO_TR']/VALUE]]></XPATH>
      </FIELD>
      <FIELD type="AdditionalFields" label="Estado_CO_FE" description="Estado_CO_FE" source-type="AdditionalFields" has_confidential_data="False">
        <TAG><![CDATA[#FIRSTPROCESS:AF:Estado_CO_FE#]]></TAG>
        <VALUE><![CDATA[#PRIMEIROPROCESSO:CA:Estado_CO_FE#]]></VALUE>
        <XPATH><![CDATA[/PROCESS/FIELDS/FIELD[NAME='Estado_CO_FE']/VALUE]]></XPATH>
      </FIELD>
      <FIELD type="AdditionalFields" label="DEN_Exposicao_Factos" description="Exposição dos factos" source-type="AdditionalFields" has_confidential_data="False">
        <TAG><![CDATA[#FIRSTPROCESS:AF:DEN_Exposicao_Factos#]]></TAG>
        <VALUE><![CDATA[#PRIMEIROPROCESSO:CA:DEN_Exposicao_Factos#]]></VALUE>
        <XPATH><![CDATA[/PROCESS/FIELDS/FIELD[NAME='DEN_Exposicao_Factos']/VALUE]]></XPATH>
      </FIELD>
      <FIELD type="AdditionalFields" label="FAT_Extracao_Dados" description="Extração de dados - Faturas" source-type="AdditionalFields" has_confidential_data="False">
        <TAG><![CDATA[#FIRSTPROCESS:AF:FAT_Extracao_Dados#]]></TAG>
        <VALUE><![CDATA[#PRIMEIROPROCESSO:CA:FAT_Extracao_Dados#]]></VALUE>
        <XPATH><![CDATA[/PROCESS/FIELDS/FIELD[NAME='FAT_Extracao_Dados']/VALUE]]></XPATH>
      </FIELD>
      <FIELD type="AdditionalFields" label="FATURAS_FaturaConforme" description="Fatura conforme?" source-type="AdditionalFields" has_confidential_data="False">
        <TAG><![CDATA[#FIRSTPROCESS:AF:FATURAS_FaturaConforme#]]></TAG>
        <VALUE><![CDATA[#PRIMEIROPROCESSO:CA:FATURAS_FaturaConforme#]]></VALUE>
        <XPATH><![CDATA[/PROCESS/FIELDS/FIELD[NAME='FATURAS_FaturaConforme']/VALUE]]></XPATH>
      </FIELD>
      <FIELD type="AdditionalFields" label="E_Fax" description="FAX" source-type="AdditionalFields" has_confidential_data="False">
        <TAG><![CDATA[#FIRSTPROCESS:AF:E_Fax#]]></TAG>
        <VALUE><![CDATA[#PRIMEIROPROCESSO:CA:E_Fax#]]></VALUE>
        <XPATH><![CDATA[/PROCESS/FIELDS/FIELD[NAME='E_Fax']/VALUE]]></XPATH>
      </FIELD>
      <FIELD type="AdditionalFields" label="DEN_Motivo_Prejudicado" description="Foi diretamente prejudicado pela situação?" source-type="AdditionalFields" has_confidential_data="False">
        <TAG><![CDATA[#FIRSTPROCESS:AF:DEN_Motivo_Prejudicado#]]></TAG>
        <VALUE><![CDATA[#PRIMEIROPROCESSO:CA:DEN_Motivo_Prejudicado#]]></VALUE>
        <XPATH><![CDATA[/PROCESS/FIELDS/FIELD[NAME='DEN_Motivo_Prejudicado']/VALUE]]></XPATH>
      </FIELD>
      <FIELD type="AdditionalFields" label="Cilindrada" description="Formação" source-type="AdditionalFields" has_confidential_data="False">
        <TAG><![CDATA[#FIRSTPROCESS:AF:Cilindrada#]]></TAG>
        <VALUE><![CDATA[#PRIMEIROPROCESSO:CA:Cilindrada#]]></VALUE>
        <XPATH><![CDATA[/PROCESS/FIELDS/FIELD[NAME='Cilindrada']/VALUE]]></XPATH>
      </FIELD>
      <FIELD type="AdditionalFields" label="Cor" description="Formação" source-type="AdditionalFields" has_confidential_data="False">
        <TAG><![CDATA[#FIRSTPROCESS:AF:Cor#]]></TAG>
        <VALUE><![CDATA[#PRIMEIROPROCESSO:CA:Cor#]]></VALUE>
        <XPATH><![CDATA[/PROCESS/FIELDS/FIELD[NAME='Cor']/VALUE]]></XPATH>
      </FIELD>
      <FIELD type="AdditionalFields" label="Marca" description="Formação" source-type="AdditionalFields" has_confidential_data="False">
        <TAG><![CDATA[#FIRSTPROCESS:AF:Marca#]]></TAG>
        <VALUE><![CDATA[#PRIMEIROPROCESSO:CA:Marca#]]></VALUE>
        <XPATH><![CDATA[/PROCESS/FIELDS/FIELD[NAME='Marca']/VALUE]]></XPATH>
      </FIELD>
      <FIELD type="AdditionalFields" label="GAI_TEC_RESP" description="GAI Técnico Responsável" source-type="AdditionalFields" has_confidential_data="False">
        <TAG><![CDATA[#FIRSTPROCESS:AF:GAI_TEC_RESP#]]></TAG>
        <VALUE><![CDATA[#PRIMEIROPROCESSO:CA:GAI_TEC_RESP#]]></VALUE>
        <XPATH><![CDATA[/PROCESS/FIELDS/FIELD[NAME='GAI_TEC_RESP']/VALUE]]></XPATH>
      </FIELD>
      <FIELD type="AdditionalFields" label="FATURAS_GestorContrato" description="Gestor de Contrato" source-type="AdditionalFields" has_confidential_data="False">
        <TAG><![CDATA[#FIRSTPROCESS:AF:FATURAS_GestorContrato#]]></TAG>
        <VALUE><![CDATA[#PRIMEIROPROCESSO:CA:FATURAS_GestorContrato#]]></VALUE>
        <XPATH><![CDATA[/PROCESS/FIELDS/FIELD[NAME='FATURAS_GestorContrato']/VALUE]]></XPATH>
      </FIELD>
      <FIELD type="AdditionalFields" label="Identificação" description="Identificação" source-type="AdditionalFields" has_confidential_data="False">
        <TAG><![CDATA[#FIRSTPROCESS:AF:Identificação#]]></TAG>
        <VALUE><![CDATA[#PRIMEIROPROCESSO:CA:Identificação#]]></VALUE>
        <XPATH><![CDATA[/PROCESS/FIELDS/FIELD[NAME='Identificação']/VALUE]]></XPATH>
      </FIELD>
      <FIELD type="AdditionalFields" label="FATURAS_Imobilizado" description="Imobilizado" source-type="AdditionalFields" has_confidential_data="False">
        <TAG><![CDATA[#FIRSTPROCESS:AF:FATURAS_Imobilizado#]]></TAG>
        <VALUE><![CDATA[#PRIMEIROPROCESSO:CA:FATURAS_Imobilizado#]]></VALUE>
        <XPATH><![CDATA[/PROCESS/FIELDS/FIELD[NAME='FATURAS_Imobilizado']/VALUE]]></XPATH>
      </FIELD>
      <FIELD type="AdditionalFields" label="DataOcorrência" description="Indica a data da ocorrência reportada pelo utente" source-type="AdditionalFields" has_confidential_data="False">
        <TAG><![CDATA[#FIRSTPROCESS:AF:DataOcorrência#]]></TAG>
        <VALUE><![CDATA[#PRIMEIROPROCESSO:CA:DataOcorrência#]]></VALUE>
        <XPATH><![CDATA[/PROCESS/FIELDS/FIELD[NAME='DataOcorrência']/VALUE]]></XPATH>
      </FIELD>
      <FIELD type="AdditionalFields" label="SUG_REC_INF" description="Indica o tipo de contacto: Sugestão, Reclamação, ou Pedido de Informação" source-type="AdditionalFields" has_confidential_data="False">
        <TAG><![CDATA[#FIRSTPROCESS:AF:SUG_REC_INF#]]></TAG>
        <VALUE><![CDATA[#PRIMEIROPROCESSO:CA:SUG_REC_INF#]]></VALUE>
        <XPATH><![CDATA[/PROCESS/FIELDS/FIELD[NAME='SUG_REC_INF']/VALUE]]></XPATH>
      </FIELD>
      <FIELD type="AdditionalFields" label="DEN_Denuncia_previa_desc" description="indicação da denuncia prévia" source-type="AdditionalFields" has_confidential_data="False">
        <TAG><![CDATA[#FIRSTPROCESS:AF:DEN_Denuncia_previa_desc#]]></TAG>
        <VALUE><![CDATA[#PRIMEIROPROCESSO:CA:DEN_Denuncia_previa_desc#]]></VALUE>
        <XPATH><![CDATA[/PROCESS/FIELDS/FIELD[NAME='DEN_Denuncia_previa_desc']/VALUE]]></XPATH>
      </FIELD>
      <FIELD type="AdditionalFields" label="DEN_Intervenientes" description="Intervenientes" source-type="AdditionalFields" has_confidential_data="False">
        <TAG><![CDATA[#FIRSTPROCESS:AF:DEN_Intervenientes#]]></TAG>
        <VALUE><![CDATA[#PRIMEIROPROCESSO:CA:DEN_Intervenientes#]]></VALUE>
        <XPATH><![CDATA[/PROCESS/FIELDS/FIELD[NAME='DEN_Intervenientes']/VALUE]]></XPATH>
      </FIELD>
      <FIELD type="AdditionalFields" label="FATURAS_JustificacaoNaoValidacao" description="Justificação de não validação" source-type="AdditionalFields" has_confidential_data="False">
        <TAG><![CDATA[#FIRSTPROCESS:AF:FATURAS_JustificacaoNaoValidacao#]]></TAG>
        <VALUE><![CDATA[#PRIMEIROPROCESSO:CA:FATURAS_JustificacaoNaoValidacao#]]></VALUE>
        <XPATH><![CDATA[/PROCESS/FIELDS/FIELD[NAME='FATURAS_JustificacaoNaoValidacao']/VALUE]]></XPATH>
      </FIELD>
      <FIELD type="AdditionalFields" label="Km" description="Km da estrada mencionado pelo processo" source-type="AdditionalFields" has_confidential_data="False">
        <TAG><![CDATA[#FIRSTPROCESS:AF:Km#]]></TAG>
        <VALUE><![CDATA[#PRIMEIROPROCESSO:CA:Km#]]></VALUE>
        <XPATH><![CDATA[/PROCESS/FIELDS/FIELD[NAME='Km']/VALUE]]></XPATH>
      </FIELD>
      <FIELD type="AdditionalFields" label="Kmfinal" description="Km final" source-type="AdditionalFields" has_confidential_data="False">
        <TAG><![CDATA[#FIRSTPROCESS:AF:Kmfinal#]]></TAG>
        <VALUE><![CDATA[#PRIMEIROPROCESSO:CA:Kmfinal#]]></VALUE>
        <XPATH><![CDATA[/PROCESS/FIELDS/FIELD[NAME='Kmfinal']/VALUE]]></XPATH>
      </FIELD>
      <FIELD type="AdditionalFields" label="Kminicial" description="Km inicial" source-type="AdditionalFields" has_confidential_data="False">
        <TAG><![CDATA[#FIRSTPROCESS:AF:Kminicial#]]></TAG>
        <VALUE><![CDATA[#PRIMEIROPROCESSO:CA:Kminicial#]]></VALUE>
        <XPATH><![CDATA[/PROCESS/FIELDS/FIELD[NAME='Kminicial']/VALUE]]></XPATH>
      </FIELD>
      <FIELD type="AdditionalFields" label="Concessionária" description="Lista de Concessionárias de Infra-Estruturas Rodoviárias" source-type="AdditionalFields" has_confidential_data="False">
        <TAG><![CDATA[#FIRSTPROCESS:AF:Concessionária#]]></TAG>
        <VALUE><![CDATA[#PRIMEIROPROCESSO:CA:Concessionária#]]></VALUE>
        <XPATH><![CDATA[/PROCESS/FIELDS/FIELD[NAME='Concessionária']/VALUE]]></XPATH>
      </FIELD>
      <FIELD type="AdditionalFields" label="ListaBens" description="ListaBens" source-type="AdditionalFields" has_confidential_data="False">
        <TAG><![CDATA[#FIRSTPROCESS:AF:ListaBens#]]></TAG>
        <VALUE><![CDATA[#PRIMEIROPROCESSO:CA:ListaBens#]]></VALUE>
        <XPATH><![CDATA[/PROCESS/FIELDS/FIELD[NAME='ListaBens']/VALUE]]></XPATH>
      </FIELD>
      <FIELD type="AdditionalFields" label="ListaEmpr" description="ListaEmpr" source-type="AdditionalFields" has_confidential_data="False">
        <TAG><![CDATA[#FIRSTPROCESS:AF:ListaEmpr#]]></TAG>
        <VALUE><![CDATA[#PRIMEIROPROCESSO:CA:ListaEmpr#]]></VALUE>
        <XPATH><![CDATA[/PROCESS/FIELDS/FIELD[NAME='ListaEmpr']/VALUE]]></XPATH>
      </FIELD>
      <FIELD type="AdditionalFields" label="ListaServ" description="ListaServ" source-type="AdditionalFields" has_confidential_data="False">
        <TAG><![CDATA[#FIRSTPROCESS:AF:ListaServ#]]></TAG>
        <VALUE><![CDATA[#PRIMEIROPROCESSO:CA:ListaServ#]]></VALUE>
        <XPATH><![CDATA[/PROCESS/FIELDS/FIELD[NAME='ListaServ']/VALUE]]></XPATH>
      </FIELD>
      <FIELD type="AdditionalFields" label="DEN_Local" description="Local onde ocorreram os factos" source-type="AdditionalFields" has_confidential_data="False">
        <TAG><![CDATA[#FIRSTPROCESS:AF:DEN_Local#]]></TAG>
        <VALUE><![CDATA[#PRIMEIROPROCESSO:CA:DEN_Local#]]></VALUE>
        <XPATH><![CDATA[/PROCESS/FIELDS/FIELD[NAME='DEN_Local']/VALUE]]></XPATH>
      </FIELD>
      <FIELD type="AdditionalFields" label="E_Localidade" description="Localidade" source-type="AdditionalFields" has_confidential_data="False">
        <TAG><![CDATA[#FIRSTPROCESS:AF:E_Localidade#]]></TAG>
        <VALUE><![CDATA[#PRIMEIROPROCESSO:CA:E_Localidade#]]></VALUE>
        <XPATH><![CDATA[/PROCESS/FIELDS/FIELD[NAME='E_Localidade']/VALUE]]></XPATH>
      </FIELD>
      <FIELD type="AdditionalFields" label="Localidade" description="Localidade do Reclamante" source-type="AdditionalFields" has_confidential_data="False">
        <TAG><![CDATA[#FIRSTPROCESS:AF:Localidade#]]></TAG>
        <VALUE><![CDATA[#PRIMEIROPROCESSO:CA:Localidade#]]></VALUE>
        <XPATH><![CDATA[/PROCESS/FIELDS/FIELD[NAME='Localidade']/VALUE]]></XPATH>
      </FIELD>
      <FIELD type="AdditionalFields" label="LOUVOR" description="Louvor" source-type="AdditionalFields" has_confidential_data="False">
        <TAG><![CDATA[#FIRSTPROCESS:AF:LOUVOR#]]></TAG>
        <VALUE><![CDATA[#PRIMEIROPROCESSO:CA:LOUVOR#]]></VALUE>
        <XPATH><![CDATA[/PROCESS/FIELDS/FIELD[NAME='LOUVOR']/VALUE]]></XPATH>
      </FIELD>
      <FIELD type="AdditionalFields" label="den_manha" description="Manhã" source-type="AdditionalFields" has_confidential_data="False">
        <TAG><![CDATA[#FIRSTPROCESS:AF:den_manha#]]></TAG>
        <VALUE><![CDATA[#PRIMEIROPROCESSO:CA:den_manha#]]></VALUE>
        <XPATH><![CDATA[/PROCESS/FIELDS/FIELD[NAME='den_manha']/VALUE]]></XPATH>
      </FIELD>
      <FIELD type="AdditionalFields" label="E_NAP" description="NAP" source-type="AdditionalFields" has_confidential_data="False">
        <TAG><![CDATA[#FIRSTPROCESS:AF:E_NAP#]]></TAG>
        <VALUE><![CDATA[#PRIMEIROPROCESSO:CA:E_NAP#]]></VALUE>
        <XPATH><![CDATA[/PROCESS/FIELDS/FIELD[NAME='E_NAP']/VALUE]]></XPATH>
      </FIELD>
      <FIELD type="AdditionalFields" label="FATURAS_NecessitaNotaCredito" description="Necessita nota de crédito?" source-type="AdditionalFields" has_confidential_data="False">
        <TAG><![CDATA[#FIRSTPROCESS:AF:FATURAS_NecessitaNotaCredito#]]></TAG>
        <VALUE><![CDATA[#PRIMEIROPROCESSO:CA:FATURAS_NecessitaNotaCredito#]]></VALUE>
        <XPATH><![CDATA[/PROCESS/FIELDS/FIELD[NAME='FATURAS_NecessitaNotaCredito']/VALUE]]></XPATH>
      </FIELD>
      <FIELD type="AdditionalFields" label="E_NIF" description="NIF" source-type="AdditionalFields" has_confidential_data="False">
        <TAG><![CDATA[#FIRSTPROCESS:AF:E_NIF#]]></TAG>
        <VALUE><![CDATA[#PRIMEIROPROCESSO:CA:E_NIF#]]></VALUE>
        <XPATH><![CDATA[/PROCESS/FIELDS/FIELD[NAME='E_NIF']/VALUE]]></XPATH>
      </FIELD>
      <FIELD type="AdditionalFields" label="NIF" description="NIF" source-type="AdditionalFields" has_confidential_data="False">
        <TAG><![CDATA[#FIRSTPROCESS:AF:NIF#]]></TAG>
        <VALUE><![CDATA[#PRIMEIROPROCESSO:CA:NIF#]]></VALUE>
        <XPATH><![CDATA[/PROCESS/FIELDS/FIELD[NAME='NIF']/VALUE]]></XPATH>
      </FIELD>
      <FIELD type="AdditionalFields" label="FATURAS_Compromisso" description="Nº de Compromisso" source-type="AdditionalFields" has_confidential_data="False">
        <TAG><![CDATA[#FIRSTPROCESS:AF:FATURAS_Compromisso#]]></TAG>
        <VALUE><![CDATA[#PRIMEIROPROCESSO:CA:FATURAS_Compromisso#]]></VALUE>
        <XPATH><![CDATA[/PROCESS/FIELDS/FIELD[NAME='FATURAS_Compromisso']/VALUE]]></XPATH>
      </FIELD>
      <FIELD type="AdditionalFields" label="FATURAS_NumFatura" description="Nº de Fatura" source-type="AdditionalFields" has_confidential_data="False">
        <TAG><![CDATA[#FIRSTPROCESS:AF:FATURAS_NumFatura#]]></TAG>
        <VALUE><![CDATA[#PRIMEIROPROCESSO:CA:FATURAS_NumFatura#]]></VALUE>
        <XPATH><![CDATA[/PROCESS/FIELDS/FIELD[NAME='FATURAS_NumFatura']/VALUE]]></XPATH>
      </FIELD>
      <FIELD type="AdditionalFields" label="Processo" description="Nº de processo anterior" source-type="AdditionalFields" has_confidential_data="False">
        <TAG><![CDATA[#FIRSTPROCESS:AF:Processo#]]></TAG>
        <VALUE><![CDATA[#PRIMEIROPROCESSO:CA:Processo#]]></VALUE>
        <XPATH><![CDATA[/PROCESS/FIELDS/FIELD[NAME='Processo']/VALUE]]></XPATH>
      </FIELD>
      <FIELD type="AdditionalFields" label="FATURAS_NumRegistoImobilizado" description="Nº de Registo de Imobilizado" source-type="AdditionalFields" has_confidential_data="False">
        <TAG><![CDATA[#FIRSTPROCESS:AF:FATURAS_NumRegistoImobilizado#]]></TAG>
        <VALUE><![CDATA[#PRIMEIROPROCESSO:CA:FATURAS_NumRegistoImobilizado#]]></VALUE>
        <XPATH><![CDATA[/PROCESS/FIELDS/FIELD[NAME='FATURAS_NumRegistoImobilizado']/VALUE]]></XPATH>
      </FIELD>
      <FIELD type="AdditionalFields" label="FATURAS_NumRegistoGERFIP" description="Nº de Registo GERFIP" source-type="AdditionalFields" has_confidential_data="False">
        <TAG><![CDATA[#FIRSTPROCESS:AF:FATURAS_NumRegistoGERFIP#]]></TAG>
        <VALUE><![CDATA[#PRIMEIROPROCESSO:CA:FATURAS_NumRegistoGERFIP#]]></VALUE>
        <XPATH><![CDATA[/PROCESS/FIELDS/FIELD[NAME='FATURAS_NumRegistoGERFIP']/VALUE]]></XPATH>
      </FIELD>
      <FIELD type="AdditionalFields" label="Nome" description="Nome" source-type="AdditionalFields" has_confidential_data="False">
        <TAG><![CDATA[#FIRSTPROCESS:AF:Nome#]]></TAG>
        <VALUE><![CDATA[#PRIMEIROPROCESSO:CA:Nome#]]></VALUE>
        <XPATH><![CDATA[/PROCESS/FIELDS/FIELD[NAME='Nome']/VALUE]]></XPATH>
      </FIELD>
      <FIELD type="AdditionalFields" label="DEN_Nome" description="Nome completo" source-type="AdditionalFields" has_confidential_data="False">
        <TAG><![CDATA[#FIRSTPROCESS:AF:DEN_Nome#]]></TAG>
        <VALUE><![CDATA[#PRIMEIROPROCESSO:CA:DEN_Nome#]]></VALUE>
        <XPATH><![CDATA[/PROCESS/FIELDS/FIELD[NAME='DEN_Nome']/VALUE]]></XPATH>
      </FIELD>
      <FIELD type="AdditionalFields" label="FORNECEDOR" description="Nome de Fornecedor" source-type="AdditionalFields" has_confidential_data="False">
        <TAG><![CDATA[#FIRSTPROCESS:AF:FORNECEDOR#]]></TAG>
        <VALUE><![CDATA[#PRIMEIROPROCESSO:CA:FORNECEDOR#]]></VALUE>
        <XPATH><![CDATA[/PROCESS/FIELDS/FIELD[NAME='FORNECEDOR']/VALUE]]></XPATH>
      </FIELD>
      <FIELD type="AdditionalFields" label="NomeReclamante" description="Nome do Reclamante" source-type="AdditionalFields" has_confidential_data="False">
        <TAG><![CDATA[#FIRSTPROCESS:AF:NomeReclamante#]]></TAG>
        <VALUE><![CDATA[#PRIMEIROPROCESSO:CA:NomeReclamante#]]></VALUE>
        <XPATH><![CDATA[/PROCESS/FIELDS/FIELD[NAME='NomeReclamante']/VALUE]]></XPATH>
      </FIELD>
      <FIELD type="AdditionalFields" label="Norma" description="Norma de Sinalização" source-type="AdditionalFields" has_confidential_data="False">
        <TAG><![CDATA[#FIRSTPROCESS:AF:Norma#]]></TAG>
        <VALUE><![CDATA[#PRIMEIROPROCESSO:CA:Norma#]]></VALUE>
        <XPATH><![CDATA[/PROCESS/FIELDS/FIELD[NAME='Norma']/VALUE]]></XPATH>
      </FIELD>
      <FIELD type="AdditionalFields" label="FATURAS_NotaEncomenda" description="Nota de Encomenda" source-type="AdditionalFields" has_confidential_data="False">
        <TAG><![CDATA[#FIRSTPROCESS:AF:FATURAS_NotaEncomenda#]]></TAG>
        <VALUE><![CDATA[#PRIMEIROPROCESSO:CA:FATURAS_NotaEncomenda#]]></VALUE>
        <XPATH><![CDATA[/PROCESS/FIELDS/FIELD[NAME='FATURAS_NotaEncomenda']/VALUE]]></XPATH>
      </FIELD>
      <FIELD type="AdditionalFields" label="N_ENCOMENDA" description="Nota de Encomenda" source-type="AdditionalFields" has_confidential_data="False">
        <TAG><![CDATA[#FIRSTPROCESS:AF:N_ENCOMENDA#]]></TAG>
        <VALUE><![CDATA[#PRIMEIROPROCESSO:CA:N_ENCOMENDA#]]></VALUE>
        <XPATH><![CDATA[/PROCESS/FIELDS/FIELD[NAME='N_ENCOMENDA']/VALUE]]></XPATH>
      </FIELD>
      <FIELD type="AdditionalFields" label="NrProcesso" description="NrProcesso" source-type="AdditionalFields" has_confidential_data="False">
        <TAG><![CDATA[#FIRSTPROCESS:AF:NrProcesso#]]></TAG>
        <VALUE><![CDATA[#PRIMEIROPROCESSO:CA:NrProcesso#]]></VALUE>
        <XPATH><![CDATA[/PROCESS/FIELDS/FIELD[NAME='NrProcesso']/VALUE]]></XPATH>
      </FIELD>
      <FIELD type="AdditionalFields" label="Num_IMT" description="Num_IMT" source-type="AdditionalFields" has_confidential_data="False">
        <TAG><![CDATA[#FIRSTPROCESS:AF:Num_IMT#]]></TAG>
        <VALUE><![CDATA[#PRIMEIROPROCESSO:CA:Num_IMT#]]></VALUE>
        <XPATH><![CDATA[/PROCESS/FIELDS/FIELD[NAME='Num_IMT']/VALUE]]></XPATH>
      </FIELD>
      <FIELD type="AdditionalFields" label="NumeroFatura" description="Número da Fatura" source-type="AdditionalFields" has_confidential_data="False">
        <TAG><![CDATA[#FIRSTPROCESS:AF:NumeroFatura#]]></TAG>
        <VALUE><![CDATA[#PRIMEIROPROCESSO:CA:NumeroFatura#]]></VALUE>
        <XPATH><![CDATA[/PROCESS/FIELDS/FIELD[NAME='NumeroFatura']/VALUE]]></XPATH>
      </FIELD>
      <FIELD type="AdditionalFields" label="PAP_NUM" description="Número da PAP" source-type="AdditionalFields" has_confidential_data="False">
        <TAG><![CDATA[#FIRSTPROCESS:AF:PAP_NUM#]]></TAG>
        <VALUE><![CDATA[#PRIMEIROPROCESSO:CA:PAP_NUM#]]></VALUE>
        <XPATH><![CDATA[/PROCESS/FIELDS/FIELD[NAME='PAP_NUM']/VALUE]]></XPATH>
      </FIELD>
      <FIELD type="AdditionalFields" label="PAP_NUMERO" description="Número da PAP" source-type="AdditionalFields" has_confidential_data="False">
        <TAG><![CDATA[#FIRSTPROCESS:AF:PAP_NUMERO#]]></TAG>
        <VALUE><![CDATA[#PRIMEIROPROCESSO:CA:PAP_NUMERO#]]></VALUE>
        <XPATH><![CDATA[/PROCESS/FIELDS/FIELD[NAME='PAP_NUMERO']/VALUE]]></XPATH>
      </FIELD>
      <FIELD type="AdditionalFields" label="Num_Identificacao" description="Numero de Identificação" source-type="AdditionalFields" has_confidential_data="False">
        <TAG><![CDATA[#FIRSTPROCESS:AF:Num_Identificacao#]]></TAG>
        <VALUE><![CDATA[#PRIMEIROPROCESSO:CA:Num_Identificacao#]]></VALUE>
        <XPATH><![CDATA[/PROCESS/FIELDS/FIELD[NAME='Num_Identificacao']/VALUE]]></XPATH>
      </FIELD>
      <FIELD type="AdditionalFields" label="PAP_NUM_PAG" description="Número de pagamento em GERFIP" source-type="AdditionalFields" has_confidential_data="False">
        <TAG><![CDATA[#FIRSTPROCESS:AF:PAP_NUM_PAG#]]></TAG>
        <VALUE><![CDATA[#PRIMEIROPROCESSO:CA:PAP_NUM_PAG#]]></VALUE>
        <XPATH><![CDATA[/PROCESS/FIELDS/FIELD[NAME='PAP_NUM_PAG']/VALUE]]></XPATH>
      </FIELD>
      <FIELD type="AdditionalFields" label="PAP_NUM_PAGAMENTO" description="Número de pagamento em GERFIP" source-type="AdditionalFields" has_confidential_data="False">
        <TAG><![CDATA[#FIRSTPROCESS:AF:PAP_NUM_PAGAMENTO#]]></TAG>
        <VALUE><![CDATA[#PRIMEIROPROCESSO:CA:PAP_NUM_PAGAMENTO#]]></VALUE>
        <XPATH><![CDATA[/PROCESS/FIELDS/FIELD[NAME='PAP_NUM_PAGAMENTO']/VALUE]]></XPATH>
      </FIELD>
      <FIELD type="AdditionalFields" label="PAP_NUM_REG" description="Número de registo da PAP" source-type="AdditionalFields" has_confidential_data="False">
        <TAG><![CDATA[#FIRSTPROCESS:AF:PAP_NUM_REG#]]></TAG>
        <VALUE><![CDATA[#PRIMEIROPROCESSO:CA:PAP_NUM_REG#]]></VALUE>
        <XPATH><![CDATA[/PROCESS/FIELDS/FIELD[NAME='PAP_NUM_REG']/VALUE]]></XPATH>
      </FIELD>
      <FIELD type="AdditionalFields" label="PAP_NUM_REGISTO" description="Número de registo da PAP" source-type="AdditionalFields" has_confidential_data="False">
        <TAG><![CDATA[#FIRSTPROCESS:AF:PAP_NUM_REGISTO#]]></TAG>
        <VALUE><![CDATA[#PRIMEIROPROCESSO:CA:PAP_NUM_REGISTO#]]></VALUE>
        <XPATH><![CDATA[/PROCESS/FIELDS/FIELD[NAME='PAP_NUM_REGISTO']/VALUE]]></XPATH>
      </FIELD>
      <FIELD type="AdditionalFields" label="Objeto" description="Objeto" source-type="AdditionalFields" has_confidential_data="False">
        <TAG><![CDATA[#FIRSTPROCESS:AF:Objeto#]]></TAG>
        <VALUE><![CDATA[#PRIMEIROPROCESSO:CA:Objeto#]]></VALUE>
        <XPATH><![CDATA[/PROCESS/FIELDS/FIELD[NAME='Objeto']/VALUE]]></XPATH>
      </FIELD>
      <FIELD type="AdditionalFields" label="DataEntrega0" description="Obrigações Contratuais de Informação - Data Limite de Entrega de Relatório" source-type="AdditionalFields" has_confidential_data="False">
        <TAG><![CDATA[#FIRSTPROCESS:AF:DataEntrega0#]]></TAG>
        <VALUE><![CDATA[#PRIMEIROPROCESSO:CA:DataEntrega0#]]></VALUE>
        <XPATH><![CDATA[/PROCESS/FIELDS/FIELD[NAME='DataEntrega0']/VALUE]]></XPATH>
      </FIELD>
      <FIELD type="AdditionalFields" label="DataEntrega1" description="Obrigações Contratuais de Informação - Data Limite de Entrega de Relatório" source-type="AdditionalFields" has_confidential_data="False">
        <TAG><![CDATA[#FIRSTPROCESS:AF:DataEntrega1#]]></TAG>
        <VALUE><![CDATA[#PRIMEIROPROCESSO:CA:DataEntrega1#]]></VALUE>
        <XPATH><![CDATA[/PROCESS/FIELDS/FIELD[NAME='DataEntrega1']/VALUE]]></XPATH>
      </FIELD>
      <FIELD type="AdditionalFields" label="DataEntrega2" description="Obrigações Contratuais de Informação - Data Limite de Entrega de Relatório" source-type="AdditionalFields" has_confidential_data="False">
        <TAG><![CDATA[#FIRSTPROCESS:AF:DataEntrega2#]]></TAG>
        <VALUE><![CDATA[#PRIMEIROPROCESSO:CA:DataEntrega2#]]></VALUE>
        <XPATH><![CDATA[/PROCESS/FIELDS/FIELD[NAME='DataEntrega2']/VALUE]]></XPATH>
      </FIELD>
      <FIELD type="AdditionalFields" label="DataEntrega3" description="Obrigações Contratuais de Informação - Data Limite de Entrega de Relatório" source-type="AdditionalFields" has_confidential_data="False">
        <TAG><![CDATA[#FIRSTPROCESS:AF:DataEntrega3#]]></TAG>
        <VALUE><![CDATA[#PRIMEIROPROCESSO:CA:DataEntrega3#]]></VALUE>
        <XPATH><![CDATA[/PROCESS/FIELDS/FIELD[NAME='DataEntrega3']/VALUE]]></XPATH>
      </FIELD>
      <FIELD type="AdditionalFields" label="DataEntrega4" description="Obrigações Contratuais de Informação - Data Limite de Entrega de Relatório" source-type="AdditionalFields" has_confidential_data="False">
        <TAG><![CDATA[#FIRSTPROCESS:AF:DataEntrega4#]]></TAG>
        <VALUE><![CDATA[#PRIMEIROPROCESSO:CA:DataEntrega4#]]></VALUE>
        <XPATH><![CDATA[/PROCESS/FIELDS/FIELD[NAME='DataEntrega4']/VALUE]]></XPATH>
      </FIELD>
      <FIELD type="AdditionalFields" label="PAP_OFIC_ENV" description="Ofício enviado?" source-type="AdditionalFields" has_confidential_data="False">
        <TAG><![CDATA[#FIRSTPROCESS:AF:PAP_OFIC_ENV#]]></TAG>
        <VALUE><![CDATA[#PRIMEIROPROCESSO:CA:PAP_OFIC_ENV#]]></VALUE>
        <XPATH><![CDATA[/PROCESS/FIELDS/FIELD[NAME='PAP_OFIC_ENV']/VALUE]]></XPATH>
      </FIELD>
      <FIELD type="AdditionalFields" label="PAP_OFICIO_ENVIADO" description="Ofício enviado?" source-type="AdditionalFields" has_confidential_data="False">
        <TAG><![CDATA[#FIRSTPROCESS:AF:PAP_OFICIO_ENVIADO#]]></TAG>
        <VALUE><![CDATA[#PRIMEIROPROCESSO:CA:PAP_OFICIO_ENVIADO#]]></VALUE>
        <XPATH><![CDATA[/PROCESS/FIELDS/FIELD[NAME='PAP_OFICIO_ENVIADO']/VALUE]]></XPATH>
      </FIELD>
      <FIELD type="AdditionalFields" label="FATURAS_OficioRegistado" description="Ofício Registado?" source-type="AdditionalFields" has_confidential_data="False">
        <TAG><![CDATA[#FIRSTPROCESS:AF:FATURAS_OficioRegistado#]]></TAG>
        <VALUE><![CDATA[#PRIMEIROPROCESSO:CA:FATURAS_OficioRegistado#]]></VALUE>
        <XPATH><![CDATA[/PROCESS/FIELDS/FIELD[NAME='FATURAS_OficioRegistado']/VALUE]]></XPATH>
      </FIELD>
      <FIELD type="AdditionalFields" label="den_origem_pedido" description="Origem do Pedido" source-type="AdditionalFields" has_confidential_data="False">
        <TAG><![CDATA[#FIRSTPROCESS:AF:den_origem_pedido#]]></TAG>
        <VALUE><![CDATA[#PRIMEIROPROCESSO:CA:den_origem_pedido#]]></VALUE>
        <XPATH><![CDATA[/PROCESS/FIELDS/FIELD[NAME='den_origem_pedido']/VALUE]]></XPATH>
      </FIELD>
      <FIELD type="AdditionalFields" label="OutraEstrada" description="OutraEstrada" source-type="AdditionalFields" has_confidential_data="False">
        <TAG><![CDATA[#FIRSTPROCESS:AF:OutraEstrada#]]></TAG>
        <VALUE><![CDATA[#PRIMEIROPROCESSO:CA:OutraEstrada#]]></VALUE>
        <XPATH><![CDATA[/PROCESS/FIELDS/FIELD[NAME='OutraEstrada']/VALUE]]></XPATH>
      </FIELD>
      <FIELD type="AdditionalFields" label="OutrasRefs" description="Outras referências" source-type="AdditionalFields" has_confidential_data="False">
        <TAG><![CDATA[#FIRSTPROCESS:AF:OutrasRefs#]]></TAG>
        <VALUE><![CDATA[#PRIMEIROPROCESSO:CA:OutrasRefs#]]></VALUE>
        <XPATH><![CDATA[/PROCESS/FIELDS/FIELD[NAME='OutrasRefs']/VALUE]]></XPATH>
      </FIELD>
      <FIELD type="AdditionalFields" label="DEN_Dominio_Outro" description="Outro" source-type="AdditionalFields" has_confidential_data="False">
        <TAG><![CDATA[#FIRSTPROCESS:AF:DEN_Dominio_Outro#]]></TAG>
        <VALUE><![CDATA[#PRIMEIROPROCESSO:CA:DEN_Dominio_Outro#]]></VALUE>
        <XPATH><![CDATA[/PROCESS/FIELDS/FIELD[NAME='DEN_Dominio_Outro']/VALUE]]></XPATH>
      </FIELD>
      <FIELD type="AdditionalFields" label="DEN_Motivo_Outro" description="Outro" source-type="AdditionalFields" has_confidential_data="False">
        <TAG><![CDATA[#FIRSTPROCESS:AF:DEN_Motivo_Outro#]]></TAG>
        <VALUE><![CDATA[#PRIMEIROPROCESSO:CA:DEN_Motivo_Outro#]]></VALUE>
        <XPATH><![CDATA[/PROCESS/FIELDS/FIELD[NAME='DEN_Motivo_Outro']/VALUE]]></XPATH>
      </FIELD>
      <FIELD type="AdditionalFields" label="DEN_Motivo_Outro_desc" description="Outro" source-type="AdditionalFields" has_confidential_data="False">
        <TAG><![CDATA[#FIRSTPROCESS:AF:DEN_Motivo_Outro_desc#]]></TAG>
        <VALUE><![CDATA[#PRIMEIROPROCESSO:CA:DEN_Motivo_Outro_desc#]]></VALUE>
        <XPATH><![CDATA[/PROCESS/FIELDS/FIELD[NAME='DEN_Motivo_Outro_desc']/VALUE]]></XPATH>
      </FIELD>
      <FIELD type="AdditionalFields" label="OutroEvento" description="OutroEvento" source-type="AdditionalFields" has_confidential_data="False">
        <TAG><![CDATA[#FIRSTPROCESS:AF:OutroEvento#]]></TAG>
        <VALUE><![CDATA[#PRIMEIROPROCESSO:CA:OutroEvento#]]></VALUE>
        <XPATH><![CDATA[/PROCESS/FIELDS/FIELD[NAME='OutroEvento']/VALUE]]></XPATH>
      </FIELD>
      <FIELD type="AdditionalFields" label="PAP_PAG_EFET" description="Pagamento efetuado em GERFIP?" source-type="AdditionalFields" has_confidential_data="False">
        <TAG><![CDATA[#FIRSTPROCESS:AF:PAP_PAG_EFET#]]></TAG>
        <VALUE><![CDATA[#PRIMEIROPROCESSO:CA:PAP_PAG_EFET#]]></VALUE>
        <XPATH><![CDATA[/PROCESS/FIELDS/FIELD[NAME='PAP_PAG_EFET']/VALUE]]></XPATH>
      </FIELD>
      <FIELD type="AdditionalFields" label="PAP_PAG_EFETUADO" description="Pagamento efetuado em GERFIP?" source-type="AdditionalFields" has_confidential_data="False">
        <TAG><![CDATA[#FIRSTPROCESS:AF:PAP_PAG_EFETUADO#]]></TAG>
        <VALUE><![CDATA[#PRIMEIROPROCESSO:CA:PAP_PAG_EFETUADO#]]></VALUE>
        <XPATH><![CDATA[/PROCESS/FIELDS/FIELD[NAME='PAP_PAG_EFETUADO']/VALUE]]></XPATH>
      </FIELD>
      <FIELD type="AdditionalFields" label="E_Pais" description="País" source-type="AdditionalFields" has_confidential_data="False">
        <TAG><![CDATA[#FIRSTPROCESS:AF:E_Pais#]]></TAG>
        <VALUE><![CDATA[#PRIMEIROPROCESSO:CA:E_Pais#]]></VALUE>
        <XPATH><![CDATA[/PROCESS/FIELDS/FIELD[NAME='E_Pais']/VALUE]]></XPATH>
      </FIELD>
      <FIELD type="AdditionalFields" label="Plurianual" description="Plurianual?" source-type="AdditionalFields" has_confidential_data="False">
        <TAG><![CDATA[#FIRSTPROCESS:AF:Plurianual#]]></TAG>
        <VALUE><![CDATA[#PRIMEIROPROCESSO:CA:Plurianual#]]></VALUE>
        <XPATH><![CDATA[/PROCESS/FIELDS/FIELD[NAME='Plurianual']/VALUE]]></XPATH>
      </FIELD>
      <FIELD type="AdditionalFields" label="E_P_CONTACTO" description="Ponto de Contacto" source-type="AdditionalFields" has_confidential_data="False">
        <TAG><![CDATA[#FIRSTPROCESS:AF:E_P_CONTACTO#]]></TAG>
        <VALUE><![CDATA[#PRIMEIROPROCESSO:CA:E_P_CONTACTO#]]></VALUE>
        <XPATH><![CDATA[/PROCESS/FIELDS/FIELD[NAME='E_P_CONTACTO']/VALUE]]></XPATH>
      </FIELD>
      <FIELD type="AdditionalFields" label="FATURAS_PrazoLimitePagamento" description="Prazo Limite de Pagamento" source-type="AdditionalFields" has_confidential_data="False">
        <TAG><![CDATA[#FIRSTPROCESS:AF:FATURAS_PrazoLimitePagamento#]]></TAG>
        <VALUE><![CDATA[#PRIMEIROPROCESSO:CA:FATURAS_PrazoLimitePagamento#]]></VALUE>
        <XPATH><![CDATA[/PROCESS/FIELDS/FIELD[NAME='FATURAS_PrazoLimitePagamento']/VALUE]]></XPATH>
      </FIELD>
      <FIELD type="AdditionalFields" label="DEN_Ocultar_Identidade" description="Pretende ocultar identidade" source-type="AdditionalFields" has_confidential_data="False">
        <TAG><![CDATA[#FIRSTPROCESS:AF:DEN_Ocultar_Identidade#]]></TAG>
        <VALUE><![CDATA[#PRIMEIROPROCESSO:CA:DEN_Ocultar_Identidade#]]></VALUE>
        <XPATH><![CDATA[/PROCESS/FIELDS/FIELD[NAME='DEN_Ocultar_Identidade']/VALUE]]></XPATH>
      </FIELD>
      <FIELD type="AdditionalFields" label="FATURAS_ConformidadeProcesso" description="Processo Conforme?" source-type="AdditionalFields" has_confidential_data="False">
        <TAG><![CDATA[#FIRSTPROCESS:AF:FATURAS_ConformidadeProcesso#]]></TAG>
        <VALUE><![CDATA[#PRIMEIROPROCESSO:CA:FATURAS_ConformidadeProcesso#]]></VALUE>
        <XPATH><![CDATA[/PROCESS/FIELDS/FIELD[NAME='FATURAS_ConformidadeProcesso']/VALUE]]></XPATH>
      </FIELD>
      <FIELD type="AdditionalFields" label="ProcessoFiscal" description="ProcessoFiscal" source-type="AdditionalFields" has_confidential_data="False">
        <TAG><![CDATA[#FIRSTPROCESS:AF:ProcessoFiscal#]]></TAG>
        <VALUE><![CDATA[#PRIMEIROPROCESSO:CA:ProcessoFiscal#]]></VALUE>
        <XPATH><![CDATA[/PROCESS/FIELDS/FIELD[NAME='ProcessoFiscal']/VALUE]]></XPATH>
      </FIELD>
      <FIELD type="AdditionalFields" label="ProcessoInIR" description="ProcessoInIR" source-type="AdditionalFields" has_confidential_data="False">
        <TAG><![CDATA[#FIRSTPROCESS:AF:ProcessoInIR#]]></TAG>
        <VALUE><![CDATA[#PRIMEIROPROCESSO:CA:ProcessoInIR#]]></VALUE>
        <XPATH><![CDATA[/PROCESS/FIELDS/FIELD[NAME='ProcessoInIR']/VALUE]]></XPATH>
      </FIELD>
      <FIELD type="AdditionalFields" label="ProcessoTribuna" description="ProcessoTribuna" source-type="AdditionalFields" has_confidential_data="False">
        <TAG><![CDATA[#FIRSTPROCESS:AF:ProcessoTribuna#]]></TAG>
        <VALUE><![CDATA[#PRIMEIROPROCESSO:CA:ProcessoTribuna#]]></VALUE>
        <XPATH><![CDATA[/PROCESS/FIELDS/FIELD[NAME='ProcessoTribuna']/VALUE]]></XPATH>
      </FIELD>
      <FIELD type="AdditionalFields" label="PRONUNCIA" description="Pronúncia" source-type="AdditionalFields" has_confidential_data="False">
        <TAG><![CDATA[#FIRSTPROCESS:AF:PRONUNCIA#]]></TAG>
        <VALUE><![CDATA[#PRIMEIROPROCESSO:CA:PRONUNCIA#]]></VALUE>
        <XPATH><![CDATA[/PROCESS/FIELDS/FIELD[NAME='PRONUNCIA']/VALUE]]></XPATH>
      </FIELD>
      <FIELD type="AdditionalFields" label="DEN_ARQ_MED" description="Proposta de Arquivamento/Tomada de Medidas?" source-type="AdditionalFields" has_confidential_data="False">
        <TAG><![CDATA[#FIRSTPROCESS:AF:DEN_ARQ_MED#]]></TAG>
        <VALUE><![CDATA[#PRIMEIROPROCESSO:CA:DEN_ARQ_MED#]]></VALUE>
        <XPATH><![CDATA[/PROCESS/FIELDS/FIELD[NAME='DEN_ARQ_MED']/VALUE]]></XPATH>
      </FIELD>
      <FIELD type="AdditionalFields" label="den_quarta" description="Quarta-feira" source-type="AdditionalFields" has_confidential_data="False">
        <TAG><![CDATA[#FIRSTPROCESS:AF:den_quarta#]]></TAG>
        <VALUE><![CDATA[#PRIMEIROPROCESSO:CA:den_quarta#]]></VALUE>
        <XPATH><![CDATA[/PROCESS/FIELDS/FIELD[NAME='den_quarta']/VALUE]]></XPATH>
      </FIELD>
      <FIELD type="AdditionalFields" label="den_quinta" description="Quinta-feira" source-type="AdditionalFields" has_confidential_data="False">
        <TAG><![CDATA[#FIRSTPROCESS:AF:den_quinta#]]></TAG>
        <VALUE><![CDATA[#PRIMEIROPROCESSO:CA:den_quinta#]]></VALUE>
        <XPATH><![CDATA[/PROCESS/FIELDS/FIELD[NAME='den_quinta']/VALUE]]></XPATH>
      </FIELD>
      <FIELD type="AdditionalFields" label="Referencia" description="Referência" source-type="AdditionalFields" has_confidential_data="False">
        <TAG><![CDATA[#FIRSTPROCESS:AF:Referencia#]]></TAG>
        <VALUE><![CDATA[#PRIMEIROPROCESSO:CA:Referencia#]]></VALUE>
        <XPATH><![CDATA[/PROCESS/FIELDS/FIELD[NAME='Referencia']/VALUE]]></XPATH>
      </FIELD>
      <FIELD type="AdditionalFields" label="RefEstradaLivre" description="Referência relativa a processos do Programa Estrada Livre" source-type="AdditionalFields" has_confidential_data="False">
        <TAG><![CDATA[#FIRSTPROCESS:AF:RefEstradaLivre#]]></TAG>
        <VALUE><![CDATA[#PRIMEIROPROCESSO:CA:RefEstradaLivre#]]></VALUE>
        <XPATH><![CDATA[/PROCESS/FIELDS/FIELD[NAME='RefEstradaLivre']/VALUE]]></XPATH>
      </FIELD>
      <FIELD type="AdditionalFields" label="FATURAS_FaturaAnuladaGERFIP" description="Registo da Fatura anulado em GERFIP?" source-type="AdditionalFields" has_confidential_data="False">
        <TAG><![CDATA[#FIRSTPROCESS:AF:FATURAS_FaturaAnuladaGERFIP#]]></TAG>
        <VALUE><![CDATA[#PRIMEIROPROCESSO:CA:FATURAS_FaturaAnuladaGERFIP#]]></VALUE>
        <XPATH><![CDATA[/PROCESS/FIELDS/FIELD[NAME='FATURAS_FaturaAnuladaGERFIP']/VALUE]]></XPATH>
      </FIELD>
      <FIELD type="AdditionalFields" label="FATURAS_RegistoImobilizadoEfetuado" description="Registo de Imobilizado efetuado?" source-type="AdditionalFields" has_confidential_data="False">
        <TAG><![CDATA[#FIRSTPROCESS:AF:FATURAS_RegistoImobilizadoEfetuado#]]></TAG>
        <VALUE><![CDATA[#PRIMEIROPROCESSO:CA:FATURAS_RegistoImobilizadoEfetuado#]]></VALUE>
        <XPATH><![CDATA[/PROCESS/FIELDS/FIELD[NAME='FATURAS_RegistoImobilizadoEfetuado']/VALUE]]></XPATH>
      </FIELD>
      <FIELD type="AdditionalFields" label="RegistadoPor" description="Registo efectuado pelo utilizador" source-type="AdditionalFields" has_confidential_data="False">
        <TAG><![CDATA[#FIRSTPROCESS:AF:RegistadoPor#]]></TAG>
        <VALUE><![CDATA[#PRIMEIROPROCESSO:CA:RegistadoPor#]]></VALUE>
        <XPATH><![CDATA[/PROCESS/FIELDS/FIELD[NAME='RegistadoPor']/VALUE]]></XPATH>
      </FIELD>
      <FIELD type="AdditionalFields" label="Resolução" description="Resolução" source-type="AdditionalFields" has_confidential_data="False">
        <TAG><![CDATA[#FIRSTPROCESS:AF:Resolução#]]></TAG>
        <VALUE><![CDATA[#PRIMEIROPROCESSO:CA:Resolução#]]></VALUE>
        <XPATH><![CDATA[/PROCESS/FIELDS/FIELD[NAME='Resolução']/VALUE]]></XPATH>
      </FIELD>
      <FIELD type="AdditionalFields" label="Resposta" description="Resposta" source-type="AdditionalFields" has_confidential_data="False">
        <TAG><![CDATA[#FIRSTPROCESS:AF:Resposta#]]></TAG>
        <VALUE><![CDATA[#PRIMEIROPROCESSO:CA:Resposta#]]></VALUE>
        <XPATH><![CDATA[/PROCESS/FIELDS/FIELD[NAME='Resposta']/VALUE]]></XPATH>
      </FIELD>
      <FIELD type="AdditionalFields" label="DEN_Conc_Agendamento" description="Resultado da Agendamento" source-type="AdditionalFields" has_confidential_data="False">
        <TAG><![CDATA[#FIRSTPROCESS:AF:DEN_Conc_Agendamento#]]></TAG>
        <VALUE><![CDATA[#PRIMEIROPROCESSO:CA:DEN_Conc_Agendamento#]]></VALUE>
        <XPATH><![CDATA[/PROCESS/FIELDS/FIELD[NAME='DEN_Conc_Agendamento']/VALUE]]></XPATH>
      </FIELD>
      <FIELD type="AdditionalFields" label="DEN_ESC" description="São necessários esclarecimentos?" source-type="AdditionalFields" has_confidential_data="False">
        <TAG><![CDATA[#FIRSTPROCESS:AF:DEN_ESC#]]></TAG>
        <VALUE><![CDATA[#PRIMEIROPROCESSO:CA:DEN_ESC#]]></VALUE>
        <XPATH><![CDATA[/PROCESS/FIELDS/FIELD[NAME='DEN_ESC']/VALUE]]></XPATH>
      </FIELD>
      <FIELD type="AdditionalFields" label="den_segunda" description="Segunda-feira" source-type="AdditionalFields" has_confidential_data="False">
        <TAG><![CDATA[#FIRSTPROCESS:AF:den_segunda#]]></TAG>
        <VALUE><![CDATA[#PRIMEIROPROCESSO:CA:den_segunda#]]></VALUE>
        <XPATH><![CDATA[/PROCESS/FIELDS/FIELD[NAME='den_segunda']/VALUE]]></XPATH>
      </FIELD>
      <FIELD type="AdditionalFields" label="Sentido" description="Sentido da estrada" source-type="AdditionalFields" has_confidential_data="False">
        <TAG><![CDATA[#FIRSTPROCESS:AF:Sentido#]]></TAG>
        <VALUE><![CDATA[#PRIMEIROPROCESSO:CA:Sentido#]]></VALUE>
        <XPATH><![CDATA[/PROCESS/FIELDS/FIELD[NAME='Sentido']/VALUE]]></XPATH>
      </FIELD>
      <FIELD type="AdditionalFields" label="den_sexta" description="Sexta-feira" source-type="AdditionalFields" has_confidential_data="False">
        <TAG><![CDATA[#FIRSTPROCESS:AF:den_sexta#]]></TAG>
        <VALUE><![CDATA[#PRIMEIROPROCESSO:CA:den_sexta#]]></VALUE>
        <XPATH><![CDATA[/PROCESS/FIELDS/FIELD[NAME='den_sexta']/VALUE]]></XPATH>
      </FIELD>
      <FIELD type="AdditionalFields" label="E_SITE" description="Site" source-type="AdditionalFields" has_confidential_data="False">
        <TAG><![CDATA[#FIRSTPROCESS:AF:E_SITE#]]></TAG>
        <VALUE><![CDATA[#PRIMEIROPROCESSO:CA:E_SITE#]]></VALUE>
        <XPATH><![CDATA[/PROCESS/FIELDS/FIELD[NAME='E_SITE']/VALUE]]></XPATH>
      </FIELD>
      <FIELD type="AdditionalFields" label="E_SUB_UO" description="Sub Unidade Orgânica" source-type="AdditionalFields" has_confidential_data="False">
        <TAG><![CDATA[#FIRSTPROCESS:AF:E_SUB_UO#]]></TAG>
        <VALUE><![CDATA[#PRIMEIROPROCESSO:CA:E_SUB_UO#]]></VALUE>
        <XPATH><![CDATA[/PROCESS/FIELDS/FIELD[NAME='E_SUB_UO']/VALUE]]></XPATH>
      </FIELD>
      <FIELD type="AdditionalFields" label="den_tarde" description="Tarde" source-type="AdditionalFields" has_confidential_data="False">
        <TAG><![CDATA[#FIRSTPROCESS:AF:den_tarde#]]></TAG>
        <VALUE><![CDATA[#PRIMEIROPROCESSO:CA:den_tarde#]]></VALUE>
        <XPATH><![CDATA[/PROCESS/FIELDS/FIELD[NAME='den_tarde']/VALUE]]></XPATH>
      </FIELD>
      <FIELD type="AdditionalFields" label="Telefax" description="Telefax do Reclamante" source-type="AdditionalFields" has_confidential_data="False">
        <TAG><![CDATA[#FIRSTPROCESS:AF:Telefax#]]></TAG>
        <VALUE><![CDATA[#PRIMEIROPROCESSO:CA:Telefax#]]></VALUE>
        <XPATH><![CDATA[/PROCESS/FIELDS/FIELD[NAME='Telefax']/VALUE]]></XPATH>
      </FIELD>
      <FIELD type="AdditionalFields" label="E_Telefone" description="Telefone" source-type="AdditionalFields" has_confidential_data="False">
        <TAG><![CDATA[#FIRSTPROCESS:AF:E_Telefone#]]></TAG>
        <VALUE><![CDATA[#PRIMEIROPROCESSO:CA:E_Telefone#]]></VALUE>
        <XPATH><![CDATA[/PROCESS/FIELDS/FIELD[NAME='E_Telefone']/VALUE]]></XPATH>
      </FIELD>
      <FIELD type="AdditionalFields" label="Telefone" description="Telefone do Reclamante" source-type="AdditionalFields" has_confidential_data="False">
        <TAG><![CDATA[#FIRSTPROCESS:AF:Telefone#]]></TAG>
        <VALUE><![CDATA[#PRIMEIROPROCESSO:CA:Telefone#]]></VALUE>
        <XPATH><![CDATA[/PROCESS/FIELDS/FIELD[NAME='Telefone']/VALUE]]></XPATH>
      </FIELD>
      <FIELD type="AdditionalFields" label="E_Telemovel" description="Telemóvel" source-type="AdditionalFields" has_confidential_data="False">
        <TAG><![CDATA[#FIRSTPROCESS:AF:E_Telemovel#]]></TAG>
        <VALUE><![CDATA[#PRIMEIROPROCESSO:CA:E_Telemovel#]]></VALUE>
        <XPATH><![CDATA[/PROCESS/FIELDS/FIELD[NAME='E_Telemovel']/VALUE]]></XPATH>
      </FIELD>
      <FIELD type="AdditionalFields" label="Telemóvel" description="Telemóvel" source-type="AdditionalFields" has_confidential_data="False">
        <TAG><![CDATA[#FIRSTPROCESS:AF:Telemóvel#]]></TAG>
        <VALUE><![CDATA[#PRIMEIROPROCESSO:CA:Telemóvel#]]></VALUE>
        <XPATH><![CDATA[/PROCESS/FIELDS/FIELD[NAME='Telemóvel']/VALUE]]></XPATH>
      </FIELD>
      <FIELD type="AdditionalFields" label="den_terca" description="Terça-feira" source-type="AdditionalFields" has_confidential_data="False">
        <TAG><![CDATA[#FIRSTPROCESS:AF:den_terca#]]></TAG>
        <VALUE><![CDATA[#PRIMEIROPROCESSO:CA:den_terca#]]></VALUE>
        <XPATH><![CDATA[/PROCESS/FIELDS/FIELD[NAME='den_terca']/VALUE]]></XPATH>
      </FIELD>
      <FIELD type="AdditionalFields" label="TST" description="Teste" source-type="AdditionalFields" has_confidential_data="False">
        <TAG><![CDATA[#FIRSTPROCESS:AF:TST#]]></TAG>
        <VALUE><![CDATA[#PRIMEIROPROCESSO:CA:TST#]]></VALUE>
        <XPATH><![CDATA[/PROCESS/FIELDS/FIELD[NAME='TST']/VALUE]]></XPATH>
      </FIELD>
      <FIELD type="AdditionalFields" label="teste2" description="teste2" source-type="AdditionalFields" has_confidential_data="False">
        <TAG><![CDATA[#FIRSTPROCESS:AF:teste2#]]></TAG>
        <VALUE><![CDATA[#PRIMEIROPROCESSO:CA:teste2#]]></VALUE>
        <XPATH><![CDATA[/PROCESS/FIELDS/FIELD[NAME='teste2']/VALUE]]></XPATH>
      </FIELD>
      <FIELD type="AdditionalFields" label="DEN_Motivo_Testemunha" description="Testemunhou a situação em primeira mão" source-type="AdditionalFields" has_confidential_data="False">
        <TAG><![CDATA[#FIRSTPROCESS:AF:DEN_Motivo_Testemunha#]]></TAG>
        <VALUE><![CDATA[#PRIMEIROPROCESSO:CA:DEN_Motivo_Testemunha#]]></VALUE>
        <XPATH><![CDATA[/PROCESS/FIELDS/FIELD[NAME='DEN_Motivo_Testemunha']/VALUE]]></XPATH>
      </FIELD>
      <FIELD type="AdditionalFields" label="testeobs" description="testeobs" source-type="AdditionalFields" has_confidential_data="False">
        <TAG><![CDATA[#FIRSTPROCESS:AF:testeobs#]]></TAG>
        <VALUE><![CDATA[#PRIMEIROPROCESSO:CA:testeobs#]]></VALUE>
        <XPATH><![CDATA[/PROCESS/FIELDS/FIELD[NAME='testeobs']/VALUE]]></XPATH>
      </FIELD>
      <FIELD type="AdditionalFields" label="DEN_Motivo_Conhecimento" description="Teve conhecimento da situação e decidiu denunciar" source-type="AdditionalFields" has_confidential_data="False">
        <TAG><![CDATA[#FIRSTPROCESS:AF:DEN_Motivo_Conhecimento#]]></TAG>
        <VALUE><![CDATA[#PRIMEIROPROCESSO:CA:DEN_Motivo_Conhecimento#]]></VALUE>
        <XPATH><![CDATA[/PROCESS/FIELDS/FIELD[NAME='DEN_Motivo_Conhecimento']/VALUE]]></XPATH>
      </FIELD>
      <FIELD type="AdditionalFields" label="Autorizacao" description="Tipo de Autorização/Comunicação" source-type="AdditionalFields" has_confidential_data="False">
        <TAG><![CDATA[#FIRSTPROCESS:AF:Autorizacao#]]></TAG>
        <VALUE><![CDATA[#PRIMEIROPROCESSO:CA:Autorizacao#]]></VALUE>
        <XPATH><![CDATA[/PROCESS/FIELDS/FIELD[NAME='Autorizacao']/VALUE]]></XPATH>
      </FIELD>
      <FIELD type="AdditionalFields" label="DEN_Tipo_Denunciante" description="Tipo de denunciante" source-type="AdditionalFields" has_confidential_data="False">
        <TAG><![CDATA[#FIRSTPROCESS:AF:DEN_Tipo_Denunciante#]]></TAG>
        <VALUE><![CDATA[#PRIMEIROPROCESSO:CA:DEN_Tipo_Denunciante#]]></VALUE>
        <XPATH><![CDATA[/PROCESS/FIELDS/FIELD[NAME='DEN_Tipo_Denunciante']/VALUE]]></XPATH>
      </FIELD>
      <FIELD type="AdditionalFields" label="fat_tipodoc" description="Tipo de documento" source-type="AdditionalFields" has_confidential_data="False">
        <TAG><![CDATA[#FIRSTPROCESS:AF:fat_tipodoc#]]></TAG>
        <VALUE><![CDATA[#PRIMEIROPROCESSO:CA:fat_tipodoc#]]></VALUE>
        <XPATH><![CDATA[/PROCESS/FIELDS/FIELD[NAME='fat_tipodoc']/VALUE]]></XPATH>
      </FIELD>
      <FIELD type="AdditionalFields" label="Tipo" description="Tipo de documento associado aos livros &quot;Ent_antigas&quot; e &quot;Sai_antigas&quot;" source-type="AdditionalFields" has_confidential_data="False">
        <TAG><![CDATA[#FIRSTPROCESS:AF:Tipo#]]></TAG>
        <VALUE><![CDATA[#PRIMEIROPROCESSO:CA:Tipo#]]></VALUE>
        <XPATH><![CDATA[/PROCESS/FIELDS/FIELD[NAME='Tipo']/VALUE]]></XPATH>
      </FIELD>
      <FIELD type="AdditionalFields" label="FATURAS_TipoProcesso" description="Tipo de Processo" source-type="AdditionalFields" has_confidential_data="False">
        <TAG><![CDATA[#FIRSTPROCESS:AF:FATURAS_TipoProcesso#]]></TAG>
        <VALUE><![CDATA[#PRIMEIROPROCESSO:CA:FATURAS_TipoProcesso#]]></VALUE>
        <XPATH><![CDATA[/PROCESS/FIELDS/FIELD[NAME='FATURAS_TipoProcesso']/VALUE]]></XPATH>
      </FIELD>
      <FIELD type="AdditionalFields" label="TipoIntervenção" description="TipoIntervenção" source-type="AdditionalFields" has_confidential_data="False">
        <TAG><![CDATA[#FIRSTPROCESS:AF:TipoIntervenção#]]></TAG>
        <VALUE><![CDATA[#PRIMEIROPROCESSO:CA:TipoIntervenção#]]></VALUE>
        <XPATH><![CDATA[/PROCESS/FIELDS/FIELD[NAME='TipoIntervenção']/VALUE]]></XPATH>
      </FIELD>
      <FIELD type="AdditionalFields" label="E_TITULO" description="Título" source-type="AdditionalFields" has_confidential_data="False">
        <TAG><![CDATA[#FIRSTPROCESS:AF:E_TITULO#]]></TAG>
        <VALUE><![CDATA[#PRIMEIROPROCESSO:CA:E_TITULO#]]></VALUE>
        <XPATH><![CDATA[/PROCESS/FIELDS/FIELD[NAME='E_TITULO']/VALUE]]></XPATH>
      </FIELD>
      <FIELD type="AdditionalFields" label="fat_Total_impostos" description="Total impostos" source-type="AdditionalFields" has_confidential_data="False">
        <TAG><![CDATA[#FIRSTPROCESS:AF:fat_Total_impostos#]]></TAG>
        <VALUE><![CDATA[#PRIMEIROPROCESSO:CA:fat_Total_impostos#]]></VALUE>
        <XPATH><![CDATA[/PROCESS/FIELDS/FIELD[NAME='fat_Total_impostos']/VALUE]]></XPATH>
      </FIELD>
      <FIELD type="AdditionalFields" label="fat_Total_IVA_TX_nor" description="Total IVA Taxa Normal" source-type="AdditionalFields" has_confidential_data="False">
        <TAG><![CDATA[#FIRSTPROCESS:AF:fat_Total_IVA_TX_nor#]]></TAG>
        <VALUE><![CDATA[#PRIMEIROPROCESSO:CA:fat_Total_IVA_TX_nor#]]></VALUE>
        <XPATH><![CDATA[/PROCESS/FIELDS/FIELD[NAME='fat_Total_IVA_TX_nor']/VALUE]]></XPATH>
      </FIELD>
      <FIELD type="AdditionalFields" label="PAP_TRANS_EFETUADA" description="Transferência bancária efetuada?" source-type="AdditionalFields" has_confidential_data="False">
        <TAG><![CDATA[#FIRSTPROCESS:AF:PAP_TRANS_EFETUADA#]]></TAG>
        <VALUE><![CDATA[#PRIMEIROPROCESSO:CA:PAP_TRANS_EFETUADA#]]></VALUE>
        <XPATH><![CDATA[/PROCESS/FIELDS/FIELD[NAME='PAP_TRANS_EFETUADA']/VALUE]]></XPATH>
      </FIELD>
      <FIELD type="AdditionalFields" label="PAP_TRANSF_EFET" description="Transferência bancária efetuada?" source-type="AdditionalFields" has_confidential_data="False">
        <TAG><![CDATA[#FIRSTPROCESS:AF:PAP_TRANSF_EFET#]]></TAG>
        <VALUE><![CDATA[#PRIMEIROPROCESSO:CA:PAP_TRANSF_EFET#]]></VALUE>
        <XPATH><![CDATA[/PROCESS/FIELDS/FIELD[NAME='PAP_TRANSF_EFET']/VALUE]]></XPATH>
      </FIELD>
      <FIELD type="AdditionalFields" label="Periodicidade" description="Trimestral&#10;Semestral&#10;Anual&#10;Mensal&#10;Pontual" source-type="AdditionalFields" has_confidential_data="False">
        <TAG><![CDATA[#FIRSTPROCESS:AF:Periodicidade#]]></TAG>
        <VALUE><![CDATA[#PRIMEIROPROCESSO:CA:Periodicidade#]]></VALUE>
        <XPATH><![CDATA[/PROCESS/FIELDS/FIELD[NAME='Periodicidade']/VALUE]]></XPATH>
      </FIELD>
      <FIELD type="AdditionalFields" label="E_UO" description="Unidade Orgânica" source-type="AdditionalFields" has_confidential_data="False">
        <TAG><![CDATA[#FIRSTPROCESS:AF:E_UO#]]></TAG>
        <VALUE><![CDATA[#PRIMEIROPROCESSO:CA:E_UO#]]></VALUE>
        <XPATH><![CDATA[/PROCESS/FIELDS/FIELD[NAME='E_UO']/VALUE]]></XPATH>
      </FIELD>
      <FIELD type="AdditionalFields" label="PAP_VALIDADO_POR" description="Validado por:" source-type="AdditionalFields" has_confidential_data="False">
        <TAG><![CDATA[#FIRSTPROCESS:AF:PAP_VALIDADO_POR#]]></TAG>
        <VALUE><![CDATA[#PRIMEIROPROCESSO:CA:PAP_VALIDADO_POR#]]></VALUE>
        <XPATH><![CDATA[/PROCESS/FIELDS/FIELD[NAME='PAP_VALIDADO_POR']/VALUE]]></XPATH>
      </FIELD>
      <FIELD type="AdditionalFields" label="PAP_VALID_POR" description="Validar por:" source-type="AdditionalFields" has_confidential_data="False">
        <TAG><![CDATA[#FIRSTPROCESS:AF:PAP_VALID_POR#]]></TAG>
        <VALUE><![CDATA[#PRIMEIROPROCESSO:CA:PAP_VALID_POR#]]></VALUE>
        <XPATH><![CDATA[/PROCESS/FIELDS/FIELD[NAME='PAP_VALID_POR']/VALUE]]></XPATH>
      </FIELD>
      <FIELD type="AdditionalFields" label="FATURAS_VALOR" description="Valor" source-type="AdditionalFields" has_confidential_data="False">
        <TAG><![CDATA[#FIRSTPROCESS:AF:FATURAS_VALOR#]]></TAG>
        <VALUE><![CDATA[#PRIMEIROPROCESSO:CA:FATURAS_VALOR#]]></VALUE>
        <XPATH><![CDATA[/PROCESS/FIELDS/FIELD[NAME='FATURAS_VALOR']/VALUE]]></XPATH>
      </FIELD>
      <FIELD type="AdditionalFields" label="FATURAS_ValorAcima_FatMultipla" description="Valor acima da adjudicado e faturação múltipla?" source-type="AdditionalFields" has_confidential_data="False">
        <TAG><![CDATA[#FIRSTPROCESS:AF:FATURAS_ValorAcima_FatMultipla#]]></TAG>
        <VALUE><![CDATA[#PRIMEIROPROCESSO:CA:FATURAS_ValorAcima_FatMultipla#]]></VALUE>
        <XPATH><![CDATA[/PROCESS/FIELDS/FIELD[NAME='FATURAS_ValorAcima_FatMultipla']/VALUE]]></XPATH>
      </FIELD>
      <FIELD type="AdditionalFields" label="FATURAS_VerificacaoCertidoes" description="Verificação de Certidões ou Devolução de Fatura " source-type="AdditionalFields" has_confidential_data="False">
        <TAG><![CDATA[#FIRSTPROCESS:AF:FATURAS_VerificacaoCertidoes#]]></TAG>
        <VALUE><![CDATA[#PRIMEIROPROCESSO:CA:FATURAS_VerificacaoCertidoes#]]></VALUE>
        <XPATH><![CDATA[/PROCESS/FIELDS/FIELD[NAME='FATURAS_VerificacaoCertidoes']/VALUE]]></XPATH>
      </FIELD>
    </NODE>
  </NODE>
  <NODE label="Distribuição" type="Distribution" source-type="DistributionTemplate" replaceValue="false">
    <FIELD label="Código">
      <TAG><![CDATA[#DISTRIBUTION:CODE#]]></TAG>
      <VALUE><![CDATA[#DISTRIBUICAO:CODIGO#]]></VALUE>
      <XPATH><![CDATA[/DISTRIBUTION/DISTRIBUTION_GENERAL_DATA/distributionKeyToString]]></XPATH>
    </FIELD>
    <FIELD backwardCompatibility="true" label="Código">
      <TAG><![CDATA[#DISTRIBUICAO:CODIGO#]]></TAG>
      <VALUE><![CDATA[#DISTRIBUICAO:CODIGO#]]></VALUE>
      <XPATH><![CDATA[/DISTRIBUTION/DISTRIBUTION_GENERAL_DATA/distributionKeyToString]]></XPATH>
    </FIELD>
    <FIELD label="Tipo de Distribuição">
      <TAG><![CDATA[#DISTRIBUTION:TYPE#]]></TAG>
      <VALUE><![CDATA[#DISTRIBUICAO:TIPO#]]></VALUE>
      <XPATH><![CDATA[/DISTRIBUTION/KIND]]></XPATH>
    </FIELD>
    <FIELD backwardCompatibility="true" label="Tipo de Distribuição">
      <TAG><![CDATA[#DISTRIBUICAO:TIPO#]]></TAG>
      <VALUE><![CDATA[#DISTRIBUICAO:TIPO#]]></VALUE>
      <XPATH><![CDATA[/DISTRIBUTION/KIND]]></XPATH>
    </FIELD>
    <FIELD label="Assunto">
      <TAG><![CDATA[#DISTRIBUTION:SUBJECT#]]></TAG>
      <VALUE><![CDATA[#DISTRIBUICAO:ASSUNTO#]]></VALUE>
      <XPATH><![CDATA[/DISTRIBUTION/DISTRIBUTION_GENERAL_DATA/SUBJECT]]></XPATH>
    </FIELD>
    <FIELD backwardCompatibility="true" label="Assunto">
      <TAG><![CDATA[#DISTRIBUICAO:ASSUNTO#]]></TAG>
      <VALUE><![CDATA[#DISTRIBUICAO:ASSUNTO#]]></VALUE>
      <XPATH><![CDATA[/DISTRIBUTION/DISTRIBUTION_GENERAL_DATA/SUBJECT]]></XPATH>
    </FIELD>
    <FIELD label="Observações">
      <TAG><![CDATA[#DISTRIBUTION:OBSERVATIONS#]]></TAG>
      <VALUE><![CDATA[#DISTRIBUICAO:OBSERVACOES#]]></VALUE>
      <XPATH><![CDATA[/DISTRIBUTION/DISTRIBUTION_GENERAL_DATA/COMMENTS]]></XPATH>
    </FIELD>
    <FIELD backwardCompatibility="true" label="Observações">
      <TAG><![CDATA[#DISTRIBUICAO:OBSERVACOES#]]></TAG>
      <VALUE><![CDATA[#DISTRIBUICAO:OBSERVACOES#]]></VALUE>
      <XPATH><![CDATA[/DISTRIBUTION/DISTRIBUTION_GENERAL_DATA/COMMENTS]]></XPATH>
    </FIELD>
    <FIELD label="Originador">
      <TAG><![CDATA[#DISTRIBUTION:ORIGINATOR#]]></TAG>
      <VALUE><![CDATA[#DISTRIBUICAO:ORIGINADOR#]]></VALUE>
      <XPATH><![CDATA[/DISTRIBUTION/ORIGINATOR]]></XPATH>
    </FIELD>
    <FIELD backwardCompatibility="true" label="Originador">
      <TAG><![CDATA[#DISTRIBUICAO:ORIGINADOR#]]></TAG>
      <VALUE><![CDATA[#DISTRIBUICAO:ORIGINADOR#]]></VALUE>
      <XPATH><![CDATA[/DISTRIBUTION/ORIGINATOR]]></XPATH>
    </FIELD>
    <NODE label="Etapas" type="Distribution_StagesTemplate">
      <NODE label="Primeira Etapa" type="Distribution_StagesTemplate_FirstStageTemplate">
        <FIELD label="Ordem">
          <TAG><![CDATA[#DISTRIBUTION:FIRSTSTAGE:ORDER#]]></TAG>
          <VALUE><![CDATA[#DISTRIBUICAO:PRIMEIRAETAPA:ORDEM#]]></VALUE>
          <XPATH><![CDATA[DISTRIBUTION/DISTRIBUTION_STAGES/DISTRIBUTION_STAGE[1]/@StageOrder]]></XPATH>
        </FIELD>
        <FIELD backwardCompatibility="true" label="Ordem">
          <TAG><![CDATA[#DISTRIBUICAO:PRIMEIRAETAPA:ORDEM#]]></TAG>
          <VALUE><![CDATA[#DISTRIBUICAO:PRIMEIRAETAPA:ORDEM#]]></VALUE>
          <XPATH><![CDATA[DISTRIBUTION/DISTRIBUTION_STAGES/DISTRIBUTION_STAGE[1]/@StageOrder]]></XPATH>
        </FIELD>
        <FIELD label="Categoria de Credenciação">
          <TAG><![CDATA[#DISTRIBUTION:FIRSTSTAGE:CREDENTIATIONCATEGORY#]]></TAG>
          <VALUE><![CDATA[#DISTRIBUICAO:PRIMEIRAETAPA:CATEGORIACREDENCIACAO#]]></VALUE>
          <XPATH><![CDATA[DISTRIBUTION/DISTRIBUTION_STAGES/DISTRIBUTION_STAGE[1]/SecurityCategory]]></XPATH>
        </FIELD>
        <FIELD backwardCompatibility="true" label="Categoria de Credenciação">
          <TAG><![CDATA[#DISTRIBUICAO:PRIMEIRAETAPA:CATEGORIACREDENCIACAO#]]></TAG>
          <VALUE><![CDATA[#DISTRIBUICAO:PRIMEIRAETAPA:CATEGORIACREDENCIACAO#]]></VALUE>
          <XPATH><![CDATA[DISTRIBUTION/DISTRIBUTION_STAGES/DISTRIBUTION_STAGE[1]/SecurityCategory]]></XPATH>
        </FIELD>
        <FIELD label="Nome">
          <TAG><![CDATA[#DISTRIBUTION:FIRSTSTAGE:NAME#]]></TAG>
          <VALUE><![CDATA[#DISTRIBUICAO:PRIMEIRAETAPA:NOME#]]></VALUE>
          <XPATH><![CDATA[DISTRIBUTION/DISTRIBUTION_STAGES/DISTRIBUTION_STAGE[1]/Name]]></XPATH>
        </FIELD>
        <FIELD backwardCompatibility="true" label="Nome">
          <TAG><![CDATA[#DISTRIBUICAO:PRIMEIRAETAPA:NOME#]]></TAG>
          <VALUE><![CDATA[#DISTRIBUICAO:PRIMEIRAETAPA:NOME#]]></VALUE>
          <XPATH><![CDATA[DISTRIBUTION/DISTRIBUTION_STAGES/DISTRIBUTION_STAGE[1]/Name]]></XPATH>
        </FIELD>
        <FIELD label="Fase">
          <TAG><![CDATA[#DISTRIBUTION:FIRSTSTAGE:PHASE#]]></TAG>
          <VALUE><![CDATA[#DISTRIBUICAO:PRIMEIRAETAPA:FASE#]]></VALUE>
          <XPATH><![CDATA[DISTRIBUTION/DISTRIBUTION_STAGES/DISTRIBUTION_STAGE[1]/Phase]]></XPATH>
        </FIELD>
        <FIELD backwardCompatibility="true" label="Fase">
          <TAG><![CDATA[#DISTRIBUICAO:PRIMEIRAETAPA:FASE#]]></TAG>
          <VALUE><![CDATA[#DISTRIBUICAO:PRIMEIRAETAPA:FASE#]]></VALUE>
          <XPATH><![CDATA[DISTRIBUTION/DISTRIBUTION_STAGES/DISTRIBUTION_STAGE[1]/Phase]]></XPATH>
        </FIELD>
        <FIELD label="Descrição">
          <TAG><![CDATA[#DISTRIBUTION:FIRSTSTAGE:DESCRIPTION#]]></TAG>
          <VALUE><![CDATA[#DISTRIBUICAO:PRIMEIRAETAPA:DESCRICAO#]]></VALUE>
          <XPATH><![CDATA[DISTRIBUTION/DISTRIBUTION_STAGES/DISTRIBUTION_STAGE[1]/Description]]></XPATH>
        </FIELD>
        <FIELD backwardCompatibility="true" label="Descrição">
          <TAG><![CDATA[#DISTRIBUICAO:PRIMEIRAETAPA:DESCRICAO#]]></TAG>
          <VALUE><![CDATA[#DISTRIBUICAO:PRIMEIRAETAPA:DESCRICAO#]]></VALUE>
          <XPATH><![CDATA[DISTRIBUTION/DISTRIBUTION_STAGES/DISTRIBUTION_STAGE[1]/Description]]></XPATH>
        </FIELD>
        <FIELD label="Percurso">
          <TAG><![CDATA[#DISTRIBUTION:FIRSTSTAGE:DISTRIBUTIONTEMPLATE#]]></TAG>
          <VALUE><![CDATA[#DISTRIBUICAO:PRIMEIRAETAPA:PERCURSO#]]></VALUE>
          <XPATH><![CDATA[DISTRIBUTION/DISTRIBUTION_STAGES/DISTRIBUTION_STAGE[1]/TemplateName]]></XPATH>
        </FIELD>
        <FIELD backwardCompatibility="true" label="Percurso">
          <TAG><![CDATA[#DISTRIBUICAO:PRIMEIRAETAPA:PERCURSO#]]></TAG>
          <VALUE><![CDATA[#DISTRIBUICAO:PRIMEIRAETAPA:PERCURSO#]]></VALUE>
          <XPATH><![CDATA[DISTRIBUTION/DISTRIBUTION_STAGES/DISTRIBUTION_STAGE[1]/TemplateName]]></XPATH>
        </FIELD>
        <FIELD label="Descrição empresa">
          <TAG><![CDATA[#DISTRIBUTION:FIRSTSTAGE:COMPANYDESCRIPTION#]]></TAG>
          <VALUE><![CDATA[#DISTRIBUICAO:PRIMEIRAETAPA:DESCRICAOEMPRESA#]]></VALUE>
          <XPATH><![CDATA[DISTRIBUTION/DISTRIBUTION_STAGES/DISTRIBUTION_STAGE[1]/CompanyDescription]]></XPATH>
        </FIELD>
        <FIELD label="Empresa">
          <TAG><![CDATA[#DISTRIBUTION:FIRSTSTAGE:COMPANY#]]></TAG>
          <VALUE><![CDATA[#DISTRIBUICAO:PRIMEIRAETAPA:EMPRESA#]]></VALUE>
          <XPATH><![CDATA[DISTRIBUTION/DISTRIBUTION_STAGES/DISTRIBUTION_STAGE[1]/Company]]></XPATH>
        </FIELD>
        <FIELD backwardCompatibility="true" label="Empresa">
          <TAG><![CDATA[#DISTRIBUICAO:PRIMEIRAETAPA:EMPRESA#]]></TAG>
          <VALUE><![CDATA[#DISTRIBUICAO:PRIMEIRAETAPA:EMPRESA#]]></VALUE>
          <XPATH><![CDATA[DISTRIBUTION/DISTRIBUTION_STAGES/DISTRIBUTION_STAGE[1]/Company]]></XPATH>
        </FIELD>
        <FIELD label="Estado">
          <TAG><![CDATA[#DISTRIBUTION:FIRSTSTAGE:STATE#]]></TAG>
          <VALUE><![CDATA[#DISTRIBUICAO:PRIMEIRAETAPA:ESTADO#]]></VALUE>
          <XPATH><![CDATA[DISTRIBUTION/DISTRIBUTION_STAGES/DISTRIBUTION_STAGE[1]/Status]]></XPATH>
        </FIELD>
        <FIELD backwardCompatibility="true" label="Estado">
          <TAG><![CDATA[#DISTRIBUICAO:PRIMEIRAETAPA:ESTADO#]]></TAG>
          <VALUE><![CDATA[#DISTRIBUICAO:PRIMEIRAETAPA:ESTADO#]]></VALUE>
          <XPATH><![CDATA[DISTRIBUTION/DISTRIBUTION_STAGES/DISTRIBUTION_STAGE[1]/Status]]></XPATH>
        </FIELD>
        <FIELD label="Assinado">
          <TAG><![CDATA[#DISTRIBUTION:FIRSTSTAGE:SIGNED#]]></TAG>
          <VALUE><![CDATA[#DISTRIBUICAO:PRIMEIRAETAPA:ASSINADA#]]></VALUE>
          <XPATH><![CDATA[DISTRIBUTION/DISTRIBUTION_STAGES/DISTRIBUTION_STAGE[1]/Signed]]></XPATH>
        </FIELD>
        <FIELD backwardCompatibility="true" label="Assinado">
          <TAG><![CDATA[#DISTRIBUICAO:PRIMEIRAETAPA:ASSINADA#]]></TAG>
          <VALUE><![CDATA[#DISTRIBUICAO:PRIMEIRAETAPA:ASSINADA#]]></VALUE>
          <XPATH><![CDATA[DISTRIBUTION/DISTRIBUTION_STAGES/DISTRIBUTION_STAGE[1]/Signed]]></XPATH>
        </FIELD>
        <FIELD label="Data de Leitura">
          <TAG><![CDATA[#DISTRIBUTION:FIRSTSTAGE:READDATE#]]></TAG>
          <VALUE><![CDATA[#DISTRIBUICAO:PRIMEIRAETAPA:DATALEITURA#]]></VALUE>
          <XPATH><![CDATA[DISTRIBUTION/DISTRIBUTION_STAGES/DISTRIBUTION_STAGE[1]/ReadDate]]></XPATH>
        </FIELD>
        <FIELD backwardCompatibility="true" label="Data de Leitura">
          <TAG><![CDATA[#DISTRIBUICAO:PRIMEIRAETAPA:DATALEITURA#]]></TAG>
          <VALUE><![CDATA[#DISTRIBUICAO:PRIMEIRAETAPA:DATALEITURA#]]></VALUE>
          <XPATH><![CDATA[DISTRIBUTION/DISTRIBUTION_STAGES/DISTRIBUTION_STAGE[1]/ReadDate]]></XPATH>
        </FIELD>
        <FIELD label="Data de Envio">
          <TAG><![CDATA[#DISTRIBUTION:FIRSTSTAGE:SENDDATE#]]></TAG>
          <VALUE><![CDATA[#DISTRIBUICAO:PRIMEIRAETAPA:DATAENVIO#]]></VALUE>
          <XPATH><![CDATA[DISTRIBUTION/DISTRIBUTION_STAGES/DISTRIBUTION_STAGE[1]/OutDate]]></XPATH>
        </FIELD>
        <FIELD backwardCompatibility="true" label="Data de Envio">
          <TAG><![CDATA[#DISTRIBUICAO:PRIMEIRAETAPA:DATAENVIO#]]></TAG>
          <VALUE><![CDATA[#DISTRIBUICAO:PRIMEIRAETAPA:DATAENVIO#]]></VALUE>
          <XPATH><![CDATA[DISTRIBUTION/DISTRIBUTION_STAGES/DISTRIBUTION_STAGE[1]/OutDate]]></XPATH>
        </FIELD>
        <FIELD label="Interveniente">
          <TAG><![CDATA[#DISTRIBUTION:FIRSTSTAGE:INTERVENIENT#]]></TAG>
          <VALUE><![CDATA[#DISTRIBUICAO:PRIMEIRAETAPA:INTERVINIENTE#]]></VALUE>
          <XPATH><![CDATA[DISTRIBUTION/DISTRIBUTION_STAGES/DISTRIBUTION_STAGE[1]/Intervinient]]></XPATH>
        </FIELD>
        <FIELD backwardCompatibility="true" label="Interveniente">
          <TAG><![CDATA[#DISTRIBUICAO:PRIMEIRAETAPA:INTERVINIENTE#]]></TAG>
          <VALUE><![CDATA[#DISTRIBUICAO:PRIMEIRAETAPA:INTERVINIENTE#]]></VALUE>
          <XPATH><![CDATA[DISTRIBUTION/DISTRIBUTION_STAGES/DISTRIBUTION_STAGE[1]/Intervinient]]></XPATH>
        </FIELD>
        <FIELD label="Executante">
          <TAG><![CDATA[#DISTRIBUTION:FIRSTSTAGE:EXECUTANT#]]></TAG>
          <VALUE><![CDATA[#DISTRIBUICAO:PRIMEIRAETAPA:EXECUTANTE#]]></VALUE>
          <XPATH><![CDATA[DISTRIBUTION/DISTRIBUTION_STAGES/DISTRIBUTION_STAGE[1]/ExecutantUser]]></XPATH>
        </FIELD>
        <FIELD backwardCompatibility="true" label="Executante">
          <TAG><![CDATA[#DISTRIBUICAO:PRIMEIRAETAPA:EXECUTANTE#]]></TAG>
          <VALUE><![CDATA[#DISTRIBUICAO:PRIMEIRAETAPA:EXECUTANTE#]]></VALUE>
          <XPATH><![CDATA[DISTRIBUTION/DISTRIBUTION_STAGES/DISTRIBUTION_STAGE[1]/ExecutantUser]]></XPATH>
        </FIELD>
        <FIELD label="Tipo de Despacho">
          <TAG><![CDATA[#DISTRIBUTION:FIRSTSTAGE:DISPATCHTYPE#]]></TAG>
          <VALUE><![CDATA[#DISTRIBUICAO:PRIMEIRAETAPA:TIPODESPACHO#]]></VALUE>
          <XPATH><![CDATA[DISTRIBUTION/DISTRIBUTION_STAGES/DISTRIBUTION_STAGE[1]/DISTRIBUTION_STAGE_GENERALDATA/TextKind]]></XPATH>
        </FIELD>
        <FIELD backwardCompatibility="true" label="Tipo de Despacho">
          <TAG><![CDATA[#DISTRIBUICAO:PRIMEIRAETAPA:TIPODESPACHO#]]></TAG>
          <VALUE><![CDATA[#DISTRIBUICAO:PRIMEIRAETAPA:TIPODESPACHO#]]></VALUE>
          <XPATH><![CDATA[DISTRIBUTION/DISTRIBUTION_STAGES/DISTRIBUTION_STAGE[1]/DISTRIBUTION_STAGE_GENERALDATA/TextKind]]></XPATH>
        </FIELD>
        <FIELD label="Despacho">
          <TAG><![CDATA[#DISTRIBUTION:FIRSTSTAGE:DISPATCH#]]></TAG>
          <VALUE><![CDATA[#DISTRIBUICAO:PRIMEIRAETAPA:DESPACHO#]]></VALUE>
          <XPATH><![CDATA[DISTRIBUTION/DISTRIBUTION_STAGES/DISTRIBUTION_STAGE[1]/DISTRIBUTION_STAGE_GENERALDATA/Text]]></XPATH>
        </FIELD>
        <FIELD backwardCompatibility="true" label="Despacho">
          <TAG><![CDATA[#DISTRIBUICAO:PRIMEIRAETAPA:DESPACHO#]]></TAG>
          <VALUE><![CDATA[#DISTRIBUICAO:PRIMEIRAETAPA:DESPACHO#]]></VALUE>
          <XPATH><![CDATA[DISTRIBUTION/DISTRIBUTION_STAGES/DISTRIBUTION_STAGE[1]/DISTRIBUTION_STAGE_GENERALDATA/Text]]></XPATH>
        </FIELD>
        <NODE label="Campos Adicionais..." isWindowSelector="true">
          <FIELD backwardCompatibility="true" type="AdditionalFields" label="_ENT_SEGURADORA" description="_ENT_SEGURADORA" source-type="AdditionalFields" has_confidential_data="False">
            <TAG><![CDATA[#DISTRIBUICAO:PRIMEIRAETAPA:CA:_ENT_SEGURADORA#]]></TAG>
            <VALUE/>
            <XPATH><![CDATA[DISTRIBUTION/DISTRIBUTION_STAGES/DISTRIBUTION_STAGE[1]/FIELDS/FIELD[NAME='_ENT_SEGURADORA']/VALUE]]></XPATH>
          </FIELD>
          <FIELD backwardCompatibility="true" type="AdditionalFields" label="Data" description="Data" source-type="AdditionalFields" has_confidential_data="False">
            <TAG><![CDATA[#DISTRIBUICAO:PRIMEIRAETAPA:CA:Data#]]></TAG>
            <VALUE/>
            <XPATH><![CDATA[DISTRIBUTION/DISTRIBUTION_STAGES/DISTRIBUTION_STAGE[1]/FIELDS/FIELD[NAME='Data']/VALUE]]></XPATH>
          </FIELD>
          <FIELD backwardCompatibility="true" type="AdditionalFields" label="Data_Devol_AR" description="Data_Devol_AR" source-type="AdditionalFields" has_confidential_data="False">
            <TAG><![CDATA[#DISTRIBUICAO:PRIMEIRAETAPA:CA:Data_Devol_AR#]]></TAG>
            <VALUE/>
            <XPATH><![CDATA[DISTRIBUTION/DISTRIBUTION_STAGES/DISTRIBUTION_STAGE[1]/FIELDS/FIELD[NAME='Data_Devol_AR']/VALUE]]></XPATH>
          </FIELD>
          <FIELD backwardCompatibility="true" type="AdditionalFields" label="Data_Exp" description="Data_Exp" source-type="AdditionalFields" has_confidential_data="False">
            <TAG><![CDATA[#DISTRIBUICAO:PRIMEIRAETAPA:CA:Data_Exp#]]></TAG>
            <VALUE/>
            <XPATH><![CDATA[DISTRIBUTION/DISTRIBUTION_STAGES/DISTRIBUTION_STAGE[1]/FIELDS/FIELD[NAME='Data_Exp']/VALUE]]></XPATH>
          </FIELD>
          <FIELD backwardCompatibility="true" type="AdditionalFields" label="E_TIPO" description="E_TIPO" source-type="AdditionalFields" has_confidential_data="False">
            <TAG><![CDATA[#DISTRIBUICAO:PRIMEIRAETAPA:CA:E_TIPO#]]></TAG>
            <VALUE/>
            <XPATH><![CDATA[DISTRIBUTION/DISTRIBUTION_STAGES/DISTRIBUTION_STAGE[1]/FIELDS/FIELD[NAME='E_TIPO']/VALUE]]></XPATH>
          </FIELD>
          <FIELD backwardCompatibility="true" type="AdditionalFields" label="Entidade" description="Entidade" source-type="AdditionalFields" has_confidential_data="False">
            <TAG><![CDATA[#DISTRIBUICAO:PRIMEIRAETAPA:CA:Entidade#]]></TAG>
            <VALUE/>
            <XPATH><![CDATA[DISTRIBUTION/DISTRIBUTION_STAGES/DISTRIBUTION_STAGE[1]/FIELDS/FIELD[NAME='Entidade']/VALUE]]></XPATH>
          </FIELD>
          <FIELD backwardCompatibility="true" type="AdditionalFields" label="FORM_DGO" description="FORM_DGO" source-type="AdditionalFields" has_confidential_data="False">
            <TAG><![CDATA[#DISTRIBUICAO:PRIMEIRAETAPA:CA:FORM_DGO#]]></TAG>
            <VALUE/>
            <XPATH><![CDATA[DISTRIBUTION/DISTRIBUTION_STAGES/DISTRIBUTION_STAGE[1]/FIELDS/FIELD[NAME='FORM_DGO']/VALUE]]></XPATH>
          </FIELD>
          <FIELD backwardCompatibility="true" type="AdditionalFields" label="FORM_DGO2" description="FORM_DGO2" source-type="AdditionalFields" has_confidential_data="False">
            <TAG><![CDATA[#DISTRIBUICAO:PRIMEIRAETAPA:CA:FORM_DGO2#]]></TAG>
            <VALUE/>
            <XPATH><![CDATA[DISTRIBUTION/DISTRIBUTION_STAGES/DISTRIBUTION_STAGE[1]/FIELDS/FIELD[NAME='FORM_DGO2']/VALUE]]></XPATH>
          </FIELD>
          <FIELD backwardCompatibility="true" type="AdditionalFields" label="Fundamentação" description="Fundamentação" source-type="AdditionalFields" has_confidential_data="False">
            <TAG><![CDATA[#DISTRIBUICAO:PRIMEIRAETAPA:CA:Fundamentação#]]></TAG>
            <VALUE/>
            <XPATH><![CDATA[DISTRIBUTION/DISTRIBUTION_STAGES/DISTRIBUTION_STAGE[1]/FIELDS/FIELD[NAME='Fundamentação']/VALUE]]></XPATH>
          </FIELD>
          <FIELD backwardCompatibility="true" type="AdditionalFields" label="NOMEDOCONDUTOR" description="NOMEDOCONDUTOR" source-type="AdditionalFields" has_confidential_data="False">
            <TAG><![CDATA[#DISTRIBUICAO:PRIMEIRAETAPA:CA:NOMEDOCONDUTOR#]]></TAG>
            <VALUE/>
            <XPATH><![CDATA[DISTRIBUTION/DISTRIBUTION_STAGES/DISTRIBUTION_STAGE[1]/FIELDS/FIELD[NAME='NOMEDOCONDUTOR']/VALUE]]></XPATH>
          </FIELD>
          <FIELD backwardCompatibility="true" type="AdditionalFields" label="PC_DEIT" description="PC_DEIT" source-type="AdditionalFields" has_confidential_data="False">
            <TAG><![CDATA[#DISTRIBUICAO:PRIMEIRAETAPA:CA:PC_DEIT#]]></TAG>
            <VALUE/>
            <XPATH><![CDATA[DISTRIBUTION/DISTRIBUTION_STAGES/DISTRIBUTION_STAGE[1]/FIELDS/FIELD[NAME='PC_DEIT']/VALUE]]></XPATH>
          </FIELD>
          <FIELD backwardCompatibility="true" type="AdditionalFields" label="SEP_Reg_Biog_Trab" description="SEP_Reg_Biog_Trab" source-type="AdditionalFields" has_confidential_data="False">
            <TAG><![CDATA[#DISTRIBUICAO:PRIMEIRAETAPA:CA:SEP_Reg_Biog_Trab#]]></TAG>
            <VALUE/>
            <XPATH><![CDATA[DISTRIBUTION/DISTRIBUTION_STAGES/DISTRIBUTION_STAGE[1]/FIELDS/FIELD[NAME='SEP_Reg_Biog_Trab']/VALUE]]></XPATH>
          </FIELD>
          <FIELD backwardCompatibility="true" type="AdditionalFields" label="sep_reunioes_cd" description="sep_reunioes_cd" source-type="AdditionalFields" has_confidential_data="False">
            <TAG><![CDATA[#DISTRIBUICAO:PRIMEIRAETAPA:CA:sep_reunioes_cd#]]></TAG>
            <VALUE/>
            <XPATH><![CDATA[DISTRIBUTION/DISTRIBUTION_STAGES/DISTRIBUTION_STAGE[1]/FIELDS/FIELD[NAME='sep_reunioes_cd']/VALUE]]></XPATH>
          </FIELD>
          <FIELD backwardCompatibility="true" type="AdditionalFields" label="Serviço" description="Serviço" source-type="AdditionalFields" has_confidential_data="False">
            <TAG><![CDATA[#DISTRIBUICAO:PRIMEIRAETAPA:CA:Serviço#]]></TAG>
            <VALUE/>
            <XPATH><![CDATA[DISTRIBUTION/DISTRIBUTION_STAGES/DISTRIBUTION_STAGE[1]/FIELDS/FIELD[NAME='Serviço']/VALUE]]></XPATH>
          </FIELD>
          <FIELD backwardCompatibility="true" type="AdditionalFields" label="TIPODEDOCUMENTO" description="TIPODEDOCUMENTO" source-type="AdditionalFields" has_confidential_data="False">
            <TAG><![CDATA[#DISTRIBUICAO:PRIMEIRAETAPA:CA:TIPODEDOCUMENTO#]]></TAG>
            <VALUE/>
            <XPATH><![CDATA[DISTRIBUTION/DISTRIBUTION_STAGES/DISTRIBUTION_STAGE[1]/FIELDS/FIELD[NAME='TIPODEDOCUMENTO']/VALUE]]></XPATH>
          </FIELD>
          <FIELD backwardCompatibility="true" type="AdditionalFields" label="TITULOCONDUCAO" description="TITULOCONDUCAO" source-type="AdditionalFields" has_confidential_data="False">
            <TAG><![CDATA[#DISTRIBUICAO:PRIMEIRAETAPA:CA:TITULOCONDUCAO#]]></TAG>
            <VALUE/>
            <XPATH><![CDATA[DISTRIBUTION/DISTRIBUTION_STAGES/DISTRIBUTION_STAGE[1]/FIELDS/FIELD[NAME='TITULOCONDUCAO']/VALUE]]></XPATH>
          </FIELD>
          <FIELD backwardCompatibility="true" type="AdditionalFields" label="ValoresLOE" description="ValoresLOE" source-type="AdditionalFields" has_confidential_data="False">
            <TAG><![CDATA[#DISTRIBUICAO:PRIMEIRAETAPA:CA:ValoresLOE#]]></TAG>
            <VALUE/>
            <XPATH><![CDATA[DISTRIBUTION/DISTRIBUTION_STAGES/DISTRIBUTION_STAGE[1]/FIELDS/FIELD[NAME='ValoresLOE']/VALUE]]></XPATH>
          </FIELD>
          <FIELD backwardCompatibility="true" type="AdditionalFields" label="FATURAS_ContactoFornecedor" description="(Fornecedor) Contacto" source-type="AdditionalFields" has_confidential_data="False">
            <TAG><![CDATA[#DISTRIBUICAO:PRIMEIRAETAPA:CA:FATURAS_ContactoFornecedor#]]></TAG>
            <VALUE/>
            <XPATH><![CDATA[DISTRIBUTION/DISTRIBUTION_STAGES/DISTRIBUTION_STAGE[1]/FIELDS/FIELD[NAME='FATURAS_ContactoFornecedor']/VALUE]]></XPATH>
          </FIELD>
          <FIELD backwardCompatibility="true" type="AdditionalFields" label="FATURAS_ContribuinteFornecedor" description="(Fornecedor) Contribuinte" source-type="AdditionalFields" has_confidential_data="False">
            <TAG><![CDATA[#DISTRIBUICAO:PRIMEIRAETAPA:CA:FATURAS_ContribuinteFornecedor#]]></TAG>
            <VALUE/>
            <XPATH><![CDATA[DISTRIBUTION/DISTRIBUTION_STAGES/DISTRIBUTION_STAGE[1]/FIELDS/FIELD[NAME='FATURAS_ContribuinteFornecedor']/VALUE]]></XPATH>
          </FIELD>
          <FIELD backwardCompatibility="true" type="AdditionalFields" label="FATURAS_DesignacaoFornecedor" description="(Fornecedor) Designação" source-type="AdditionalFields" has_confidential_data="False">
            <TAG><![CDATA[#DISTRIBUICAO:PRIMEIRAETAPA:CA:FATURAS_DesignacaoFornecedor#]]></TAG>
            <VALUE/>
            <XPATH><![CDATA[DISTRIBUTION/DISTRIBUTION_STAGES/DISTRIBUTION_STAGE[1]/FIELDS/FIELD[NAME='FATURAS_DesignacaoFornecedor']/VALUE]]></XPATH>
          </FIELD>
          <FIELD backwardCompatibility="true" type="AdditionalFields" label="FATURAS_NomeFornecedor" description="(Fornecedor) Nome" source-type="AdditionalFields" has_confidential_data="False">
            <TAG><![CDATA[#DISTRIBUICAO:PRIMEIRAETAPA:CA:FATURAS_NomeFornecedor#]]></TAG>
            <VALUE/>
            <XPATH><![CDATA[DISTRIBUTION/DISTRIBUTION_STAGES/DISTRIBUTION_STAGE[1]/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ICAO:PRIMEIRAETAPA:CA:Período#]]></TAG>
            <VALUE/>
            <XPATH><![CDATA[DISTRIBUTION/DISTRIBUTION_STAGES/DISTRIBUTION_STAGE[1]/FIELDS/FIELD[NAME='Período']/VALUE]]></XPATH>
          </FIELD>
          <FIELD backwardCompatibility="true" type="AdditionalFields" label="DEN_LEG" description="A denúncia é legítima?" source-type="AdditionalFields" has_confidential_data="False">
            <TAG><![CDATA[#DISTRIBUICAO:PRIMEIRAETAPA:CA:DEN_LEG#]]></TAG>
            <VALUE/>
            <XPATH><![CDATA[DISTRIBUTION/DISTRIBUTION_STAGES/DISTRIBUTION_STAGE[1]/FIELDS/FIELD[NAME='DEN_LEG']/VALUE]]></XPATH>
          </FIELD>
          <FIELD backwardCompatibility="true" type="AdditionalFields" label="TipoSituacao" description="A usar nos formulários originados no site" source-type="AdditionalFields" has_confidential_data="False">
            <TAG><![CDATA[#DISTRIBUICAO:PRIMEIRAETAPA:CA:TipoSituacao#]]></TAG>
            <VALUE/>
            <XPATH><![CDATA[DISTRIBUTION/DISTRIBUTION_STAGES/DISTRIBUTION_STAGE[1]/FIELDS/FIELD[NAME='TipoSituacao']/VALUE]]></XPATH>
          </FIELD>
          <FIELD backwardCompatibility="true" type="AdditionalFields" label="DEN_Aceita_Termos" description="Aceita termos e condições" source-type="AdditionalFields" has_confidential_data="False">
            <TAG><![CDATA[#DISTRIBUICAO:PRIMEIRAETAPA:CA:DEN_Aceita_Termos#]]></TAG>
            <VALUE/>
            <XPATH><![CDATA[DISTRIBUTION/DISTRIBUTION_STAGES/DISTRIBUTION_STAGE[1]/FIELDS/FIELD[NAME='DEN_Aceita_Termos']/VALUE]]></XPATH>
          </FIELD>
          <FIELD backwardCompatibility="true" type="AdditionalFields" label="PAP_ANEX_COMPROV" description="Anexado comprovatido HomeBanking?" source-type="AdditionalFields" has_confidential_data="False">
            <TAG><![CDATA[#DISTRIBUICAO:PRIMEIRAETAPA:CA:PAP_ANEX_COMPROV#]]></TAG>
            <VALUE/>
            <XPATH><![CDATA[DISTRIBUTION/DISTRIBUTION_STAGES/DISTRIBUTION_STAGE[1]/FIELDS/FIELD[NAME='PAP_ANEX_COMPROV']/VALUE]]></XPATH>
          </FIELD>
          <FIELD backwardCompatibility="true" type="AdditionalFields" label="PAP_ANEXADO_COMPROVATIVO" description="Anexado comprovativo HomeBanking?" source-type="AdditionalFields" has_confidential_data="False">
            <TAG><![CDATA[#DISTRIBUICAO:PRIMEIRAETAPA:CA:PAP_ANEXADO_COMPROVATIVO#]]></TAG>
            <VALUE/>
            <XPATH><![CDATA[DISTRIBUTION/DISTRIBUTION_STAGES/DISTRIBUTION_STAGE[1]/FIELDS/FIELD[NAME='PAP_ANEXADO_COMPROVATIVO']/VALUE]]></XPATH>
          </FIELD>
          <FIELD backwardCompatibility="true" type="AdditionalFields" label="Ano" description="Ano" source-type="AdditionalFields" has_confidential_data="False">
            <TAG><![CDATA[#DISTRIBUICAO:PRIMEIRAETAPA:CA:Ano#]]></TAG>
            <VALUE/>
            <XPATH><![CDATA[DISTRIBUTION/DISTRIBUTION_STAGES/DISTRIBUTION_STAGE[1]/FIELDS/FIELD[NAME='Ano']/VALUE]]></XPATH>
          </FIELD>
          <FIELD backwardCompatibility="true" type="AdditionalFields" label="PAP_APROV" description="Aprovado?" source-type="AdditionalFields" has_confidential_data="False">
            <TAG><![CDATA[#DISTRIBUICAO:PRIMEIRAETAPA:CA:PAP_APROV#]]></TAG>
            <VALUE/>
            <XPATH><![CDATA[DISTRIBUTION/DISTRIBUTION_STAGES/DISTRIBUTION_STAGE[1]/FIELDS/FIELD[NAME='PAP_APROV']/VALUE]]></XPATH>
          </FIELD>
          <FIELD backwardCompatibility="true" type="AdditionalFields" label="PAP_APROVADO" description="Aprovado?" source-type="AdditionalFields" has_confidential_data="False">
            <TAG><![CDATA[#DISTRIBUICAO:PRIMEIRAETAPA:CA:PAP_APROVADO#]]></TAG>
            <VALUE/>
            <XPATH><![CDATA[DISTRIBUTION/DISTRIBUTION_STAGES/DISTRIBUTION_STAGE[1]/FIELDS/FIELD[NAME='PAP_APROVADO']/VALUE]]></XPATH>
          </FIELD>
          <FIELD backwardCompatibility="true" type="AdditionalFields" label="Arguido_Requerido" description="Arguido/Requerido" source-type="AdditionalFields" has_confidential_data="False">
            <TAG><![CDATA[#DISTRIBUICAO:PRIMEIRAETAPA:CA:Arguido_Requerido#]]></TAG>
            <VALUE/>
            <XPATH><![CDATA[DISTRIBUTION/DISTRIBUTION_STAGES/DISTRIBUTION_STAGE[1]/FIELDS/FIELD[NAME='Arguido_Requerido']/VALUE]]></XPATH>
          </FIELD>
          <FIELD backwardCompatibility="true" type="AdditionalFields" label="PAP_ASS" description="Assinado?" source-type="AdditionalFields" has_confidential_data="False">
            <TAG><![CDATA[#DISTRIBUICAO:PRIMEIRAETAPA:CA:PAP_ASS#]]></TAG>
            <VALUE/>
            <XPATH><![CDATA[DISTRIBUTION/DISTRIBUTION_STAGES/DISTRIBUTION_STAGE[1]/FIELDS/FIELD[NAME='PAP_ASS']/VALUE]]></XPATH>
          </FIELD>
          <FIELD backwardCompatibility="true" type="AdditionalFields" label="PAP_ASSINADO" description="Assinado?" source-type="AdditionalFields" has_confidential_data="False">
            <TAG><![CDATA[#DISTRIBUICAO:PRIMEIRAETAPA:CA:PAP_ASSINADO#]]></TAG>
            <VALUE/>
            <XPATH><![CDATA[DISTRIBUTION/DISTRIBUTION_STAGES/DISTRIBUTION_STAGE[1]/FIELDS/FIELD[NAME='PAP_ASSINADO']/VALUE]]></XPATH>
          </FIELD>
          <FIELD backwardCompatibility="true" type="AdditionalFields" label="DEN_Origina_Den" description="Associou distribuição de denuncia?" source-type="AdditionalFields" has_confidential_data="False">
            <TAG><![CDATA[#DISTRIBUICAO:PRIMEIRAETAPA:CA:DEN_Origina_Den#]]></TAG>
            <VALUE/>
            <XPATH><![CDATA[DISTRIBUTION/DISTRIBUTION_STAGES/DISTRIBUTION_STAGE[1]/FIELDS/FIELD[NAME='DEN_Origina_Den']/VALUE]]></XPATH>
          </FIELD>
          <FIELD backwardCompatibility="true" type="AdditionalFields" label="Atividade" description="Atividade" source-type="AdditionalFields" has_confidential_data="False">
            <TAG><![CDATA[#DISTRIBUICAO:PRIMEIRAETAPA:CA:Atividade#]]></TAG>
            <VALUE/>
            <XPATH><![CDATA[DISTRIBUTION/DISTRIBUTION_STAGES/DISTRIBUTION_STAGE[1]/FIELDS/FIELD[NAME='Atividade']/VALUE]]></XPATH>
          </FIELD>
          <FIELD backwardCompatibility="true" type="AdditionalFields" label="fat_iva_tx_normal" description="Base Tributável de IVA Taxa Normal" source-type="AdditionalFields" has_confidential_data="False">
            <TAG><![CDATA[#DISTRIBUICAO:PRIMEIRAETAPA:CA:fat_iva_tx_normal#]]></TAG>
            <VALUE/>
            <XPATH><![CDATA[DISTRIBUTION/DISTRIBUTION_STAGES/DISTRIBUTION_STAGE[1]/FIELDS/FIELD[NAME='fat_iva_tx_normal']/VALUE]]></XPATH>
          </FIELD>
          <FIELD backwardCompatibility="true" type="AdditionalFields" label="Custom_string" description="Campo adicional alfanumérico" source-type="AdditionalFields" has_confidential_data="False">
            <TAG><![CDATA[#DISTRIBUICAO:PRIMEIRAETAPA:CA:Custom_string#]]></TAG>
            <VALUE/>
            <XPATH><![CDATA[DISTRIBUTION/DISTRIBUTION_STAGES/DISTRIBUTION_STAGE[1]/FIELDS/FIELD[NAME='Custom_string']/VALUE]]></XPATH>
          </FIELD>
          <FIELD backwardCompatibility="true" type="AdditionalFields" label="Custom_bool" description="Campo adicional booleano" source-type="AdditionalFields" has_confidential_data="False">
            <TAG><![CDATA[#DISTRIBUICAO:PRIMEIRAETAPA:CA:Custom_bool#]]></TAG>
            <VALUE/>
            <XPATH><![CDATA[DISTRIBUTION/DISTRIBUTION_STAGES/DISTRIBUTION_STAGE[1]/FIELDS/FIELD[NAME='Custom_bool']/VALUE]]></XPATH>
          </FIELD>
          <FIELD backwardCompatibility="true" type="AdditionalFields" label="Custom_data" description="Campo adicional data" source-type="AdditionalFields" has_confidential_data="False">
            <TAG><![CDATA[#DISTRIBUICAO:PRIMEIRAETAPA:CA:Custom_data#]]></TAG>
            <VALUE/>
            <XPATH><![CDATA[DISTRIBUTION/DISTRIBUTION_STAGES/DISTRIBUTION_STAGE[1]/FIELDS/FIELD[NAME='Custom_data']/VALUE]]></XPATH>
          </FIELD>
          <FIELD backwardCompatibility="true" type="AdditionalFields" label="Custom_list" description="Campo adicional lista de valores" source-type="AdditionalFields" has_confidential_data="False">
            <TAG><![CDATA[#DISTRIBUICAO:PRIMEIRAETAPA:CA:Custom_list#]]></TAG>
            <VALUE/>
            <XPATH><![CDATA[DISTRIBUTION/DISTRIBUTION_STAGES/DISTRIBUTION_STAGE[1]/FIELDS/FIELD[NAME='Custom_list']/VALUE]]></XPATH>
          </FIELD>
          <FIELD backwardCompatibility="true" type="AdditionalFields" label="Custom_num" description="Campo adicional numérico" source-type="AdditionalFields" has_confidential_data="False">
            <TAG><![CDATA[#DISTRIBUICAO:PRIMEIRAETAPA:CA:Custom_num#]]></TAG>
            <VALUE/>
            <XPATH><![CDATA[DISTRIBUTION/DISTRIBUTION_STAGES/DISTRIBUTION_STAGE[1]/FIELDS/FIELD[NAME='Custom_num']/VALUE]]></XPATH>
          </FIELD>
          <FIELD backwardCompatibility="true" type="AdditionalFields" label="Canal" description="Canal de Entrada da reclamação" source-type="AdditionalFields" has_confidential_data="False">
            <TAG><![CDATA[#DISTRIBUICAO:PRIMEIRAETAPA:CA:Canal#]]></TAG>
            <VALUE/>
            <XPATH><![CDATA[DISTRIBUTION/DISTRIBUTION_STAGES/DISTRIBUTION_STAGE[1]/FIELDS/FIELD[NAME='Canal']/VALUE]]></XPATH>
          </FIELD>
          <FIELD backwardCompatibility="true" type="AdditionalFields" label="E_CATEGORIA" description="Categoria" source-type="AdditionalFields" has_confidential_data="False">
            <TAG><![CDATA[#DISTRIBUICAO:PRIMEIRAETAPA:CA:E_CATEGORIA#]]></TAG>
            <VALUE/>
            <XPATH><![CDATA[DISTRIBUTION/DISTRIBUTION_STAGES/DISTRIBUTION_STAGE[1]/FIELDS/FIELD[NAME='E_CATEGORIA']/VALUE]]></XPATH>
          </FIELD>
          <FIELD backwardCompatibility="true" type="AdditionalFields" label="Caucao" description="Caução" source-type="AdditionalFields" has_confidential_data="False">
            <TAG><![CDATA[#DISTRIBUICAO:PRIMEIRAETAPA:CA:Caucao#]]></TAG>
            <VALUE/>
            <XPATH><![CDATA[DISTRIBUTION/DISTRIBUTION_STAGES/DISTRIBUTION_STAGE[1]/FIELDS/FIELD[NAME='Caucao']/VALUE]]></XPATH>
          </FIELD>
          <FIELD backwardCompatibility="true" type="AdditionalFields" label="CRT_A_PSI" description="Certificado de Avaliação Psicológica" source-type="AdditionalFields" has_confidential_data="False">
            <TAG><![CDATA[#DISTRIBUICAO:PRIMEIRAETAPA:CA:CRT_A_PSI#]]></TAG>
            <VALUE/>
            <XPATH><![CDATA[DISTRIBUTION/DISTRIBUTION_STAGES/DISTRIBUTION_STAGE[1]/FIELDS/FIELD[NAME='CRT_A_PSI']/VALUE]]></XPATH>
          </FIELD>
          <FIELD backwardCompatibility="true" type="AdditionalFields" label="ClasseEntidade" description="Classe de Entidade" source-type="AdditionalFields" has_confidential_data="False">
            <TAG><![CDATA[#DISTRIBUICAO:PRIMEIRAETAPA:CA:ClasseEntidade#]]></TAG>
            <VALUE/>
            <XPATH><![CDATA[DISTRIBUTION/DISTRIBUTION_STAGES/DISTRIBUTION_STAGE[1]/FIELDS/FIELD[NAME='ClasseEntidade']/VALUE]]></XPATH>
          </FIELD>
          <FIELD backwardCompatibility="true" type="AdditionalFields" label="Estrada" description="Classificação da estrada" source-type="AdditionalFields" has_confidential_data="False">
            <TAG><![CDATA[#DISTRIBUICAO:PRIMEIRAETAPA:CA:Estrada#]]></TAG>
            <VALUE/>
            <XPATH><![CDATA[DISTRIBUTION/DISTRIBUTION_STAGES/DISTRIBUTION_STAGE[1]/FIELDS/FIELD[NAME='Estrada']/VALUE]]></XPATH>
          </FIELD>
          <FIELD backwardCompatibility="true" type="AdditionalFields" label="TipificaçãoOcor" description="Classificação do evento" source-type="AdditionalFields" has_confidential_data="False">
            <TAG><![CDATA[#DISTRIBUICAO:PRIMEIRAETAPA:CA:TipificaçãoOcor#]]></TAG>
            <VALUE/>
            <XPATH><![CDATA[DISTRIBUTION/DISTRIBUTION_STAGES/DISTRIBUTION_STAGE[1]/FIELDS/FIELD[NAME='TipificaçãoOcor']/VALUE]]></XPATH>
          </FIELD>
          <FIELD backwardCompatibility="true" type="AdditionalFields" label="FATURAS_CodigoGERFIP" description="Código do Fornecedor GERFIP" source-type="AdditionalFields" has_confidential_data="False">
            <TAG><![CDATA[#DISTRIBUICAO:PRIMEIRAETAPA:CA:FATURAS_CodigoGERFIP#]]></TAG>
            <VALUE/>
            <XPATH><![CDATA[DISTRIBUTION/DISTRIBUTION_STAGES/DISTRIBUTION_STAGE[1]/FIELDS/FIELD[NAME='FATURAS_CodigoGERFIP']/VALUE]]></XPATH>
          </FIELD>
          <FIELD backwardCompatibility="true" type="AdditionalFields" label="CódigoPostal" description="Código Postal do Reclamante" source-type="AdditionalFields" has_confidential_data="False">
            <TAG><![CDATA[#DISTRIBUICAO:PRIMEIRAETAPA:CA:CódigoPostal#]]></TAG>
            <VALUE/>
            <XPATH><![CDATA[DISTRIBUTION/DISTRIBUTION_STAGES/DISTRIBUTION_STAGE[1]/FIELDS/FIELD[NAME='CódigoPostal']/VALUE]]></XPATH>
          </FIELD>
          <FIELD backwardCompatibility="true" type="AdditionalFields" label="E_COD_SIOE" description="Código SIOE" source-type="AdditionalFields" has_confidential_data="False">
            <TAG><![CDATA[#DISTRIBUICAO:PRIMEIRAETAPA:CA:E_COD_SIOE#]]></TAG>
            <VALUE/>
            <XPATH><![CDATA[DISTRIBUTION/DISTRIBUTION_STAGES/DISTRIBUTION_STAGE[1]/FIELDS/FIELD[NAME='E_COD_SIOE']/VALUE]]></XPATH>
          </FIELD>
          <FIELD backwardCompatibility="true" type="AdditionalFields" label="E_Cod_postal" description="Código-Postal" source-type="AdditionalFields" has_confidential_data="False">
            <TAG><![CDATA[#DISTRIBUICAO:PRIMEIRAETAPA:CA:E_Cod_postal#]]></TAG>
            <VALUE/>
            <XPATH><![CDATA[DISTRIBUTION/DISTRIBUTION_STAGES/DISTRIBUTION_STAGE[1]/FIELDS/FIELD[NAME='E_Cod_postal']/VALUE]]></XPATH>
          </FIELD>
          <FIELD backwardCompatibility="true" type="AdditionalFields" label="DEN_Concorda" description="Concorda" source-type="AdditionalFields" has_confidential_data="False">
            <TAG><![CDATA[#DISTRIBUICAO:PRIMEIRAETAPA:CA:DEN_Concorda#]]></TAG>
            <VALUE/>
            <XPATH><![CDATA[DISTRIBUTION/DISTRIBUTION_STAGES/DISTRIBUTION_STAGE[1]/FIELDS/FIELD[NAME='DEN_Concorda']/VALUE]]></XPATH>
          </FIELD>
          <FIELD backwardCompatibility="true" type="AdditionalFields" label="DEN_Contato" description="Contato telefónico" source-type="AdditionalFields" has_confidential_data="False">
            <TAG><![CDATA[#DISTRIBUICAO:PRIMEIRAETAPA:CA:DEN_Contato#]]></TAG>
            <VALUE/>
            <XPATH><![CDATA[DISTRIBUTION/DISTRIBUTION_STAGES/DISTRIBUTION_STAGE[1]/FIELDS/FIELD[NAME='DEN_Contato']/VALUE]]></XPATH>
          </FIELD>
          <FIELD backwardCompatibility="true" type="AdditionalFields" label="FATURAS_ContribuinteCliente" description="Contribuinte do Cliente" source-type="AdditionalFields" has_confidential_data="False">
            <TAG><![CDATA[#DISTRIBUICAO:PRIMEIRAETAPA:CA:FATURAS_ContribuinteCliente#]]></TAG>
            <VALUE/>
            <XPATH><![CDATA[DISTRIBUTION/DISTRIBUTION_STAGES/DISTRIBUTION_STAGE[1]/FIELDS/FIELD[NAME='FATURAS_ContribuinteCliente']/VALUE]]></XPATH>
          </FIELD>
          <FIELD backwardCompatibility="true" type="AdditionalFields" label="Xinicial" description="Coordenada X inicial" source-type="AdditionalFields" has_confidential_data="False">
            <TAG><![CDATA[#DISTRIBUICAO:PRIMEIRAETAPA:CA:Xinicial#]]></TAG>
            <VALUE/>
            <XPATH><![CDATA[DISTRIBUTION/DISTRIBUTION_STAGES/DISTRIBUTION_STAGE[1]/FIELDS/FIELD[NAME='Xinicial']/VALUE]]></XPATH>
          </FIELD>
          <FIELD backwardCompatibility="true" type="AdditionalFields" label="Yinicial" description="Coordenada y do Km inicial" source-type="AdditionalFields" has_confidential_data="False">
            <TAG><![CDATA[#DISTRIBUICAO:PRIMEIRAETAPA:CA:Yinicial#]]></TAG>
            <VALUE/>
            <XPATH><![CDATA[DISTRIBUTION/DISTRIBUTION_STAGES/DISTRIBUTION_STAGE[1]/FIELDS/FIELD[NAME='Yinicial']/VALUE]]></XPATH>
          </FIELD>
          <FIELD backwardCompatibility="true" type="AdditionalFields" label="FATURAS_DadosFornecedor" description="Dados do Fornecedor" source-type="AdditionalFields" has_confidential_data="False">
            <TAG><![CDATA[#DISTRIBUICAO:PRIMEIRAETAPA:CA:FATURAS_DadosFornecedor#]]></TAG>
            <VALUE/>
            <XPATH><![CDATA[DISTRIBUTION/DISTRIBUTION_STAGES/DISTRIBUTION_STAGE[1]/FIELDS/FIELD[NAME='FATURAS_DadosFornecedor']/VALUE]]></XPATH>
          </FIELD>
          <FIELD backwardCompatibility="true" type="AdditionalFields" label="DEN_Data_Agendada" description="Data Agendada" source-type="AdditionalFields" has_confidential_data="False">
            <TAG><![CDATA[#DISTRIBUICAO:PRIMEIRAETAPA:CA:DEN_Data_Agendada#]]></TAG>
            <VALUE/>
            <XPATH><![CDATA[DISTRIBUTION/DISTRIBUTION_STAGES/DISTRIBUTION_STAGE[1]/FIELDS/FIELD[NAME='DEN_Data_Agendada']/VALUE]]></XPATH>
          </FIELD>
          <FIELD backwardCompatibility="true" type="AdditionalFields" label="DataFatura" description="Data da Fatura" source-type="AdditionalFields" has_confidential_data="False">
            <TAG><![CDATA[#DISTRIBUICAO:PRIMEIRAETAPA:CA:DataFatura#]]></TAG>
            <VALUE/>
            <XPATH><![CDATA[DISTRIBUTION/DISTRIBUTION_STAGES/DISTRIBUTION_STAGE[1]/FIELDS/FIELD[NAME='DataFatura']/VALUE]]></XPATH>
          </FIELD>
          <FIELD backwardCompatibility="true" type="AdditionalFields" label="DataResposta" description="Data da Resposta" source-type="AdditionalFields" has_confidential_data="False">
            <TAG><![CDATA[#DISTRIBUICAO:PRIMEIRAETAPA:CA:DataResposta#]]></TAG>
            <VALUE/>
            <XPATH><![CDATA[DISTRIBUTION/DISTRIBUTION_STAGES/DISTRIBUTION_STAGE[1]/FIELDS/FIELD[NAME='DataResposta']/VALUE]]></XPATH>
          </FIELD>
          <FIELD backwardCompatibility="true" type="AdditionalFields" label="FATURAS_DataAdjudicacao" description="Data de Adjudicação" source-type="AdditionalFields" has_confidential_data="False">
            <TAG><![CDATA[#DISTRIBUICAO:PRIMEIRAETAPA:CA:FATURAS_DataAdjudicacao#]]></TAG>
            <VALUE/>
            <XPATH><![CDATA[DISTRIBUTION/DISTRIBUTION_STAGES/DISTRIBUTION_STAGE[1]/FIELDS/FIELD[NAME='FATURAS_DataAdjudicacao']/VALUE]]></XPATH>
          </FIELD>
          <FIELD backwardCompatibility="true" type="AdditionalFields" label="FATURAS_DataEmissaoFatura" description="Data de Emissão" source-type="AdditionalFields" has_confidential_data="False">
            <TAG><![CDATA[#DISTRIBUICAO:PRIMEIRAETAPA:CA:FATURAS_DataEmissaoFatura#]]></TAG>
            <VALUE/>
            <XPATH><![CDATA[DISTRIBUTION/DISTRIBUTION_STAGES/DISTRIBUTION_STAGE[1]/FIELDS/FIELD[NAME='FATURAS_DataEmissaoFatura']/VALUE]]></XPATH>
          </FIELD>
          <FIELD backwardCompatibility="true" type="AdditionalFields" label="PAP_DATA_PAG" description="Data do pagamento GERFIP" source-type="AdditionalFields" has_confidential_data="False">
            <TAG><![CDATA[#DISTRIBUICAO:PRIMEIRAETAPA:CA:PAP_DATA_PAG#]]></TAG>
            <VALUE/>
            <XPATH><![CDATA[DISTRIBUTION/DISTRIBUTION_STAGES/DISTRIBUTION_STAGE[1]/FIELDS/FIELD[NAME='PAP_DATA_PAG']/VALUE]]></XPATH>
          </FIELD>
          <FIELD backwardCompatibility="true" type="AdditionalFields" label="FATURAS_DataRegistoCompromisso" description="Data do Registo do Compromisso" source-type="AdditionalFields" has_confidential_data="False">
            <TAG><![CDATA[#DISTRIBUICAO:PRIMEIRAETAPA:CA:FATURAS_DataRegistoCompromisso#]]></TAG>
            <VALUE/>
            <XPATH><![CDATA[DISTRIBUTION/DISTRIBUTION_STAGES/DISTRIBUTION_STAGE[1]/FIELDS/FIELD[NAME='FATURAS_DataRegistoCompromisso']/VALUE]]></XPATH>
          </FIELD>
          <FIELD backwardCompatibility="true" type="AdditionalFields" label="DataLimiteRespo" description="Data limite de resposta ao requerimento" source-type="AdditionalFields" has_confidential_data="False">
            <TAG><![CDATA[#DISTRIBUICAO:PRIMEIRAETAPA:CA:DataLimiteRespo#]]></TAG>
            <VALUE/>
            <XPATH><![CDATA[DISTRIBUTION/DISTRIBUTION_STAGES/DISTRIBUTION_STAGE[1]/FIELDS/FIELD[NAME='DataLimiteRespo']/VALUE]]></XPATH>
          </FIELD>
          <FIELD backwardCompatibility="true" type="AdditionalFields" label="PAP_DATA_TRANSF" description="Data transferência bancária" source-type="AdditionalFields" has_confidential_data="False">
            <TAG><![CDATA[#DISTRIBUICAO:PRIMEIRAETAPA:CA:PAP_DATA_TRANSF#]]></TAG>
            <VALUE/>
            <XPATH><![CDATA[DISTRIBUTION/DISTRIBUTION_STAGES/DISTRIBUTION_STAGE[1]/FIELDS/FIELD[NAME='PAP_DATA_TRANSF']/VALUE]]></XPATH>
          </FIELD>
          <FIELD backwardCompatibility="true" type="AdditionalFields" label="PAP_DATA_TRANSF_BANC" description="Data transferência bancária" source-type="AdditionalFields" has_confidential_data="False">
            <TAG><![CDATA[#DISTRIBUICAO:PRIMEIRAETAPA:CA:PAP_DATA_TRANSF_BANC#]]></TAG>
            <VALUE/>
            <XPATH><![CDATA[DISTRIBUTION/DISTRIBUTION_STAGES/DISTRIBUTION_STAGE[1]/FIELDS/FIELD[NAME='PAP_DATA_TRANSF_BANC']/VALUE]]></XPATH>
          </FIELD>
          <FIELD backwardCompatibility="true" type="AdditionalFields" label="Data_IMT" description="Data_IMT" source-type="AdditionalFields" has_confidential_data="False">
            <TAG><![CDATA[#DISTRIBUICAO:PRIMEIRAETAPA:CA:Data_IMT#]]></TAG>
            <VALUE/>
            <XPATH><![CDATA[DISTRIBUTION/DISTRIBUTION_STAGES/DISTRIBUTION_STAGE[1]/FIELDS/FIELD[NAME='Data_IMT']/VALUE]]></XPATH>
          </FIELD>
          <FIELD backwardCompatibility="true" type="AdditionalFields" label="DataRegisto" description="DataRegisto" source-type="AdditionalFields" has_confidential_data="False">
            <TAG><![CDATA[#DISTRIBUICAO:PRIMEIRAETAPA:CA:DataRegisto#]]></TAG>
            <VALUE/>
            <XPATH><![CDATA[DISTRIBUTION/DISTRIBUTION_STAGES/DISTRIBUTION_STAGE[1]/FIELDS/FIELD[NAME='DataRegisto']/VALUE]]></XPATH>
          </FIELD>
          <FIELD backwardCompatibility="true" type="AdditionalFields" label="DEN_Datas" description="Datas em que ocorreram os factos" source-type="AdditionalFields" has_confidential_data="False">
            <TAG><![CDATA[#DISTRIBUICAO:PRIMEIRAETAPA:CA:DEN_Datas#]]></TAG>
            <VALUE/>
            <XPATH><![CDATA[DISTRIBUTION/DISTRIBUTION_STAGES/DISTRIBUTION_STAGE[1]/FIELDS/FIELD[NAME='DEN_Datas']/VALUE]]></XPATH>
          </FIELD>
          <FIELD backwardCompatibility="true" type="AdditionalFields" label="Decisão" description="Decisão Processo Licenciamento" source-type="AdditionalFields" has_confidential_data="False">
            <TAG><![CDATA[#DISTRIBUICAO:PRIMEIRAETAPA:CA:Decisão#]]></TAG>
            <VALUE/>
            <XPATH><![CDATA[DISTRIBUTION/DISTRIBUTION_STAGES/DISTRIBUTION_STAGE[1]/FIELDS/FIELD[NAME='Decisão']/VALUE]]></XPATH>
          </FIELD>
          <FIELD backwardCompatibility="true" type="AdditionalFields" label="DEN_Denuncia_previa" description="Denúncia prévia a outras autoridades " source-type="AdditionalFields" has_confidential_data="False">
            <TAG><![CDATA[#DISTRIBUICAO:PRIMEIRAETAPA:CA:DEN_Denuncia_previa#]]></TAG>
            <VALUE/>
            <XPATH><![CDATA[DISTRIBUTION/DISTRIBUTION_STAGES/DISTRIBUTION_STAGE[1]/FIELDS/FIELD[NAME='DEN_Denuncia_previa']/VALUE]]></XPATH>
          </FIELD>
          <FIELD backwardCompatibility="true" type="AdditionalFields" label="E_DEPARTAMENTO" description="Departamento" source-type="AdditionalFields" has_confidential_data="False">
            <TAG><![CDATA[#DISTRIBUICAO:PRIMEIRAETAPA:CA:E_DEPARTAMENTO#]]></TAG>
            <VALUE/>
            <XPATH><![CDATA[DISTRIBUTION/DISTRIBUTION_STAGES/DISTRIBUTION_STAGE[1]/FIELDS/FIELD[NAME='E_DEPARTAMENTO']/VALUE]]></XPATH>
          </FIELD>
          <FIELD backwardCompatibility="true" type="AdditionalFields" label="DescCodPostal" description="DescCodPostal" source-type="AdditionalFields" has_confidential_data="False">
            <TAG><![CDATA[#DISTRIBUICAO:PRIMEIRAETAPA:CA:DescCodPostal#]]></TAG>
            <VALUE/>
            <XPATH><![CDATA[DISTRIBUTION/DISTRIBUTION_STAGES/DISTRIBUTION_STAGE[1]/FIELDS/FIELD[NAME='DescCodPostal']/VALUE]]></XPATH>
          </FIELD>
          <FIELD backwardCompatibility="true" type="AdditionalFields" label="Descrição" description="Descrição" source-type="AdditionalFields" has_confidential_data="False">
            <TAG><![CDATA[#DISTRIBUICAO:PRIMEIRAETAPA:CA:Descrição#]]></TAG>
            <VALUE/>
            <XPATH><![CDATA[DISTRIBUTION/DISTRIBUTION_STAGES/DISTRIBUTION_STAGE[1]/FIELDS/FIELD[NAME='Descrição']/VALUE]]></XPATH>
          </FIELD>
          <FIELD backwardCompatibility="true" type="AdditionalFields" label="DEN_Descricao_docs" description="Descrição dos documentos/provas que fundamentam denúncia " source-type="AdditionalFields" has_confidential_data="False">
            <TAG><![CDATA[#DISTRIBUICAO:PRIMEIRAETAPA:CA:DEN_Descricao_docs#]]></TAG>
            <VALUE/>
            <XPATH><![CDATA[DISTRIBUTION/DISTRIBUTION_STAGES/DISTRIBUTION_STAGE[1]/FIELDS/FIELD[NAME='DEN_Descricao_docs']/VALUE]]></XPATH>
          </FIELD>
          <FIELD backwardCompatibility="true" type="AdditionalFields" label="DEN_Anonimo" description="Deseja permanecer anónimo" source-type="AdditionalFields" has_confidential_data="False">
            <TAG><![CDATA[#DISTRIBUICAO:PRIMEIRAETAPA:CA:DEN_Anonimo#]]></TAG>
            <VALUE/>
            <XPATH><![CDATA[DISTRIBUTION/DISTRIBUTION_STAGES/DISTRIBUTION_STAGE[1]/FIELDS/FIELD[NAME='DEN_Anonimo']/VALUE]]></XPATH>
          </FIELD>
          <FIELD backwardCompatibility="true" type="AdditionalFields" label="Distrito" description="Distrito" source-type="AdditionalFields" has_confidential_data="False">
            <TAG><![CDATA[#DISTRIBUICAO:PRIMEIRAETAPA:CA:Distrito#]]></TAG>
            <VALUE/>
            <XPATH><![CDATA[DISTRIBUTION/DISTRIBUTION_STAGES/DISTRIBUTION_STAGE[1]/FIELDS/FIELD[NAME='Distrito']/VALUE]]></XPATH>
          </FIELD>
          <FIELD backwardCompatibility="true" type="AdditionalFields" label="PAP_DOCS_ANEXADOS" description="Documentos anexados?" source-type="AdditionalFields" has_confidential_data="False">
            <TAG><![CDATA[#DISTRIBUICAO:PRIMEIRAETAPA:CA:PAP_DOCS_ANEXADOS#]]></TAG>
            <VALUE/>
            <XPATH><![CDATA[DISTRIBUTION/DISTRIBUTION_STAGES/DISTRIBUTION_STAGE[1]/FIELDS/FIELD[NAME='PAP_DOCS_ANEXADOS']/VALUE]]></XPATH>
          </FIELD>
          <FIELD backwardCompatibility="true" type="AdditionalFields" label="PAP_DOCS_ANEX" description="Documentos Anexados?" source-type="AdditionalFields" has_confidential_data="False">
            <TAG><![CDATA[#DISTRIBUICAO:PRIMEIRAETAPA:CA:PAP_DOCS_ANEX#]]></TAG>
            <VALUE/>
            <XPATH><![CDATA[DISTRIBUTION/DISTRIBUTION_STAGES/DISTRIBUTION_STAGE[1]/FIELDS/FIELD[NAME='PAP_DOCS_ANEX']/VALUE]]></XPATH>
          </FIELD>
          <FIELD backwardCompatibility="true" type="AdditionalFields" label="DEN_Dominio" description="Domínio da denúncia" source-type="AdditionalFields" has_confidential_data="False">
            <TAG><![CDATA[#DISTRIBUICAO:PRIMEIRAETAPA:CA:DEN_Dominio#]]></TAG>
            <VALUE/>
            <XPATH><![CDATA[DISTRIBUTION/DISTRIBUTION_STAGES/DISTRIBUTION_STAGE[1]/FIELDS/FIELD[NAME='DEN_Dominio']/VALUE]]></XPATH>
          </FIELD>
          <FIELD backwardCompatibility="true" type="AdditionalFields" label="E_Morada" description="E_Morada" source-type="AdditionalFields" has_confidential_data="False">
            <TAG><![CDATA[#DISTRIBUICAO:PRIMEIRAETAPA:CA:E_Morada#]]></TAG>
            <VALUE/>
            <XPATH><![CDATA[DISTRIBUTION/DISTRIBUTION_STAGES/DISTRIBUTION_STAGE[1]/FIELDS/FIELD[NAME='E_Morada']/VALUE]]></XPATH>
          </FIELD>
          <FIELD backwardCompatibility="true" type="AdditionalFields" label="E-mail" description="E-mail do Reclamante" source-type="AdditionalFields" has_confidential_data="False">
            <TAG><![CDATA[#DISTRIBUICAO:PRIMEIRAETAPA:CA:E-mail#]]></TAG>
            <VALUE/>
            <XPATH><![CDATA[DISTRIBUTION/DISTRIBUTION_STAGES/DISTRIBUTION_STAGE[1]/FIELDS/FIELD[NAME='E-mail']/VALUE]]></XPATH>
          </FIELD>
          <FIELD backwardCompatibility="true" type="AdditionalFields" label="DEN_Email" description="Endereço de correio eletrónico" source-type="AdditionalFields" has_confidential_data="False">
            <TAG><![CDATA[#DISTRIBUICAO:PRIMEIRAETAPA:CA:DEN_Email#]]></TAG>
            <VALUE/>
            <XPATH><![CDATA[DISTRIBUTION/DISTRIBUTION_STAGES/DISTRIBUTION_STAGE[1]/FIELDS/FIELD[NAME='DEN_Email']/VALUE]]></XPATH>
          </FIELD>
          <FIELD backwardCompatibility="true" type="AdditionalFields" label="EntidadeRemetente" description="Entidade Remetente" source-type="AdditionalFields" has_confidential_data="False">
            <TAG><![CDATA[#DISTRIBUICAO:PRIMEIRAETAPA:CA:EntidadeRemetente#]]></TAG>
            <VALUE/>
            <XPATH><![CDATA[DISTRIBUTION/DISTRIBUTION_STAGES/DISTRIBUTION_STAGE[1]/FIELDS/FIELD[NAME='EntidadeRemetente']/VALUE]]></XPATH>
          </FIELD>
          <FIELD backwardCompatibility="true" type="AdditionalFields" label="fat_esp_fisc" description="Espaço fiscal" source-type="AdditionalFields" has_confidential_data="False">
            <TAG><![CDATA[#DISTRIBUICAO:PRIMEIRAETAPA:CA:fat_esp_fisc#]]></TAG>
            <VALUE/>
            <XPATH><![CDATA[DISTRIBUTION/DISTRIBUTION_STAGES/DISTRIBUTION_STAGE[1]/FIELDS/FIELD[NAME='fat_esp_fisc']/VALUE]]></XPATH>
          </FIELD>
          <FIELD backwardCompatibility="true" type="AdditionalFields" label="fat_est_doc" description="Estado do documento" source-type="AdditionalFields" has_confidential_data="False">
            <TAG><![CDATA[#DISTRIBUICAO:PRIMEIRAETAPA:CA:fat_est_doc#]]></TAG>
            <VALUE/>
            <XPATH><![CDATA[DISTRIBUTION/DISTRIBUTION_STAGES/DISTRIBUTION_STAGE[1]/FIELDS/FIELD[NAME='fat_est_doc']/VALUE]]></XPATH>
          </FIELD>
          <FIELD backwardCompatibility="true" type="AdditionalFields" label="Estado_CO_TE" description="Estado do processo de execução" source-type="AdditionalFields" has_confidential_data="False">
            <TAG><![CDATA[#DISTRIBUICAO:PRIMEIRAETAPA:CA:Estado_CO_TE#]]></TAG>
            <VALUE/>
            <XPATH><![CDATA[DISTRIBUTION/DISTRIBUTION_STAGES/DISTRIBUTION_STAGE[1]/FIELDS/FIELD[NAME='Estado_CO_TE']/VALUE]]></XPATH>
          </FIELD>
          <FIELD backwardCompatibility="true" type="AdditionalFields" label="Estado_CO_TR" description="Estado do processo de recurso" source-type="AdditionalFields" has_confidential_data="False">
            <TAG><![CDATA[#DISTRIBUICAO:PRIMEIRAETAPA:CA:Estado_CO_TR#]]></TAG>
            <VALUE/>
            <XPATH><![CDATA[DISTRIBUTION/DISTRIBUTION_STAGES/DISTRIBUTION_STAGE[1]/FIELDS/FIELD[NAME='Estado_CO_TR']/VALUE]]></XPATH>
          </FIELD>
          <FIELD backwardCompatibility="true" type="AdditionalFields" label="Estado_CO_FE" description="Estado_CO_FE" source-type="AdditionalFields" has_confidential_data="False">
            <TAG><![CDATA[#DISTRIBUICAO:PRIMEIRAETAPA:CA:Estado_CO_FE#]]></TAG>
            <VALUE/>
            <XPATH><![CDATA[DISTRIBUTION/DISTRIBUTION_STAGES/DISTRIBUTION_STAGE[1]/FIELDS/FIELD[NAME='Estado_CO_FE']/VALUE]]></XPATH>
          </FIELD>
          <FIELD backwardCompatibility="true" type="AdditionalFields" label="DEN_Exposicao_Factos" description="Exposição dos factos" source-type="AdditionalFields" has_confidential_data="False">
            <TAG><![CDATA[#DISTRIBUICAO:PRIMEIRAETAPA:CA:DEN_Exposicao_Factos#]]></TAG>
            <VALUE/>
            <XPATH><![CDATA[DISTRIBUTION/DISTRIBUTION_STAGES/DISTRIBUTION_STAGE[1]/FIELDS/FIELD[NAME='DEN_Exposicao_Factos']/VALUE]]></XPATH>
          </FIELD>
          <FIELD backwardCompatibility="true" type="AdditionalFields" label="FAT_Extracao_Dados" description="Extração de dados - Faturas" source-type="AdditionalFields" has_confidential_data="False">
            <TAG><![CDATA[#DISTRIBUICAO:PRIMEIRAETAPA:CA:FAT_Extracao_Dados#]]></TAG>
            <VALUE/>
            <XPATH><![CDATA[DISTRIBUTION/DISTRIBUTION_STAGES/DISTRIBUTION_STAGE[1]/FIELDS/FIELD[NAME='FAT_Extracao_Dados']/VALUE]]></XPATH>
          </FIELD>
          <FIELD backwardCompatibility="true" type="AdditionalFields" label="FATURAS_FaturaConforme" description="Fatura conforme?" source-type="AdditionalFields" has_confidential_data="False">
            <TAG><![CDATA[#DISTRIBUICAO:PRIMEIRAETAPA:CA:FATURAS_FaturaConforme#]]></TAG>
            <VALUE/>
            <XPATH><![CDATA[DISTRIBUTION/DISTRIBUTION_STAGES/DISTRIBUTION_STAGE[1]/FIELDS/FIELD[NAME='FATURAS_FaturaConforme']/VALUE]]></XPATH>
          </FIELD>
          <FIELD backwardCompatibility="true" type="AdditionalFields" label="E_Fax" description="FAX" source-type="AdditionalFields" has_confidential_data="False">
            <TAG><![CDATA[#DISTRIBUICAO:PRIMEIRAETAPA:CA:E_Fax#]]></TAG>
            <VALUE/>
            <XPATH><![CDATA[DISTRIBUTION/DISTRIBUTION_STAGES/DISTRIBUTION_STAGE[1]/FIELDS/FIELD[NAME='E_Fax']/VALUE]]></XPATH>
          </FIELD>
          <FIELD backwardCompatibility="true" type="AdditionalFields" label="DEN_Motivo_Prejudicado" description="Foi diretamente prejudicado pela situação?" source-type="AdditionalFields" has_confidential_data="False">
            <TAG><![CDATA[#DISTRIBUICAO:PRIMEIRAETAPA:CA:DEN_Motivo_Prejudicado#]]></TAG>
            <VALUE/>
            <XPATH><![CDATA[DISTRIBUTION/DISTRIBUTION_STAGES/DISTRIBUTION_STAGE[1]/FIELDS/FIELD[NAME='DEN_Motivo_Prejudicado']/VALUE]]></XPATH>
          </FIELD>
          <FIELD backwardCompatibility="true" type="AdditionalFields" label="Cilindrada" description="Formação" source-type="AdditionalFields" has_confidential_data="False">
            <TAG><![CDATA[#DISTRIBUICAO:PRIMEIRAETAPA:CA:Cilindrada#]]></TAG>
            <VALUE/>
            <XPATH><![CDATA[DISTRIBUTION/DISTRIBUTION_STAGES/DISTRIBUTION_STAGE[1]/FIELDS/FIELD[NAME='Cilindrada']/VALUE]]></XPATH>
          </FIELD>
          <FIELD backwardCompatibility="true" type="AdditionalFields" label="Cor" description="Formação" source-type="AdditionalFields" has_confidential_data="False">
            <TAG><![CDATA[#DISTRIBUICAO:PRIMEIRAETAPA:CA:Cor#]]></TAG>
            <VALUE/>
            <XPATH><![CDATA[DISTRIBUTION/DISTRIBUTION_STAGES/DISTRIBUTION_STAGE[1]/FIELDS/FIELD[NAME='Cor']/VALUE]]></XPATH>
          </FIELD>
          <FIELD backwardCompatibility="true" type="AdditionalFields" label="Marca" description="Formação" source-type="AdditionalFields" has_confidential_data="False">
            <TAG><![CDATA[#DISTRIBUICAO:PRIMEIRAETAPA:CA:Marca#]]></TAG>
            <VALUE/>
            <XPATH><![CDATA[DISTRIBUTION/DISTRIBUTION_STAGES/DISTRIBUTION_STAGE[1]/FIELDS/FIELD[NAME='Marca']/VALUE]]></XPATH>
          </FIELD>
          <FIELD backwardCompatibility="true" type="AdditionalFields" label="GAI_TEC_RESP" description="GAI Técnico Responsável" source-type="AdditionalFields" has_confidential_data="False">
            <TAG><![CDATA[#DISTRIBUICAO:PRIMEIRAETAPA:CA:GAI_TEC_RESP#]]></TAG>
            <VALUE/>
            <XPATH><![CDATA[DISTRIBUTION/DISTRIBUTION_STAGES/DISTRIBUTION_STAGE[1]/FIELDS/FIELD[NAME='GAI_TEC_RESP']/VALUE]]></XPATH>
          </FIELD>
          <FIELD backwardCompatibility="true" type="AdditionalFields" label="FATURAS_GestorContrato" description="Gestor de Contrato" source-type="AdditionalFields" has_confidential_data="False">
            <TAG><![CDATA[#DISTRIBUICAO:PRIMEIRAETAPA:CA:FATURAS_GestorContrato#]]></TAG>
            <VALUE/>
            <XPATH><![CDATA[DISTRIBUTION/DISTRIBUTION_STAGES/DISTRIBUTION_STAGE[1]/FIELDS/FIELD[NAME='FATURAS_GestorContrato']/VALUE]]></XPATH>
          </FIELD>
          <FIELD backwardCompatibility="true" type="AdditionalFields" label="Identificação" description="Identificação" source-type="AdditionalFields" has_confidential_data="False">
            <TAG><![CDATA[#DISTRIBUICAO:PRIMEIRAETAPA:CA:Identificação#]]></TAG>
            <VALUE/>
            <XPATH><![CDATA[DISTRIBUTION/DISTRIBUTION_STAGES/DISTRIBUTION_STAGE[1]/FIELDS/FIELD[NAME='Identificação']/VALUE]]></XPATH>
          </FIELD>
          <FIELD backwardCompatibility="true" type="AdditionalFields" label="FATURAS_Imobilizado" description="Imobilizado" source-type="AdditionalFields" has_confidential_data="False">
            <TAG><![CDATA[#DISTRIBUICAO:PRIMEIRAETAPA:CA:FATURAS_Imobilizado#]]></TAG>
            <VALUE/>
            <XPATH><![CDATA[DISTRIBUTION/DISTRIBUTION_STAGES/DISTRIBUTION_STAGE[1]/FIELDS/FIELD[NAME='FATURAS_Imobilizado']/VALUE]]></XPATH>
          </FIELD>
          <FIELD backwardCompatibility="true" type="AdditionalFields" label="DataOcorrência" description="Indica a data da ocorrência reportada pelo utente" source-type="AdditionalFields" has_confidential_data="False">
            <TAG><![CDATA[#DISTRIBUICAO:PRIMEIRAETAPA:CA:DataOcorrência#]]></TAG>
            <VALUE/>
            <XPATH><![CDATA[DISTRIBUTION/DISTRIBUTION_STAGES/DISTRIBUTION_STAGE[1]/FIELDS/FIELD[NAME='DataOcorrência']/VALUE]]></XPATH>
          </FIELD>
          <FIELD backwardCompatibility="true" type="AdditionalFields" label="SUG_REC_INF" description="Indica o tipo de contacto: Sugestão, Reclamação, ou Pedido de Informação" source-type="AdditionalFields" has_confidential_data="False">
            <TAG><![CDATA[#DISTRIBUICAO:PRIMEIRAETAPA:CA:SUG_REC_INF#]]></TAG>
            <VALUE/>
            <XPATH><![CDATA[DISTRIBUTION/DISTRIBUTION_STAGES/DISTRIBUTION_STAGE[1]/FIELDS/FIELD[NAME='SUG_REC_INF']/VALUE]]></XPATH>
          </FIELD>
          <FIELD backwardCompatibility="true" type="AdditionalFields" label="DEN_Denuncia_previa_desc" description="indicação da denuncia prévia" source-type="AdditionalFields" has_confidential_data="False">
            <TAG><![CDATA[#DISTRIBUICAO:PRIMEIRAETAPA:CA:DEN_Denuncia_previa_desc#]]></TAG>
            <VALUE/>
            <XPATH><![CDATA[DISTRIBUTION/DISTRIBUTION_STAGES/DISTRIBUTION_STAGE[1]/FIELDS/FIELD[NAME='DEN_Denuncia_previa_desc']/VALUE]]></XPATH>
          </FIELD>
          <FIELD backwardCompatibility="true" type="AdditionalFields" label="DEN_Intervenientes" description="Intervenientes" source-type="AdditionalFields" has_confidential_data="False">
            <TAG><![CDATA[#DISTRIBUICAO:PRIMEIRAETAPA:CA:DEN_Intervenientes#]]></TAG>
            <VALUE/>
            <XPATH><![CDATA[DISTRIBUTION/DISTRIBUTION_STAGES/DISTRIBUTION_STAGE[1]/FIELDS/FIELD[NAME='DEN_Intervenientes']/VALUE]]></XPATH>
          </FIELD>
          <FIELD backwardCompatibility="true" type="AdditionalFields" label="FATURAS_JustificacaoNaoValidacao" description="Justificação de não validação" source-type="AdditionalFields" has_confidential_data="False">
            <TAG><![CDATA[#DISTRIBUICAO:PRIMEIRAETAPA:CA:FATURAS_JustificacaoNaoValidacao#]]></TAG>
            <VALUE/>
            <XPATH><![CDATA[DISTRIBUTION/DISTRIBUTION_STAGES/DISTRIBUTION_STAGE[1]/FIELDS/FIELD[NAME='FATURAS_JustificacaoNaoValidacao']/VALUE]]></XPATH>
          </FIELD>
          <FIELD backwardCompatibility="true" type="AdditionalFields" label="Km" description="Km da estrada mencionado pelo processo" source-type="AdditionalFields" has_confidential_data="False">
            <TAG><![CDATA[#DISTRIBUICAO:PRIMEIRAETAPA:CA:Km#]]></TAG>
            <VALUE/>
            <XPATH><![CDATA[DISTRIBUTION/DISTRIBUTION_STAGES/DISTRIBUTION_STAGE[1]/FIELDS/FIELD[NAME='Km']/VALUE]]></XPATH>
          </FIELD>
          <FIELD backwardCompatibility="true" type="AdditionalFields" label="Kmfinal" description="Km final" source-type="AdditionalFields" has_confidential_data="False">
            <TAG><![CDATA[#DISTRIBUICAO:PRIMEIRAETAPA:CA:Kmfinal#]]></TAG>
            <VALUE/>
            <XPATH><![CDATA[DISTRIBUTION/DISTRIBUTION_STAGES/DISTRIBUTION_STAGE[1]/FIELDS/FIELD[NAME='Kmfinal']/VALUE]]></XPATH>
          </FIELD>
          <FIELD backwardCompatibility="true" type="AdditionalFields" label="Kminicial" description="Km inicial" source-type="AdditionalFields" has_confidential_data="False">
            <TAG><![CDATA[#DISTRIBUICAO:PRIMEIRAETAPA:CA:Kminicial#]]></TAG>
            <VALUE/>
            <XPATH><![CDATA[DISTRIBUTION/DISTRIBUTION_STAGES/DISTRIBUTION_STAGE[1]/FIELDS/FIELD[NAME='Kminicial']/VALUE]]></XPATH>
          </FIELD>
          <FIELD backwardCompatibility="true" type="AdditionalFields" label="Concessionária" description="Lista de Concessionárias de Infra-Estruturas Rodoviárias" source-type="AdditionalFields" has_confidential_data="False">
            <TAG><![CDATA[#DISTRIBUICAO:PRIMEIRAETAPA:CA:Concessionária#]]></TAG>
            <VALUE/>
            <XPATH><![CDATA[DISTRIBUTION/DISTRIBUTION_STAGES/DISTRIBUTION_STAGE[1]/FIELDS/FIELD[NAME='Concessionária']/VALUE]]></XPATH>
          </FIELD>
          <FIELD backwardCompatibility="true" type="AdditionalFields" label="ListaBens" description="ListaBens" source-type="AdditionalFields" has_confidential_data="False">
            <TAG><![CDATA[#DISTRIBUICAO:PRIMEIRAETAPA:CA:ListaBens#]]></TAG>
            <VALUE/>
            <XPATH><![CDATA[DISTRIBUTION/DISTRIBUTION_STAGES/DISTRIBUTION_STAGE[1]/FIELDS/FIELD[NAME='ListaBens']/VALUE]]></XPATH>
          </FIELD>
          <FIELD backwardCompatibility="true" type="AdditionalFields" label="ListaEmpr" description="ListaEmpr" source-type="AdditionalFields" has_confidential_data="False">
            <TAG><![CDATA[#DISTRIBUICAO:PRIMEIRAETAPA:CA:ListaEmpr#]]></TAG>
            <VALUE/>
            <XPATH><![CDATA[DISTRIBUTION/DISTRIBUTION_STAGES/DISTRIBUTION_STAGE[1]/FIELDS/FIELD[NAME='ListaEmpr']/VALUE]]></XPATH>
          </FIELD>
          <FIELD backwardCompatibility="true" type="AdditionalFields" label="ListaServ" description="ListaServ" source-type="AdditionalFields" has_confidential_data="False">
            <TAG><![CDATA[#DISTRIBUICAO:PRIMEIRAETAPA:CA:ListaServ#]]></TAG>
            <VALUE/>
            <XPATH><![CDATA[DISTRIBUTION/DISTRIBUTION_STAGES/DISTRIBUTION_STAGE[1]/FIELDS/FIELD[NAME='ListaServ']/VALUE]]></XPATH>
          </FIELD>
          <FIELD backwardCompatibility="true" type="AdditionalFields" label="DEN_Local" description="Local onde ocorreram os factos" source-type="AdditionalFields" has_confidential_data="False">
            <TAG><![CDATA[#DISTRIBUICAO:PRIMEIRAETAPA:CA:DEN_Local#]]></TAG>
            <VALUE/>
            <XPATH><![CDATA[DISTRIBUTION/DISTRIBUTION_STAGES/DISTRIBUTION_STAGE[1]/FIELDS/FIELD[NAME='DEN_Local']/VALUE]]></XPATH>
          </FIELD>
          <FIELD backwardCompatibility="true" type="AdditionalFields" label="E_Localidade" description="Localidade" source-type="AdditionalFields" has_confidential_data="False">
            <TAG><![CDATA[#DISTRIBUICAO:PRIMEIRAETAPA:CA:E_Localidade#]]></TAG>
            <VALUE/>
            <XPATH><![CDATA[DISTRIBUTION/DISTRIBUTION_STAGES/DISTRIBUTION_STAGE[1]/FIELDS/FIELD[NAME='E_Localidade']/VALUE]]></XPATH>
          </FIELD>
          <FIELD backwardCompatibility="true" type="AdditionalFields" label="Localidade" description="Localidade do Reclamante" source-type="AdditionalFields" has_confidential_data="False">
            <TAG><![CDATA[#DISTRIBUICAO:PRIMEIRAETAPA:CA:Localidade#]]></TAG>
            <VALUE/>
            <XPATH><![CDATA[DISTRIBUTION/DISTRIBUTION_STAGES/DISTRIBUTION_STAGE[1]/FIELDS/FIELD[NAME='Localidade']/VALUE]]></XPATH>
          </FIELD>
          <FIELD backwardCompatibility="true" type="AdditionalFields" label="LOUVOR" description="Louvor" source-type="AdditionalFields" has_confidential_data="False">
            <TAG><![CDATA[#DISTRIBUICAO:PRIMEIRAETAPA:CA:LOUVOR#]]></TAG>
            <VALUE/>
            <XPATH><![CDATA[DISTRIBUTION/DISTRIBUTION_STAGES/DISTRIBUTION_STAGE[1]/FIELDS/FIELD[NAME='LOUVOR']/VALUE]]></XPATH>
          </FIELD>
          <FIELD backwardCompatibility="true" type="AdditionalFields" label="den_manha" description="Manhã" source-type="AdditionalFields" has_confidential_data="False">
            <TAG><![CDATA[#DISTRIBUICAO:PRIMEIRAETAPA:CA:den_manha#]]></TAG>
            <VALUE/>
            <XPATH><![CDATA[DISTRIBUTION/DISTRIBUTION_STAGES/DISTRIBUTION_STAGE[1]/FIELDS/FIELD[NAME='den_manha']/VALUE]]></XPATH>
          </FIELD>
          <FIELD backwardCompatibility="true" type="AdditionalFields" label="E_NAP" description="NAP" source-type="AdditionalFields" has_confidential_data="False">
            <TAG><![CDATA[#DISTRIBUICAO:PRIMEIRAETAPA:CA:E_NAP#]]></TAG>
            <VALUE/>
            <XPATH><![CDATA[DISTRIBUTION/DISTRIBUTION_STAGES/DISTRIBUTION_STAGE[1]/FIELDS/FIELD[NAME='E_NAP']/VALUE]]></XPATH>
          </FIELD>
          <FIELD backwardCompatibility="true" type="AdditionalFields" label="FATURAS_NecessitaNotaCredito" description="Necessita nota de crédito?" source-type="AdditionalFields" has_confidential_data="False">
            <TAG><![CDATA[#DISTRIBUICAO:PRIMEIRAETAPA:CA:FATURAS_NecessitaNotaCredito#]]></TAG>
            <VALUE/>
            <XPATH><![CDATA[DISTRIBUTION/DISTRIBUTION_STAGES/DISTRIBUTION_STAGE[1]/FIELDS/FIELD[NAME='FATURAS_NecessitaNotaCredito']/VALUE]]></XPATH>
          </FIELD>
          <FIELD backwardCompatibility="true" type="AdditionalFields" label="E_NIF" description="NIF" source-type="AdditionalFields" has_confidential_data="False">
            <TAG><![CDATA[#DISTRIBUICAO:PRIMEIRAETAPA:CA:E_NIF#]]></TAG>
            <VALUE/>
            <XPATH><![CDATA[DISTRIBUTION/DISTRIBUTION_STAGES/DISTRIBUTION_STAGE[1]/FIELDS/FIELD[NAME='E_NIF']/VALUE]]></XPATH>
          </FIELD>
          <FIELD backwardCompatibility="true" type="AdditionalFields" label="NIF" description="NIF" source-type="AdditionalFields" has_confidential_data="False">
            <TAG><![CDATA[#DISTRIBUICAO:PRIMEIRAETAPA:CA:NIF#]]></TAG>
            <VALUE/>
            <XPATH><![CDATA[DISTRIBUTION/DISTRIBUTION_STAGES/DISTRIBUTION_STAGE[1]/FIELDS/FIELD[NAME='NIF']/VALUE]]></XPATH>
          </FIELD>
          <FIELD backwardCompatibility="true" type="AdditionalFields" label="FATURAS_Compromisso" description="Nº de Compromisso" source-type="AdditionalFields" has_confidential_data="False">
            <TAG><![CDATA[#DISTRIBUICAO:PRIMEIRAETAPA:CA:FATURAS_Compromisso#]]></TAG>
            <VALUE/>
            <XPATH><![CDATA[DISTRIBUTION/DISTRIBUTION_STAGES/DISTRIBUTION_STAGE[1]/FIELDS/FIELD[NAME='FATURAS_Compromisso']/VALUE]]></XPATH>
          </FIELD>
          <FIELD backwardCompatibility="true" type="AdditionalFields" label="FATURAS_NumFatura" description="Nº de Fatura" source-type="AdditionalFields" has_confidential_data="False">
            <TAG><![CDATA[#DISTRIBUICAO:PRIMEIRAETAPA:CA:FATURAS_NumFatura#]]></TAG>
            <VALUE/>
            <XPATH><![CDATA[DISTRIBUTION/DISTRIBUTION_STAGES/DISTRIBUTION_STAGE[1]/FIELDS/FIELD[NAME='FATURAS_NumFatura']/VALUE]]></XPATH>
          </FIELD>
          <FIELD backwardCompatibility="true" type="AdditionalFields" label="Processo" description="Nº de processo anterior" source-type="AdditionalFields" has_confidential_data="False">
            <TAG><![CDATA[#DISTRIBUICAO:PRIMEIRAETAPA:CA:Processo#]]></TAG>
            <VALUE/>
            <XPATH><![CDATA[DISTRIBUTION/DISTRIBUTION_STAGES/DISTRIBUTION_STAGE[1]/FIELDS/FIELD[NAME='Processo']/VALUE]]></XPATH>
          </FIELD>
          <FIELD backwardCompatibility="true" type="AdditionalFields" label="FATURAS_NumRegistoImobilizado" description="Nº de Registo de Imobilizado" source-type="AdditionalFields" has_confidential_data="False">
            <TAG><![CDATA[#DISTRIBUICAO:PRIMEIRAETAPA:CA:FATURAS_NumRegistoImobilizado#]]></TAG>
            <VALUE/>
            <XPATH><![CDATA[DISTRIBUTION/DISTRIBUTION_STAGES/DISTRIBUTION_STAGE[1]/FIELDS/FIELD[NAME='FATURAS_NumRegistoImobilizado']/VALUE]]></XPATH>
          </FIELD>
          <FIELD backwardCompatibility="true" type="AdditionalFields" label="FATURAS_NumRegistoGERFIP" description="Nº de Registo GERFIP" source-type="AdditionalFields" has_confidential_data="False">
            <TAG><![CDATA[#DISTRIBUICAO:PRIMEIRAETAPA:CA:FATURAS_NumRegistoGERFIP#]]></TAG>
            <VALUE/>
            <XPATH><![CDATA[DISTRIBUTION/DISTRIBUTION_STAGES/DISTRIBUTION_STAGE[1]/FIELDS/FIELD[NAME='FATURAS_NumRegistoGERFIP']/VALUE]]></XPATH>
          </FIELD>
          <FIELD backwardCompatibility="true" type="AdditionalFields" label="Nome" description="Nome" source-type="AdditionalFields" has_confidential_data="False">
            <TAG><![CDATA[#DISTRIBUICAO:PRIMEIRAETAPA:CA:Nome#]]></TAG>
            <VALUE/>
            <XPATH><![CDATA[DISTRIBUTION/DISTRIBUTION_STAGES/DISTRIBUTION_STAGE[1]/FIELDS/FIELD[NAME='Nome']/VALUE]]></XPATH>
          </FIELD>
          <FIELD backwardCompatibility="true" type="AdditionalFields" label="DEN_Nome" description="Nome completo" source-type="AdditionalFields" has_confidential_data="False">
            <TAG><![CDATA[#DISTRIBUICAO:PRIMEIRAETAPA:CA:DEN_Nome#]]></TAG>
            <VALUE/>
            <XPATH><![CDATA[DISTRIBUTION/DISTRIBUTION_STAGES/DISTRIBUTION_STAGE[1]/FIELDS/FIELD[NAME='DEN_Nome']/VALUE]]></XPATH>
          </FIELD>
          <FIELD backwardCompatibility="true" type="AdditionalFields" label="FORNECEDOR" description="Nome de Fornecedor" source-type="AdditionalFields" has_confidential_data="False">
            <TAG><![CDATA[#DISTRIBUICAO:PRIMEIRAETAPA:CA:FORNECEDOR#]]></TAG>
            <VALUE/>
            <XPATH><![CDATA[DISTRIBUTION/DISTRIBUTION_STAGES/DISTRIBUTION_STAGE[1]/FIELDS/FIELD[NAME='FORNECEDOR']/VALUE]]></XPATH>
          </FIELD>
          <FIELD backwardCompatibility="true" type="AdditionalFields" label="NomeReclamante" description="Nome do Reclamante" source-type="AdditionalFields" has_confidential_data="False">
            <TAG><![CDATA[#DISTRIBUICAO:PRIMEIRAETAPA:CA:NomeReclamante#]]></TAG>
            <VALUE/>
            <XPATH><![CDATA[DISTRIBUTION/DISTRIBUTION_STAGES/DISTRIBUTION_STAGE[1]/FIELDS/FIELD[NAME='NomeReclamante']/VALUE]]></XPATH>
          </FIELD>
          <FIELD backwardCompatibility="true" type="AdditionalFields" label="Norma" description="Norma de Sinalização" source-type="AdditionalFields" has_confidential_data="False">
            <TAG><![CDATA[#DISTRIBUICAO:PRIMEIRAETAPA:CA:Norma#]]></TAG>
            <VALUE/>
            <XPATH><![CDATA[DISTRIBUTION/DISTRIBUTION_STAGES/DISTRIBUTION_STAGE[1]/FIELDS/FIELD[NAME='Norma']/VALUE]]></XPATH>
          </FIELD>
          <FIELD backwardCompatibility="true" type="AdditionalFields" label="FATURAS_NotaEncomenda" description="Nota de Encomenda" source-type="AdditionalFields" has_confidential_data="False">
            <TAG><![CDATA[#DISTRIBUICAO:PRIMEIRAETAPA:CA:FATURAS_NotaEncomenda#]]></TAG>
            <VALUE/>
            <XPATH><![CDATA[DISTRIBUTION/DISTRIBUTION_STAGES/DISTRIBUTION_STAGE[1]/FIELDS/FIELD[NAME='FATURAS_NotaEncomenda']/VALUE]]></XPATH>
          </FIELD>
          <FIELD backwardCompatibility="true" type="AdditionalFields" label="N_ENCOMENDA" description="Nota de Encomenda" source-type="AdditionalFields" has_confidential_data="False">
            <TAG><![CDATA[#DISTRIBUICAO:PRIMEIRAETAPA:CA:N_ENCOMENDA#]]></TAG>
            <VALUE/>
            <XPATH><![CDATA[DISTRIBUTION/DISTRIBUTION_STAGES/DISTRIBUTION_STAGE[1]/FIELDS/FIELD[NAME='N_ENCOMENDA']/VALUE]]></XPATH>
          </FIELD>
          <FIELD backwardCompatibility="true" type="AdditionalFields" label="NrProcesso" description="NrProcesso" source-type="AdditionalFields" has_confidential_data="False">
            <TAG><![CDATA[#DISTRIBUICAO:PRIMEIRAETAPA:CA:NrProcesso#]]></TAG>
            <VALUE/>
            <XPATH><![CDATA[DISTRIBUTION/DISTRIBUTION_STAGES/DISTRIBUTION_STAGE[1]/FIELDS/FIELD[NAME='NrProcesso']/VALUE]]></XPATH>
          </FIELD>
          <FIELD backwardCompatibility="true" type="AdditionalFields" label="Num_IMT" description="Num_IMT" source-type="AdditionalFields" has_confidential_data="False">
            <TAG><![CDATA[#DISTRIBUICAO:PRIMEIRAETAPA:CA:Num_IMT#]]></TAG>
            <VALUE/>
            <XPATH><![CDATA[DISTRIBUTION/DISTRIBUTION_STAGES/DISTRIBUTION_STAGE[1]/FIELDS/FIELD[NAME='Num_IMT']/VALUE]]></XPATH>
          </FIELD>
          <FIELD backwardCompatibility="true" type="AdditionalFields" label="NumeroFatura" description="Número da Fatura" source-type="AdditionalFields" has_confidential_data="False">
            <TAG><![CDATA[#DISTRIBUICAO:PRIMEIRAETAPA:CA:NumeroFatura#]]></TAG>
            <VALUE/>
            <XPATH><![CDATA[DISTRIBUTION/DISTRIBUTION_STAGES/DISTRIBUTION_STAGE[1]/FIELDS/FIELD[NAME='NumeroFatura']/VALUE]]></XPATH>
          </FIELD>
          <FIELD backwardCompatibility="true" type="AdditionalFields" label="PAP_NUM" description="Número da PAP" source-type="AdditionalFields" has_confidential_data="False">
            <TAG><![CDATA[#DISTRIBUICAO:PRIMEIRAETAPA:CA:PAP_NUM#]]></TAG>
            <VALUE/>
            <XPATH><![CDATA[DISTRIBUTION/DISTRIBUTION_STAGES/DISTRIBUTION_STAGE[1]/FIELDS/FIELD[NAME='PAP_NUM']/VALUE]]></XPATH>
          </FIELD>
          <FIELD backwardCompatibility="true" type="AdditionalFields" label="PAP_NUMERO" description="Número da PAP" source-type="AdditionalFields" has_confidential_data="False">
            <TAG><![CDATA[#DISTRIBUICAO:PRIMEIRAETAPA:CA:PAP_NUMERO#]]></TAG>
            <VALUE/>
            <XPATH><![CDATA[DISTRIBUTION/DISTRIBUTION_STAGES/DISTRIBUTION_STAGE[1]/FIELDS/FIELD[NAME='PAP_NUMERO']/VALUE]]></XPATH>
          </FIELD>
          <FIELD backwardCompatibility="true" type="AdditionalFields" label="Num_Identificacao" description="Numero de Identificação" source-type="AdditionalFields" has_confidential_data="False">
            <TAG><![CDATA[#DISTRIBUICAO:PRIMEIRAETAPA:CA:Num_Identificacao#]]></TAG>
            <VALUE/>
            <XPATH><![CDATA[DISTRIBUTION/DISTRIBUTION_STAGES/DISTRIBUTION_STAGE[1]/FIELDS/FIELD[NAME='Num_Identificacao']/VALUE]]></XPATH>
          </FIELD>
          <FIELD backwardCompatibility="true" type="AdditionalFields" label="PAP_NUM_PAG" description="Número de pagamento em GERFIP" source-type="AdditionalFields" has_confidential_data="False">
            <TAG><![CDATA[#DISTRIBUICAO:PRIMEIRAETAPA:CA:PAP_NUM_PAG#]]></TAG>
            <VALUE/>
            <XPATH><![CDATA[DISTRIBUTION/DISTRIBUTION_STAGES/DISTRIBUTION_STAGE[1]/FIELDS/FIELD[NAME='PAP_NUM_PAG']/VALUE]]></XPATH>
          </FIELD>
          <FIELD backwardCompatibility="true" type="AdditionalFields" label="PAP_NUM_PAGAMENTO" description="Número de pagamento em GERFIP" source-type="AdditionalFields" has_confidential_data="False">
            <TAG><![CDATA[#DISTRIBUICAO:PRIMEIRAETAPA:CA:PAP_NUM_PAGAMENTO#]]></TAG>
            <VALUE/>
            <XPATH><![CDATA[DISTRIBUTION/DISTRIBUTION_STAGES/DISTRIBUTION_STAGE[1]/FIELDS/FIELD[NAME='PAP_NUM_PAGAMENTO']/VALUE]]></XPATH>
          </FIELD>
          <FIELD backwardCompatibility="true" type="AdditionalFields" label="PAP_NUM_REG" description="Número de registo da PAP" source-type="AdditionalFields" has_confidential_data="False">
            <TAG><![CDATA[#DISTRIBUICAO:PRIMEIRAETAPA:CA:PAP_NUM_REG#]]></TAG>
            <VALUE/>
            <XPATH><![CDATA[DISTRIBUTION/DISTRIBUTION_STAGES/DISTRIBUTION_STAGE[1]/FIELDS/FIELD[NAME='PAP_NUM_REG']/VALUE]]></XPATH>
          </FIELD>
          <FIELD backwardCompatibility="true" type="AdditionalFields" label="PAP_NUM_REGISTO" description="Número de registo da PAP" source-type="AdditionalFields" has_confidential_data="False">
            <TAG><![CDATA[#DISTRIBUICAO:PRIMEIRAETAPA:CA:PAP_NUM_REGISTO#]]></TAG>
            <VALUE/>
            <XPATH><![CDATA[DISTRIBUTION/DISTRIBUTION_STAGES/DISTRIBUTION_STAGE[1]/FIELDS/FIELD[NAME='PAP_NUM_REGISTO']/VALUE]]></XPATH>
          </FIELD>
          <FIELD backwardCompatibility="true" type="AdditionalFields" label="Objeto" description="Objeto" source-type="AdditionalFields" has_confidential_data="False">
            <TAG><![CDATA[#DISTRIBUICAO:PRIMEIRAETAPA:CA:Objeto#]]></TAG>
            <VALUE/>
            <XPATH><![CDATA[DISTRIBUTION/DISTRIBUTION_STAGES/DISTRIBUTION_STAGE[1]/FIELDS/FIELD[NAME='Objeto']/VALUE]]></XPATH>
          </FIELD>
          <FIELD backwardCompatibility="true" type="AdditionalFields" label="DataEntrega0" description="Obrigações Contratuais de Informação - Data Limite de Entrega de Relatório" source-type="AdditionalFields" has_confidential_data="False">
            <TAG><![CDATA[#DISTRIBUICAO:PRIMEIRAETAPA:CA:DataEntrega0#]]></TAG>
            <VALUE/>
            <XPATH><![CDATA[DISTRIBUTION/DISTRIBUTION_STAGES/DISTRIBUTION_STAGE[1]/FIELDS/FIELD[NAME='DataEntrega0']/VALUE]]></XPATH>
          </FIELD>
          <FIELD backwardCompatibility="true" type="AdditionalFields" label="DataEntrega1" description="Obrigações Contratuais de Informação - Data Limite de Entrega de Relatório" source-type="AdditionalFields" has_confidential_data="False">
            <TAG><![CDATA[#DISTRIBUICAO:PRIMEIRAETAPA:CA:DataEntrega1#]]></TAG>
            <VALUE/>
            <XPATH><![CDATA[DISTRIBUTION/DISTRIBUTION_STAGES/DISTRIBUTION_STAGE[1]/FIELDS/FIELD[NAME='DataEntrega1']/VALUE]]></XPATH>
          </FIELD>
          <FIELD backwardCompatibility="true" type="AdditionalFields" label="DataEntrega2" description="Obrigações Contratuais de Informação - Data Limite de Entrega de Relatório" source-type="AdditionalFields" has_confidential_data="False">
            <TAG><![CDATA[#DISTRIBUICAO:PRIMEIRAETAPA:CA:DataEntrega2#]]></TAG>
            <VALUE/>
            <XPATH><![CDATA[DISTRIBUTION/DISTRIBUTION_STAGES/DISTRIBUTION_STAGE[1]/FIELDS/FIELD[NAME='DataEntrega2']/VALUE]]></XPATH>
          </FIELD>
          <FIELD backwardCompatibility="true" type="AdditionalFields" label="DataEntrega3" description="Obrigações Contratuais de Informação - Data Limite de Entrega de Relatório" source-type="AdditionalFields" has_confidential_data="False">
            <TAG><![CDATA[#DISTRIBUICAO:PRIMEIRAETAPA:CA:DataEntrega3#]]></TAG>
            <VALUE/>
            <XPATH><![CDATA[DISTRIBUTION/DISTRIBUTION_STAGES/DISTRIBUTION_STAGE[1]/FIELDS/FIELD[NAME='DataEntrega3']/VALUE]]></XPATH>
          </FIELD>
          <FIELD backwardCompatibility="true" type="AdditionalFields" label="DataEntrega4" description="Obrigações Contratuais de Informação - Data Limite de Entrega de Relatório" source-type="AdditionalFields" has_confidential_data="False">
            <TAG><![CDATA[#DISTRIBUICAO:PRIMEIRAETAPA:CA:DataEntrega4#]]></TAG>
            <VALUE/>
            <XPATH><![CDATA[DISTRIBUTION/DISTRIBUTION_STAGES/DISTRIBUTION_STAGE[1]/FIELDS/FIELD[NAME='DataEntrega4']/VALUE]]></XPATH>
          </FIELD>
          <FIELD backwardCompatibility="true" type="AdditionalFields" label="PAP_OFIC_ENV" description="Ofício enviado?" source-type="AdditionalFields" has_confidential_data="False">
            <TAG><![CDATA[#DISTRIBUICAO:PRIMEIRAETAPA:CA:PAP_OFIC_ENV#]]></TAG>
            <VALUE/>
            <XPATH><![CDATA[DISTRIBUTION/DISTRIBUTION_STAGES/DISTRIBUTION_STAGE[1]/FIELDS/FIELD[NAME='PAP_OFIC_ENV']/VALUE]]></XPATH>
          </FIELD>
          <FIELD backwardCompatibility="true" type="AdditionalFields" label="PAP_OFICIO_ENVIADO" description="Ofício enviado?" source-type="AdditionalFields" has_confidential_data="False">
            <TAG><![CDATA[#DISTRIBUICAO:PRIMEIRAETAPA:CA:PAP_OFICIO_ENVIADO#]]></TAG>
            <VALUE/>
            <XPATH><![CDATA[DISTRIBUTION/DISTRIBUTION_STAGES/DISTRIBUTION_STAGE[1]/FIELDS/FIELD[NAME='PAP_OFICIO_ENVIADO']/VALUE]]></XPATH>
          </FIELD>
          <FIELD backwardCompatibility="true" type="AdditionalFields" label="FATURAS_OficioRegistado" description="Ofício Registado?" source-type="AdditionalFields" has_confidential_data="False">
            <TAG><![CDATA[#DISTRIBUICAO:PRIMEIRAETAPA:CA:FATURAS_OficioRegistado#]]></TAG>
            <VALUE/>
            <XPATH><![CDATA[DISTRIBUTION/DISTRIBUTION_STAGES/DISTRIBUTION_STAGE[1]/FIELDS/FIELD[NAME='FATURAS_OficioRegistado']/VALUE]]></XPATH>
          </FIELD>
          <FIELD backwardCompatibility="true" type="AdditionalFields" label="den_origem_pedido" description="Origem do Pedido" source-type="AdditionalFields" has_confidential_data="False">
            <TAG><![CDATA[#DISTRIBUICAO:PRIMEIRAETAPA:CA:den_origem_pedido#]]></TAG>
            <VALUE/>
            <XPATH><![CDATA[DISTRIBUTION/DISTRIBUTION_STAGES/DISTRIBUTION_STAGE[1]/FIELDS/FIELD[NAME='den_origem_pedido']/VALUE]]></XPATH>
          </FIELD>
          <FIELD backwardCompatibility="true" type="AdditionalFields" label="OutraEstrada" description="OutraEstrada" source-type="AdditionalFields" has_confidential_data="False">
            <TAG><![CDATA[#DISTRIBUICAO:PRIMEIRAETAPA:CA:OutraEstrada#]]></TAG>
            <VALUE/>
            <XPATH><![CDATA[DISTRIBUTION/DISTRIBUTION_STAGES/DISTRIBUTION_STAGE[1]/FIELDS/FIELD[NAME='OutraEstrada']/VALUE]]></XPATH>
          </FIELD>
          <FIELD backwardCompatibility="true" type="AdditionalFields" label="OutrasRefs" description="Outras referências" source-type="AdditionalFields" has_confidential_data="False">
            <TAG><![CDATA[#DISTRIBUICAO:PRIMEIRAETAPA:CA:OutrasRefs#]]></TAG>
            <VALUE/>
            <XPATH><![CDATA[DISTRIBUTION/DISTRIBUTION_STAGES/DISTRIBUTION_STAGE[1]/FIELDS/FIELD[NAME='OutrasRefs']/VALUE]]></XPATH>
          </FIELD>
          <FIELD backwardCompatibility="true" type="AdditionalFields" label="DEN_Dominio_Outro" description="Outro" source-type="AdditionalFields" has_confidential_data="False">
            <TAG><![CDATA[#DISTRIBUICAO:PRIMEIRAETAPA:CA:DEN_Dominio_Outro#]]></TAG>
            <VALUE/>
            <XPATH><![CDATA[DISTRIBUTION/DISTRIBUTION_STAGES/DISTRIBUTION_STAGE[1]/FIELDS/FIELD[NAME='DEN_Dominio_Outro']/VALUE]]></XPATH>
          </FIELD>
          <FIELD backwardCompatibility="true" type="AdditionalFields" label="DEN_Motivo_Outro" description="Outro" source-type="AdditionalFields" has_confidential_data="False">
            <TAG><![CDATA[#DISTRIBUICAO:PRIMEIRAETAPA:CA:DEN_Motivo_Outro#]]></TAG>
            <VALUE/>
            <XPATH><![CDATA[DISTRIBUTION/DISTRIBUTION_STAGES/DISTRIBUTION_STAGE[1]/FIELDS/FIELD[NAME='DEN_Motivo_Outro']/VALUE]]></XPATH>
          </FIELD>
          <FIELD backwardCompatibility="true" type="AdditionalFields" label="DEN_Motivo_Outro_desc" description="Outro" source-type="AdditionalFields" has_confidential_data="False">
            <TAG><![CDATA[#DISTRIBUICAO:PRIMEIRAETAPA:CA:DEN_Motivo_Outro_desc#]]></TAG>
            <VALUE/>
            <XPATH><![CDATA[DISTRIBUTION/DISTRIBUTION_STAGES/DISTRIBUTION_STAGE[1]/FIELDS/FIELD[NAME='DEN_Motivo_Outro_desc']/VALUE]]></XPATH>
          </FIELD>
          <FIELD backwardCompatibility="true" type="AdditionalFields" label="OutroEvento" description="OutroEvento" source-type="AdditionalFields" has_confidential_data="False">
            <TAG><![CDATA[#DISTRIBUICAO:PRIMEIRAETAPA:CA:OutroEvento#]]></TAG>
            <VALUE/>
            <XPATH><![CDATA[DISTRIBUTION/DISTRIBUTION_STAGES/DISTRIBUTION_STAGE[1]/FIELDS/FIELD[NAME='OutroEvento']/VALUE]]></XPATH>
          </FIELD>
          <FIELD backwardCompatibility="true" type="AdditionalFields" label="PAP_PAG_EFET" description="Pagamento efetuado em GERFIP?" source-type="AdditionalFields" has_confidential_data="False">
            <TAG><![CDATA[#DISTRIBUICAO:PRIMEIRAETAPA:CA:PAP_PAG_EFET#]]></TAG>
            <VALUE/>
            <XPATH><![CDATA[DISTRIBUTION/DISTRIBUTION_STAGES/DISTRIBUTION_STAGE[1]/FIELDS/FIELD[NAME='PAP_PAG_EFET']/VALUE]]></XPATH>
          </FIELD>
          <FIELD backwardCompatibility="true" type="AdditionalFields" label="PAP_PAG_EFETUADO" description="Pagamento efetuado em GERFIP?" source-type="AdditionalFields" has_confidential_data="False">
            <TAG><![CDATA[#DISTRIBUICAO:PRIMEIRAETAPA:CA:PAP_PAG_EFETUADO#]]></TAG>
            <VALUE/>
            <XPATH><![CDATA[DISTRIBUTION/DISTRIBUTION_STAGES/DISTRIBUTION_STAGE[1]/FIELDS/FIELD[NAME='PAP_PAG_EFETUADO']/VALUE]]></XPATH>
          </FIELD>
          <FIELD backwardCompatibility="true" type="AdditionalFields" label="E_Pais" description="País" source-type="AdditionalFields" has_confidential_data="False">
            <TAG><![CDATA[#DISTRIBUICAO:PRIMEIRAETAPA:CA:E_Pais#]]></TAG>
            <VALUE/>
            <XPATH><![CDATA[DISTRIBUTION/DISTRIBUTION_STAGES/DISTRIBUTION_STAGE[1]/FIELDS/FIELD[NAME='E_Pais']/VALUE]]></XPATH>
          </FIELD>
          <FIELD backwardCompatibility="true" type="AdditionalFields" label="Plurianual" description="Plurianual?" source-type="AdditionalFields" has_confidential_data="False">
            <TAG><![CDATA[#DISTRIBUICAO:PRIMEIRAETAPA:CA:Plurianual#]]></TAG>
            <VALUE/>
            <XPATH><![CDATA[DISTRIBUTION/DISTRIBUTION_STAGES/DISTRIBUTION_STAGE[1]/FIELDS/FIELD[NAME='Plurianual']/VALUE]]></XPATH>
          </FIELD>
          <FIELD backwardCompatibility="true" type="AdditionalFields" label="E_P_CONTACTO" description="Ponto de Contacto" source-type="AdditionalFields" has_confidential_data="False">
            <TAG><![CDATA[#DISTRIBUICAO:PRIMEIRAETAPA:CA:E_P_CONTACTO#]]></TAG>
            <VALUE/>
            <XPATH><![CDATA[DISTRIBUTION/DISTRIBUTION_STAGES/DISTRIBUTION_STAGE[1]/FIELDS/FIELD[NAME='E_P_CONTACTO']/VALUE]]></XPATH>
          </FIELD>
          <FIELD backwardCompatibility="true" type="AdditionalFields" label="FATURAS_PrazoLimitePagamento" description="Prazo Limite de Pagamento" source-type="AdditionalFields" has_confidential_data="False">
            <TAG><![CDATA[#DISTRIBUICAO:PRIMEIRAETAPA:CA:FATURAS_PrazoLimitePagamento#]]></TAG>
            <VALUE/>
            <XPATH><![CDATA[DISTRIBUTION/DISTRIBUTION_STAGES/DISTRIBUTION_STAGE[1]/FIELDS/FIELD[NAME='FATURAS_PrazoLimitePagamento']/VALUE]]></XPATH>
          </FIELD>
          <FIELD backwardCompatibility="true" type="AdditionalFields" label="DEN_Ocultar_Identidade" description="Pretende ocultar identidade" source-type="AdditionalFields" has_confidential_data="False">
            <TAG><![CDATA[#DISTRIBUICAO:PRIMEIRAETAPA:CA:DEN_Ocultar_Identidade#]]></TAG>
            <VALUE/>
            <XPATH><![CDATA[DISTRIBUTION/DISTRIBUTION_STAGES/DISTRIBUTION_STAGE[1]/FIELDS/FIELD[NAME='DEN_Ocultar_Identidade']/VALUE]]></XPATH>
          </FIELD>
          <FIELD backwardCompatibility="true" type="AdditionalFields" label="FATURAS_ConformidadeProcesso" description="Processo Conforme?" source-type="AdditionalFields" has_confidential_data="False">
            <TAG><![CDATA[#DISTRIBUICAO:PRIMEIRAETAPA:CA:FATURAS_ConformidadeProcesso#]]></TAG>
            <VALUE/>
            <XPATH><![CDATA[DISTRIBUTION/DISTRIBUTION_STAGES/DISTRIBUTION_STAGE[1]/FIELDS/FIELD[NAME='FATURAS_ConformidadeProcesso']/VALUE]]></XPATH>
          </FIELD>
          <FIELD backwardCompatibility="true" type="AdditionalFields" label="ProcessoFiscal" description="ProcessoFiscal" source-type="AdditionalFields" has_confidential_data="False">
            <TAG><![CDATA[#DISTRIBUICAO:PRIMEIRAETAPA:CA:ProcessoFiscal#]]></TAG>
            <VALUE/>
            <XPATH><![CDATA[DISTRIBUTION/DISTRIBUTION_STAGES/DISTRIBUTION_STAGE[1]/FIELDS/FIELD[NAME='ProcessoFiscal']/VALUE]]></XPATH>
          </FIELD>
          <FIELD backwardCompatibility="true" type="AdditionalFields" label="ProcessoInIR" description="ProcessoInIR" source-type="AdditionalFields" has_confidential_data="False">
            <TAG><![CDATA[#DISTRIBUICAO:PRIMEIRAETAPA:CA:ProcessoInIR#]]></TAG>
            <VALUE/>
            <XPATH><![CDATA[DISTRIBUTION/DISTRIBUTION_STAGES/DISTRIBUTION_STAGE[1]/FIELDS/FIELD[NAME='ProcessoInIR']/VALUE]]></XPATH>
          </FIELD>
          <FIELD backwardCompatibility="true" type="AdditionalFields" label="ProcessoTribuna" description="ProcessoTribuna" source-type="AdditionalFields" has_confidential_data="False">
            <TAG><![CDATA[#DISTRIBUICAO:PRIMEIRAETAPA:CA:ProcessoTribuna#]]></TAG>
            <VALUE/>
            <XPATH><![CDATA[DISTRIBUTION/DISTRIBUTION_STAGES/DISTRIBUTION_STAGE[1]/FIELDS/FIELD[NAME='ProcessoTribuna']/VALUE]]></XPATH>
          </FIELD>
          <FIELD backwardCompatibility="true" type="AdditionalFields" label="PRONUNCIA" description="Pronúncia" source-type="AdditionalFields" has_confidential_data="False">
            <TAG><![CDATA[#DISTRIBUICAO:PRIMEIRAETAPA:CA:PRONUNCIA#]]></TAG>
            <VALUE/>
            <XPATH><![CDATA[DISTRIBUTION/DISTRIBUTION_STAGES/DISTRIBUTION_STAGE[1]/FIELDS/FIELD[NAME='PRONUNCIA']/VALUE]]></XPATH>
          </FIELD>
          <FIELD backwardCompatibility="true" type="AdditionalFields" label="DEN_ARQ_MED" description="Proposta de Arquivamento/Tomada de Medidas?" source-type="AdditionalFields" has_confidential_data="False">
            <TAG><![CDATA[#DISTRIBUICAO:PRIMEIRAETAPA:CA:DEN_ARQ_MED#]]></TAG>
            <VALUE/>
            <XPATH><![CDATA[DISTRIBUTION/DISTRIBUTION_STAGES/DISTRIBUTION_STAGE[1]/FIELDS/FIELD[NAME='DEN_ARQ_MED']/VALUE]]></XPATH>
          </FIELD>
          <FIELD backwardCompatibility="true" type="AdditionalFields" label="den_quarta" description="Quarta-feira" source-type="AdditionalFields" has_confidential_data="False">
            <TAG><![CDATA[#DISTRIBUICAO:PRIMEIRAETAPA:CA:den_quarta#]]></TAG>
            <VALUE/>
            <XPATH><![CDATA[DISTRIBUTION/DISTRIBUTION_STAGES/DISTRIBUTION_STAGE[1]/FIELDS/FIELD[NAME='den_quarta']/VALUE]]></XPATH>
          </FIELD>
          <FIELD backwardCompatibility="true" type="AdditionalFields" label="den_quinta" description="Quinta-feira" source-type="AdditionalFields" has_confidential_data="False">
            <TAG><![CDATA[#DISTRIBUICAO:PRIMEIRAETAPA:CA:den_quinta#]]></TAG>
            <VALUE/>
            <XPATH><![CDATA[DISTRIBUTION/DISTRIBUTION_STAGES/DISTRIBUTION_STAGE[1]/FIELDS/FIELD[NAME='den_quinta']/VALUE]]></XPATH>
          </FIELD>
          <FIELD backwardCompatibility="true" type="AdditionalFields" label="Referencia" description="Referência" source-type="AdditionalFields" has_confidential_data="False">
            <TAG><![CDATA[#DISTRIBUICAO:PRIMEIRAETAPA:CA:Referencia#]]></TAG>
            <VALUE/>
            <XPATH><![CDATA[DISTRIBUTION/DISTRIBUTION_STAGES/DISTRIBUTION_STAGE[1]/FIELDS/FIELD[NAME='Referencia']/VALUE]]></XPATH>
          </FIELD>
          <FIELD backwardCompatibility="true" type="AdditionalFields" label="RefEstradaLivre" description="Referência relativa a processos do Programa Estrada Livre" source-type="AdditionalFields" has_confidential_data="False">
            <TAG><![CDATA[#DISTRIBUICAO:PRIMEIRAETAPA:CA:RefEstradaLivre#]]></TAG>
            <VALUE/>
            <XPATH><![CDATA[DISTRIBUTION/DISTRIBUTION_STAGES/DISTRIBUTION_STAGE[1]/FIELDS/FIELD[NAME='RefEstradaLivre']/VALUE]]></XPATH>
          </FIELD>
          <FIELD backwardCompatibility="true" type="AdditionalFields" label="FATURAS_FaturaAnuladaGERFIP" description="Registo da Fatura anulado em GERFIP?" source-type="AdditionalFields" has_confidential_data="False">
            <TAG><![CDATA[#DISTRIBUICAO:PRIMEIRAETAPA:CA:FATURAS_FaturaAnuladaGERFIP#]]></TAG>
            <VALUE/>
            <XPATH><![CDATA[DISTRIBUTION/DISTRIBUTION_STAGES/DISTRIBUTION_STAGE[1]/FIELDS/FIELD[NAME='FATURAS_FaturaAnuladaGERFIP']/VALUE]]></XPATH>
          </FIELD>
          <FIELD backwardCompatibility="true" type="AdditionalFields" label="FATURAS_RegistoImobilizadoEfetuado" description="Registo de Imobilizado efetuado?" source-type="AdditionalFields" has_confidential_data="False">
            <TAG><![CDATA[#DISTRIBUICAO:PRIMEIRAETAPA:CA:FATURAS_RegistoImobilizadoEfetuado#]]></TAG>
            <VALUE/>
            <XPATH><![CDATA[DISTRIBUTION/DISTRIBUTION_STAGES/DISTRIBUTION_STAGE[1]/FIELDS/FIELD[NAME='FATURAS_RegistoImobilizadoEfetuado']/VALUE]]></XPATH>
          </FIELD>
          <FIELD backwardCompatibility="true" type="AdditionalFields" label="RegistadoPor" description="Registo efectuado pelo utilizador" source-type="AdditionalFields" has_confidential_data="False">
            <TAG><![CDATA[#DISTRIBUICAO:PRIMEIRAETAPA:CA:RegistadoPor#]]></TAG>
            <VALUE/>
            <XPATH><![CDATA[DISTRIBUTION/DISTRIBUTION_STAGES/DISTRIBUTION_STAGE[1]/FIELDS/FIELD[NAME='RegistadoPor']/VALUE]]></XPATH>
          </FIELD>
          <FIELD backwardCompatibility="true" type="AdditionalFields" label="Resolução" description="Resolução" source-type="AdditionalFields" has_confidential_data="False">
            <TAG><![CDATA[#DISTRIBUICAO:PRIMEIRAETAPA:CA:Resolução#]]></TAG>
            <VALUE/>
            <XPATH><![CDATA[DISTRIBUTION/DISTRIBUTION_STAGES/DISTRIBUTION_STAGE[1]/FIELDS/FIELD[NAME='Resolução']/VALUE]]></XPATH>
          </FIELD>
          <FIELD backwardCompatibility="true" type="AdditionalFields" label="Resposta" description="Resposta" source-type="AdditionalFields" has_confidential_data="False">
            <TAG><![CDATA[#DISTRIBUICAO:PRIMEIRAETAPA:CA:Resposta#]]></TAG>
            <VALUE/>
            <XPATH><![CDATA[DISTRIBUTION/DISTRIBUTION_STAGES/DISTRIBUTION_STAGE[1]/FIELDS/FIELD[NAME='Resposta']/VALUE]]></XPATH>
          </FIELD>
          <FIELD backwardCompatibility="true" type="AdditionalFields" label="DEN_Conc_Agendamento" description="Resultado da Agendamento" source-type="AdditionalFields" has_confidential_data="False">
            <TAG><![CDATA[#DISTRIBUICAO:PRIMEIRAETAPA:CA:DEN_Conc_Agendamento#]]></TAG>
            <VALUE/>
            <XPATH><![CDATA[DISTRIBUTION/DISTRIBUTION_STAGES/DISTRIBUTION_STAGE[1]/FIELDS/FIELD[NAME='DEN_Conc_Agendamento']/VALUE]]></XPATH>
          </FIELD>
          <FIELD backwardCompatibility="true" type="AdditionalFields" label="DEN_ESC" description="São necessários esclarecimentos?" source-type="AdditionalFields" has_confidential_data="False">
            <TAG><![CDATA[#DISTRIBUICAO:PRIMEIRAETAPA:CA:DEN_ESC#]]></TAG>
            <VALUE/>
            <XPATH><![CDATA[DISTRIBUTION/DISTRIBUTION_STAGES/DISTRIBUTION_STAGE[1]/FIELDS/FIELD[NAME='DEN_ESC']/VALUE]]></XPATH>
          </FIELD>
          <FIELD backwardCompatibility="true" type="AdditionalFields" label="den_segunda" description="Segunda-feira" source-type="AdditionalFields" has_confidential_data="False">
            <TAG><![CDATA[#DISTRIBUICAO:PRIMEIRAETAPA:CA:den_segunda#]]></TAG>
            <VALUE/>
            <XPATH><![CDATA[DISTRIBUTION/DISTRIBUTION_STAGES/DISTRIBUTION_STAGE[1]/FIELDS/FIELD[NAME='den_segunda']/VALUE]]></XPATH>
          </FIELD>
          <FIELD backwardCompatibility="true" type="AdditionalFields" label="Sentido" description="Sentido da estrada" source-type="AdditionalFields" has_confidential_data="False">
            <TAG><![CDATA[#DISTRIBUICAO:PRIMEIRAETAPA:CA:Sentido#]]></TAG>
            <VALUE/>
            <XPATH><![CDATA[DISTRIBUTION/DISTRIBUTION_STAGES/DISTRIBUTION_STAGE[1]/FIELDS/FIELD[NAME='Sentido']/VALUE]]></XPATH>
          </FIELD>
          <FIELD backwardCompatibility="true" type="AdditionalFields" label="den_sexta" description="Sexta-feira" source-type="AdditionalFields" has_confidential_data="False">
            <TAG><![CDATA[#DISTRIBUICAO:PRIMEIRAETAPA:CA:den_sexta#]]></TAG>
            <VALUE/>
            <XPATH><![CDATA[DISTRIBUTION/DISTRIBUTION_STAGES/DISTRIBUTION_STAGE[1]/FIELDS/FIELD[NAME='den_sexta']/VALUE]]></XPATH>
          </FIELD>
          <FIELD backwardCompatibility="true" type="AdditionalFields" label="E_SITE" description="Site" source-type="AdditionalFields" has_confidential_data="False">
            <TAG><![CDATA[#DISTRIBUICAO:PRIMEIRAETAPA:CA:E_SITE#]]></TAG>
            <VALUE/>
            <XPATH><![CDATA[DISTRIBUTION/DISTRIBUTION_STAGES/DISTRIBUTION_STAGE[1]/FIELDS/FIELD[NAME='E_SITE']/VALUE]]></XPATH>
          </FIELD>
          <FIELD backwardCompatibility="true" type="AdditionalFields" label="E_SUB_UO" description="Sub Unidade Orgânica" source-type="AdditionalFields" has_confidential_data="False">
            <TAG><![CDATA[#DISTRIBUICAO:PRIMEIRAETAPA:CA:E_SUB_UO#]]></TAG>
            <VALUE/>
            <XPATH><![CDATA[DISTRIBUTION/DISTRIBUTION_STAGES/DISTRIBUTION_STAGE[1]/FIELDS/FIELD[NAME='E_SUB_UO']/VALUE]]></XPATH>
          </FIELD>
          <FIELD backwardCompatibility="true" type="AdditionalFields" label="den_tarde" description="Tarde" source-type="AdditionalFields" has_confidential_data="False">
            <TAG><![CDATA[#DISTRIBUICAO:PRIMEIRAETAPA:CA:den_tarde#]]></TAG>
            <VALUE/>
            <XPATH><![CDATA[DISTRIBUTION/DISTRIBUTION_STAGES/DISTRIBUTION_STAGE[1]/FIELDS/FIELD[NAME='den_tarde']/VALUE]]></XPATH>
          </FIELD>
          <FIELD backwardCompatibility="true" type="AdditionalFields" label="Telefax" description="Telefax do Reclamante" source-type="AdditionalFields" has_confidential_data="False">
            <TAG><![CDATA[#DISTRIBUICAO:PRIMEIRAETAPA:CA:Telefax#]]></TAG>
            <VALUE/>
            <XPATH><![CDATA[DISTRIBUTION/DISTRIBUTION_STAGES/DISTRIBUTION_STAGE[1]/FIELDS/FIELD[NAME='Telefax']/VALUE]]></XPATH>
          </FIELD>
          <FIELD backwardCompatibility="true" type="AdditionalFields" label="E_Telefone" description="Telefone" source-type="AdditionalFields" has_confidential_data="False">
            <TAG><![CDATA[#DISTRIBUICAO:PRIMEIRAETAPA:CA:E_Telefone#]]></TAG>
            <VALUE/>
            <XPATH><![CDATA[DISTRIBUTION/DISTRIBUTION_STAGES/DISTRIBUTION_STAGE[1]/FIELDS/FIELD[NAME='E_Telefone']/VALUE]]></XPATH>
          </FIELD>
          <FIELD backwardCompatibility="true" type="AdditionalFields" label="Telefone" description="Telefone do Reclamante" source-type="AdditionalFields" has_confidential_data="False">
            <TAG><![CDATA[#DISTRIBUICAO:PRIMEIRAETAPA:CA:Telefone#]]></TAG>
            <VALUE/>
            <XPATH><![CDATA[DISTRIBUTION/DISTRIBUTION_STAGES/DISTRIBUTION_STAGE[1]/FIELDS/FIELD[NAME='Telefone']/VALUE]]></XPATH>
          </FIELD>
          <FIELD backwardCompatibility="true" type="AdditionalFields" label="E_Telemovel" description="Telemóvel" source-type="AdditionalFields" has_confidential_data="False">
            <TAG><![CDATA[#DISTRIBUICAO:PRIMEIRAETAPA:CA:E_Telemovel#]]></TAG>
            <VALUE/>
            <XPATH><![CDATA[DISTRIBUTION/DISTRIBUTION_STAGES/DISTRIBUTION_STAGE[1]/FIELDS/FIELD[NAME='E_Telemovel']/VALUE]]></XPATH>
          </FIELD>
          <FIELD backwardCompatibility="true" type="AdditionalFields" label="Telemóvel" description="Telemóvel" source-type="AdditionalFields" has_confidential_data="False">
            <TAG><![CDATA[#DISTRIBUICAO:PRIMEIRAETAPA:CA:Telemóvel#]]></TAG>
            <VALUE/>
            <XPATH><![CDATA[DISTRIBUTION/DISTRIBUTION_STAGES/DISTRIBUTION_STAGE[1]/FIELDS/FIELD[NAME='Telemóvel']/VALUE]]></XPATH>
          </FIELD>
          <FIELD backwardCompatibility="true" type="AdditionalFields" label="den_terca" description="Terça-feira" source-type="AdditionalFields" has_confidential_data="False">
            <TAG><![CDATA[#DISTRIBUICAO:PRIMEIRAETAPA:CA:den_terca#]]></TAG>
            <VALUE/>
            <XPATH><![CDATA[DISTRIBUTION/DISTRIBUTION_STAGES/DISTRIBUTION_STAGE[1]/FIELDS/FIELD[NAME='den_terca']/VALUE]]></XPATH>
          </FIELD>
          <FIELD backwardCompatibility="true" type="AdditionalFields" label="TST" description="Teste" source-type="AdditionalFields" has_confidential_data="False">
            <TAG><![CDATA[#DISTRIBUICAO:PRIMEIRAETAPA:CA:TST#]]></TAG>
            <VALUE/>
            <XPATH><![CDATA[DISTRIBUTION/DISTRIBUTION_STAGES/DISTRIBUTION_STAGE[1]/FIELDS/FIELD[NAME='TST']/VALUE]]></XPATH>
          </FIELD>
          <FIELD backwardCompatibility="true" type="AdditionalFields" label="teste2" description="teste2" source-type="AdditionalFields" has_confidential_data="False">
            <TAG><![CDATA[#DISTRIBUICAO:PRIMEIRAETAPA:CA:teste2#]]></TAG>
            <VALUE/>
            <XPATH><![CDATA[DISTRIBUTION/DISTRIBUTION_STAGES/DISTRIBUTION_STAGE[1]/FIELDS/FIELD[NAME='teste2']/VALUE]]></XPATH>
          </FIELD>
          <FIELD backwardCompatibility="true" type="AdditionalFields" label="DEN_Motivo_Testemunha" description="Testemunhou a situação em primeira mão" source-type="AdditionalFields" has_confidential_data="False">
            <TAG><![CDATA[#DISTRIBUICAO:PRIMEIRAETAPA:CA:DEN_Motivo_Testemunha#]]></TAG>
            <VALUE/>
            <XPATH><![CDATA[DISTRIBUTION/DISTRIBUTION_STAGES/DISTRIBUTION_STAGE[1]/FIELDS/FIELD[NAME='DEN_Motivo_Testemunha']/VALUE]]></XPATH>
          </FIELD>
          <FIELD backwardCompatibility="true" type="AdditionalFields" label="testeobs" description="testeobs" source-type="AdditionalFields" has_confidential_data="False">
            <TAG><![CDATA[#DISTRIBUICAO:PRIMEIRAETAPA:CA:testeobs#]]></TAG>
            <VALUE/>
            <XPATH><![CDATA[DISTRIBUTION/DISTRIBUTION_STAGES/DISTRIBUTION_STAGE[1]/FIELDS/FIELD[NAME='testeobs']/VALUE]]></XPATH>
          </FIELD>
          <FIELD backwardCompatibility="true" type="AdditionalFields" label="DEN_Motivo_Conhecimento" description="Teve conhecimento da situação e decidiu denunciar" source-type="AdditionalFields" has_confidential_data="False">
            <TAG><![CDATA[#DISTRIBUICAO:PRIMEIRAETAPA:CA:DEN_Motivo_Conhecimento#]]></TAG>
            <VALUE/>
            <XPATH><![CDATA[DISTRIBUTION/DISTRIBUTION_STAGES/DISTRIBUTION_STAGE[1]/FIELDS/FIELD[NAME='DEN_Motivo_Conhecimento']/VALUE]]></XPATH>
          </FIELD>
          <FIELD backwardCompatibility="true" type="AdditionalFields" label="Autorizacao" description="Tipo de Autorização/Comunicação" source-type="AdditionalFields" has_confidential_data="False">
            <TAG><![CDATA[#DISTRIBUICAO:PRIMEIRAETAPA:CA:Autorizacao#]]></TAG>
            <VALUE/>
            <XPATH><![CDATA[DISTRIBUTION/DISTRIBUTION_STAGES/DISTRIBUTION_STAGE[1]/FIELDS/FIELD[NAME='Autorizacao']/VALUE]]></XPATH>
          </FIELD>
          <FIELD backwardCompatibility="true" type="AdditionalFields" label="DEN_Tipo_Denunciante" description="Tipo de denunciante" source-type="AdditionalFields" has_confidential_data="False">
            <TAG><![CDATA[#DISTRIBUICAO:PRIMEIRAETAPA:CA:DEN_Tipo_Denunciante#]]></TAG>
            <VALUE/>
            <XPATH><![CDATA[DISTRIBUTION/DISTRIBUTION_STAGES/DISTRIBUTION_STAGE[1]/FIELDS/FIELD[NAME='DEN_Tipo_Denunciante']/VALUE]]></XPATH>
          </FIELD>
          <FIELD backwardCompatibility="true" type="AdditionalFields" label="fat_tipodoc" description="Tipo de documento" source-type="AdditionalFields" has_confidential_data="False">
            <TAG><![CDATA[#DISTRIBUICAO:PRIMEIRAETAPA:CA:fat_tipodoc#]]></TAG>
            <VALUE/>
            <XPATH><![CDATA[DISTRIBUTION/DISTRIBUTION_STAGES/DISTRIBUTION_STAGE[1]/FIELDS/FIELD[NAME='fat_tipodoc']/VALUE]]></XPATH>
          </FIELD>
          <FIELD backwardCompatibility="true" type="AdditionalFields" label="Tipo" description="Tipo de documento associado aos livros &quot;Ent_antigas&quot; e &quot;Sai_antigas&quot;" source-type="AdditionalFields" has_confidential_data="False">
            <TAG><![CDATA[#DISTRIBUICAO:PRIMEIRAETAPA:CA:Tipo#]]></TAG>
            <VALUE/>
            <XPATH><![CDATA[DISTRIBUTION/DISTRIBUTION_STAGES/DISTRIBUTION_STAGE[1]/FIELDS/FIELD[NAME='Tipo']/VALUE]]></XPATH>
          </FIELD>
          <FIELD backwardCompatibility="true" type="AdditionalFields" label="FATURAS_TipoProcesso" description="Tipo de Processo" source-type="AdditionalFields" has_confidential_data="False">
            <TAG><![CDATA[#DISTRIBUICAO:PRIMEIRAETAPA:CA:FATURAS_TipoProcesso#]]></TAG>
            <VALUE/>
            <XPATH><![CDATA[DISTRIBUTION/DISTRIBUTION_STAGES/DISTRIBUTION_STAGE[1]/FIELDS/FIELD[NAME='FATURAS_TipoProcesso']/VALUE]]></XPATH>
          </FIELD>
          <FIELD backwardCompatibility="true" type="AdditionalFields" label="TipoIntervenção" description="TipoIntervenção" source-type="AdditionalFields" has_confidential_data="False">
            <TAG><![CDATA[#DISTRIBUICAO:PRIMEIRAETAPA:CA:TipoIntervenção#]]></TAG>
            <VALUE/>
            <XPATH><![CDATA[DISTRIBUTION/DISTRIBUTION_STAGES/DISTRIBUTION_STAGE[1]/FIELDS/FIELD[NAME='TipoIntervenção']/VALUE]]></XPATH>
          </FIELD>
          <FIELD backwardCompatibility="true" type="AdditionalFields" label="E_TITULO" description="Título" source-type="AdditionalFields" has_confidential_data="False">
            <TAG><![CDATA[#DISTRIBUICAO:PRIMEIRAETAPA:CA:E_TITULO#]]></TAG>
            <VALUE/>
            <XPATH><![CDATA[DISTRIBUTION/DISTRIBUTION_STAGES/DISTRIBUTION_STAGE[1]/FIELDS/FIELD[NAME='E_TITULO']/VALUE]]></XPATH>
          </FIELD>
          <FIELD backwardCompatibility="true" type="AdditionalFields" label="fat_Total_impostos" description="Total impostos" source-type="AdditionalFields" has_confidential_data="False">
            <TAG><![CDATA[#DISTRIBUICAO:PRIMEIRAETAPA:CA:fat_Total_impostos#]]></TAG>
            <VALUE/>
            <XPATH><![CDATA[DISTRIBUTION/DISTRIBUTION_STAGES/DISTRIBUTION_STAGE[1]/FIELDS/FIELD[NAME='fat_Total_impostos']/VALUE]]></XPATH>
          </FIELD>
          <FIELD backwardCompatibility="true" type="AdditionalFields" label="fat_Total_IVA_TX_nor" description="Total IVA Taxa Normal" source-type="AdditionalFields" has_confidential_data="False">
            <TAG><![CDATA[#DISTRIBUICAO:PRIMEIRAETAPA:CA:fat_Total_IVA_TX_nor#]]></TAG>
            <VALUE/>
            <XPATH><![CDATA[DISTRIBUTION/DISTRIBUTION_STAGES/DISTRIBUTION_STAGE[1]/FIELDS/FIELD[NAME='fat_Total_IVA_TX_nor']/VALUE]]></XPATH>
          </FIELD>
          <FIELD backwardCompatibility="true" type="AdditionalFields" label="PAP_TRANS_EFETUADA" description="Transferência bancária efetuada?" source-type="AdditionalFields" has_confidential_data="False">
            <TAG><![CDATA[#DISTRIBUICAO:PRIMEIRAETAPA:CA:PAP_TRANS_EFETUADA#]]></TAG>
            <VALUE/>
            <XPATH><![CDATA[DISTRIBUTION/DISTRIBUTION_STAGES/DISTRIBUTION_STAGE[1]/FIELDS/FIELD[NAME='PAP_TRANS_EFETUADA']/VALUE]]></XPATH>
          </FIELD>
          <FIELD backwardCompatibility="true" type="AdditionalFields" label="PAP_TRANSF_EFET" description="Transferência bancária efetuada?" source-type="AdditionalFields" has_confidential_data="False">
            <TAG><![CDATA[#DISTRIBUICAO:PRIMEIRAETAPA:CA:PAP_TRANSF_EFET#]]></TAG>
            <VALUE/>
            <XPATH><![CDATA[DISTRIBUTION/DISTRIBUTION_STAGES/DISTRIBUTION_STAGE[1]/FIELDS/FIELD[NAME='PAP_TRANSF_EFET']/VALUE]]></XPATH>
          </FIELD>
          <FIELD backwardCompatibility="true" type="AdditionalFields" label="Periodicidade" description="Trimestral&#10;Semestral&#10;Anual&#10;Mensal&#10;Pontual" source-type="AdditionalFields" has_confidential_data="False">
            <TAG><![CDATA[#DISTRIBUICAO:PRIMEIRAETAPA:CA:Periodicidade#]]></TAG>
            <VALUE/>
            <XPATH><![CDATA[DISTRIBUTION/DISTRIBUTION_STAGES/DISTRIBUTION_STAGE[1]/FIELDS/FIELD[NAME='Periodicidade']/VALUE]]></XPATH>
          </FIELD>
          <FIELD backwardCompatibility="true" type="AdditionalFields" label="E_UO" description="Unidade Orgânica" source-type="AdditionalFields" has_confidential_data="False">
            <TAG><![CDATA[#DISTRIBUICAO:PRIMEIRAETAPA:CA:E_UO#]]></TAG>
            <VALUE/>
            <XPATH><![CDATA[DISTRIBUTION/DISTRIBUTION_STAGES/DISTRIBUTION_STAGE[1]/FIELDS/FIELD[NAME='E_UO']/VALUE]]></XPATH>
          </FIELD>
          <FIELD backwardCompatibility="true" type="AdditionalFields" label="PAP_VALIDADO_POR" description="Validado por:" source-type="AdditionalFields" has_confidential_data="False">
            <TAG><![CDATA[#DISTRIBUICAO:PRIMEIRAETAPA:CA:PAP_VALIDADO_POR#]]></TAG>
            <VALUE/>
            <XPATH><![CDATA[DISTRIBUTION/DISTRIBUTION_STAGES/DISTRIBUTION_STAGE[1]/FIELDS/FIELD[NAME='PAP_VALIDADO_POR']/VALUE]]></XPATH>
          </FIELD>
          <FIELD backwardCompatibility="true" type="AdditionalFields" label="PAP_VALID_POR" description="Validar por:" source-type="AdditionalFields" has_confidential_data="False">
            <TAG><![CDATA[#DISTRIBUICAO:PRIMEIRAETAPA:CA:PAP_VALID_POR#]]></TAG>
            <VALUE/>
            <XPATH><![CDATA[DISTRIBUTION/DISTRIBUTION_STAGES/DISTRIBUTION_STAGE[1]/FIELDS/FIELD[NAME='PAP_VALID_POR']/VALUE]]></XPATH>
          </FIELD>
          <FIELD backwardCompatibility="true" type="AdditionalFields" label="FATURAS_VALOR" description="Valor" source-type="AdditionalFields" has_confidential_data="False">
            <TAG><![CDATA[#DISTRIBUICAO:PRIMEIRAETAPA:CA:FATURAS_VALOR#]]></TAG>
            <VALUE/>
            <XPATH><![CDATA[DISTRIBUTION/DISTRIBUTION_STAGES/DISTRIBUTION_STAGE[1]/FIELDS/FIELD[NAME='FATURAS_VALOR']/VALUE]]></XPATH>
          </FIELD>
          <FIELD backwardCompatibility="true" type="AdditionalFields" label="FATURAS_ValorAcima_FatMultipla" description="Valor acima da adjudicado e faturação múltipla?" source-type="AdditionalFields" has_confidential_data="False">
            <TAG><![CDATA[#DISTRIBUICAO:PRIMEIRAETAPA:CA:FATURAS_ValorAcima_FatMultipla#]]></TAG>
            <VALUE/>
            <XPATH><![CDATA[DISTRIBUTION/DISTRIBUTION_STAGES/DISTRIBUTION_STAGE[1]/FIELDS/FIELD[NAME='FATURAS_ValorAcima_FatMultipla']/VALUE]]></XPATH>
          </FIELD>
          <FIELD backwardCompatibility="true" type="AdditionalFields" label="FATURAS_VerificacaoCertidoes" description="Verificação de Certidões ou Devolução de Fatura " source-type="AdditionalFields" has_confidential_data="False">
            <TAG><![CDATA[#DISTRIBUICAO:PRIMEIRAETAPA:CA:FATURAS_VerificacaoCertidoes#]]></TAG>
            <VALUE/>
            <XPATH><![CDATA[DISTRIBUTION/DISTRIBUTION_STAGES/DISTRIBUTION_STAGE[1]/FIELDS/FIELD[NAME='FATURAS_VerificacaoCertidoes']/VALUE]]></XPATH>
          </FIELD>
          <FIELD type="AdditionalFields" label="_ENT_SEGURADORA" description="_ENT_SEGURADORA" source-type="AdditionalFields" has_confidential_data="False">
            <TAG><![CDATA[#DISTRIBUTION:FIRSTSTAGE:AF:_ENT_SEGURADORA#]]></TAG>
            <VALUE/>
            <XPATH><![CDATA[DISTRIBUTION/DISTRIBUTION_STAGES/DISTRIBUTION_STAGE[1]/FIELDS/FIELD[NAME='_ENT_SEGURADORA']/VALUE]]></XPATH>
          </FIELD>
          <FIELD type="AdditionalFields" label="Data" description="Data" source-type="AdditionalFields" has_confidential_data="False">
            <TAG><![CDATA[#DISTRIBUTION:FIRSTSTAGE:AF:Data#]]></TAG>
            <VALUE/>
            <XPATH><![CDATA[DISTRIBUTION/DISTRIBUTION_STAGES/DISTRIBUTION_STAGE[1]/FIELDS/FIELD[NAME='Data']/VALUE]]></XPATH>
          </FIELD>
          <FIELD type="AdditionalFields" label="Data_Devol_AR" description="Data_Devol_AR" source-type="AdditionalFields" has_confidential_data="False">
            <TAG><![CDATA[#DISTRIBUTION:FIRSTSTAGE:AF:Data_Devol_AR#]]></TAG>
            <VALUE/>
            <XPATH><![CDATA[DISTRIBUTION/DISTRIBUTION_STAGES/DISTRIBUTION_STAGE[1]/FIELDS/FIELD[NAME='Data_Devol_AR']/VALUE]]></XPATH>
          </FIELD>
          <FIELD type="AdditionalFields" label="Data_Exp" description="Data_Exp" source-type="AdditionalFields" has_confidential_data="False">
            <TAG><![CDATA[#DISTRIBUTION:FIRSTSTAGE:AF:Data_Exp#]]></TAG>
            <VALUE/>
            <XPATH><![CDATA[DISTRIBUTION/DISTRIBUTION_STAGES/DISTRIBUTION_STAGE[1]/FIELDS/FIELD[NAME='Data_Exp']/VALUE]]></XPATH>
          </FIELD>
          <FIELD type="AdditionalFields" label="E_TIPO" description="E_TIPO" source-type="AdditionalFields" has_confidential_data="False">
            <TAG><![CDATA[#DISTRIBUTION:FIRSTSTAGE:AF:E_TIPO#]]></TAG>
            <VALUE/>
            <XPATH><![CDATA[DISTRIBUTION/DISTRIBUTION_STAGES/DISTRIBUTION_STAGE[1]/FIELDS/FIELD[NAME='E_TIPO']/VALUE]]></XPATH>
          </FIELD>
          <FIELD type="AdditionalFields" label="Entidade" description="Entidade" source-type="AdditionalFields" has_confidential_data="False">
            <TAG><![CDATA[#DISTRIBUTION:FIRSTSTAGE:AF:Entidade#]]></TAG>
            <VALUE/>
            <XPATH><![CDATA[DISTRIBUTION/DISTRIBUTION_STAGES/DISTRIBUTION_STAGE[1]/FIELDS/FIELD[NAME='Entidade']/VALUE]]></XPATH>
          </FIELD>
          <FIELD type="AdditionalFields" label="FORM_DGO" description="FORM_DGO" source-type="AdditionalFields" has_confidential_data="False">
            <TAG><![CDATA[#DISTRIBUTION:FIRSTSTAGE:AF:FORM_DGO#]]></TAG>
            <VALUE/>
            <XPATH><![CDATA[DISTRIBUTION/DISTRIBUTION_STAGES/DISTRIBUTION_STAGE[1]/FIELDS/FIELD[NAME='FORM_DGO']/VALUE]]></XPATH>
          </FIELD>
          <FIELD type="AdditionalFields" label="FORM_DGO2" description="FORM_DGO2" source-type="AdditionalFields" has_confidential_data="False">
            <TAG><![CDATA[#DISTRIBUTION:FIRSTSTAGE:AF:FORM_DGO2#]]></TAG>
            <VALUE/>
            <XPATH><![CDATA[DISTRIBUTION/DISTRIBUTION_STAGES/DISTRIBUTION_STAGE[1]/FIELDS/FIELD[NAME='FORM_DGO2']/VALUE]]></XPATH>
          </FIELD>
          <FIELD type="AdditionalFields" label="Fundamentação" description="Fundamentação" source-type="AdditionalFields" has_confidential_data="False">
            <TAG><![CDATA[#DISTRIBUTION:FIRSTSTAGE:AF:Fundamentação#]]></TAG>
            <VALUE/>
            <XPATH><![CDATA[DISTRIBUTION/DISTRIBUTION_STAGES/DISTRIBUTION_STAGE[1]/FIELDS/FIELD[NAME='Fundamentação']/VALUE]]></XPATH>
          </FIELD>
          <FIELD type="AdditionalFields" label="NOMEDOCONDUTOR" description="NOMEDOCONDUTOR" source-type="AdditionalFields" has_confidential_data="False">
            <TAG><![CDATA[#DISTRIBUTION:FIRSTSTAGE:AF:NOMEDOCONDUTOR#]]></TAG>
            <VALUE/>
            <XPATH><![CDATA[DISTRIBUTION/DISTRIBUTION_STAGES/DISTRIBUTION_STAGE[1]/FIELDS/FIELD[NAME='NOMEDOCONDUTOR']/VALUE]]></XPATH>
          </FIELD>
          <FIELD type="AdditionalFields" label="PC_DEIT" description="PC_DEIT" source-type="AdditionalFields" has_confidential_data="False">
            <TAG><![CDATA[#DISTRIBUTION:FIRSTSTAGE:AF:PC_DEIT#]]></TAG>
            <VALUE/>
            <XPATH><![CDATA[DISTRIBUTION/DISTRIBUTION_STAGES/DISTRIBUTION_STAGE[1]/FIELDS/FIELD[NAME='PC_DEIT']/VALUE]]></XPATH>
          </FIELD>
          <FIELD type="AdditionalFields" label="SEP_Reg_Biog_Trab" description="SEP_Reg_Biog_Trab" source-type="AdditionalFields" has_confidential_data="False">
            <TAG><![CDATA[#DISTRIBUTION:FIRSTSTAGE:AF:SEP_Reg_Biog_Trab#]]></TAG>
            <VALUE/>
            <XPATH><![CDATA[DISTRIBUTION/DISTRIBUTION_STAGES/DISTRIBUTION_STAGE[1]/FIELDS/FIELD[NAME='SEP_Reg_Biog_Trab']/VALUE]]></XPATH>
          </FIELD>
          <FIELD type="AdditionalFields" label="sep_reunioes_cd" description="sep_reunioes_cd" source-type="AdditionalFields" has_confidential_data="False">
            <TAG><![CDATA[#DISTRIBUTION:FIRSTSTAGE:AF:sep_reunioes_cd#]]></TAG>
            <VALUE/>
            <XPATH><![CDATA[DISTRIBUTION/DISTRIBUTION_STAGES/DISTRIBUTION_STAGE[1]/FIELDS/FIELD[NAME='sep_reunioes_cd']/VALUE]]></XPATH>
          </FIELD>
          <FIELD type="AdditionalFields" label="Serviço" description="Serviço" source-type="AdditionalFields" has_confidential_data="False">
            <TAG><![CDATA[#DISTRIBUTION:FIRSTSTAGE:AF:Serviço#]]></TAG>
            <VALUE/>
            <XPATH><![CDATA[DISTRIBUTION/DISTRIBUTION_STAGES/DISTRIBUTION_STAGE[1]/FIELDS/FIELD[NAME='Serviço']/VALUE]]></XPATH>
          </FIELD>
          <FIELD type="AdditionalFields" label="TIPODEDOCUMENTO" description="TIPODEDOCUMENTO" source-type="AdditionalFields" has_confidential_data="False">
            <TAG><![CDATA[#DISTRIBUTION:FIRSTSTAGE:AF:TIPODEDOCUMENTO#]]></TAG>
            <VALUE/>
            <XPATH><![CDATA[DISTRIBUTION/DISTRIBUTION_STAGES/DISTRIBUTION_STAGE[1]/FIELDS/FIELD[NAME='TIPODEDOCUMENTO']/VALUE]]></XPATH>
          </FIELD>
          <FIELD type="AdditionalFields" label="TITULOCONDUCAO" description="TITULOCONDUCAO" source-type="AdditionalFields" has_confidential_data="False">
            <TAG><![CDATA[#DISTRIBUTION:FIRSTSTAGE:AF:TITULOCONDUCAO#]]></TAG>
            <VALUE/>
            <XPATH><![CDATA[DISTRIBUTION/DISTRIBUTION_STAGES/DISTRIBUTION_STAGE[1]/FIELDS/FIELD[NAME='TITULOCONDUCAO']/VALUE]]></XPATH>
          </FIELD>
          <FIELD type="AdditionalFields" label="ValoresLOE" description="ValoresLOE" source-type="AdditionalFields" has_confidential_data="False">
            <TAG><![CDATA[#DISTRIBUTION:FIRSTSTAGE:AF:ValoresLOE#]]></TAG>
            <VALUE/>
            <XPATH><![CDATA[DISTRIBUTION/DISTRIBUTION_STAGES/DISTRIBUTION_STAGE[1]/FIELDS/FIELD[NAME='ValoresLOE']/VALUE]]></XPATH>
          </FIELD>
          <FIELD type="AdditionalFields" label="FATURAS_ContactoFornecedor" description="(Fornecedor) Contacto" source-type="AdditionalFields" has_confidential_data="False">
            <TAG><![CDATA[#DISTRIBUTION:FIRSTSTAGE:AF:FATURAS_ContactoFornecedor#]]></TAG>
            <VALUE/>
            <XPATH><![CDATA[DISTRIBUTION/DISTRIBUTION_STAGES/DISTRIBUTION_STAGE[1]/FIELDS/FIELD[NAME='FATURAS_ContactoFornecedor']/VALUE]]></XPATH>
          </FIELD>
          <FIELD type="AdditionalFields" label="FATURAS_ContribuinteFornecedor" description="(Fornecedor) Contribuinte" source-type="AdditionalFields" has_confidential_data="False">
            <TAG><![CDATA[#DISTRIBUTION:FIRSTSTAGE:AF:FATURAS_ContribuinteFornecedor#]]></TAG>
            <VALUE/>
            <XPATH><![CDATA[DISTRIBUTION/DISTRIBUTION_STAGES/DISTRIBUTION_STAGE[1]/FIELDS/FIELD[NAME='FATURAS_ContribuinteFornecedor']/VALUE]]></XPATH>
          </FIELD>
          <FIELD type="AdditionalFields" label="FATURAS_DesignacaoFornecedor" description="(Fornecedor) Designação" source-type="AdditionalFields" has_confidential_data="False">
            <TAG><![CDATA[#DISTRIBUTION:FIRSTSTAGE:AF:FATURAS_DesignacaoFornecedor#]]></TAG>
            <VALUE/>
            <XPATH><![CDATA[DISTRIBUTION/DISTRIBUTION_STAGES/DISTRIBUTION_STAGE[1]/FIELDS/FIELD[NAME='FATURAS_DesignacaoFornecedor']/VALUE]]></XPATH>
          </FIELD>
          <FIELD type="AdditionalFields" label="FATURAS_NomeFornecedor" description="(Fornecedor) Nome" source-type="AdditionalFields" has_confidential_data="False">
            <TAG><![CDATA[#DISTRIBUTION:FIRSTSTAGE:AF:FATURAS_NomeFornecedor#]]></TAG>
            <VALUE/>
            <XPATH><![CDATA[DISTRIBUTION/DISTRIBUTION_STAGES/DISTRIBUTION_STAGE[1]/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TION:FIRSTSTAGE:AF:Período#]]></TAG>
            <VALUE/>
            <XPATH><![CDATA[DISTRIBUTION/DISTRIBUTION_STAGES/DISTRIBUTION_STAGE[1]/FIELDS/FIELD[NAME='Período']/VALUE]]></XPATH>
          </FIELD>
          <FIELD type="AdditionalFields" label="DEN_LEG" description="A denúncia é legítima?" source-type="AdditionalFields" has_confidential_data="False">
            <TAG><![CDATA[#DISTRIBUTION:FIRSTSTAGE:AF:DEN_LEG#]]></TAG>
            <VALUE/>
            <XPATH><![CDATA[DISTRIBUTION/DISTRIBUTION_STAGES/DISTRIBUTION_STAGE[1]/FIELDS/FIELD[NAME='DEN_LEG']/VALUE]]></XPATH>
          </FIELD>
          <FIELD type="AdditionalFields" label="TipoSituacao" description="A usar nos formulários originados no site" source-type="AdditionalFields" has_confidential_data="False">
            <TAG><![CDATA[#DISTRIBUTION:FIRSTSTAGE:AF:TipoSituacao#]]></TAG>
            <VALUE/>
            <XPATH><![CDATA[DISTRIBUTION/DISTRIBUTION_STAGES/DISTRIBUTION_STAGE[1]/FIELDS/FIELD[NAME='TipoSituacao']/VALUE]]></XPATH>
          </FIELD>
          <FIELD type="AdditionalFields" label="DEN_Aceita_Termos" description="Aceita termos e condições" source-type="AdditionalFields" has_confidential_data="False">
            <TAG><![CDATA[#DISTRIBUTION:FIRSTSTAGE:AF:DEN_Aceita_Termos#]]></TAG>
            <VALUE/>
            <XPATH><![CDATA[DISTRIBUTION/DISTRIBUTION_STAGES/DISTRIBUTION_STAGE[1]/FIELDS/FIELD[NAME='DEN_Aceita_Termos']/VALUE]]></XPATH>
          </FIELD>
          <FIELD type="AdditionalFields" label="PAP_ANEX_COMPROV" description="Anexado comprovatido HomeBanking?" source-type="AdditionalFields" has_confidential_data="False">
            <TAG><![CDATA[#DISTRIBUTION:FIRSTSTAGE:AF:PAP_ANEX_COMPROV#]]></TAG>
            <VALUE/>
            <XPATH><![CDATA[DISTRIBUTION/DISTRIBUTION_STAGES/DISTRIBUTION_STAGE[1]/FIELDS/FIELD[NAME='PAP_ANEX_COMPROV']/VALUE]]></XPATH>
          </FIELD>
          <FIELD type="AdditionalFields" label="PAP_ANEXADO_COMPROVATIVO" description="Anexado comprovativo HomeBanking?" source-type="AdditionalFields" has_confidential_data="False">
            <TAG><![CDATA[#DISTRIBUTION:FIRSTSTAGE:AF:PAP_ANEXADO_COMPROVATIVO#]]></TAG>
            <VALUE/>
            <XPATH><![CDATA[DISTRIBUTION/DISTRIBUTION_STAGES/DISTRIBUTION_STAGE[1]/FIELDS/FIELD[NAME='PAP_ANEXADO_COMPROVATIVO']/VALUE]]></XPATH>
          </FIELD>
          <FIELD type="AdditionalFields" label="Ano" description="Ano" source-type="AdditionalFields" has_confidential_data="False">
            <TAG><![CDATA[#DISTRIBUTION:FIRSTSTAGE:AF:Ano#]]></TAG>
            <VALUE/>
            <XPATH><![CDATA[DISTRIBUTION/DISTRIBUTION_STAGES/DISTRIBUTION_STAGE[1]/FIELDS/FIELD[NAME='Ano']/VALUE]]></XPATH>
          </FIELD>
          <FIELD type="AdditionalFields" label="PAP_APROV" description="Aprovado?" source-type="AdditionalFields" has_confidential_data="False">
            <TAG><![CDATA[#DISTRIBUTION:FIRSTSTAGE:AF:PAP_APROV#]]></TAG>
            <VALUE/>
            <XPATH><![CDATA[DISTRIBUTION/DISTRIBUTION_STAGES/DISTRIBUTION_STAGE[1]/FIELDS/FIELD[NAME='PAP_APROV']/VALUE]]></XPATH>
          </FIELD>
          <FIELD type="AdditionalFields" label="PAP_APROVADO" description="Aprovado?" source-type="AdditionalFields" has_confidential_data="False">
            <TAG><![CDATA[#DISTRIBUTION:FIRSTSTAGE:AF:PAP_APROVADO#]]></TAG>
            <VALUE/>
            <XPATH><![CDATA[DISTRIBUTION/DISTRIBUTION_STAGES/DISTRIBUTION_STAGE[1]/FIELDS/FIELD[NAME='PAP_APROVADO']/VALUE]]></XPATH>
          </FIELD>
          <FIELD type="AdditionalFields" label="Arguido_Requerido" description="Arguido/Requerido" source-type="AdditionalFields" has_confidential_data="False">
            <TAG><![CDATA[#DISTRIBUTION:FIRSTSTAGE:AF:Arguido_Requerido#]]></TAG>
            <VALUE/>
            <XPATH><![CDATA[DISTRIBUTION/DISTRIBUTION_STAGES/DISTRIBUTION_STAGE[1]/FIELDS/FIELD[NAME='Arguido_Requerido']/VALUE]]></XPATH>
          </FIELD>
          <FIELD type="AdditionalFields" label="PAP_ASS" description="Assinado?" source-type="AdditionalFields" has_confidential_data="False">
            <TAG><![CDATA[#DISTRIBUTION:FIRSTSTAGE:AF:PAP_ASS#]]></TAG>
            <VALUE/>
            <XPATH><![CDATA[DISTRIBUTION/DISTRIBUTION_STAGES/DISTRIBUTION_STAGE[1]/FIELDS/FIELD[NAME='PAP_ASS']/VALUE]]></XPATH>
          </FIELD>
          <FIELD type="AdditionalFields" label="PAP_ASSINADO" description="Assinado?" source-type="AdditionalFields" has_confidential_data="False">
            <TAG><![CDATA[#DISTRIBUTION:FIRSTSTAGE:AF:PAP_ASSINADO#]]></TAG>
            <VALUE/>
            <XPATH><![CDATA[DISTRIBUTION/DISTRIBUTION_STAGES/DISTRIBUTION_STAGE[1]/FIELDS/FIELD[NAME='PAP_ASSINADO']/VALUE]]></XPATH>
          </FIELD>
          <FIELD type="AdditionalFields" label="DEN_Origina_Den" description="Associou distribuição de denuncia?" source-type="AdditionalFields" has_confidential_data="False">
            <TAG><![CDATA[#DISTRIBUTION:FIRSTSTAGE:AF:DEN_Origina_Den#]]></TAG>
            <VALUE/>
            <XPATH><![CDATA[DISTRIBUTION/DISTRIBUTION_STAGES/DISTRIBUTION_STAGE[1]/FIELDS/FIELD[NAME='DEN_Origina_Den']/VALUE]]></XPATH>
          </FIELD>
          <FIELD type="AdditionalFields" label="Atividade" description="Atividade" source-type="AdditionalFields" has_confidential_data="False">
            <TAG><![CDATA[#DISTRIBUTION:FIRSTSTAGE:AF:Atividade#]]></TAG>
            <VALUE/>
            <XPATH><![CDATA[DISTRIBUTION/DISTRIBUTION_STAGES/DISTRIBUTION_STAGE[1]/FIELDS/FIELD[NAME='Atividade']/VALUE]]></XPATH>
          </FIELD>
          <FIELD type="AdditionalFields" label="fat_iva_tx_normal" description="Base Tributável de IVA Taxa Normal" source-type="AdditionalFields" has_confidential_data="False">
            <TAG><![CDATA[#DISTRIBUTION:FIRSTSTAGE:AF:fat_iva_tx_normal#]]></TAG>
            <VALUE/>
            <XPATH><![CDATA[DISTRIBUTION/DISTRIBUTION_STAGES/DISTRIBUTION_STAGE[1]/FIELDS/FIELD[NAME='fat_iva_tx_normal']/VALUE]]></XPATH>
          </FIELD>
          <FIELD type="AdditionalFields" label="Custom_string" description="Campo adicional alfanumérico" source-type="AdditionalFields" has_confidential_data="False">
            <TAG><![CDATA[#DISTRIBUTION:FIRSTSTAGE:AF:Custom_string#]]></TAG>
            <VALUE/>
            <XPATH><![CDATA[DISTRIBUTION/DISTRIBUTION_STAGES/DISTRIBUTION_STAGE[1]/FIELDS/FIELD[NAME='Custom_string']/VALUE]]></XPATH>
          </FIELD>
          <FIELD type="AdditionalFields" label="Custom_bool" description="Campo adicional booleano" source-type="AdditionalFields" has_confidential_data="False">
            <TAG><![CDATA[#DISTRIBUTION:FIRSTSTAGE:AF:Custom_bool#]]></TAG>
            <VALUE/>
            <XPATH><![CDATA[DISTRIBUTION/DISTRIBUTION_STAGES/DISTRIBUTION_STAGE[1]/FIELDS/FIELD[NAME='Custom_bool']/VALUE]]></XPATH>
          </FIELD>
          <FIELD type="AdditionalFields" label="Custom_data" description="Campo adicional data" source-type="AdditionalFields" has_confidential_data="False">
            <TAG><![CDATA[#DISTRIBUTION:FIRSTSTAGE:AF:Custom_data#]]></TAG>
            <VALUE/>
            <XPATH><![CDATA[DISTRIBUTION/DISTRIBUTION_STAGES/DISTRIBUTION_STAGE[1]/FIELDS/FIELD[NAME='Custom_data']/VALUE]]></XPATH>
          </FIELD>
          <FIELD type="AdditionalFields" label="Custom_list" description="Campo adicional lista de valores" source-type="AdditionalFields" has_confidential_data="False">
            <TAG><![CDATA[#DISTRIBUTION:FIRSTSTAGE:AF:Custom_list#]]></TAG>
            <VALUE/>
            <XPATH><![CDATA[DISTRIBUTION/DISTRIBUTION_STAGES/DISTRIBUTION_STAGE[1]/FIELDS/FIELD[NAME='Custom_list']/VALUE]]></XPATH>
          </FIELD>
          <FIELD type="AdditionalFields" label="Custom_num" description="Campo adicional numérico" source-type="AdditionalFields" has_confidential_data="False">
            <TAG><![CDATA[#DISTRIBUTION:FIRSTSTAGE:AF:Custom_num#]]></TAG>
            <VALUE/>
            <XPATH><![CDATA[DISTRIBUTION/DISTRIBUTION_STAGES/DISTRIBUTION_STAGE[1]/FIELDS/FIELD[NAME='Custom_num']/VALUE]]></XPATH>
          </FIELD>
          <FIELD type="AdditionalFields" label="Canal" description="Canal de Entrada da reclamação" source-type="AdditionalFields" has_confidential_data="False">
            <TAG><![CDATA[#DISTRIBUTION:FIRSTSTAGE:AF:Canal#]]></TAG>
            <VALUE/>
            <XPATH><![CDATA[DISTRIBUTION/DISTRIBUTION_STAGES/DISTRIBUTION_STAGE[1]/FIELDS/FIELD[NAME='Canal']/VALUE]]></XPATH>
          </FIELD>
          <FIELD type="AdditionalFields" label="E_CATEGORIA" description="Categoria" source-type="AdditionalFields" has_confidential_data="False">
            <TAG><![CDATA[#DISTRIBUTION:FIRSTSTAGE:AF:E_CATEGORIA#]]></TAG>
            <VALUE/>
            <XPATH><![CDATA[DISTRIBUTION/DISTRIBUTION_STAGES/DISTRIBUTION_STAGE[1]/FIELDS/FIELD[NAME='E_CATEGORIA']/VALUE]]></XPATH>
          </FIELD>
          <FIELD type="AdditionalFields" label="Caucao" description="Caução" source-type="AdditionalFields" has_confidential_data="False">
            <TAG><![CDATA[#DISTRIBUTION:FIRSTSTAGE:AF:Caucao#]]></TAG>
            <VALUE/>
            <XPATH><![CDATA[DISTRIBUTION/DISTRIBUTION_STAGES/DISTRIBUTION_STAGE[1]/FIELDS/FIELD[NAME='Caucao']/VALUE]]></XPATH>
          </FIELD>
          <FIELD type="AdditionalFields" label="CRT_A_PSI" description="Certificado de Avaliação Psicológica" source-type="AdditionalFields" has_confidential_data="False">
            <TAG><![CDATA[#DISTRIBUTION:FIRSTSTAGE:AF:CRT_A_PSI#]]></TAG>
            <VALUE/>
            <XPATH><![CDATA[DISTRIBUTION/DISTRIBUTION_STAGES/DISTRIBUTION_STAGE[1]/FIELDS/FIELD[NAME='CRT_A_PSI']/VALUE]]></XPATH>
          </FIELD>
          <FIELD type="AdditionalFields" label="ClasseEntidade" description="Classe de Entidade" source-type="AdditionalFields" has_confidential_data="False">
            <TAG><![CDATA[#DISTRIBUTION:FIRSTSTAGE:AF:ClasseEntidade#]]></TAG>
            <VALUE/>
            <XPATH><![CDATA[DISTRIBUTION/DISTRIBUTION_STAGES/DISTRIBUTION_STAGE[1]/FIELDS/FIELD[NAME='ClasseEntidade']/VALUE]]></XPATH>
          </FIELD>
          <FIELD type="AdditionalFields" label="Estrada" description="Classificação da estrada" source-type="AdditionalFields" has_confidential_data="False">
            <TAG><![CDATA[#DISTRIBUTION:FIRSTSTAGE:AF:Estrada#]]></TAG>
            <VALUE/>
            <XPATH><![CDATA[DISTRIBUTION/DISTRIBUTION_STAGES/DISTRIBUTION_STAGE[1]/FIELDS/FIELD[NAME='Estrada']/VALUE]]></XPATH>
          </FIELD>
          <FIELD type="AdditionalFields" label="TipificaçãoOcor" description="Classificação do evento" source-type="AdditionalFields" has_confidential_data="False">
            <TAG><![CDATA[#DISTRIBUTION:FIRSTSTAGE:AF:TipificaçãoOcor#]]></TAG>
            <VALUE/>
            <XPATH><![CDATA[DISTRIBUTION/DISTRIBUTION_STAGES/DISTRIBUTION_STAGE[1]/FIELDS/FIELD[NAME='TipificaçãoOcor']/VALUE]]></XPATH>
          </FIELD>
          <FIELD type="AdditionalFields" label="FATURAS_CodigoGERFIP" description="Código do Fornecedor GERFIP" source-type="AdditionalFields" has_confidential_data="False">
            <TAG><![CDATA[#DISTRIBUTION:FIRSTSTAGE:AF:FATURAS_CodigoGERFIP#]]></TAG>
            <VALUE/>
            <XPATH><![CDATA[DISTRIBUTION/DISTRIBUTION_STAGES/DISTRIBUTION_STAGE[1]/FIELDS/FIELD[NAME='FATURAS_CodigoGERFIP']/VALUE]]></XPATH>
          </FIELD>
          <FIELD type="AdditionalFields" label="CódigoPostal" description="Código Postal do Reclamante" source-type="AdditionalFields" has_confidential_data="False">
            <TAG><![CDATA[#DISTRIBUTION:FIRSTSTAGE:AF:CódigoPostal#]]></TAG>
            <VALUE/>
            <XPATH><![CDATA[DISTRIBUTION/DISTRIBUTION_STAGES/DISTRIBUTION_STAGE[1]/FIELDS/FIELD[NAME='CódigoPostal']/VALUE]]></XPATH>
          </FIELD>
          <FIELD type="AdditionalFields" label="E_COD_SIOE" description="Código SIOE" source-type="AdditionalFields" has_confidential_data="False">
            <TAG><![CDATA[#DISTRIBUTION:FIRSTSTAGE:AF:E_COD_SIOE#]]></TAG>
            <VALUE/>
            <XPATH><![CDATA[DISTRIBUTION/DISTRIBUTION_STAGES/DISTRIBUTION_STAGE[1]/FIELDS/FIELD[NAME='E_COD_SIOE']/VALUE]]></XPATH>
          </FIELD>
          <FIELD type="AdditionalFields" label="E_Cod_postal" description="Código-Postal" source-type="AdditionalFields" has_confidential_data="False">
            <TAG><![CDATA[#DISTRIBUTION:FIRSTSTAGE:AF:E_Cod_postal#]]></TAG>
            <VALUE/>
            <XPATH><![CDATA[DISTRIBUTION/DISTRIBUTION_STAGES/DISTRIBUTION_STAGE[1]/FIELDS/FIELD[NAME='E_Cod_postal']/VALUE]]></XPATH>
          </FIELD>
          <FIELD type="AdditionalFields" label="DEN_Concorda" description="Concorda" source-type="AdditionalFields" has_confidential_data="False">
            <TAG><![CDATA[#DISTRIBUTION:FIRSTSTAGE:AF:DEN_Concorda#]]></TAG>
            <VALUE/>
            <XPATH><![CDATA[DISTRIBUTION/DISTRIBUTION_STAGES/DISTRIBUTION_STAGE[1]/FIELDS/FIELD[NAME='DEN_Concorda']/VALUE]]></XPATH>
          </FIELD>
          <FIELD type="AdditionalFields" label="DEN_Contato" description="Contato telefónico" source-type="AdditionalFields" has_confidential_data="False">
            <TAG><![CDATA[#DISTRIBUTION:FIRSTSTAGE:AF:DEN_Contato#]]></TAG>
            <VALUE/>
            <XPATH><![CDATA[DISTRIBUTION/DISTRIBUTION_STAGES/DISTRIBUTION_STAGE[1]/FIELDS/FIELD[NAME='DEN_Contato']/VALUE]]></XPATH>
          </FIELD>
          <FIELD type="AdditionalFields" label="FATURAS_ContribuinteCliente" description="Contribuinte do Cliente" source-type="AdditionalFields" has_confidential_data="False">
            <TAG><![CDATA[#DISTRIBUTION:FIRSTSTAGE:AF:FATURAS_ContribuinteCliente#]]></TAG>
            <VALUE/>
            <XPATH><![CDATA[DISTRIBUTION/DISTRIBUTION_STAGES/DISTRIBUTION_STAGE[1]/FIELDS/FIELD[NAME='FATURAS_ContribuinteCliente']/VALUE]]></XPATH>
          </FIELD>
          <FIELD type="AdditionalFields" label="Xinicial" description="Coordenada X inicial" source-type="AdditionalFields" has_confidential_data="False">
            <TAG><![CDATA[#DISTRIBUTION:FIRSTSTAGE:AF:Xinicial#]]></TAG>
            <VALUE/>
            <XPATH><![CDATA[DISTRIBUTION/DISTRIBUTION_STAGES/DISTRIBUTION_STAGE[1]/FIELDS/FIELD[NAME='Xinicial']/VALUE]]></XPATH>
          </FIELD>
          <FIELD type="AdditionalFields" label="Yinicial" description="Coordenada y do Km inicial" source-type="AdditionalFields" has_confidential_data="False">
            <TAG><![CDATA[#DISTRIBUTION:FIRSTSTAGE:AF:Yinicial#]]></TAG>
            <VALUE/>
            <XPATH><![CDATA[DISTRIBUTION/DISTRIBUTION_STAGES/DISTRIBUTION_STAGE[1]/FIELDS/FIELD[NAME='Yinicial']/VALUE]]></XPATH>
          </FIELD>
          <FIELD type="AdditionalFields" label="FATURAS_DadosFornecedor" description="Dados do Fornecedor" source-type="AdditionalFields" has_confidential_data="False">
            <TAG><![CDATA[#DISTRIBUTION:FIRSTSTAGE:AF:FATURAS_DadosFornecedor#]]></TAG>
            <VALUE/>
            <XPATH><![CDATA[DISTRIBUTION/DISTRIBUTION_STAGES/DISTRIBUTION_STAGE[1]/FIELDS/FIELD[NAME='FATURAS_DadosFornecedor']/VALUE]]></XPATH>
          </FIELD>
          <FIELD type="AdditionalFields" label="DEN_Data_Agendada" description="Data Agendada" source-type="AdditionalFields" has_confidential_data="False">
            <TAG><![CDATA[#DISTRIBUTION:FIRSTSTAGE:AF:DEN_Data_Agendada#]]></TAG>
            <VALUE/>
            <XPATH><![CDATA[DISTRIBUTION/DISTRIBUTION_STAGES/DISTRIBUTION_STAGE[1]/FIELDS/FIELD[NAME='DEN_Data_Agendada']/VALUE]]></XPATH>
          </FIELD>
          <FIELD type="AdditionalFields" label="DataFatura" description="Data da Fatura" source-type="AdditionalFields" has_confidential_data="False">
            <TAG><![CDATA[#DISTRIBUTION:FIRSTSTAGE:AF:DataFatura#]]></TAG>
            <VALUE/>
            <XPATH><![CDATA[DISTRIBUTION/DISTRIBUTION_STAGES/DISTRIBUTION_STAGE[1]/FIELDS/FIELD[NAME='DataFatura']/VALUE]]></XPATH>
          </FIELD>
          <FIELD type="AdditionalFields" label="DataResposta" description="Data da Resposta" source-type="AdditionalFields" has_confidential_data="False">
            <TAG><![CDATA[#DISTRIBUTION:FIRSTSTAGE:AF:DataResposta#]]></TAG>
            <VALUE/>
            <XPATH><![CDATA[DISTRIBUTION/DISTRIBUTION_STAGES/DISTRIBUTION_STAGE[1]/FIELDS/FIELD[NAME='DataResposta']/VALUE]]></XPATH>
          </FIELD>
          <FIELD type="AdditionalFields" label="FATURAS_DataAdjudicacao" description="Data de Adjudicação" source-type="AdditionalFields" has_confidential_data="False">
            <TAG><![CDATA[#DISTRIBUTION:FIRSTSTAGE:AF:FATURAS_DataAdjudicacao#]]></TAG>
            <VALUE/>
            <XPATH><![CDATA[DISTRIBUTION/DISTRIBUTION_STAGES/DISTRIBUTION_STAGE[1]/FIELDS/FIELD[NAME='FATURAS_DataAdjudicacao']/VALUE]]></XPATH>
          </FIELD>
          <FIELD type="AdditionalFields" label="FATURAS_DataEmissaoFatura" description="Data de Emissão" source-type="AdditionalFields" has_confidential_data="False">
            <TAG><![CDATA[#DISTRIBUTION:FIRSTSTAGE:AF:FATURAS_DataEmissaoFatura#]]></TAG>
            <VALUE/>
            <XPATH><![CDATA[DISTRIBUTION/DISTRIBUTION_STAGES/DISTRIBUTION_STAGE[1]/FIELDS/FIELD[NAME='FATURAS_DataEmissaoFatura']/VALUE]]></XPATH>
          </FIELD>
          <FIELD type="AdditionalFields" label="PAP_DATA_PAG" description="Data do pagamento GERFIP" source-type="AdditionalFields" has_confidential_data="False">
            <TAG><![CDATA[#DISTRIBUTION:FIRSTSTAGE:AF:PAP_DATA_PAG#]]></TAG>
            <VALUE/>
            <XPATH><![CDATA[DISTRIBUTION/DISTRIBUTION_STAGES/DISTRIBUTION_STAGE[1]/FIELDS/FIELD[NAME='PAP_DATA_PAG']/VALUE]]></XPATH>
          </FIELD>
          <FIELD type="AdditionalFields" label="FATURAS_DataRegistoCompromisso" description="Data do Registo do Compromisso" source-type="AdditionalFields" has_confidential_data="False">
            <TAG><![CDATA[#DISTRIBUTION:FIRSTSTAGE:AF:FATURAS_DataRegistoCompromisso#]]></TAG>
            <VALUE/>
            <XPATH><![CDATA[DISTRIBUTION/DISTRIBUTION_STAGES/DISTRIBUTION_STAGE[1]/FIELDS/FIELD[NAME='FATURAS_DataRegistoCompromisso']/VALUE]]></XPATH>
          </FIELD>
          <FIELD type="AdditionalFields" label="DataLimiteRespo" description="Data limite de resposta ao requerimento" source-type="AdditionalFields" has_confidential_data="False">
            <TAG><![CDATA[#DISTRIBUTION:FIRSTSTAGE:AF:DataLimiteRespo#]]></TAG>
            <VALUE/>
            <XPATH><![CDATA[DISTRIBUTION/DISTRIBUTION_STAGES/DISTRIBUTION_STAGE[1]/FIELDS/FIELD[NAME='DataLimiteRespo']/VALUE]]></XPATH>
          </FIELD>
          <FIELD type="AdditionalFields" label="PAP_DATA_TRANSF" description="Data transferência bancária" source-type="AdditionalFields" has_confidential_data="False">
            <TAG><![CDATA[#DISTRIBUTION:FIRSTSTAGE:AF:PAP_DATA_TRANSF#]]></TAG>
            <VALUE/>
            <XPATH><![CDATA[DISTRIBUTION/DISTRIBUTION_STAGES/DISTRIBUTION_STAGE[1]/FIELDS/FIELD[NAME='PAP_DATA_TRANSF']/VALUE]]></XPATH>
          </FIELD>
          <FIELD type="AdditionalFields" label="PAP_DATA_TRANSF_BANC" description="Data transferência bancária" source-type="AdditionalFields" has_confidential_data="False">
            <TAG><![CDATA[#DISTRIBUTION:FIRSTSTAGE:AF:PAP_DATA_TRANSF_BANC#]]></TAG>
            <VALUE/>
            <XPATH><![CDATA[DISTRIBUTION/DISTRIBUTION_STAGES/DISTRIBUTION_STAGE[1]/FIELDS/FIELD[NAME='PAP_DATA_TRANSF_BANC']/VALUE]]></XPATH>
          </FIELD>
          <FIELD type="AdditionalFields" label="Data_IMT" description="Data_IMT" source-type="AdditionalFields" has_confidential_data="False">
            <TAG><![CDATA[#DISTRIBUTION:FIRSTSTAGE:AF:Data_IMT#]]></TAG>
            <VALUE/>
            <XPATH><![CDATA[DISTRIBUTION/DISTRIBUTION_STAGES/DISTRIBUTION_STAGE[1]/FIELDS/FIELD[NAME='Data_IMT']/VALUE]]></XPATH>
          </FIELD>
          <FIELD type="AdditionalFields" label="DataRegisto" description="DataRegisto" source-type="AdditionalFields" has_confidential_data="False">
            <TAG><![CDATA[#DISTRIBUTION:FIRSTSTAGE:AF:DataRegisto#]]></TAG>
            <VALUE/>
            <XPATH><![CDATA[DISTRIBUTION/DISTRIBUTION_STAGES/DISTRIBUTION_STAGE[1]/FIELDS/FIELD[NAME='DataRegisto']/VALUE]]></XPATH>
          </FIELD>
          <FIELD type="AdditionalFields" label="DEN_Datas" description="Datas em que ocorreram os factos" source-type="AdditionalFields" has_confidential_data="False">
            <TAG><![CDATA[#DISTRIBUTION:FIRSTSTAGE:AF:DEN_Datas#]]></TAG>
            <VALUE/>
            <XPATH><![CDATA[DISTRIBUTION/DISTRIBUTION_STAGES/DISTRIBUTION_STAGE[1]/FIELDS/FIELD[NAME='DEN_Datas']/VALUE]]></XPATH>
          </FIELD>
          <FIELD type="AdditionalFields" label="Decisão" description="Decisão Processo Licenciamento" source-type="AdditionalFields" has_confidential_data="False">
            <TAG><![CDATA[#DISTRIBUTION:FIRSTSTAGE:AF:Decisão#]]></TAG>
            <VALUE/>
            <XPATH><![CDATA[DISTRIBUTION/DISTRIBUTION_STAGES/DISTRIBUTION_STAGE[1]/FIELDS/FIELD[NAME='Decisão']/VALUE]]></XPATH>
          </FIELD>
          <FIELD type="AdditionalFields" label="DEN_Denuncia_previa" description="Denúncia prévia a outras autoridades " source-type="AdditionalFields" has_confidential_data="False">
            <TAG><![CDATA[#DISTRIBUTION:FIRSTSTAGE:AF:DEN_Denuncia_previa#]]></TAG>
            <VALUE/>
            <XPATH><![CDATA[DISTRIBUTION/DISTRIBUTION_STAGES/DISTRIBUTION_STAGE[1]/FIELDS/FIELD[NAME='DEN_Denuncia_previa']/VALUE]]></XPATH>
          </FIELD>
          <FIELD type="AdditionalFields" label="E_DEPARTAMENTO" description="Departamento" source-type="AdditionalFields" has_confidential_data="False">
            <TAG><![CDATA[#DISTRIBUTION:FIRSTSTAGE:AF:E_DEPARTAMENTO#]]></TAG>
            <VALUE/>
            <XPATH><![CDATA[DISTRIBUTION/DISTRIBUTION_STAGES/DISTRIBUTION_STAGE[1]/FIELDS/FIELD[NAME='E_DEPARTAMENTO']/VALUE]]></XPATH>
          </FIELD>
          <FIELD type="AdditionalFields" label="DescCodPostal" description="DescCodPostal" source-type="AdditionalFields" has_confidential_data="False">
            <TAG><![CDATA[#DISTRIBUTION:FIRSTSTAGE:AF:DescCodPostal#]]></TAG>
            <VALUE/>
            <XPATH><![CDATA[DISTRIBUTION/DISTRIBUTION_STAGES/DISTRIBUTION_STAGE[1]/FIELDS/FIELD[NAME='DescCodPostal']/VALUE]]></XPATH>
          </FIELD>
          <FIELD type="AdditionalFields" label="Descrição" description="Descrição" source-type="AdditionalFields" has_confidential_data="False">
            <TAG><![CDATA[#DISTRIBUTION:FIRSTSTAGE:AF:Descrição#]]></TAG>
            <VALUE/>
            <XPATH><![CDATA[DISTRIBUTION/DISTRIBUTION_STAGES/DISTRIBUTION_STAGE[1]/FIELDS/FIELD[NAME='Descrição']/VALUE]]></XPATH>
          </FIELD>
          <FIELD type="AdditionalFields" label="DEN_Descricao_docs" description="Descrição dos documentos/provas que fundamentam denúncia " source-type="AdditionalFields" has_confidential_data="False">
            <TAG><![CDATA[#DISTRIBUTION:FIRSTSTAGE:AF:DEN_Descricao_docs#]]></TAG>
            <VALUE/>
            <XPATH><![CDATA[DISTRIBUTION/DISTRIBUTION_STAGES/DISTRIBUTION_STAGE[1]/FIELDS/FIELD[NAME='DEN_Descricao_docs']/VALUE]]></XPATH>
          </FIELD>
          <FIELD type="AdditionalFields" label="DEN_Anonimo" description="Deseja permanecer anónimo" source-type="AdditionalFields" has_confidential_data="False">
            <TAG><![CDATA[#DISTRIBUTION:FIRSTSTAGE:AF:DEN_Anonimo#]]></TAG>
            <VALUE/>
            <XPATH><![CDATA[DISTRIBUTION/DISTRIBUTION_STAGES/DISTRIBUTION_STAGE[1]/FIELDS/FIELD[NAME='DEN_Anonimo']/VALUE]]></XPATH>
          </FIELD>
          <FIELD type="AdditionalFields" label="Distrito" description="Distrito" source-type="AdditionalFields" has_confidential_data="False">
            <TAG><![CDATA[#DISTRIBUTION:FIRSTSTAGE:AF:Distrito#]]></TAG>
            <VALUE/>
            <XPATH><![CDATA[DISTRIBUTION/DISTRIBUTION_STAGES/DISTRIBUTION_STAGE[1]/FIELDS/FIELD[NAME='Distrito']/VALUE]]></XPATH>
          </FIELD>
          <FIELD type="AdditionalFields" label="PAP_DOCS_ANEXADOS" description="Documentos anexados?" source-type="AdditionalFields" has_confidential_data="False">
            <TAG><![CDATA[#DISTRIBUTION:FIRSTSTAGE:AF:PAP_DOCS_ANEXADOS#]]></TAG>
            <VALUE/>
            <XPATH><![CDATA[DISTRIBUTION/DISTRIBUTION_STAGES/DISTRIBUTION_STAGE[1]/FIELDS/FIELD[NAME='PAP_DOCS_ANEXADOS']/VALUE]]></XPATH>
          </FIELD>
          <FIELD type="AdditionalFields" label="PAP_DOCS_ANEX" description="Documentos Anexados?" source-type="AdditionalFields" has_confidential_data="False">
            <TAG><![CDATA[#DISTRIBUTION:FIRSTSTAGE:AF:PAP_DOCS_ANEX#]]></TAG>
            <VALUE/>
            <XPATH><![CDATA[DISTRIBUTION/DISTRIBUTION_STAGES/DISTRIBUTION_STAGE[1]/FIELDS/FIELD[NAME='PAP_DOCS_ANEX']/VALUE]]></XPATH>
          </FIELD>
          <FIELD type="AdditionalFields" label="DEN_Dominio" description="Domínio da denúncia" source-type="AdditionalFields" has_confidential_data="False">
            <TAG><![CDATA[#DISTRIBUTION:FIRSTSTAGE:AF:DEN_Dominio#]]></TAG>
            <VALUE/>
            <XPATH><![CDATA[DISTRIBUTION/DISTRIBUTION_STAGES/DISTRIBUTION_STAGE[1]/FIELDS/FIELD[NAME='DEN_Dominio']/VALUE]]></XPATH>
          </FIELD>
          <FIELD type="AdditionalFields" label="E_Morada" description="E_Morada" source-type="AdditionalFields" has_confidential_data="False">
            <TAG><![CDATA[#DISTRIBUTION:FIRSTSTAGE:AF:E_Morada#]]></TAG>
            <VALUE/>
            <XPATH><![CDATA[DISTRIBUTION/DISTRIBUTION_STAGES/DISTRIBUTION_STAGE[1]/FIELDS/FIELD[NAME='E_Morada']/VALUE]]></XPATH>
          </FIELD>
          <FIELD type="AdditionalFields" label="E-mail" description="E-mail do Reclamante" source-type="AdditionalFields" has_confidential_data="False">
            <TAG><![CDATA[#DISTRIBUTION:FIRSTSTAGE:AF:E-mail#]]></TAG>
            <VALUE/>
            <XPATH><![CDATA[DISTRIBUTION/DISTRIBUTION_STAGES/DISTRIBUTION_STAGE[1]/FIELDS/FIELD[NAME='E-mail']/VALUE]]></XPATH>
          </FIELD>
          <FIELD type="AdditionalFields" label="DEN_Email" description="Endereço de correio eletrónico" source-type="AdditionalFields" has_confidential_data="False">
            <TAG><![CDATA[#DISTRIBUTION:FIRSTSTAGE:AF:DEN_Email#]]></TAG>
            <VALUE/>
            <XPATH><![CDATA[DISTRIBUTION/DISTRIBUTION_STAGES/DISTRIBUTION_STAGE[1]/FIELDS/FIELD[NAME='DEN_Email']/VALUE]]></XPATH>
          </FIELD>
          <FIELD type="AdditionalFields" label="EntidadeRemetente" description="Entidade Remetente" source-type="AdditionalFields" has_confidential_data="False">
            <TAG><![CDATA[#DISTRIBUTION:FIRSTSTAGE:AF:EntidadeRemetente#]]></TAG>
            <VALUE/>
            <XPATH><![CDATA[DISTRIBUTION/DISTRIBUTION_STAGES/DISTRIBUTION_STAGE[1]/FIELDS/FIELD[NAME='EntidadeRemetente']/VALUE]]></XPATH>
          </FIELD>
          <FIELD type="AdditionalFields" label="fat_esp_fisc" description="Espaço fiscal" source-type="AdditionalFields" has_confidential_data="False">
            <TAG><![CDATA[#DISTRIBUTION:FIRSTSTAGE:AF:fat_esp_fisc#]]></TAG>
            <VALUE/>
            <XPATH><![CDATA[DISTRIBUTION/DISTRIBUTION_STAGES/DISTRIBUTION_STAGE[1]/FIELDS/FIELD[NAME='fat_esp_fisc']/VALUE]]></XPATH>
          </FIELD>
          <FIELD type="AdditionalFields" label="fat_est_doc" description="Estado do documento" source-type="AdditionalFields" has_confidential_data="False">
            <TAG><![CDATA[#DISTRIBUTION:FIRSTSTAGE:AF:fat_est_doc#]]></TAG>
            <VALUE/>
            <XPATH><![CDATA[DISTRIBUTION/DISTRIBUTION_STAGES/DISTRIBUTION_STAGE[1]/FIELDS/FIELD[NAME='fat_est_doc']/VALUE]]></XPATH>
          </FIELD>
          <FIELD type="AdditionalFields" label="Estado_CO_TE" description="Estado do processo de execução" source-type="AdditionalFields" has_confidential_data="False">
            <TAG><![CDATA[#DISTRIBUTION:FIRSTSTAGE:AF:Estado_CO_TE#]]></TAG>
            <VALUE/>
            <XPATH><![CDATA[DISTRIBUTION/DISTRIBUTION_STAGES/DISTRIBUTION_STAGE[1]/FIELDS/FIELD[NAME='Estado_CO_TE']/VALUE]]></XPATH>
          </FIELD>
          <FIELD type="AdditionalFields" label="Estado_CO_TR" description="Estado do processo de recurso" source-type="AdditionalFields" has_confidential_data="False">
            <TAG><![CDATA[#DISTRIBUTION:FIRSTSTAGE:AF:Estado_CO_TR#]]></TAG>
            <VALUE/>
            <XPATH><![CDATA[DISTRIBUTION/DISTRIBUTION_STAGES/DISTRIBUTION_STAGE[1]/FIELDS/FIELD[NAME='Estado_CO_TR']/VALUE]]></XPATH>
          </FIELD>
          <FIELD type="AdditionalFields" label="Estado_CO_FE" description="Estado_CO_FE" source-type="AdditionalFields" has_confidential_data="False">
            <TAG><![CDATA[#DISTRIBUTION:FIRSTSTAGE:AF:Estado_CO_FE#]]></TAG>
            <VALUE/>
            <XPATH><![CDATA[DISTRIBUTION/DISTRIBUTION_STAGES/DISTRIBUTION_STAGE[1]/FIELDS/FIELD[NAME='Estado_CO_FE']/VALUE]]></XPATH>
          </FIELD>
          <FIELD type="AdditionalFields" label="DEN_Exposicao_Factos" description="Exposição dos factos" source-type="AdditionalFields" has_confidential_data="False">
            <TAG><![CDATA[#DISTRIBUTION:FIRSTSTAGE:AF:DEN_Exposicao_Factos#]]></TAG>
            <VALUE/>
            <XPATH><![CDATA[DISTRIBUTION/DISTRIBUTION_STAGES/DISTRIBUTION_STAGE[1]/FIELDS/FIELD[NAME='DEN_Exposicao_Factos']/VALUE]]></XPATH>
          </FIELD>
          <FIELD type="AdditionalFields" label="FAT_Extracao_Dados" description="Extração de dados - Faturas" source-type="AdditionalFields" has_confidential_data="False">
            <TAG><![CDATA[#DISTRIBUTION:FIRSTSTAGE:AF:FAT_Extracao_Dados#]]></TAG>
            <VALUE/>
            <XPATH><![CDATA[DISTRIBUTION/DISTRIBUTION_STAGES/DISTRIBUTION_STAGE[1]/FIELDS/FIELD[NAME='FAT_Extracao_Dados']/VALUE]]></XPATH>
          </FIELD>
          <FIELD type="AdditionalFields" label="FATURAS_FaturaConforme" description="Fatura conforme?" source-type="AdditionalFields" has_confidential_data="False">
            <TAG><![CDATA[#DISTRIBUTION:FIRSTSTAGE:AF:FATURAS_FaturaConforme#]]></TAG>
            <VALUE/>
            <XPATH><![CDATA[DISTRIBUTION/DISTRIBUTION_STAGES/DISTRIBUTION_STAGE[1]/FIELDS/FIELD[NAME='FATURAS_FaturaConforme']/VALUE]]></XPATH>
          </FIELD>
          <FIELD type="AdditionalFields" label="E_Fax" description="FAX" source-type="AdditionalFields" has_confidential_data="False">
            <TAG><![CDATA[#DISTRIBUTION:FIRSTSTAGE:AF:E_Fax#]]></TAG>
            <VALUE/>
            <XPATH><![CDATA[DISTRIBUTION/DISTRIBUTION_STAGES/DISTRIBUTION_STAGE[1]/FIELDS/FIELD[NAME='E_Fax']/VALUE]]></XPATH>
          </FIELD>
          <FIELD type="AdditionalFields" label="DEN_Motivo_Prejudicado" description="Foi diretamente prejudicado pela situação?" source-type="AdditionalFields" has_confidential_data="False">
            <TAG><![CDATA[#DISTRIBUTION:FIRSTSTAGE:AF:DEN_Motivo_Prejudicado#]]></TAG>
            <VALUE/>
            <XPATH><![CDATA[DISTRIBUTION/DISTRIBUTION_STAGES/DISTRIBUTION_STAGE[1]/FIELDS/FIELD[NAME='DEN_Motivo_Prejudicado']/VALUE]]></XPATH>
          </FIELD>
          <FIELD type="AdditionalFields" label="Cilindrada" description="Formação" source-type="AdditionalFields" has_confidential_data="False">
            <TAG><![CDATA[#DISTRIBUTION:FIRSTSTAGE:AF:Cilindrada#]]></TAG>
            <VALUE/>
            <XPATH><![CDATA[DISTRIBUTION/DISTRIBUTION_STAGES/DISTRIBUTION_STAGE[1]/FIELDS/FIELD[NAME='Cilindrada']/VALUE]]></XPATH>
          </FIELD>
          <FIELD type="AdditionalFields" label="Cor" description="Formação" source-type="AdditionalFields" has_confidential_data="False">
            <TAG><![CDATA[#DISTRIBUTION:FIRSTSTAGE:AF:Cor#]]></TAG>
            <VALUE/>
            <XPATH><![CDATA[DISTRIBUTION/DISTRIBUTION_STAGES/DISTRIBUTION_STAGE[1]/FIELDS/FIELD[NAME='Cor']/VALUE]]></XPATH>
          </FIELD>
          <FIELD type="AdditionalFields" label="Marca" description="Formação" source-type="AdditionalFields" has_confidential_data="False">
            <TAG><![CDATA[#DISTRIBUTION:FIRSTSTAGE:AF:Marca#]]></TAG>
            <VALUE/>
            <XPATH><![CDATA[DISTRIBUTION/DISTRIBUTION_STAGES/DISTRIBUTION_STAGE[1]/FIELDS/FIELD[NAME='Marca']/VALUE]]></XPATH>
          </FIELD>
          <FIELD type="AdditionalFields" label="GAI_TEC_RESP" description="GAI Técnico Responsável" source-type="AdditionalFields" has_confidential_data="False">
            <TAG><![CDATA[#DISTRIBUTION:FIRSTSTAGE:AF:GAI_TEC_RESP#]]></TAG>
            <VALUE/>
            <XPATH><![CDATA[DISTRIBUTION/DISTRIBUTION_STAGES/DISTRIBUTION_STAGE[1]/FIELDS/FIELD[NAME='GAI_TEC_RESP']/VALUE]]></XPATH>
          </FIELD>
          <FIELD type="AdditionalFields" label="FATURAS_GestorContrato" description="Gestor de Contrato" source-type="AdditionalFields" has_confidential_data="False">
            <TAG><![CDATA[#DISTRIBUTION:FIRSTSTAGE:AF:FATURAS_GestorContrato#]]></TAG>
            <VALUE/>
            <XPATH><![CDATA[DISTRIBUTION/DISTRIBUTION_STAGES/DISTRIBUTION_STAGE[1]/FIELDS/FIELD[NAME='FATURAS_GestorContrato']/VALUE]]></XPATH>
          </FIELD>
          <FIELD type="AdditionalFields" label="Identificação" description="Identificação" source-type="AdditionalFields" has_confidential_data="False">
            <TAG><![CDATA[#DISTRIBUTION:FIRSTSTAGE:AF:Identificação#]]></TAG>
            <VALUE/>
            <XPATH><![CDATA[DISTRIBUTION/DISTRIBUTION_STAGES/DISTRIBUTION_STAGE[1]/FIELDS/FIELD[NAME='Identificação']/VALUE]]></XPATH>
          </FIELD>
          <FIELD type="AdditionalFields" label="FATURAS_Imobilizado" description="Imobilizado" source-type="AdditionalFields" has_confidential_data="False">
            <TAG><![CDATA[#DISTRIBUTION:FIRSTSTAGE:AF:FATURAS_Imobilizado#]]></TAG>
            <VALUE/>
            <XPATH><![CDATA[DISTRIBUTION/DISTRIBUTION_STAGES/DISTRIBUTION_STAGE[1]/FIELDS/FIELD[NAME='FATURAS_Imobilizado']/VALUE]]></XPATH>
          </FIELD>
          <FIELD type="AdditionalFields" label="DataOcorrência" description="Indica a data da ocorrência reportada pelo utente" source-type="AdditionalFields" has_confidential_data="False">
            <TAG><![CDATA[#DISTRIBUTION:FIRSTSTAGE:AF:DataOcorrência#]]></TAG>
            <VALUE/>
            <XPATH><![CDATA[DISTRIBUTION/DISTRIBUTION_STAGES/DISTRIBUTION_STAGE[1]/FIELDS/FIELD[NAME='DataOcorrência']/VALUE]]></XPATH>
          </FIELD>
          <FIELD type="AdditionalFields" label="SUG_REC_INF" description="Indica o tipo de contacto: Sugestão, Reclamação, ou Pedido de Informação" source-type="AdditionalFields" has_confidential_data="False">
            <TAG><![CDATA[#DISTRIBUTION:FIRSTSTAGE:AF:SUG_REC_INF#]]></TAG>
            <VALUE/>
            <XPATH><![CDATA[DISTRIBUTION/DISTRIBUTION_STAGES/DISTRIBUTION_STAGE[1]/FIELDS/FIELD[NAME='SUG_REC_INF']/VALUE]]></XPATH>
          </FIELD>
          <FIELD type="AdditionalFields" label="DEN_Denuncia_previa_desc" description="indicação da denuncia prévia" source-type="AdditionalFields" has_confidential_data="False">
            <TAG><![CDATA[#DISTRIBUTION:FIRSTSTAGE:AF:DEN_Denuncia_previa_desc#]]></TAG>
            <VALUE/>
            <XPATH><![CDATA[DISTRIBUTION/DISTRIBUTION_STAGES/DISTRIBUTION_STAGE[1]/FIELDS/FIELD[NAME='DEN_Denuncia_previa_desc']/VALUE]]></XPATH>
          </FIELD>
          <FIELD type="AdditionalFields" label="DEN_Intervenientes" description="Intervenientes" source-type="AdditionalFields" has_confidential_data="False">
            <TAG><![CDATA[#DISTRIBUTION:FIRSTSTAGE:AF:DEN_Intervenientes#]]></TAG>
            <VALUE/>
            <XPATH><![CDATA[DISTRIBUTION/DISTRIBUTION_STAGES/DISTRIBUTION_STAGE[1]/FIELDS/FIELD[NAME='DEN_Intervenientes']/VALUE]]></XPATH>
          </FIELD>
          <FIELD type="AdditionalFields" label="FATURAS_JustificacaoNaoValidacao" description="Justificação de não validação" source-type="AdditionalFields" has_confidential_data="False">
            <TAG><![CDATA[#DISTRIBUTION:FIRSTSTAGE:AF:FATURAS_JustificacaoNaoValidacao#]]></TAG>
            <VALUE/>
            <XPATH><![CDATA[DISTRIBUTION/DISTRIBUTION_STAGES/DISTRIBUTION_STAGE[1]/FIELDS/FIELD[NAME='FATURAS_JustificacaoNaoValidacao']/VALUE]]></XPATH>
          </FIELD>
          <FIELD type="AdditionalFields" label="Km" description="Km da estrada mencionado pelo processo" source-type="AdditionalFields" has_confidential_data="False">
            <TAG><![CDATA[#DISTRIBUTION:FIRSTSTAGE:AF:Km#]]></TAG>
            <VALUE/>
            <XPATH><![CDATA[DISTRIBUTION/DISTRIBUTION_STAGES/DISTRIBUTION_STAGE[1]/FIELDS/FIELD[NAME='Km']/VALUE]]></XPATH>
          </FIELD>
          <FIELD type="AdditionalFields" label="Kmfinal" description="Km final" source-type="AdditionalFields" has_confidential_data="False">
            <TAG><![CDATA[#DISTRIBUTION:FIRSTSTAGE:AF:Kmfinal#]]></TAG>
            <VALUE/>
            <XPATH><![CDATA[DISTRIBUTION/DISTRIBUTION_STAGES/DISTRIBUTION_STAGE[1]/FIELDS/FIELD[NAME='Kmfinal']/VALUE]]></XPATH>
          </FIELD>
          <FIELD type="AdditionalFields" label="Kminicial" description="Km inicial" source-type="AdditionalFields" has_confidential_data="False">
            <TAG><![CDATA[#DISTRIBUTION:FIRSTSTAGE:AF:Kminicial#]]></TAG>
            <VALUE/>
            <XPATH><![CDATA[DISTRIBUTION/DISTRIBUTION_STAGES/DISTRIBUTION_STAGE[1]/FIELDS/FIELD[NAME='Kminicial']/VALUE]]></XPATH>
          </FIELD>
          <FIELD type="AdditionalFields" label="Concessionária" description="Lista de Concessionárias de Infra-Estruturas Rodoviárias" source-type="AdditionalFields" has_confidential_data="False">
            <TAG><![CDATA[#DISTRIBUTION:FIRSTSTAGE:AF:Concessionária#]]></TAG>
            <VALUE/>
            <XPATH><![CDATA[DISTRIBUTION/DISTRIBUTION_STAGES/DISTRIBUTION_STAGE[1]/FIELDS/FIELD[NAME='Concessionária']/VALUE]]></XPATH>
          </FIELD>
          <FIELD type="AdditionalFields" label="ListaBens" description="ListaBens" source-type="AdditionalFields" has_confidential_data="False">
            <TAG><![CDATA[#DISTRIBUTION:FIRSTSTAGE:AF:ListaBens#]]></TAG>
            <VALUE/>
            <XPATH><![CDATA[DISTRIBUTION/DISTRIBUTION_STAGES/DISTRIBUTION_STAGE[1]/FIELDS/FIELD[NAME='ListaBens']/VALUE]]></XPATH>
          </FIELD>
          <FIELD type="AdditionalFields" label="ListaEmpr" description="ListaEmpr" source-type="AdditionalFields" has_confidential_data="False">
            <TAG><![CDATA[#DISTRIBUTION:FIRSTSTAGE:AF:ListaEmpr#]]></TAG>
            <VALUE/>
            <XPATH><![CDATA[DISTRIBUTION/DISTRIBUTION_STAGES/DISTRIBUTION_STAGE[1]/FIELDS/FIELD[NAME='ListaEmpr']/VALUE]]></XPATH>
          </FIELD>
          <FIELD type="AdditionalFields" label="ListaServ" description="ListaServ" source-type="AdditionalFields" has_confidential_data="False">
            <TAG><![CDATA[#DISTRIBUTION:FIRSTSTAGE:AF:ListaServ#]]></TAG>
            <VALUE/>
            <XPATH><![CDATA[DISTRIBUTION/DISTRIBUTION_STAGES/DISTRIBUTION_STAGE[1]/FIELDS/FIELD[NAME='ListaServ']/VALUE]]></XPATH>
          </FIELD>
          <FIELD type="AdditionalFields" label="DEN_Local" description="Local onde ocorreram os factos" source-type="AdditionalFields" has_confidential_data="False">
            <TAG><![CDATA[#DISTRIBUTION:FIRSTSTAGE:AF:DEN_Local#]]></TAG>
            <VALUE/>
            <XPATH><![CDATA[DISTRIBUTION/DISTRIBUTION_STAGES/DISTRIBUTION_STAGE[1]/FIELDS/FIELD[NAME='DEN_Local']/VALUE]]></XPATH>
          </FIELD>
          <FIELD type="AdditionalFields" label="E_Localidade" description="Localidade" source-type="AdditionalFields" has_confidential_data="False">
            <TAG><![CDATA[#DISTRIBUTION:FIRSTSTAGE:AF:E_Localidade#]]></TAG>
            <VALUE/>
            <XPATH><![CDATA[DISTRIBUTION/DISTRIBUTION_STAGES/DISTRIBUTION_STAGE[1]/FIELDS/FIELD[NAME='E_Localidade']/VALUE]]></XPATH>
          </FIELD>
          <FIELD type="AdditionalFields" label="Localidade" description="Localidade do Reclamante" source-type="AdditionalFields" has_confidential_data="False">
            <TAG><![CDATA[#DISTRIBUTION:FIRSTSTAGE:AF:Localidade#]]></TAG>
            <VALUE/>
            <XPATH><![CDATA[DISTRIBUTION/DISTRIBUTION_STAGES/DISTRIBUTION_STAGE[1]/FIELDS/FIELD[NAME='Localidade']/VALUE]]></XPATH>
          </FIELD>
          <FIELD type="AdditionalFields" label="LOUVOR" description="Louvor" source-type="AdditionalFields" has_confidential_data="False">
            <TAG><![CDATA[#DISTRIBUTION:FIRSTSTAGE:AF:LOUVOR#]]></TAG>
            <VALUE/>
            <XPATH><![CDATA[DISTRIBUTION/DISTRIBUTION_STAGES/DISTRIBUTION_STAGE[1]/FIELDS/FIELD[NAME='LOUVOR']/VALUE]]></XPATH>
          </FIELD>
          <FIELD type="AdditionalFields" label="den_manha" description="Manhã" source-type="AdditionalFields" has_confidential_data="False">
            <TAG><![CDATA[#DISTRIBUTION:FIRSTSTAGE:AF:den_manha#]]></TAG>
            <VALUE/>
            <XPATH><![CDATA[DISTRIBUTION/DISTRIBUTION_STAGES/DISTRIBUTION_STAGE[1]/FIELDS/FIELD[NAME='den_manha']/VALUE]]></XPATH>
          </FIELD>
          <FIELD type="AdditionalFields" label="E_NAP" description="NAP" source-type="AdditionalFields" has_confidential_data="False">
            <TAG><![CDATA[#DISTRIBUTION:FIRSTSTAGE:AF:E_NAP#]]></TAG>
            <VALUE/>
            <XPATH><![CDATA[DISTRIBUTION/DISTRIBUTION_STAGES/DISTRIBUTION_STAGE[1]/FIELDS/FIELD[NAME='E_NAP']/VALUE]]></XPATH>
          </FIELD>
          <FIELD type="AdditionalFields" label="FATURAS_NecessitaNotaCredito" description="Necessita nota de crédito?" source-type="AdditionalFields" has_confidential_data="False">
            <TAG><![CDATA[#DISTRIBUTION:FIRSTSTAGE:AF:FATURAS_NecessitaNotaCredito#]]></TAG>
            <VALUE/>
            <XPATH><![CDATA[DISTRIBUTION/DISTRIBUTION_STAGES/DISTRIBUTION_STAGE[1]/FIELDS/FIELD[NAME='FATURAS_NecessitaNotaCredito']/VALUE]]></XPATH>
          </FIELD>
          <FIELD type="AdditionalFields" label="E_NIF" description="NIF" source-type="AdditionalFields" has_confidential_data="False">
            <TAG><![CDATA[#DISTRIBUTION:FIRSTSTAGE:AF:E_NIF#]]></TAG>
            <VALUE/>
            <XPATH><![CDATA[DISTRIBUTION/DISTRIBUTION_STAGES/DISTRIBUTION_STAGE[1]/FIELDS/FIELD[NAME='E_NIF']/VALUE]]></XPATH>
          </FIELD>
          <FIELD type="AdditionalFields" label="NIF" description="NIF" source-type="AdditionalFields" has_confidential_data="False">
            <TAG><![CDATA[#DISTRIBUTION:FIRSTSTAGE:AF:NIF#]]></TAG>
            <VALUE/>
            <XPATH><![CDATA[DISTRIBUTION/DISTRIBUTION_STAGES/DISTRIBUTION_STAGE[1]/FIELDS/FIELD[NAME='NIF']/VALUE]]></XPATH>
          </FIELD>
          <FIELD type="AdditionalFields" label="FATURAS_Compromisso" description="Nº de Compromisso" source-type="AdditionalFields" has_confidential_data="False">
            <TAG><![CDATA[#DISTRIBUTION:FIRSTSTAGE:AF:FATURAS_Compromisso#]]></TAG>
            <VALUE/>
            <XPATH><![CDATA[DISTRIBUTION/DISTRIBUTION_STAGES/DISTRIBUTION_STAGE[1]/FIELDS/FIELD[NAME='FATURAS_Compromisso']/VALUE]]></XPATH>
          </FIELD>
          <FIELD type="AdditionalFields" label="FATURAS_NumFatura" description="Nº de Fatura" source-type="AdditionalFields" has_confidential_data="False">
            <TAG><![CDATA[#DISTRIBUTION:FIRSTSTAGE:AF:FATURAS_NumFatura#]]></TAG>
            <VALUE/>
            <XPATH><![CDATA[DISTRIBUTION/DISTRIBUTION_STAGES/DISTRIBUTION_STAGE[1]/FIELDS/FIELD[NAME='FATURAS_NumFatura']/VALUE]]></XPATH>
          </FIELD>
          <FIELD type="AdditionalFields" label="Processo" description="Nº de processo anterior" source-type="AdditionalFields" has_confidential_data="False">
            <TAG><![CDATA[#DISTRIBUTION:FIRSTSTAGE:AF:Processo#]]></TAG>
            <VALUE/>
            <XPATH><![CDATA[DISTRIBUTION/DISTRIBUTION_STAGES/DISTRIBUTION_STAGE[1]/FIELDS/FIELD[NAME='Processo']/VALUE]]></XPATH>
          </FIELD>
          <FIELD type="AdditionalFields" label="FATURAS_NumRegistoImobilizado" description="Nº de Registo de Imobilizado" source-type="AdditionalFields" has_confidential_data="False">
            <TAG><![CDATA[#DISTRIBUTION:FIRSTSTAGE:AF:FATURAS_NumRegistoImobilizado#]]></TAG>
            <VALUE/>
            <XPATH><![CDATA[DISTRIBUTION/DISTRIBUTION_STAGES/DISTRIBUTION_STAGE[1]/FIELDS/FIELD[NAME='FATURAS_NumRegistoImobilizado']/VALUE]]></XPATH>
          </FIELD>
          <FIELD type="AdditionalFields" label="FATURAS_NumRegistoGERFIP" description="Nº de Registo GERFIP" source-type="AdditionalFields" has_confidential_data="False">
            <TAG><![CDATA[#DISTRIBUTION:FIRSTSTAGE:AF:FATURAS_NumRegistoGERFIP#]]></TAG>
            <VALUE/>
            <XPATH><![CDATA[DISTRIBUTION/DISTRIBUTION_STAGES/DISTRIBUTION_STAGE[1]/FIELDS/FIELD[NAME='FATURAS_NumRegistoGERFIP']/VALUE]]></XPATH>
          </FIELD>
          <FIELD type="AdditionalFields" label="Nome" description="Nome" source-type="AdditionalFields" has_confidential_data="False">
            <TAG><![CDATA[#DISTRIBUTION:FIRSTSTAGE:AF:Nome#]]></TAG>
            <VALUE/>
            <XPATH><![CDATA[DISTRIBUTION/DISTRIBUTION_STAGES/DISTRIBUTION_STAGE[1]/FIELDS/FIELD[NAME='Nome']/VALUE]]></XPATH>
          </FIELD>
          <FIELD type="AdditionalFields" label="DEN_Nome" description="Nome completo" source-type="AdditionalFields" has_confidential_data="False">
            <TAG><![CDATA[#DISTRIBUTION:FIRSTSTAGE:AF:DEN_Nome#]]></TAG>
            <VALUE/>
            <XPATH><![CDATA[DISTRIBUTION/DISTRIBUTION_STAGES/DISTRIBUTION_STAGE[1]/FIELDS/FIELD[NAME='DEN_Nome']/VALUE]]></XPATH>
          </FIELD>
          <FIELD type="AdditionalFields" label="FORNECEDOR" description="Nome de Fornecedor" source-type="AdditionalFields" has_confidential_data="False">
            <TAG><![CDATA[#DISTRIBUTION:FIRSTSTAGE:AF:FORNECEDOR#]]></TAG>
            <VALUE/>
            <XPATH><![CDATA[DISTRIBUTION/DISTRIBUTION_STAGES/DISTRIBUTION_STAGE[1]/FIELDS/FIELD[NAME='FORNECEDOR']/VALUE]]></XPATH>
          </FIELD>
          <FIELD type="AdditionalFields" label="NomeReclamante" description="Nome do Reclamante" source-type="AdditionalFields" has_confidential_data="False">
            <TAG><![CDATA[#DISTRIBUTION:FIRSTSTAGE:AF:NomeReclamante#]]></TAG>
            <VALUE/>
            <XPATH><![CDATA[DISTRIBUTION/DISTRIBUTION_STAGES/DISTRIBUTION_STAGE[1]/FIELDS/FIELD[NAME='NomeReclamante']/VALUE]]></XPATH>
          </FIELD>
          <FIELD type="AdditionalFields" label="Norma" description="Norma de Sinalização" source-type="AdditionalFields" has_confidential_data="False">
            <TAG><![CDATA[#DISTRIBUTION:FIRSTSTAGE:AF:Norma#]]></TAG>
            <VALUE/>
            <XPATH><![CDATA[DISTRIBUTION/DISTRIBUTION_STAGES/DISTRIBUTION_STAGE[1]/FIELDS/FIELD[NAME='Norma']/VALUE]]></XPATH>
          </FIELD>
          <FIELD type="AdditionalFields" label="FATURAS_NotaEncomenda" description="Nota de Encomenda" source-type="AdditionalFields" has_confidential_data="False">
            <TAG><![CDATA[#DISTRIBUTION:FIRSTSTAGE:AF:FATURAS_NotaEncomenda#]]></TAG>
            <VALUE/>
            <XPATH><![CDATA[DISTRIBUTION/DISTRIBUTION_STAGES/DISTRIBUTION_STAGE[1]/FIELDS/FIELD[NAME='FATURAS_NotaEncomenda']/VALUE]]></XPATH>
          </FIELD>
          <FIELD type="AdditionalFields" label="N_ENCOMENDA" description="Nota de Encomenda" source-type="AdditionalFields" has_confidential_data="False">
            <TAG><![CDATA[#DISTRIBUTION:FIRSTSTAGE:AF:N_ENCOMENDA#]]></TAG>
            <VALUE/>
            <XPATH><![CDATA[DISTRIBUTION/DISTRIBUTION_STAGES/DISTRIBUTION_STAGE[1]/FIELDS/FIELD[NAME='N_ENCOMENDA']/VALUE]]></XPATH>
          </FIELD>
          <FIELD type="AdditionalFields" label="NrProcesso" description="NrProcesso" source-type="AdditionalFields" has_confidential_data="False">
            <TAG><![CDATA[#DISTRIBUTION:FIRSTSTAGE:AF:NrProcesso#]]></TAG>
            <VALUE/>
            <XPATH><![CDATA[DISTRIBUTION/DISTRIBUTION_STAGES/DISTRIBUTION_STAGE[1]/FIELDS/FIELD[NAME='NrProcesso']/VALUE]]></XPATH>
          </FIELD>
          <FIELD type="AdditionalFields" label="Num_IMT" description="Num_IMT" source-type="AdditionalFields" has_confidential_data="False">
            <TAG><![CDATA[#DISTRIBUTION:FIRSTSTAGE:AF:Num_IMT#]]></TAG>
            <VALUE/>
            <XPATH><![CDATA[DISTRIBUTION/DISTRIBUTION_STAGES/DISTRIBUTION_STAGE[1]/FIELDS/FIELD[NAME='Num_IMT']/VALUE]]></XPATH>
          </FIELD>
          <FIELD type="AdditionalFields" label="NumeroFatura" description="Número da Fatura" source-type="AdditionalFields" has_confidential_data="False">
            <TAG><![CDATA[#DISTRIBUTION:FIRSTSTAGE:AF:NumeroFatura#]]></TAG>
            <VALUE/>
            <XPATH><![CDATA[DISTRIBUTION/DISTRIBUTION_STAGES/DISTRIBUTION_STAGE[1]/FIELDS/FIELD[NAME='NumeroFatura']/VALUE]]></XPATH>
          </FIELD>
          <FIELD type="AdditionalFields" label="PAP_NUM" description="Número da PAP" source-type="AdditionalFields" has_confidential_data="False">
            <TAG><![CDATA[#DISTRIBUTION:FIRSTSTAGE:AF:PAP_NUM#]]></TAG>
            <VALUE/>
            <XPATH><![CDATA[DISTRIBUTION/DISTRIBUTION_STAGES/DISTRIBUTION_STAGE[1]/FIELDS/FIELD[NAME='PAP_NUM']/VALUE]]></XPATH>
          </FIELD>
          <FIELD type="AdditionalFields" label="PAP_NUMERO" description="Número da PAP" source-type="AdditionalFields" has_confidential_data="False">
            <TAG><![CDATA[#DISTRIBUTION:FIRSTSTAGE:AF:PAP_NUMERO#]]></TAG>
            <VALUE/>
            <XPATH><![CDATA[DISTRIBUTION/DISTRIBUTION_STAGES/DISTRIBUTION_STAGE[1]/FIELDS/FIELD[NAME='PAP_NUMERO']/VALUE]]></XPATH>
          </FIELD>
          <FIELD type="AdditionalFields" label="Num_Identificacao" description="Numero de Identificação" source-type="AdditionalFields" has_confidential_data="False">
            <TAG><![CDATA[#DISTRIBUTION:FIRSTSTAGE:AF:Num_Identificacao#]]></TAG>
            <VALUE/>
            <XPATH><![CDATA[DISTRIBUTION/DISTRIBUTION_STAGES/DISTRIBUTION_STAGE[1]/FIELDS/FIELD[NAME='Num_Identificacao']/VALUE]]></XPATH>
          </FIELD>
          <FIELD type="AdditionalFields" label="PAP_NUM_PAG" description="Número de pagamento em GERFIP" source-type="AdditionalFields" has_confidential_data="False">
            <TAG><![CDATA[#DISTRIBUTION:FIRSTSTAGE:AF:PAP_NUM_PAG#]]></TAG>
            <VALUE/>
            <XPATH><![CDATA[DISTRIBUTION/DISTRIBUTION_STAGES/DISTRIBUTION_STAGE[1]/FIELDS/FIELD[NAME='PAP_NUM_PAG']/VALUE]]></XPATH>
          </FIELD>
          <FIELD type="AdditionalFields" label="PAP_NUM_PAGAMENTO" description="Número de pagamento em GERFIP" source-type="AdditionalFields" has_confidential_data="False">
            <TAG><![CDATA[#DISTRIBUTION:FIRSTSTAGE:AF:PAP_NUM_PAGAMENTO#]]></TAG>
            <VALUE/>
            <XPATH><![CDATA[DISTRIBUTION/DISTRIBUTION_STAGES/DISTRIBUTION_STAGE[1]/FIELDS/FIELD[NAME='PAP_NUM_PAGAMENTO']/VALUE]]></XPATH>
          </FIELD>
          <FIELD type="AdditionalFields" label="PAP_NUM_REG" description="Número de registo da PAP" source-type="AdditionalFields" has_confidential_data="False">
            <TAG><![CDATA[#DISTRIBUTION:FIRSTSTAGE:AF:PAP_NUM_REG#]]></TAG>
            <VALUE/>
            <XPATH><![CDATA[DISTRIBUTION/DISTRIBUTION_STAGES/DISTRIBUTION_STAGE[1]/FIELDS/FIELD[NAME='PAP_NUM_REG']/VALUE]]></XPATH>
          </FIELD>
          <FIELD type="AdditionalFields" label="PAP_NUM_REGISTO" description="Número de registo da PAP" source-type="AdditionalFields" has_confidential_data="False">
            <TAG><![CDATA[#DISTRIBUTION:FIRSTSTAGE:AF:PAP_NUM_REGISTO#]]></TAG>
            <VALUE/>
            <XPATH><![CDATA[DISTRIBUTION/DISTRIBUTION_STAGES/DISTRIBUTION_STAGE[1]/FIELDS/FIELD[NAME='PAP_NUM_REGISTO']/VALUE]]></XPATH>
          </FIELD>
          <FIELD type="AdditionalFields" label="Objeto" description="Objeto" source-type="AdditionalFields" has_confidential_data="False">
            <TAG><![CDATA[#DISTRIBUTION:FIRSTSTAGE:AF:Objeto#]]></TAG>
            <VALUE/>
            <XPATH><![CDATA[DISTRIBUTION/DISTRIBUTION_STAGES/DISTRIBUTION_STAGE[1]/FIELDS/FIELD[NAME='Objeto']/VALUE]]></XPATH>
          </FIELD>
          <FIELD type="AdditionalFields" label="DataEntrega0" description="Obrigações Contratuais de Informação - Data Limite de Entrega de Relatório" source-type="AdditionalFields" has_confidential_data="False">
            <TAG><![CDATA[#DISTRIBUTION:FIRSTSTAGE:AF:DataEntrega0#]]></TAG>
            <VALUE/>
            <XPATH><![CDATA[DISTRIBUTION/DISTRIBUTION_STAGES/DISTRIBUTION_STAGE[1]/FIELDS/FIELD[NAME='DataEntrega0']/VALUE]]></XPATH>
          </FIELD>
          <FIELD type="AdditionalFields" label="DataEntrega1" description="Obrigações Contratuais de Informação - Data Limite de Entrega de Relatório" source-type="AdditionalFields" has_confidential_data="False">
            <TAG><![CDATA[#DISTRIBUTION:FIRSTSTAGE:AF:DataEntrega1#]]></TAG>
            <VALUE/>
            <XPATH><![CDATA[DISTRIBUTION/DISTRIBUTION_STAGES/DISTRIBUTION_STAGE[1]/FIELDS/FIELD[NAME='DataEntrega1']/VALUE]]></XPATH>
          </FIELD>
          <FIELD type="AdditionalFields" label="DataEntrega2" description="Obrigações Contratuais de Informação - Data Limite de Entrega de Relatório" source-type="AdditionalFields" has_confidential_data="False">
            <TAG><![CDATA[#DISTRIBUTION:FIRSTSTAGE:AF:DataEntrega2#]]></TAG>
            <VALUE/>
            <XPATH><![CDATA[DISTRIBUTION/DISTRIBUTION_STAGES/DISTRIBUTION_STAGE[1]/FIELDS/FIELD[NAME='DataEntrega2']/VALUE]]></XPATH>
          </FIELD>
          <FIELD type="AdditionalFields" label="DataEntrega3" description="Obrigações Contratuais de Informação - Data Limite de Entrega de Relatório" source-type="AdditionalFields" has_confidential_data="False">
            <TAG><![CDATA[#DISTRIBUTION:FIRSTSTAGE:AF:DataEntrega3#]]></TAG>
            <VALUE/>
            <XPATH><![CDATA[DISTRIBUTION/DISTRIBUTION_STAGES/DISTRIBUTION_STAGE[1]/FIELDS/FIELD[NAME='DataEntrega3']/VALUE]]></XPATH>
          </FIELD>
          <FIELD type="AdditionalFields" label="DataEntrega4" description="Obrigações Contratuais de Informação - Data Limite de Entrega de Relatório" source-type="AdditionalFields" has_confidential_data="False">
            <TAG><![CDATA[#DISTRIBUTION:FIRSTSTAGE:AF:DataEntrega4#]]></TAG>
            <VALUE/>
            <XPATH><![CDATA[DISTRIBUTION/DISTRIBUTION_STAGES/DISTRIBUTION_STAGE[1]/FIELDS/FIELD[NAME='DataEntrega4']/VALUE]]></XPATH>
          </FIELD>
          <FIELD type="AdditionalFields" label="PAP_OFIC_ENV" description="Ofício enviado?" source-type="AdditionalFields" has_confidential_data="False">
            <TAG><![CDATA[#DISTRIBUTION:FIRSTSTAGE:AF:PAP_OFIC_ENV#]]></TAG>
            <VALUE/>
            <XPATH><![CDATA[DISTRIBUTION/DISTRIBUTION_STAGES/DISTRIBUTION_STAGE[1]/FIELDS/FIELD[NAME='PAP_OFIC_ENV']/VALUE]]></XPATH>
          </FIELD>
          <FIELD type="AdditionalFields" label="PAP_OFICIO_ENVIADO" description="Ofício enviado?" source-type="AdditionalFields" has_confidential_data="False">
            <TAG><![CDATA[#DISTRIBUTION:FIRSTSTAGE:AF:PAP_OFICIO_ENVIADO#]]></TAG>
            <VALUE/>
            <XPATH><![CDATA[DISTRIBUTION/DISTRIBUTION_STAGES/DISTRIBUTION_STAGE[1]/FIELDS/FIELD[NAME='PAP_OFICIO_ENVIADO']/VALUE]]></XPATH>
          </FIELD>
          <FIELD type="AdditionalFields" label="FATURAS_OficioRegistado" description="Ofício Registado?" source-type="AdditionalFields" has_confidential_data="False">
            <TAG><![CDATA[#DISTRIBUTION:FIRSTSTAGE:AF:FATURAS_OficioRegistado#]]></TAG>
            <VALUE/>
            <XPATH><![CDATA[DISTRIBUTION/DISTRIBUTION_STAGES/DISTRIBUTION_STAGE[1]/FIELDS/FIELD[NAME='FATURAS_OficioRegistado']/VALUE]]></XPATH>
          </FIELD>
          <FIELD type="AdditionalFields" label="den_origem_pedido" description="Origem do Pedido" source-type="AdditionalFields" has_confidential_data="False">
            <TAG><![CDATA[#DISTRIBUTION:FIRSTSTAGE:AF:den_origem_pedido#]]></TAG>
            <VALUE/>
            <XPATH><![CDATA[DISTRIBUTION/DISTRIBUTION_STAGES/DISTRIBUTION_STAGE[1]/FIELDS/FIELD[NAME='den_origem_pedido']/VALUE]]></XPATH>
          </FIELD>
          <FIELD type="AdditionalFields" label="OutraEstrada" description="OutraEstrada" source-type="AdditionalFields" has_confidential_data="False">
            <TAG><![CDATA[#DISTRIBUTION:FIRSTSTAGE:AF:OutraEstrada#]]></TAG>
            <VALUE/>
            <XPATH><![CDATA[DISTRIBUTION/DISTRIBUTION_STAGES/DISTRIBUTION_STAGE[1]/FIELDS/FIELD[NAME='OutraEstrada']/VALUE]]></XPATH>
          </FIELD>
          <FIELD type="AdditionalFields" label="OutrasRefs" description="Outras referências" source-type="AdditionalFields" has_confidential_data="False">
            <TAG><![CDATA[#DISTRIBUTION:FIRSTSTAGE:AF:OutrasRefs#]]></TAG>
            <VALUE/>
            <XPATH><![CDATA[DISTRIBUTION/DISTRIBUTION_STAGES/DISTRIBUTION_STAGE[1]/FIELDS/FIELD[NAME='OutrasRefs']/VALUE]]></XPATH>
          </FIELD>
          <FIELD type="AdditionalFields" label="DEN_Dominio_Outro" description="Outro" source-type="AdditionalFields" has_confidential_data="False">
            <TAG><![CDATA[#DISTRIBUTION:FIRSTSTAGE:AF:DEN_Dominio_Outro#]]></TAG>
            <VALUE/>
            <XPATH><![CDATA[DISTRIBUTION/DISTRIBUTION_STAGES/DISTRIBUTION_STAGE[1]/FIELDS/FIELD[NAME='DEN_Dominio_Outro']/VALUE]]></XPATH>
          </FIELD>
          <FIELD type="AdditionalFields" label="DEN_Motivo_Outro" description="Outro" source-type="AdditionalFields" has_confidential_data="False">
            <TAG><![CDATA[#DISTRIBUTION:FIRSTSTAGE:AF:DEN_Motivo_Outro#]]></TAG>
            <VALUE/>
            <XPATH><![CDATA[DISTRIBUTION/DISTRIBUTION_STAGES/DISTRIBUTION_STAGE[1]/FIELDS/FIELD[NAME='DEN_Motivo_Outro']/VALUE]]></XPATH>
          </FIELD>
          <FIELD type="AdditionalFields" label="DEN_Motivo_Outro_desc" description="Outro" source-type="AdditionalFields" has_confidential_data="False">
            <TAG><![CDATA[#DISTRIBUTION:FIRSTSTAGE:AF:DEN_Motivo_Outro_desc#]]></TAG>
            <VALUE/>
            <XPATH><![CDATA[DISTRIBUTION/DISTRIBUTION_STAGES/DISTRIBUTION_STAGE[1]/FIELDS/FIELD[NAME='DEN_Motivo_Outro_desc']/VALUE]]></XPATH>
          </FIELD>
          <FIELD type="AdditionalFields" label="OutroEvento" description="OutroEvento" source-type="AdditionalFields" has_confidential_data="False">
            <TAG><![CDATA[#DISTRIBUTION:FIRSTSTAGE:AF:OutroEvento#]]></TAG>
            <VALUE/>
            <XPATH><![CDATA[DISTRIBUTION/DISTRIBUTION_STAGES/DISTRIBUTION_STAGE[1]/FIELDS/FIELD[NAME='OutroEvento']/VALUE]]></XPATH>
          </FIELD>
          <FIELD type="AdditionalFields" label="PAP_PAG_EFET" description="Pagamento efetuado em GERFIP?" source-type="AdditionalFields" has_confidential_data="False">
            <TAG><![CDATA[#DISTRIBUTION:FIRSTSTAGE:AF:PAP_PAG_EFET#]]></TAG>
            <VALUE/>
            <XPATH><![CDATA[DISTRIBUTION/DISTRIBUTION_STAGES/DISTRIBUTION_STAGE[1]/FIELDS/FIELD[NAME='PAP_PAG_EFET']/VALUE]]></XPATH>
          </FIELD>
          <FIELD type="AdditionalFields" label="PAP_PAG_EFETUADO" description="Pagamento efetuado em GERFIP?" source-type="AdditionalFields" has_confidential_data="False">
            <TAG><![CDATA[#DISTRIBUTION:FIRSTSTAGE:AF:PAP_PAG_EFETUADO#]]></TAG>
            <VALUE/>
            <XPATH><![CDATA[DISTRIBUTION/DISTRIBUTION_STAGES/DISTRIBUTION_STAGE[1]/FIELDS/FIELD[NAME='PAP_PAG_EFETUADO']/VALUE]]></XPATH>
          </FIELD>
          <FIELD type="AdditionalFields" label="E_Pais" description="País" source-type="AdditionalFields" has_confidential_data="False">
            <TAG><![CDATA[#DISTRIBUTION:FIRSTSTAGE:AF:E_Pais#]]></TAG>
            <VALUE/>
            <XPATH><![CDATA[DISTRIBUTION/DISTRIBUTION_STAGES/DISTRIBUTION_STAGE[1]/FIELDS/FIELD[NAME='E_Pais']/VALUE]]></XPATH>
          </FIELD>
          <FIELD type="AdditionalFields" label="Plurianual" description="Plurianual?" source-type="AdditionalFields" has_confidential_data="False">
            <TAG><![CDATA[#DISTRIBUTION:FIRSTSTAGE:AF:Plurianual#]]></TAG>
            <VALUE/>
            <XPATH><![CDATA[DISTRIBUTION/DISTRIBUTION_STAGES/DISTRIBUTION_STAGE[1]/FIELDS/FIELD[NAME='Plurianual']/VALUE]]></XPATH>
          </FIELD>
          <FIELD type="AdditionalFields" label="E_P_CONTACTO" description="Ponto de Contacto" source-type="AdditionalFields" has_confidential_data="False">
            <TAG><![CDATA[#DISTRIBUTION:FIRSTSTAGE:AF:E_P_CONTACTO#]]></TAG>
            <VALUE/>
            <XPATH><![CDATA[DISTRIBUTION/DISTRIBUTION_STAGES/DISTRIBUTION_STAGE[1]/FIELDS/FIELD[NAME='E_P_CONTACTO']/VALUE]]></XPATH>
          </FIELD>
          <FIELD type="AdditionalFields" label="FATURAS_PrazoLimitePagamento" description="Prazo Limite de Pagamento" source-type="AdditionalFields" has_confidential_data="False">
            <TAG><![CDATA[#DISTRIBUTION:FIRSTSTAGE:AF:FATURAS_PrazoLimitePagamento#]]></TAG>
            <VALUE/>
            <XPATH><![CDATA[DISTRIBUTION/DISTRIBUTION_STAGES/DISTRIBUTION_STAGE[1]/FIELDS/FIELD[NAME='FATURAS_PrazoLimitePagamento']/VALUE]]></XPATH>
          </FIELD>
          <FIELD type="AdditionalFields" label="DEN_Ocultar_Identidade" description="Pretende ocultar identidade" source-type="AdditionalFields" has_confidential_data="False">
            <TAG><![CDATA[#DISTRIBUTION:FIRSTSTAGE:AF:DEN_Ocultar_Identidade#]]></TAG>
            <VALUE/>
            <XPATH><![CDATA[DISTRIBUTION/DISTRIBUTION_STAGES/DISTRIBUTION_STAGE[1]/FIELDS/FIELD[NAME='DEN_Ocultar_Identidade']/VALUE]]></XPATH>
          </FIELD>
          <FIELD type="AdditionalFields" label="FATURAS_ConformidadeProcesso" description="Processo Conforme?" source-type="AdditionalFields" has_confidential_data="False">
            <TAG><![CDATA[#DISTRIBUTION:FIRSTSTAGE:AF:FATURAS_ConformidadeProcesso#]]></TAG>
            <VALUE/>
            <XPATH><![CDATA[DISTRIBUTION/DISTRIBUTION_STAGES/DISTRIBUTION_STAGE[1]/FIELDS/FIELD[NAME='FATURAS_ConformidadeProcesso']/VALUE]]></XPATH>
          </FIELD>
          <FIELD type="AdditionalFields" label="ProcessoFiscal" description="ProcessoFiscal" source-type="AdditionalFields" has_confidential_data="False">
            <TAG><![CDATA[#DISTRIBUTION:FIRSTSTAGE:AF:ProcessoFiscal#]]></TAG>
            <VALUE/>
            <XPATH><![CDATA[DISTRIBUTION/DISTRIBUTION_STAGES/DISTRIBUTION_STAGE[1]/FIELDS/FIELD[NAME='ProcessoFiscal']/VALUE]]></XPATH>
          </FIELD>
          <FIELD type="AdditionalFields" label="ProcessoInIR" description="ProcessoInIR" source-type="AdditionalFields" has_confidential_data="False">
            <TAG><![CDATA[#DISTRIBUTION:FIRSTSTAGE:AF:ProcessoInIR#]]></TAG>
            <VALUE/>
            <XPATH><![CDATA[DISTRIBUTION/DISTRIBUTION_STAGES/DISTRIBUTION_STAGE[1]/FIELDS/FIELD[NAME='ProcessoInIR']/VALUE]]></XPATH>
          </FIELD>
          <FIELD type="AdditionalFields" label="ProcessoTribuna" description="ProcessoTribuna" source-type="AdditionalFields" has_confidential_data="False">
            <TAG><![CDATA[#DISTRIBUTION:FIRSTSTAGE:AF:ProcessoTribuna#]]></TAG>
            <VALUE/>
            <XPATH><![CDATA[DISTRIBUTION/DISTRIBUTION_STAGES/DISTRIBUTION_STAGE[1]/FIELDS/FIELD[NAME='ProcessoTribuna']/VALUE]]></XPATH>
          </FIELD>
          <FIELD type="AdditionalFields" label="PRONUNCIA" description="Pronúncia" source-type="AdditionalFields" has_confidential_data="False">
            <TAG><![CDATA[#DISTRIBUTION:FIRSTSTAGE:AF:PRONUNCIA#]]></TAG>
            <VALUE/>
            <XPATH><![CDATA[DISTRIBUTION/DISTRIBUTION_STAGES/DISTRIBUTION_STAGE[1]/FIELDS/FIELD[NAME='PRONUNCIA']/VALUE]]></XPATH>
          </FIELD>
          <FIELD type="AdditionalFields" label="DEN_ARQ_MED" description="Proposta de Arquivamento/Tomada de Medidas?" source-type="AdditionalFields" has_confidential_data="False">
            <TAG><![CDATA[#DISTRIBUTION:FIRSTSTAGE:AF:DEN_ARQ_MED#]]></TAG>
            <VALUE/>
            <XPATH><![CDATA[DISTRIBUTION/DISTRIBUTION_STAGES/DISTRIBUTION_STAGE[1]/FIELDS/FIELD[NAME='DEN_ARQ_MED']/VALUE]]></XPATH>
          </FIELD>
          <FIELD type="AdditionalFields" label="den_quarta" description="Quarta-feira" source-type="AdditionalFields" has_confidential_data="False">
            <TAG><![CDATA[#DISTRIBUTION:FIRSTSTAGE:AF:den_quarta#]]></TAG>
            <VALUE/>
            <XPATH><![CDATA[DISTRIBUTION/DISTRIBUTION_STAGES/DISTRIBUTION_STAGE[1]/FIELDS/FIELD[NAME='den_quarta']/VALUE]]></XPATH>
          </FIELD>
          <FIELD type="AdditionalFields" label="den_quinta" description="Quinta-feira" source-type="AdditionalFields" has_confidential_data="False">
            <TAG><![CDATA[#DISTRIBUTION:FIRSTSTAGE:AF:den_quinta#]]></TAG>
            <VALUE/>
            <XPATH><![CDATA[DISTRIBUTION/DISTRIBUTION_STAGES/DISTRIBUTION_STAGE[1]/FIELDS/FIELD[NAME='den_quinta']/VALUE]]></XPATH>
          </FIELD>
          <FIELD type="AdditionalFields" label="Referencia" description="Referência" source-type="AdditionalFields" has_confidential_data="False">
            <TAG><![CDATA[#DISTRIBUTION:FIRSTSTAGE:AF:Referencia#]]></TAG>
            <VALUE/>
            <XPATH><![CDATA[DISTRIBUTION/DISTRIBUTION_STAGES/DISTRIBUTION_STAGE[1]/FIELDS/FIELD[NAME='Referencia']/VALUE]]></XPATH>
          </FIELD>
          <FIELD type="AdditionalFields" label="RefEstradaLivre" description="Referência relativa a processos do Programa Estrada Livre" source-type="AdditionalFields" has_confidential_data="False">
            <TAG><![CDATA[#DISTRIBUTION:FIRSTSTAGE:AF:RefEstradaLivre#]]></TAG>
            <VALUE/>
            <XPATH><![CDATA[DISTRIBUTION/DISTRIBUTION_STAGES/DISTRIBUTION_STAGE[1]/FIELDS/FIELD[NAME='RefEstradaLivre']/VALUE]]></XPATH>
          </FIELD>
          <FIELD type="AdditionalFields" label="FATURAS_FaturaAnuladaGERFIP" description="Registo da Fatura anulado em GERFIP?" source-type="AdditionalFields" has_confidential_data="False">
            <TAG><![CDATA[#DISTRIBUTION:FIRSTSTAGE:AF:FATURAS_FaturaAnuladaGERFIP#]]></TAG>
            <VALUE/>
            <XPATH><![CDATA[DISTRIBUTION/DISTRIBUTION_STAGES/DISTRIBUTION_STAGE[1]/FIELDS/FIELD[NAME='FATURAS_FaturaAnuladaGERFIP']/VALUE]]></XPATH>
          </FIELD>
          <FIELD type="AdditionalFields" label="FATURAS_RegistoImobilizadoEfetuado" description="Registo de Imobilizado efetuado?" source-type="AdditionalFields" has_confidential_data="False">
            <TAG><![CDATA[#DISTRIBUTION:FIRSTSTAGE:AF:FATURAS_RegistoImobilizadoEfetuado#]]></TAG>
            <VALUE/>
            <XPATH><![CDATA[DISTRIBUTION/DISTRIBUTION_STAGES/DISTRIBUTION_STAGE[1]/FIELDS/FIELD[NAME='FATURAS_RegistoImobilizadoEfetuado']/VALUE]]></XPATH>
          </FIELD>
          <FIELD type="AdditionalFields" label="RegistadoPor" description="Registo efectuado pelo utilizador" source-type="AdditionalFields" has_confidential_data="False">
            <TAG><![CDATA[#DISTRIBUTION:FIRSTSTAGE:AF:RegistadoPor#]]></TAG>
            <VALUE/>
            <XPATH><![CDATA[DISTRIBUTION/DISTRIBUTION_STAGES/DISTRIBUTION_STAGE[1]/FIELDS/FIELD[NAME='RegistadoPor']/VALUE]]></XPATH>
          </FIELD>
          <FIELD type="AdditionalFields" label="Resolução" description="Resolução" source-type="AdditionalFields" has_confidential_data="False">
            <TAG><![CDATA[#DISTRIBUTION:FIRSTSTAGE:AF:Resolução#]]></TAG>
            <VALUE/>
            <XPATH><![CDATA[DISTRIBUTION/DISTRIBUTION_STAGES/DISTRIBUTION_STAGE[1]/FIELDS/FIELD[NAME='Resolução']/VALUE]]></XPATH>
          </FIELD>
          <FIELD type="AdditionalFields" label="Resposta" description="Resposta" source-type="AdditionalFields" has_confidential_data="False">
            <TAG><![CDATA[#DISTRIBUTION:FIRSTSTAGE:AF:Resposta#]]></TAG>
            <VALUE/>
            <XPATH><![CDATA[DISTRIBUTION/DISTRIBUTION_STAGES/DISTRIBUTION_STAGE[1]/FIELDS/FIELD[NAME='Resposta']/VALUE]]></XPATH>
          </FIELD>
          <FIELD type="AdditionalFields" label="DEN_Conc_Agendamento" description="Resultado da Agendamento" source-type="AdditionalFields" has_confidential_data="False">
            <TAG><![CDATA[#DISTRIBUTION:FIRSTSTAGE:AF:DEN_Conc_Agendamento#]]></TAG>
            <VALUE/>
            <XPATH><![CDATA[DISTRIBUTION/DISTRIBUTION_STAGES/DISTRIBUTION_STAGE[1]/FIELDS/FIELD[NAME='DEN_Conc_Agendamento']/VALUE]]></XPATH>
          </FIELD>
          <FIELD type="AdditionalFields" label="DEN_ESC" description="São necessários esclarecimentos?" source-type="AdditionalFields" has_confidential_data="False">
            <TAG><![CDATA[#DISTRIBUTION:FIRSTSTAGE:AF:DEN_ESC#]]></TAG>
            <VALUE/>
            <XPATH><![CDATA[DISTRIBUTION/DISTRIBUTION_STAGES/DISTRIBUTION_STAGE[1]/FIELDS/FIELD[NAME='DEN_ESC']/VALUE]]></XPATH>
          </FIELD>
          <FIELD type="AdditionalFields" label="den_segunda" description="Segunda-feira" source-type="AdditionalFields" has_confidential_data="False">
            <TAG><![CDATA[#DISTRIBUTION:FIRSTSTAGE:AF:den_segunda#]]></TAG>
            <VALUE/>
            <XPATH><![CDATA[DISTRIBUTION/DISTRIBUTION_STAGES/DISTRIBUTION_STAGE[1]/FIELDS/FIELD[NAME='den_segunda']/VALUE]]></XPATH>
          </FIELD>
          <FIELD type="AdditionalFields" label="Sentido" description="Sentido da estrada" source-type="AdditionalFields" has_confidential_data="False">
            <TAG><![CDATA[#DISTRIBUTION:FIRSTSTAGE:AF:Sentido#]]></TAG>
            <VALUE/>
            <XPATH><![CDATA[DISTRIBUTION/DISTRIBUTION_STAGES/DISTRIBUTION_STAGE[1]/FIELDS/FIELD[NAME='Sentido']/VALUE]]></XPATH>
          </FIELD>
          <FIELD type="AdditionalFields" label="den_sexta" description="Sexta-feira" source-type="AdditionalFields" has_confidential_data="False">
            <TAG><![CDATA[#DISTRIBUTION:FIRSTSTAGE:AF:den_sexta#]]></TAG>
            <VALUE/>
            <XPATH><![CDATA[DISTRIBUTION/DISTRIBUTION_STAGES/DISTRIBUTION_STAGE[1]/FIELDS/FIELD[NAME='den_sexta']/VALUE]]></XPATH>
          </FIELD>
          <FIELD type="AdditionalFields" label="E_SITE" description="Site" source-type="AdditionalFields" has_confidential_data="False">
            <TAG><![CDATA[#DISTRIBUTION:FIRSTSTAGE:AF:E_SITE#]]></TAG>
            <VALUE/>
            <XPATH><![CDATA[DISTRIBUTION/DISTRIBUTION_STAGES/DISTRIBUTION_STAGE[1]/FIELDS/FIELD[NAME='E_SITE']/VALUE]]></XPATH>
          </FIELD>
          <FIELD type="AdditionalFields" label="E_SUB_UO" description="Sub Unidade Orgânica" source-type="AdditionalFields" has_confidential_data="False">
            <TAG><![CDATA[#DISTRIBUTION:FIRSTSTAGE:AF:E_SUB_UO#]]></TAG>
            <VALUE/>
            <XPATH><![CDATA[DISTRIBUTION/DISTRIBUTION_STAGES/DISTRIBUTION_STAGE[1]/FIELDS/FIELD[NAME='E_SUB_UO']/VALUE]]></XPATH>
          </FIELD>
          <FIELD type="AdditionalFields" label="den_tarde" description="Tarde" source-type="AdditionalFields" has_confidential_data="False">
            <TAG><![CDATA[#DISTRIBUTION:FIRSTSTAGE:AF:den_tarde#]]></TAG>
            <VALUE/>
            <XPATH><![CDATA[DISTRIBUTION/DISTRIBUTION_STAGES/DISTRIBUTION_STAGE[1]/FIELDS/FIELD[NAME='den_tarde']/VALUE]]></XPATH>
          </FIELD>
          <FIELD type="AdditionalFields" label="Telefax" description="Telefax do Reclamante" source-type="AdditionalFields" has_confidential_data="False">
            <TAG><![CDATA[#DISTRIBUTION:FIRSTSTAGE:AF:Telefax#]]></TAG>
            <VALUE/>
            <XPATH><![CDATA[DISTRIBUTION/DISTRIBUTION_STAGES/DISTRIBUTION_STAGE[1]/FIELDS/FIELD[NAME='Telefax']/VALUE]]></XPATH>
          </FIELD>
          <FIELD type="AdditionalFields" label="E_Telefone" description="Telefone" source-type="AdditionalFields" has_confidential_data="False">
            <TAG><![CDATA[#DISTRIBUTION:FIRSTSTAGE:AF:E_Telefone#]]></TAG>
            <VALUE/>
            <XPATH><![CDATA[DISTRIBUTION/DISTRIBUTION_STAGES/DISTRIBUTION_STAGE[1]/FIELDS/FIELD[NAME='E_Telefone']/VALUE]]></XPATH>
          </FIELD>
          <FIELD type="AdditionalFields" label="Telefone" description="Telefone do Reclamante" source-type="AdditionalFields" has_confidential_data="False">
            <TAG><![CDATA[#DISTRIBUTION:FIRSTSTAGE:AF:Telefone#]]></TAG>
            <VALUE/>
            <XPATH><![CDATA[DISTRIBUTION/DISTRIBUTION_STAGES/DISTRIBUTION_STAGE[1]/FIELDS/FIELD[NAME='Telefone']/VALUE]]></XPATH>
          </FIELD>
          <FIELD type="AdditionalFields" label="E_Telemovel" description="Telemóvel" source-type="AdditionalFields" has_confidential_data="False">
            <TAG><![CDATA[#DISTRIBUTION:FIRSTSTAGE:AF:E_Telemovel#]]></TAG>
            <VALUE/>
            <XPATH><![CDATA[DISTRIBUTION/DISTRIBUTION_STAGES/DISTRIBUTION_STAGE[1]/FIELDS/FIELD[NAME='E_Telemovel']/VALUE]]></XPATH>
          </FIELD>
          <FIELD type="AdditionalFields" label="Telemóvel" description="Telemóvel" source-type="AdditionalFields" has_confidential_data="False">
            <TAG><![CDATA[#DISTRIBUTION:FIRSTSTAGE:AF:Telemóvel#]]></TAG>
            <VALUE/>
            <XPATH><![CDATA[DISTRIBUTION/DISTRIBUTION_STAGES/DISTRIBUTION_STAGE[1]/FIELDS/FIELD[NAME='Telemóvel']/VALUE]]></XPATH>
          </FIELD>
          <FIELD type="AdditionalFields" label="den_terca" description="Terça-feira" source-type="AdditionalFields" has_confidential_data="False">
            <TAG><![CDATA[#DISTRIBUTION:FIRSTSTAGE:AF:den_terca#]]></TAG>
            <VALUE/>
            <XPATH><![CDATA[DISTRIBUTION/DISTRIBUTION_STAGES/DISTRIBUTION_STAGE[1]/FIELDS/FIELD[NAME='den_terca']/VALUE]]></XPATH>
          </FIELD>
          <FIELD type="AdditionalFields" label="TST" description="Teste" source-type="AdditionalFields" has_confidential_data="False">
            <TAG><![CDATA[#DISTRIBUTION:FIRSTSTAGE:AF:TST#]]></TAG>
            <VALUE/>
            <XPATH><![CDATA[DISTRIBUTION/DISTRIBUTION_STAGES/DISTRIBUTION_STAGE[1]/FIELDS/FIELD[NAME='TST']/VALUE]]></XPATH>
          </FIELD>
          <FIELD type="AdditionalFields" label="teste2" description="teste2" source-type="AdditionalFields" has_confidential_data="False">
            <TAG><![CDATA[#DISTRIBUTION:FIRSTSTAGE:AF:teste2#]]></TAG>
            <VALUE/>
            <XPATH><![CDATA[DISTRIBUTION/DISTRIBUTION_STAGES/DISTRIBUTION_STAGE[1]/FIELDS/FIELD[NAME='teste2']/VALUE]]></XPATH>
          </FIELD>
          <FIELD type="AdditionalFields" label="DEN_Motivo_Testemunha" description="Testemunhou a situação em primeira mão" source-type="AdditionalFields" has_confidential_data="False">
            <TAG><![CDATA[#DISTRIBUTION:FIRSTSTAGE:AF:DEN_Motivo_Testemunha#]]></TAG>
            <VALUE/>
            <XPATH><![CDATA[DISTRIBUTION/DISTRIBUTION_STAGES/DISTRIBUTION_STAGE[1]/FIELDS/FIELD[NAME='DEN_Motivo_Testemunha']/VALUE]]></XPATH>
          </FIELD>
          <FIELD type="AdditionalFields" label="testeobs" description="testeobs" source-type="AdditionalFields" has_confidential_data="False">
            <TAG><![CDATA[#DISTRIBUTION:FIRSTSTAGE:AF:testeobs#]]></TAG>
            <VALUE/>
            <XPATH><![CDATA[DISTRIBUTION/DISTRIBUTION_STAGES/DISTRIBUTION_STAGE[1]/FIELDS/FIELD[NAME='testeobs']/VALUE]]></XPATH>
          </FIELD>
          <FIELD type="AdditionalFields" label="DEN_Motivo_Conhecimento" description="Teve conhecimento da situação e decidiu denunciar" source-type="AdditionalFields" has_confidential_data="False">
            <TAG><![CDATA[#DISTRIBUTION:FIRSTSTAGE:AF:DEN_Motivo_Conhecimento#]]></TAG>
            <VALUE/>
            <XPATH><![CDATA[DISTRIBUTION/DISTRIBUTION_STAGES/DISTRIBUTION_STAGE[1]/FIELDS/FIELD[NAME='DEN_Motivo_Conhecimento']/VALUE]]></XPATH>
          </FIELD>
          <FIELD type="AdditionalFields" label="Autorizacao" description="Tipo de Autorização/Comunicação" source-type="AdditionalFields" has_confidential_data="False">
            <TAG><![CDATA[#DISTRIBUTION:FIRSTSTAGE:AF:Autorizacao#]]></TAG>
            <VALUE/>
            <XPATH><![CDATA[DISTRIBUTION/DISTRIBUTION_STAGES/DISTRIBUTION_STAGE[1]/FIELDS/FIELD[NAME='Autorizacao']/VALUE]]></XPATH>
          </FIELD>
          <FIELD type="AdditionalFields" label="DEN_Tipo_Denunciante" description="Tipo de denunciante" source-type="AdditionalFields" has_confidential_data="False">
            <TAG><![CDATA[#DISTRIBUTION:FIRSTSTAGE:AF:DEN_Tipo_Denunciante#]]></TAG>
            <VALUE/>
            <XPATH><![CDATA[DISTRIBUTION/DISTRIBUTION_STAGES/DISTRIBUTION_STAGE[1]/FIELDS/FIELD[NAME='DEN_Tipo_Denunciante']/VALUE]]></XPATH>
          </FIELD>
          <FIELD type="AdditionalFields" label="fat_tipodoc" description="Tipo de documento" source-type="AdditionalFields" has_confidential_data="False">
            <TAG><![CDATA[#DISTRIBUTION:FIRSTSTAGE:AF:fat_tipodoc#]]></TAG>
            <VALUE/>
            <XPATH><![CDATA[DISTRIBUTION/DISTRIBUTION_STAGES/DISTRIBUTION_STAGE[1]/FIELDS/FIELD[NAME='fat_tipodoc']/VALUE]]></XPATH>
          </FIELD>
          <FIELD type="AdditionalFields" label="Tipo" description="Tipo de documento associado aos livros &quot;Ent_antigas&quot; e &quot;Sai_antigas&quot;" source-type="AdditionalFields" has_confidential_data="False">
            <TAG><![CDATA[#DISTRIBUTION:FIRSTSTAGE:AF:Tipo#]]></TAG>
            <VALUE/>
            <XPATH><![CDATA[DISTRIBUTION/DISTRIBUTION_STAGES/DISTRIBUTION_STAGE[1]/FIELDS/FIELD[NAME='Tipo']/VALUE]]></XPATH>
          </FIELD>
          <FIELD type="AdditionalFields" label="FATURAS_TipoProcesso" description="Tipo de Processo" source-type="AdditionalFields" has_confidential_data="False">
            <TAG><![CDATA[#DISTRIBUTION:FIRSTSTAGE:AF:FATURAS_TipoProcesso#]]></TAG>
            <VALUE/>
            <XPATH><![CDATA[DISTRIBUTION/DISTRIBUTION_STAGES/DISTRIBUTION_STAGE[1]/FIELDS/FIELD[NAME='FATURAS_TipoProcesso']/VALUE]]></XPATH>
          </FIELD>
          <FIELD type="AdditionalFields" label="TipoIntervenção" description="TipoIntervenção" source-type="AdditionalFields" has_confidential_data="False">
            <TAG><![CDATA[#DISTRIBUTION:FIRSTSTAGE:AF:TipoIntervenção#]]></TAG>
            <VALUE/>
            <XPATH><![CDATA[DISTRIBUTION/DISTRIBUTION_STAGES/DISTRIBUTION_STAGE[1]/FIELDS/FIELD[NAME='TipoIntervenção']/VALUE]]></XPATH>
          </FIELD>
          <FIELD type="AdditionalFields" label="E_TITULO" description="Título" source-type="AdditionalFields" has_confidential_data="False">
            <TAG><![CDATA[#DISTRIBUTION:FIRSTSTAGE:AF:E_TITULO#]]></TAG>
            <VALUE/>
            <XPATH><![CDATA[DISTRIBUTION/DISTRIBUTION_STAGES/DISTRIBUTION_STAGE[1]/FIELDS/FIELD[NAME='E_TITULO']/VALUE]]></XPATH>
          </FIELD>
          <FIELD type="AdditionalFields" label="fat_Total_impostos" description="Total impostos" source-type="AdditionalFields" has_confidential_data="False">
            <TAG><![CDATA[#DISTRIBUTION:FIRSTSTAGE:AF:fat_Total_impostos#]]></TAG>
            <VALUE/>
            <XPATH><![CDATA[DISTRIBUTION/DISTRIBUTION_STAGES/DISTRIBUTION_STAGE[1]/FIELDS/FIELD[NAME='fat_Total_impostos']/VALUE]]></XPATH>
          </FIELD>
          <FIELD type="AdditionalFields" label="fat_Total_IVA_TX_nor" description="Total IVA Taxa Normal" source-type="AdditionalFields" has_confidential_data="False">
            <TAG><![CDATA[#DISTRIBUTION:FIRSTSTAGE:AF:fat_Total_IVA_TX_nor#]]></TAG>
            <VALUE/>
            <XPATH><![CDATA[DISTRIBUTION/DISTRIBUTION_STAGES/DISTRIBUTION_STAGE[1]/FIELDS/FIELD[NAME='fat_Total_IVA_TX_nor']/VALUE]]></XPATH>
          </FIELD>
          <FIELD type="AdditionalFields" label="PAP_TRANS_EFETUADA" description="Transferência bancária efetuada?" source-type="AdditionalFields" has_confidential_data="False">
            <TAG><![CDATA[#DISTRIBUTION:FIRSTSTAGE:AF:PAP_TRANS_EFETUADA#]]></TAG>
            <VALUE/>
            <XPATH><![CDATA[DISTRIBUTION/DISTRIBUTION_STAGES/DISTRIBUTION_STAGE[1]/FIELDS/FIELD[NAME='PAP_TRANS_EFETUADA']/VALUE]]></XPATH>
          </FIELD>
          <FIELD type="AdditionalFields" label="PAP_TRANSF_EFET" description="Transferência bancária efetuada?" source-type="AdditionalFields" has_confidential_data="False">
            <TAG><![CDATA[#DISTRIBUTION:FIRSTSTAGE:AF:PAP_TRANSF_EFET#]]></TAG>
            <VALUE/>
            <XPATH><![CDATA[DISTRIBUTION/DISTRIBUTION_STAGES/DISTRIBUTION_STAGE[1]/FIELDS/FIELD[NAME='PAP_TRANSF_EFET']/VALUE]]></XPATH>
          </FIELD>
          <FIELD type="AdditionalFields" label="Periodicidade" description="Trimestral&#10;Semestral&#10;Anual&#10;Mensal&#10;Pontual" source-type="AdditionalFields" has_confidential_data="False">
            <TAG><![CDATA[#DISTRIBUTION:FIRSTSTAGE:AF:Periodicidade#]]></TAG>
            <VALUE/>
            <XPATH><![CDATA[DISTRIBUTION/DISTRIBUTION_STAGES/DISTRIBUTION_STAGE[1]/FIELDS/FIELD[NAME='Periodicidade']/VALUE]]></XPATH>
          </FIELD>
          <FIELD type="AdditionalFields" label="E_UO" description="Unidade Orgânica" source-type="AdditionalFields" has_confidential_data="False">
            <TAG><![CDATA[#DISTRIBUTION:FIRSTSTAGE:AF:E_UO#]]></TAG>
            <VALUE/>
            <XPATH><![CDATA[DISTRIBUTION/DISTRIBUTION_STAGES/DISTRIBUTION_STAGE[1]/FIELDS/FIELD[NAME='E_UO']/VALUE]]></XPATH>
          </FIELD>
          <FIELD type="AdditionalFields" label="PAP_VALIDADO_POR" description="Validado por:" source-type="AdditionalFields" has_confidential_data="False">
            <TAG><![CDATA[#DISTRIBUTION:FIRSTSTAGE:AF:PAP_VALIDADO_POR#]]></TAG>
            <VALUE/>
            <XPATH><![CDATA[DISTRIBUTION/DISTRIBUTION_STAGES/DISTRIBUTION_STAGE[1]/FIELDS/FIELD[NAME='PAP_VALIDADO_POR']/VALUE]]></XPATH>
          </FIELD>
          <FIELD type="AdditionalFields" label="PAP_VALID_POR" description="Validar por:" source-type="AdditionalFields" has_confidential_data="False">
            <TAG><![CDATA[#DISTRIBUTION:FIRSTSTAGE:AF:PAP_VALID_POR#]]></TAG>
            <VALUE/>
            <XPATH><![CDATA[DISTRIBUTION/DISTRIBUTION_STAGES/DISTRIBUTION_STAGE[1]/FIELDS/FIELD[NAME='PAP_VALID_POR']/VALUE]]></XPATH>
          </FIELD>
          <FIELD type="AdditionalFields" label="FATURAS_VALOR" description="Valor" source-type="AdditionalFields" has_confidential_data="False">
            <TAG><![CDATA[#DISTRIBUTION:FIRSTSTAGE:AF:FATURAS_VALOR#]]></TAG>
            <VALUE/>
            <XPATH><![CDATA[DISTRIBUTION/DISTRIBUTION_STAGES/DISTRIBUTION_STAGE[1]/FIELDS/FIELD[NAME='FATURAS_VALOR']/VALUE]]></XPATH>
          </FIELD>
          <FIELD type="AdditionalFields" label="FATURAS_ValorAcima_FatMultipla" description="Valor acima da adjudicado e faturação múltipla?" source-type="AdditionalFields" has_confidential_data="False">
            <TAG><![CDATA[#DISTRIBUTION:FIRSTSTAGE:AF:FATURAS_ValorAcima_FatMultipla#]]></TAG>
            <VALUE/>
            <XPATH><![CDATA[DISTRIBUTION/DISTRIBUTION_STAGES/DISTRIBUTION_STAGE[1]/FIELDS/FIELD[NAME='FATURAS_ValorAcima_FatMultipla']/VALUE]]></XPATH>
          </FIELD>
          <FIELD type="AdditionalFields" label="FATURAS_VerificacaoCertidoes" description="Verificação de Certidões ou Devolução de Fatura " source-type="AdditionalFields" has_confidential_data="False">
            <TAG><![CDATA[#DISTRIBUTION:FIRSTSTAGE:AF:FATURAS_VerificacaoCertidoes#]]></TAG>
            <VALUE/>
            <XPATH><![CDATA[DISTRIBUTION/DISTRIBUTION_STAGES/DISTRIBUTION_STAGE[1]/FIELDS/FIELD[NAME='FATURAS_VerificacaoCertidoes']/VALUE]]></XPATH>
          </FIELD>
        </NODE>
      </NODE>
      <NODE label="Etapa Anterior" type="Distribution_StagesTemplate_PreviousStageTemplate">
        <FIELD label="Ordem">
          <TAG><![CDATA[#DISTRIBUTION:PREVIOUSSTAGE:ORDER#]]></TAG>
          <VALUE><![CDATA[#DISTRIBUICAO:ETAPAANTERIOR:ORDEM#]]></VALUE>
          <XPATH><![CDATA[DISTRIBUTION/DISTRIBUTION_STAGES/DISTRIBUTION_STAGE[@isPrevious='true']/@StageOrder]]></XPATH>
        </FIELD>
        <FIELD backwardCompatibility="true" label="Ordem">
          <TAG><![CDATA[#DISTRIBUICAO:ETAPAANTERIOR:ORDEM#]]></TAG>
          <VALUE><![CDATA[#DISTRIBUICAO:ETAPAANTERIOR:ORDEM#]]></VALUE>
          <XPATH><![CDATA[DISTRIBUTION/DISTRIBUTION_STAGES/DISTRIBUTION_STAGE[@isPrevious='true']/@StageOrder]]></XPATH>
        </FIELD>
        <FIELD label="Categoria de Credenciação">
          <TAG><![CDATA[#DISTRIBUTION:PREVIOUSSTAGE:CREDENTIATIONCATEGORY#]]></TAG>
          <VALUE><![CDATA[#DISTRIBUICAO:ETAPAANTERIOR:CATEGORIACREDENCIACAO#]]></VALUE>
          <XPATH><![CDATA[DISTRIBUTION/DISTRIBUTION_STAGES/DISTRIBUTION_STAGE[@isPrevious='true']/SecurityCategory]]></XPATH>
        </FIELD>
        <FIELD backwardCompatibility="true" label="Categoria de Credenciação">
          <TAG><![CDATA[#DISTRIBUICAO:ETAPAANTERIOR:CATEGORIACREDENCIACAO#]]></TAG>
          <VALUE><![CDATA[#DISTRIBUICAO:ETAPAANTERIOR:CATEGORIACREDENCIACAO#]]></VALUE>
          <XPATH><![CDATA[DISTRIBUTION/DISTRIBUTION_STAGES/DISTRIBUTION_STAGE[@isPrevious='true']/SecurityCategory]]></XPATH>
        </FIELD>
        <FIELD label="Nome">
          <TAG><![CDATA[#DISTRIBUTION:PREVIOUSSTAGE:NAME#]]></TAG>
          <VALUE><![CDATA[#DISTRIBUICAO:ETAPAANTERIOR:NOME#]]></VALUE>
          <XPATH><![CDATA[DISTRIBUTION/DISTRIBUTION_STAGES/DISTRIBUTION_STAGE[@isPrevious='true']/Name]]></XPATH>
        </FIELD>
        <FIELD backwardCompatibility="true" label="Nome">
          <TAG><![CDATA[#DISTRIBUICAO:ETAPAANTERIOR:NOME#]]></TAG>
          <VALUE><![CDATA[#DISTRIBUICAO:ETAPAANTERIOR:NOME#]]></VALUE>
          <XPATH><![CDATA[DISTRIBUTION/DISTRIBUTION_STAGES/DISTRIBUTION_STAGE[@isPrevious='true']/Name]]></XPATH>
        </FIELD>
        <FIELD label="Fase">
          <TAG><![CDATA[#DISTRIBUTION:PREVIOUSSTAGE:PHASE#]]></TAG>
          <VALUE><![CDATA[#DISTRIBUICAO:ETAPAANTERIOR:FASE#]]></VALUE>
          <XPATH><![CDATA[DISTRIBUTION/DISTRIBUTION_STAGES/DISTRIBUTION_STAGE[@isPrevious='true']/Phase]]></XPATH>
        </FIELD>
        <FIELD backwardCompatibility="true" label="Fase">
          <TAG><![CDATA[#DISTRIBUICAO:ETAPAANTERIOR:FASE#]]></TAG>
          <VALUE><![CDATA[#DISTRIBUICAO:ETAPAANTERIOR:FASE#]]></VALUE>
          <XPATH><![CDATA[DISTRIBUTION/DISTRIBUTION_STAGES/DISTRIBUTION_STAGE[@isPrevious='true']/Phase]]></XPATH>
        </FIELD>
        <FIELD label="Descrição">
          <TAG><![CDATA[#DISTRIBUTION:PREVIOUSSTAGE:DESCRIPTION#]]></TAG>
          <VALUE><![CDATA[#DISTRIBUICAO:ETAPAANTERIOR:DESCRICAO#]]></VALUE>
          <XPATH><![CDATA[DISTRIBUTION/DISTRIBUTION_STAGES/DISTRIBUTION_STAGE[@isPrevious='true']/Description]]></XPATH>
        </FIELD>
        <FIELD backwardCompatibility="true" label="Descrição">
          <TAG><![CDATA[#DISTRIBUICAO:ETAPAANTERIOR:DESCRICAO#]]></TAG>
          <VALUE><![CDATA[#DISTRIBUICAO:ETAPAANTERIOR:DESCRICAO#]]></VALUE>
          <XPATH><![CDATA[DISTRIBUTION/DISTRIBUTION_STAGES/DISTRIBUTION_STAGE[@isPrevious='true']/Description]]></XPATH>
        </FIELD>
        <FIELD label="Percurso">
          <TAG><![CDATA[#DISTRIBUTION:PREVIOUSSTAGE:DISTRIBUTIONTEMPLATE#]]></TAG>
          <VALUE><![CDATA[#DISTRIBUICAO:ETAPAANTERIOR:PERCURSO#]]></VALUE>
          <XPATH><![CDATA[DISTRIBUTION/DISTRIBUTION_STAGES/DISTRIBUTION_STAGE[@isPrevious='true']/TemplateName]]></XPATH>
        </FIELD>
        <FIELD backwardCompatibility="true" label="Percurso">
          <TAG><![CDATA[#DISTRIBUICAO:ETAPAANTERIOR:PERCURSO#]]></TAG>
          <VALUE><![CDATA[#DISTRIBUICAO:ETAPAANTERIOR:PERCURSO#]]></VALUE>
          <XPATH><![CDATA[DISTRIBUTION/DISTRIBUTION_STAGES/DISTRIBUTION_STAGE[@isPrevious='true']/TemplateName]]></XPATH>
        </FIELD>
        <FIELD label="Descrição empresa">
          <TAG><![CDATA[#DISTRIBUTION:PREVIOUSSTAGE:COMPANYDESCRIPTION#]]></TAG>
          <VALUE><![CDATA[#DISTRIBUICAO:ETAPAANTERIOR:DESCRICAOEMPRESA#]]></VALUE>
          <XPATH><![CDATA[DISTRIBUTION/DISTRIBUTION_STAGES/DISTRIBUTION_STAGE[@isPrevious='true']/CompanyDescription]]></XPATH>
        </FIELD>
        <FIELD label="Empresa">
          <TAG><![CDATA[#DISTRIBUTION:PREVIOUSSTAGE:COMPANY#]]></TAG>
          <VALUE><![CDATA[#DISTRIBUICAO:ETAPAANTERIOR:EMPRESA#]]></VALUE>
          <XPATH><![CDATA[DISTRIBUTION/DISTRIBUTION_STAGES/DISTRIBUTION_STAGE[@isPrevious='true']/Company]]></XPATH>
        </FIELD>
        <FIELD backwardCompatibility="true" label="Empresa">
          <TAG><![CDATA[#DISTRIBUICAO:ETAPAANTERIOR:EMPRESA#]]></TAG>
          <VALUE><![CDATA[#DISTRIBUICAO:ETAPAANTERIOR:EMPRESA#]]></VALUE>
          <XPATH><![CDATA[DISTRIBUTION/DISTRIBUTION_STAGES/DISTRIBUTION_STAGE[@isPrevious='true']/Company]]></XPATH>
        </FIELD>
        <FIELD label="Estado">
          <TAG><![CDATA[#DISTRIBUTION:PREVIOUSSTAGE:STATE#]]></TAG>
          <VALUE><![CDATA[#DISTRIBUICAO:ETAPAANTERIOR:ESTADO#]]></VALUE>
          <XPATH><![CDATA[DISTRIBUTION/DISTRIBUTION_STAGES/DISTRIBUTION_STAGE[@isPrevious='true']/Status]]></XPATH>
        </FIELD>
        <FIELD backwardCompatibility="true" label="Estado">
          <TAG><![CDATA[#DISTRIBUICAO:ETAPAANTERIOR:ESTADO#]]></TAG>
          <VALUE><![CDATA[#DISTRIBUICAO:ETAPAANTERIOR:ESTADO#]]></VALUE>
          <XPATH><![CDATA[DISTRIBUTION/DISTRIBUTION_STAGES/DISTRIBUTION_STAGE[@isPrevious='true']/Status]]></XPATH>
        </FIELD>
        <FIELD label="Assinado">
          <TAG><![CDATA[#DISTRIBUTION:PREVIOUSSTAGE:SIGNED#]]></TAG>
          <VALUE><![CDATA[#DISTRIBUICAO:ETAPAANTERIOR:ASSINADA#]]></VALUE>
          <XPATH><![CDATA[DISTRIBUTION/DISTRIBUTION_STAGES/DISTRIBUTION_STAGE[@isPrevious='true']/Signed]]></XPATH>
        </FIELD>
        <FIELD backwardCompatibility="true" label="Assinado">
          <TAG><![CDATA[#DISTRIBUICAO:ETAPAANTERIOR:ASSINADA#]]></TAG>
          <VALUE><![CDATA[#DISTRIBUICAO:ETAPAANTERIOR:ASSINADA#]]></VALUE>
          <XPATH><![CDATA[DISTRIBUTION/DISTRIBUTION_STAGES/DISTRIBUTION_STAGE[@isPrevious='true']/Signed]]></XPATH>
        </FIELD>
        <FIELD label="Data de Leitura">
          <TAG><![CDATA[#DISTRIBUTION:PREVIOUSSTAGE:READDATE#]]></TAG>
          <VALUE><![CDATA[#DISTRIBUICAO:ETAPAANTERIOR:DATALEITURA#]]></VALUE>
          <XPATH><![CDATA[DISTRIBUTION/DISTRIBUTION_STAGES/DISTRIBUTION_STAGE[@isPrevious='true']/ReadDate]]></XPATH>
        </FIELD>
        <FIELD backwardCompatibility="true" label="Data de Leitura">
          <TAG><![CDATA[#DISTRIBUICAO:ETAPAANTERIOR:DATALEITURA#]]></TAG>
          <VALUE><![CDATA[#DISTRIBUICAO:ETAPAANTERIOR:DATALEITURA#]]></VALUE>
          <XPATH><![CDATA[DISTRIBUTION/DISTRIBUTION_STAGES/DISTRIBUTION_STAGE[@isPrevious='true']/ReadDate]]></XPATH>
        </FIELD>
        <FIELD label="Data de Envio">
          <TAG><![CDATA[#DISTRIBUTION:PREVIOUSSTAGE:SENDDATE#]]></TAG>
          <VALUE><![CDATA[#DISTRIBUICAO:ETAPAANTERIOR:DATAENVIO#]]></VALUE>
          <XPATH><![CDATA[DISTRIBUTION/DISTRIBUTION_STAGES/DISTRIBUTION_STAGE[@isPrevious='true']/OutDate]]></XPATH>
        </FIELD>
        <FIELD backwardCompatibility="true" label="Data de Envio">
          <TAG><![CDATA[#DISTRIBUICAO:ETAPAANTERIOR:DATAENVIO#]]></TAG>
          <VALUE><![CDATA[#DISTRIBUICAO:ETAPAANTERIOR:DATAENVIO#]]></VALUE>
          <XPATH><![CDATA[DISTRIBUTION/DISTRIBUTION_STAGES/DISTRIBUTION_STAGE[@isPrevious='true']/OutDate]]></XPATH>
        </FIELD>
        <FIELD label="Interveniente">
          <TAG><![CDATA[#DISTRIBUTION:PREVIOUSSTAGE:INTERVENIENT#]]></TAG>
          <VALUE><![CDATA[#DISTRIBUICAO:ETAPAANTERIOR:INTERVINIENTE#]]></VALUE>
          <XPATH><![CDATA[DISTRIBUTION/DISTRIBUTION_STAGES/DISTRIBUTION_STAGE[@isPrevious='true']/Intervinient]]></XPATH>
        </FIELD>
        <FIELD backwardCompatibility="true" label="Interveniente">
          <TAG><![CDATA[#DISTRIBUICAO:ETAPAANTERIOR:INTERVINIENTE#]]></TAG>
          <VALUE><![CDATA[#DISTRIBUICAO:ETAPAANTERIOR:INTERVINIENTE#]]></VALUE>
          <XPATH><![CDATA[DISTRIBUTION/DISTRIBUTION_STAGES/DISTRIBUTION_STAGE[@isPrevious='true']/Intervinient]]></XPATH>
        </FIELD>
        <FIELD label="Executante">
          <TAG><![CDATA[#DISTRIBUTION:PREVIOUSSTAGE:EXECUTANT#]]></TAG>
          <VALUE><![CDATA[#DISTRIBUICAO:ETAPAANTERIOR:EXECUTANTE#]]></VALUE>
          <XPATH><![CDATA[DISTRIBUTION/DISTRIBUTION_STAGES/DISTRIBUTION_STAGE[@isPrevious='true']/ExecutantUser]]></XPATH>
        </FIELD>
        <FIELD backwardCompatibility="true" label="Executante">
          <TAG><![CDATA[#DISTRIBUICAO:ETAPAANTERIOR:EXECUTANTE#]]></TAG>
          <VALUE><![CDATA[#DISTRIBUICAO:ETAPAANTERIOR:EXECUTANTE#]]></VALUE>
          <XPATH><![CDATA[DISTRIBUTION/DISTRIBUTION_STAGES/DISTRIBUTION_STAGE[@isPrevious='true']/ExecutantUser]]></XPATH>
        </FIELD>
        <FIELD label="Tipo de Despacho">
          <TAG><![CDATA[#DISTRIBUTION:PREVIOUSSTAGE:DISPATCHTYPE#]]></TAG>
          <VALUE><![CDATA[#DISTRIBUICAO:ETAPAANTERIOR:TIPODESPACHO#]]></VALUE>
          <XPATH><![CDATA[DISTRIBUTION/DISTRIBUTION_STAGES/DISTRIBUTION_STAGE[@isPrevious='true']/DISTRIBUTION_STAGE_GENERALDATA/TextKind]]></XPATH>
        </FIELD>
        <FIELD backwardCompatibility="true" label="Tipo de Despacho">
          <TAG><![CDATA[#DISTRIBUICAO:ETAPAANTERIOR:TIPODESPACHO#]]></TAG>
          <VALUE><![CDATA[#DISTRIBUICAO:ETAPAANTERIOR:TIPODESPACHO#]]></VALUE>
          <XPATH><![CDATA[DISTRIBUTION/DISTRIBUTION_STAGES/DISTRIBUTION_STAGE[@isPrevious='true']/DISTRIBUTION_STAGE_GENERALDATA/TextKind]]></XPATH>
        </FIELD>
        <FIELD label="Despacho">
          <TAG><![CDATA[#DISTRIBUTION:PREVIOUSSTAGE:DISPATCH#]]></TAG>
          <VALUE><![CDATA[#DISTRIBUICAO:ETAPAANTERIOR:DESPACHO#]]></VALUE>
          <XPATH><![CDATA[DISTRIBUTION/DISTRIBUTION_STAGES/DISTRIBUTION_STAGE[@isPrevious='true']/DISTRIBUTION_STAGE_GENERALDATA/Text]]></XPATH>
        </FIELD>
        <FIELD backwardCompatibility="true" label="Despacho">
          <TAG><![CDATA[#DISTRIBUICAO:ETAPAANTERIOR:DESPACHO#]]></TAG>
          <VALUE><![CDATA[#DISTRIBUICAO:ETAPAANTERIOR:DESPACHO#]]></VALUE>
          <XPATH><![CDATA[DISTRIBUTION/DISTRIBUTION_STAGES/DISTRIBUTION_STAGE[@isPrevious='true']/DISTRIBUTION_STAGE_GENERALDATA/Text]]></XPATH>
        </FIELD>
        <NODE label="Campos Adicionais..." isWindowSelector="true">
          <FIELD backwardCompatibility="true" type="AdditionalFields" label="_ENT_SEGURADORA" description="_ENT_SEGURADORA" source-type="AdditionalFields" has_confidential_data="False">
            <TAG><![CDATA[#DISTRIBUICAO:ETAPAANTERIOR:CA:_ENT_SEGURADORA#]]></TAG>
            <VALUE/>
            <XPATH><![CDATA[DISTRIBUTION/DISTRIBUTION_STAGES/DISTRIBUTION_STAGE[@isPrevious='true']/FIELDS/FIELD[NAME='_ENT_SEGURADORA']/VALUE]]></XPATH>
          </FIELD>
          <FIELD backwardCompatibility="true" type="AdditionalFields" label="Data" description="Data" source-type="AdditionalFields" has_confidential_data="False">
            <TAG><![CDATA[#DISTRIBUICAO:ETAPAANTERIOR:CA:Data#]]></TAG>
            <VALUE/>
            <XPATH><![CDATA[DISTRIBUTION/DISTRIBUTION_STAGES/DISTRIBUTION_STAGE[@isPrevious='true']/FIELDS/FIELD[NAME='Data']/VALUE]]></XPATH>
          </FIELD>
          <FIELD backwardCompatibility="true" type="AdditionalFields" label="Data_Devol_AR" description="Data_Devol_AR" source-type="AdditionalFields" has_confidential_data="False">
            <TAG><![CDATA[#DISTRIBUICAO:ETAPAANTERIOR:CA:Data_Devol_AR#]]></TAG>
            <VALUE/>
            <XPATH><![CDATA[DISTRIBUTION/DISTRIBUTION_STAGES/DISTRIBUTION_STAGE[@isPrevious='true']/FIELDS/FIELD[NAME='Data_Devol_AR']/VALUE]]></XPATH>
          </FIELD>
          <FIELD backwardCompatibility="true" type="AdditionalFields" label="Data_Exp" description="Data_Exp" source-type="AdditionalFields" has_confidential_data="False">
            <TAG><![CDATA[#DISTRIBUICAO:ETAPAANTERIOR:CA:Data_Exp#]]></TAG>
            <VALUE/>
            <XPATH><![CDATA[DISTRIBUTION/DISTRIBUTION_STAGES/DISTRIBUTION_STAGE[@isPrevious='true']/FIELDS/FIELD[NAME='Data_Exp']/VALUE]]></XPATH>
          </FIELD>
          <FIELD backwardCompatibility="true" type="AdditionalFields" label="E_TIPO" description="E_TIPO" source-type="AdditionalFields" has_confidential_data="False">
            <TAG><![CDATA[#DISTRIBUICAO:ETAPAANTERIOR:CA:E_TIPO#]]></TAG>
            <VALUE/>
            <XPATH><![CDATA[DISTRIBUTION/DISTRIBUTION_STAGES/DISTRIBUTION_STAGE[@isPrevious='true']/FIELDS/FIELD[NAME='E_TIPO']/VALUE]]></XPATH>
          </FIELD>
          <FIELD backwardCompatibility="true" type="AdditionalFields" label="Entidade" description="Entidade" source-type="AdditionalFields" has_confidential_data="False">
            <TAG><![CDATA[#DISTRIBUICAO:ETAPAANTERIOR:CA:Entidade#]]></TAG>
            <VALUE/>
            <XPATH><![CDATA[DISTRIBUTION/DISTRIBUTION_STAGES/DISTRIBUTION_STAGE[@isPrevious='true']/FIELDS/FIELD[NAME='Entidade']/VALUE]]></XPATH>
          </FIELD>
          <FIELD backwardCompatibility="true" type="AdditionalFields" label="FORM_DGO" description="FORM_DGO" source-type="AdditionalFields" has_confidential_data="False">
            <TAG><![CDATA[#DISTRIBUICAO:ETAPAANTERIOR:CA:FORM_DGO#]]></TAG>
            <VALUE/>
            <XPATH><![CDATA[DISTRIBUTION/DISTRIBUTION_STAGES/DISTRIBUTION_STAGE[@isPrevious='true']/FIELDS/FIELD[NAME='FORM_DGO']/VALUE]]></XPATH>
          </FIELD>
          <FIELD backwardCompatibility="true" type="AdditionalFields" label="FORM_DGO2" description="FORM_DGO2" source-type="AdditionalFields" has_confidential_data="False">
            <TAG><![CDATA[#DISTRIBUICAO:ETAPAANTERIOR:CA:FORM_DGO2#]]></TAG>
            <VALUE/>
            <XPATH><![CDATA[DISTRIBUTION/DISTRIBUTION_STAGES/DISTRIBUTION_STAGE[@isPrevious='true']/FIELDS/FIELD[NAME='FORM_DGO2']/VALUE]]></XPATH>
          </FIELD>
          <FIELD backwardCompatibility="true" type="AdditionalFields" label="Fundamentação" description="Fundamentação" source-type="AdditionalFields" has_confidential_data="False">
            <TAG><![CDATA[#DISTRIBUICAO:ETAPAANTERIOR:CA:Fundamentação#]]></TAG>
            <VALUE/>
            <XPATH><![CDATA[DISTRIBUTION/DISTRIBUTION_STAGES/DISTRIBUTION_STAGE[@isPrevious='true']/FIELDS/FIELD[NAME='Fundamentação']/VALUE]]></XPATH>
          </FIELD>
          <FIELD backwardCompatibility="true" type="AdditionalFields" label="NOMEDOCONDUTOR" description="NOMEDOCONDUTOR" source-type="AdditionalFields" has_confidential_data="False">
            <TAG><![CDATA[#DISTRIBUICAO:ETAPAANTERIOR:CA:NOMEDOCONDUTOR#]]></TAG>
            <VALUE/>
            <XPATH><![CDATA[DISTRIBUTION/DISTRIBUTION_STAGES/DISTRIBUTION_STAGE[@isPrevious='true']/FIELDS/FIELD[NAME='NOMEDOCONDUTOR']/VALUE]]></XPATH>
          </FIELD>
          <FIELD backwardCompatibility="true" type="AdditionalFields" label="PC_DEIT" description="PC_DEIT" source-type="AdditionalFields" has_confidential_data="False">
            <TAG><![CDATA[#DISTRIBUICAO:ETAPAANTERIOR:CA:PC_DEIT#]]></TAG>
            <VALUE/>
            <XPATH><![CDATA[DISTRIBUTION/DISTRIBUTION_STAGES/DISTRIBUTION_STAGE[@isPrevious='true']/FIELDS/FIELD[NAME='PC_DEIT']/VALUE]]></XPATH>
          </FIELD>
          <FIELD backwardCompatibility="true" type="AdditionalFields" label="SEP_Reg_Biog_Trab" description="SEP_Reg_Biog_Trab" source-type="AdditionalFields" has_confidential_data="False">
            <TAG><![CDATA[#DISTRIBUICAO:ETAPAANTERIOR:CA:SEP_Reg_Biog_Trab#]]></TAG>
            <VALUE/>
            <XPATH><![CDATA[DISTRIBUTION/DISTRIBUTION_STAGES/DISTRIBUTION_STAGE[@isPrevious='true']/FIELDS/FIELD[NAME='SEP_Reg_Biog_Trab']/VALUE]]></XPATH>
          </FIELD>
          <FIELD backwardCompatibility="true" type="AdditionalFields" label="sep_reunioes_cd" description="sep_reunioes_cd" source-type="AdditionalFields" has_confidential_data="False">
            <TAG><![CDATA[#DISTRIBUICAO:ETAPAANTERIOR:CA:sep_reunioes_cd#]]></TAG>
            <VALUE/>
            <XPATH><![CDATA[DISTRIBUTION/DISTRIBUTION_STAGES/DISTRIBUTION_STAGE[@isPrevious='true']/FIELDS/FIELD[NAME='sep_reunioes_cd']/VALUE]]></XPATH>
          </FIELD>
          <FIELD backwardCompatibility="true" type="AdditionalFields" label="Serviço" description="Serviço" source-type="AdditionalFields" has_confidential_data="False">
            <TAG><![CDATA[#DISTRIBUICAO:ETAPAANTERIOR:CA:Serviço#]]></TAG>
            <VALUE/>
            <XPATH><![CDATA[DISTRIBUTION/DISTRIBUTION_STAGES/DISTRIBUTION_STAGE[@isPrevious='true']/FIELDS/FIELD[NAME='Serviço']/VALUE]]></XPATH>
          </FIELD>
          <FIELD backwardCompatibility="true" type="AdditionalFields" label="TIPODEDOCUMENTO" description="TIPODEDOCUMENTO" source-type="AdditionalFields" has_confidential_data="False">
            <TAG><![CDATA[#DISTRIBUICAO:ETAPAANTERIOR:CA:TIPODEDOCUMENTO#]]></TAG>
            <VALUE/>
            <XPATH><![CDATA[DISTRIBUTION/DISTRIBUTION_STAGES/DISTRIBUTION_STAGE[@isPrevious='true']/FIELDS/FIELD[NAME='TIPODEDOCUMENTO']/VALUE]]></XPATH>
          </FIELD>
          <FIELD backwardCompatibility="true" type="AdditionalFields" label="TITULOCONDUCAO" description="TITULOCONDUCAO" source-type="AdditionalFields" has_confidential_data="False">
            <TAG><![CDATA[#DISTRIBUICAO:ETAPAANTERIOR:CA:TITULOCONDUCAO#]]></TAG>
            <VALUE/>
            <XPATH><![CDATA[DISTRIBUTION/DISTRIBUTION_STAGES/DISTRIBUTION_STAGE[@isPrevious='true']/FIELDS/FIELD[NAME='TITULOCONDUCAO']/VALUE]]></XPATH>
          </FIELD>
          <FIELD backwardCompatibility="true" type="AdditionalFields" label="ValoresLOE" description="ValoresLOE" source-type="AdditionalFields" has_confidential_data="False">
            <TAG><![CDATA[#DISTRIBUICAO:ETAPAANTERIOR:CA:ValoresLOE#]]></TAG>
            <VALUE/>
            <XPATH><![CDATA[DISTRIBUTION/DISTRIBUTION_STAGES/DISTRIBUTION_STAGE[@isPrevious='true']/FIELDS/FIELD[NAME='ValoresLOE']/VALUE]]></XPATH>
          </FIELD>
          <FIELD backwardCompatibility="true" type="AdditionalFields" label="FATURAS_ContactoFornecedor" description="(Fornecedor) Contacto" source-type="AdditionalFields" has_confidential_data="False">
            <TAG><![CDATA[#DISTRIBUICAO:ETAPAANTERIOR:CA:FATURAS_ContactoFornecedor#]]></TAG>
            <VALUE/>
            <XPATH><![CDATA[DISTRIBUTION/DISTRIBUTION_STAGES/DISTRIBUTION_STAGE[@isPrevious='true']/FIELDS/FIELD[NAME='FATURAS_ContactoFornecedor']/VALUE]]></XPATH>
          </FIELD>
          <FIELD backwardCompatibility="true" type="AdditionalFields" label="FATURAS_ContribuinteFornecedor" description="(Fornecedor) Contribuinte" source-type="AdditionalFields" has_confidential_data="False">
            <TAG><![CDATA[#DISTRIBUICAO:ETAPAANTERIOR:CA:FATURAS_ContribuinteFornecedor#]]></TAG>
            <VALUE/>
            <XPATH><![CDATA[DISTRIBUTION/DISTRIBUTION_STAGES/DISTRIBUTION_STAGE[@isPrevious='true']/FIELDS/FIELD[NAME='FATURAS_ContribuinteFornecedor']/VALUE]]></XPATH>
          </FIELD>
          <FIELD backwardCompatibility="true" type="AdditionalFields" label="FATURAS_DesignacaoFornecedor" description="(Fornecedor) Designação" source-type="AdditionalFields" has_confidential_data="False">
            <TAG><![CDATA[#DISTRIBUICAO:ETAPAANTERIOR:CA:FATURAS_DesignacaoFornecedor#]]></TAG>
            <VALUE/>
            <XPATH><![CDATA[DISTRIBUTION/DISTRIBUTION_STAGES/DISTRIBUTION_STAGE[@isPrevious='true']/FIELDS/FIELD[NAME='FATURAS_DesignacaoFornecedor']/VALUE]]></XPATH>
          </FIELD>
          <FIELD backwardCompatibility="true" type="AdditionalFields" label="FATURAS_NomeFornecedor" description="(Fornecedor) Nome" source-type="AdditionalFields" has_confidential_data="False">
            <TAG><![CDATA[#DISTRIBUICAO:ETAPAANTERIOR:CA:FATURAS_NomeFornecedor#]]></TAG>
            <VALUE/>
            <XPATH><![CDATA[DISTRIBUTION/DISTRIBUTION_STAGES/DISTRIBUTION_STAGE[@isPrevious='true']/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ICAO:ETAPAANTERIOR:CA:Período#]]></TAG>
            <VALUE/>
            <XPATH><![CDATA[DISTRIBUTION/DISTRIBUTION_STAGES/DISTRIBUTION_STAGE[@isPrevious='true']/FIELDS/FIELD[NAME='Período']/VALUE]]></XPATH>
          </FIELD>
          <FIELD backwardCompatibility="true" type="AdditionalFields" label="DEN_LEG" description="A denúncia é legítima?" source-type="AdditionalFields" has_confidential_data="False">
            <TAG><![CDATA[#DISTRIBUICAO:ETAPAANTERIOR:CA:DEN_LEG#]]></TAG>
            <VALUE/>
            <XPATH><![CDATA[DISTRIBUTION/DISTRIBUTION_STAGES/DISTRIBUTION_STAGE[@isPrevious='true']/FIELDS/FIELD[NAME='DEN_LEG']/VALUE]]></XPATH>
          </FIELD>
          <FIELD backwardCompatibility="true" type="AdditionalFields" label="TipoSituacao" description="A usar nos formulários originados no site" source-type="AdditionalFields" has_confidential_data="False">
            <TAG><![CDATA[#DISTRIBUICAO:ETAPAANTERIOR:CA:TipoSituacao#]]></TAG>
            <VALUE/>
            <XPATH><![CDATA[DISTRIBUTION/DISTRIBUTION_STAGES/DISTRIBUTION_STAGE[@isPrevious='true']/FIELDS/FIELD[NAME='TipoSituacao']/VALUE]]></XPATH>
          </FIELD>
          <FIELD backwardCompatibility="true" type="AdditionalFields" label="DEN_Aceita_Termos" description="Aceita termos e condições" source-type="AdditionalFields" has_confidential_data="False">
            <TAG><![CDATA[#DISTRIBUICAO:ETAPAANTERIOR:CA:DEN_Aceita_Termos#]]></TAG>
            <VALUE/>
            <XPATH><![CDATA[DISTRIBUTION/DISTRIBUTION_STAGES/DISTRIBUTION_STAGE[@isPrevious='true']/FIELDS/FIELD[NAME='DEN_Aceita_Termos']/VALUE]]></XPATH>
          </FIELD>
          <FIELD backwardCompatibility="true" type="AdditionalFields" label="PAP_ANEX_COMPROV" description="Anexado comprovatido HomeBanking?" source-type="AdditionalFields" has_confidential_data="False">
            <TAG><![CDATA[#DISTRIBUICAO:ETAPAANTERIOR:CA:PAP_ANEX_COMPROV#]]></TAG>
            <VALUE/>
            <XPATH><![CDATA[DISTRIBUTION/DISTRIBUTION_STAGES/DISTRIBUTION_STAGE[@isPrevious='true']/FIELDS/FIELD[NAME='PAP_ANEX_COMPROV']/VALUE]]></XPATH>
          </FIELD>
          <FIELD backwardCompatibility="true" type="AdditionalFields" label="PAP_ANEXADO_COMPROVATIVO" description="Anexado comprovativo HomeBanking?" source-type="AdditionalFields" has_confidential_data="False">
            <TAG><![CDATA[#DISTRIBUICAO:ETAPAANTERIOR:CA:PAP_ANEXADO_COMPROVATIVO#]]></TAG>
            <VALUE/>
            <XPATH><![CDATA[DISTRIBUTION/DISTRIBUTION_STAGES/DISTRIBUTION_STAGE[@isPrevious='true']/FIELDS/FIELD[NAME='PAP_ANEXADO_COMPROVATIVO']/VALUE]]></XPATH>
          </FIELD>
          <FIELD backwardCompatibility="true" type="AdditionalFields" label="Ano" description="Ano" source-type="AdditionalFields" has_confidential_data="False">
            <TAG><![CDATA[#DISTRIBUICAO:ETAPAANTERIOR:CA:Ano#]]></TAG>
            <VALUE/>
            <XPATH><![CDATA[DISTRIBUTION/DISTRIBUTION_STAGES/DISTRIBUTION_STAGE[@isPrevious='true']/FIELDS/FIELD[NAME='Ano']/VALUE]]></XPATH>
          </FIELD>
          <FIELD backwardCompatibility="true" type="AdditionalFields" label="PAP_APROV" description="Aprovado?" source-type="AdditionalFields" has_confidential_data="False">
            <TAG><![CDATA[#DISTRIBUICAO:ETAPAANTERIOR:CA:PAP_APROV#]]></TAG>
            <VALUE/>
            <XPATH><![CDATA[DISTRIBUTION/DISTRIBUTION_STAGES/DISTRIBUTION_STAGE[@isPrevious='true']/FIELDS/FIELD[NAME='PAP_APROV']/VALUE]]></XPATH>
          </FIELD>
          <FIELD backwardCompatibility="true" type="AdditionalFields" label="PAP_APROVADO" description="Aprovado?" source-type="AdditionalFields" has_confidential_data="False">
            <TAG><![CDATA[#DISTRIBUICAO:ETAPAANTERIOR:CA:PAP_APROVADO#]]></TAG>
            <VALUE/>
            <XPATH><![CDATA[DISTRIBUTION/DISTRIBUTION_STAGES/DISTRIBUTION_STAGE[@isPrevious='true']/FIELDS/FIELD[NAME='PAP_APROVADO']/VALUE]]></XPATH>
          </FIELD>
          <FIELD backwardCompatibility="true" type="AdditionalFields" label="Arguido_Requerido" description="Arguido/Requerido" source-type="AdditionalFields" has_confidential_data="False">
            <TAG><![CDATA[#DISTRIBUICAO:ETAPAANTERIOR:CA:Arguido_Requerido#]]></TAG>
            <VALUE/>
            <XPATH><![CDATA[DISTRIBUTION/DISTRIBUTION_STAGES/DISTRIBUTION_STAGE[@isPrevious='true']/FIELDS/FIELD[NAME='Arguido_Requerido']/VALUE]]></XPATH>
          </FIELD>
          <FIELD backwardCompatibility="true" type="AdditionalFields" label="PAP_ASS" description="Assinado?" source-type="AdditionalFields" has_confidential_data="False">
            <TAG><![CDATA[#DISTRIBUICAO:ETAPAANTERIOR:CA:PAP_ASS#]]></TAG>
            <VALUE/>
            <XPATH><![CDATA[DISTRIBUTION/DISTRIBUTION_STAGES/DISTRIBUTION_STAGE[@isPrevious='true']/FIELDS/FIELD[NAME='PAP_ASS']/VALUE]]></XPATH>
          </FIELD>
          <FIELD backwardCompatibility="true" type="AdditionalFields" label="PAP_ASSINADO" description="Assinado?" source-type="AdditionalFields" has_confidential_data="False">
            <TAG><![CDATA[#DISTRIBUICAO:ETAPAANTERIOR:CA:PAP_ASSINADO#]]></TAG>
            <VALUE/>
            <XPATH><![CDATA[DISTRIBUTION/DISTRIBUTION_STAGES/DISTRIBUTION_STAGE[@isPrevious='true']/FIELDS/FIELD[NAME='PAP_ASSINADO']/VALUE]]></XPATH>
          </FIELD>
          <FIELD backwardCompatibility="true" type="AdditionalFields" label="DEN_Origina_Den" description="Associou distribuição de denuncia?" source-type="AdditionalFields" has_confidential_data="False">
            <TAG><![CDATA[#DISTRIBUICAO:ETAPAANTERIOR:CA:DEN_Origina_Den#]]></TAG>
            <VALUE/>
            <XPATH><![CDATA[DISTRIBUTION/DISTRIBUTION_STAGES/DISTRIBUTION_STAGE[@isPrevious='true']/FIELDS/FIELD[NAME='DEN_Origina_Den']/VALUE]]></XPATH>
          </FIELD>
          <FIELD backwardCompatibility="true" type="AdditionalFields" label="Atividade" description="Atividade" source-type="AdditionalFields" has_confidential_data="False">
            <TAG><![CDATA[#DISTRIBUICAO:ETAPAANTERIOR:CA:Atividade#]]></TAG>
            <VALUE/>
            <XPATH><![CDATA[DISTRIBUTION/DISTRIBUTION_STAGES/DISTRIBUTION_STAGE[@isPrevious='true']/FIELDS/FIELD[NAME='Atividade']/VALUE]]></XPATH>
          </FIELD>
          <FIELD backwardCompatibility="true" type="AdditionalFields" label="fat_iva_tx_normal" description="Base Tributável de IVA Taxa Normal" source-type="AdditionalFields" has_confidential_data="False">
            <TAG><![CDATA[#DISTRIBUICAO:ETAPAANTERIOR:CA:fat_iva_tx_normal#]]></TAG>
            <VALUE/>
            <XPATH><![CDATA[DISTRIBUTION/DISTRIBUTION_STAGES/DISTRIBUTION_STAGE[@isPrevious='true']/FIELDS/FIELD[NAME='fat_iva_tx_normal']/VALUE]]></XPATH>
          </FIELD>
          <FIELD backwardCompatibility="true" type="AdditionalFields" label="Custom_string" description="Campo adicional alfanumérico" source-type="AdditionalFields" has_confidential_data="False">
            <TAG><![CDATA[#DISTRIBUICAO:ETAPAANTERIOR:CA:Custom_string#]]></TAG>
            <VALUE/>
            <XPATH><![CDATA[DISTRIBUTION/DISTRIBUTION_STAGES/DISTRIBUTION_STAGE[@isPrevious='true']/FIELDS/FIELD[NAME='Custom_string']/VALUE]]></XPATH>
          </FIELD>
          <FIELD backwardCompatibility="true" type="AdditionalFields" label="Custom_bool" description="Campo adicional booleano" source-type="AdditionalFields" has_confidential_data="False">
            <TAG><![CDATA[#DISTRIBUICAO:ETAPAANTERIOR:CA:Custom_bool#]]></TAG>
            <VALUE/>
            <XPATH><![CDATA[DISTRIBUTION/DISTRIBUTION_STAGES/DISTRIBUTION_STAGE[@isPrevious='true']/FIELDS/FIELD[NAME='Custom_bool']/VALUE]]></XPATH>
          </FIELD>
          <FIELD backwardCompatibility="true" type="AdditionalFields" label="Custom_data" description="Campo adicional data" source-type="AdditionalFields" has_confidential_data="False">
            <TAG><![CDATA[#DISTRIBUICAO:ETAPAANTERIOR:CA:Custom_data#]]></TAG>
            <VALUE/>
            <XPATH><![CDATA[DISTRIBUTION/DISTRIBUTION_STAGES/DISTRIBUTION_STAGE[@isPrevious='true']/FIELDS/FIELD[NAME='Custom_data']/VALUE]]></XPATH>
          </FIELD>
          <FIELD backwardCompatibility="true" type="AdditionalFields" label="Custom_list" description="Campo adicional lista de valores" source-type="AdditionalFields" has_confidential_data="False">
            <TAG><![CDATA[#DISTRIBUICAO:ETAPAANTERIOR:CA:Custom_list#]]></TAG>
            <VALUE/>
            <XPATH><![CDATA[DISTRIBUTION/DISTRIBUTION_STAGES/DISTRIBUTION_STAGE[@isPrevious='true']/FIELDS/FIELD[NAME='Custom_list']/VALUE]]></XPATH>
          </FIELD>
          <FIELD backwardCompatibility="true" type="AdditionalFields" label="Custom_num" description="Campo adicional numérico" source-type="AdditionalFields" has_confidential_data="False">
            <TAG><![CDATA[#DISTRIBUICAO:ETAPAANTERIOR:CA:Custom_num#]]></TAG>
            <VALUE/>
            <XPATH><![CDATA[DISTRIBUTION/DISTRIBUTION_STAGES/DISTRIBUTION_STAGE[@isPrevious='true']/FIELDS/FIELD[NAME='Custom_num']/VALUE]]></XPATH>
          </FIELD>
          <FIELD backwardCompatibility="true" type="AdditionalFields" label="Canal" description="Canal de Entrada da reclamação" source-type="AdditionalFields" has_confidential_data="False">
            <TAG><![CDATA[#DISTRIBUICAO:ETAPAANTERIOR:CA:Canal#]]></TAG>
            <VALUE/>
            <XPATH><![CDATA[DISTRIBUTION/DISTRIBUTION_STAGES/DISTRIBUTION_STAGE[@isPrevious='true']/FIELDS/FIELD[NAME='Canal']/VALUE]]></XPATH>
          </FIELD>
          <FIELD backwardCompatibility="true" type="AdditionalFields" label="E_CATEGORIA" description="Categoria" source-type="AdditionalFields" has_confidential_data="False">
            <TAG><![CDATA[#DISTRIBUICAO:ETAPAANTERIOR:CA:E_CATEGORIA#]]></TAG>
            <VALUE/>
            <XPATH><![CDATA[DISTRIBUTION/DISTRIBUTION_STAGES/DISTRIBUTION_STAGE[@isPrevious='true']/FIELDS/FIELD[NAME='E_CATEGORIA']/VALUE]]></XPATH>
          </FIELD>
          <FIELD backwardCompatibility="true" type="AdditionalFields" label="Caucao" description="Caução" source-type="AdditionalFields" has_confidential_data="False">
            <TAG><![CDATA[#DISTRIBUICAO:ETAPAANTERIOR:CA:Caucao#]]></TAG>
            <VALUE/>
            <XPATH><![CDATA[DISTRIBUTION/DISTRIBUTION_STAGES/DISTRIBUTION_STAGE[@isPrevious='true']/FIELDS/FIELD[NAME='Caucao']/VALUE]]></XPATH>
          </FIELD>
          <FIELD backwardCompatibility="true" type="AdditionalFields" label="CRT_A_PSI" description="Certificado de Avaliação Psicológica" source-type="AdditionalFields" has_confidential_data="False">
            <TAG><![CDATA[#DISTRIBUICAO:ETAPAANTERIOR:CA:CRT_A_PSI#]]></TAG>
            <VALUE/>
            <XPATH><![CDATA[DISTRIBUTION/DISTRIBUTION_STAGES/DISTRIBUTION_STAGE[@isPrevious='true']/FIELDS/FIELD[NAME='CRT_A_PSI']/VALUE]]></XPATH>
          </FIELD>
          <FIELD backwardCompatibility="true" type="AdditionalFields" label="ClasseEntidade" description="Classe de Entidade" source-type="AdditionalFields" has_confidential_data="False">
            <TAG><![CDATA[#DISTRIBUICAO:ETAPAANTERIOR:CA:ClasseEntidade#]]></TAG>
            <VALUE/>
            <XPATH><![CDATA[DISTRIBUTION/DISTRIBUTION_STAGES/DISTRIBUTION_STAGE[@isPrevious='true']/FIELDS/FIELD[NAME='ClasseEntidade']/VALUE]]></XPATH>
          </FIELD>
          <FIELD backwardCompatibility="true" type="AdditionalFields" label="Estrada" description="Classificação da estrada" source-type="AdditionalFields" has_confidential_data="False">
            <TAG><![CDATA[#DISTRIBUICAO:ETAPAANTERIOR:CA:Estrada#]]></TAG>
            <VALUE/>
            <XPATH><![CDATA[DISTRIBUTION/DISTRIBUTION_STAGES/DISTRIBUTION_STAGE[@isPrevious='true']/FIELDS/FIELD[NAME='Estrada']/VALUE]]></XPATH>
          </FIELD>
          <FIELD backwardCompatibility="true" type="AdditionalFields" label="TipificaçãoOcor" description="Classificação do evento" source-type="AdditionalFields" has_confidential_data="False">
            <TAG><![CDATA[#DISTRIBUICAO:ETAPAANTERIOR:CA:TipificaçãoOcor#]]></TAG>
            <VALUE/>
            <XPATH><![CDATA[DISTRIBUTION/DISTRIBUTION_STAGES/DISTRIBUTION_STAGE[@isPrevious='true']/FIELDS/FIELD[NAME='TipificaçãoOcor']/VALUE]]></XPATH>
          </FIELD>
          <FIELD backwardCompatibility="true" type="AdditionalFields" label="FATURAS_CodigoGERFIP" description="Código do Fornecedor GERFIP" source-type="AdditionalFields" has_confidential_data="False">
            <TAG><![CDATA[#DISTRIBUICAO:ETAPAANTERIOR:CA:FATURAS_CodigoGERFIP#]]></TAG>
            <VALUE/>
            <XPATH><![CDATA[DISTRIBUTION/DISTRIBUTION_STAGES/DISTRIBUTION_STAGE[@isPrevious='true']/FIELDS/FIELD[NAME='FATURAS_CodigoGERFIP']/VALUE]]></XPATH>
          </FIELD>
          <FIELD backwardCompatibility="true" type="AdditionalFields" label="CódigoPostal" description="Código Postal do Reclamante" source-type="AdditionalFields" has_confidential_data="False">
            <TAG><![CDATA[#DISTRIBUICAO:ETAPAANTERIOR:CA:CódigoPostal#]]></TAG>
            <VALUE/>
            <XPATH><![CDATA[DISTRIBUTION/DISTRIBUTION_STAGES/DISTRIBUTION_STAGE[@isPrevious='true']/FIELDS/FIELD[NAME='CódigoPostal']/VALUE]]></XPATH>
          </FIELD>
          <FIELD backwardCompatibility="true" type="AdditionalFields" label="E_COD_SIOE" description="Código SIOE" source-type="AdditionalFields" has_confidential_data="False">
            <TAG><![CDATA[#DISTRIBUICAO:ETAPAANTERIOR:CA:E_COD_SIOE#]]></TAG>
            <VALUE/>
            <XPATH><![CDATA[DISTRIBUTION/DISTRIBUTION_STAGES/DISTRIBUTION_STAGE[@isPrevious='true']/FIELDS/FIELD[NAME='E_COD_SIOE']/VALUE]]></XPATH>
          </FIELD>
          <FIELD backwardCompatibility="true" type="AdditionalFields" label="E_Cod_postal" description="Código-Postal" source-type="AdditionalFields" has_confidential_data="False">
            <TAG><![CDATA[#DISTRIBUICAO:ETAPAANTERIOR:CA:E_Cod_postal#]]></TAG>
            <VALUE/>
            <XPATH><![CDATA[DISTRIBUTION/DISTRIBUTION_STAGES/DISTRIBUTION_STAGE[@isPrevious='true']/FIELDS/FIELD[NAME='E_Cod_postal']/VALUE]]></XPATH>
          </FIELD>
          <FIELD backwardCompatibility="true" type="AdditionalFields" label="DEN_Concorda" description="Concorda" source-type="AdditionalFields" has_confidential_data="False">
            <TAG><![CDATA[#DISTRIBUICAO:ETAPAANTERIOR:CA:DEN_Concorda#]]></TAG>
            <VALUE/>
            <XPATH><![CDATA[DISTRIBUTION/DISTRIBUTION_STAGES/DISTRIBUTION_STAGE[@isPrevious='true']/FIELDS/FIELD[NAME='DEN_Concorda']/VALUE]]></XPATH>
          </FIELD>
          <FIELD backwardCompatibility="true" type="AdditionalFields" label="DEN_Contato" description="Contato telefónico" source-type="AdditionalFields" has_confidential_data="False">
            <TAG><![CDATA[#DISTRIBUICAO:ETAPAANTERIOR:CA:DEN_Contato#]]></TAG>
            <VALUE/>
            <XPATH><![CDATA[DISTRIBUTION/DISTRIBUTION_STAGES/DISTRIBUTION_STAGE[@isPrevious='true']/FIELDS/FIELD[NAME='DEN_Contato']/VALUE]]></XPATH>
          </FIELD>
          <FIELD backwardCompatibility="true" type="AdditionalFields" label="FATURAS_ContribuinteCliente" description="Contribuinte do Cliente" source-type="AdditionalFields" has_confidential_data="False">
            <TAG><![CDATA[#DISTRIBUICAO:ETAPAANTERIOR:CA:FATURAS_ContribuinteCliente#]]></TAG>
            <VALUE/>
            <XPATH><![CDATA[DISTRIBUTION/DISTRIBUTION_STAGES/DISTRIBUTION_STAGE[@isPrevious='true']/FIELDS/FIELD[NAME='FATURAS_ContribuinteCliente']/VALUE]]></XPATH>
          </FIELD>
          <FIELD backwardCompatibility="true" type="AdditionalFields" label="Xinicial" description="Coordenada X inicial" source-type="AdditionalFields" has_confidential_data="False">
            <TAG><![CDATA[#DISTRIBUICAO:ETAPAANTERIOR:CA:Xinicial#]]></TAG>
            <VALUE/>
            <XPATH><![CDATA[DISTRIBUTION/DISTRIBUTION_STAGES/DISTRIBUTION_STAGE[@isPrevious='true']/FIELDS/FIELD[NAME='Xinicial']/VALUE]]></XPATH>
          </FIELD>
          <FIELD backwardCompatibility="true" type="AdditionalFields" label="Yinicial" description="Coordenada y do Km inicial" source-type="AdditionalFields" has_confidential_data="False">
            <TAG><![CDATA[#DISTRIBUICAO:ETAPAANTERIOR:CA:Yinicial#]]></TAG>
            <VALUE/>
            <XPATH><![CDATA[DISTRIBUTION/DISTRIBUTION_STAGES/DISTRIBUTION_STAGE[@isPrevious='true']/FIELDS/FIELD[NAME='Yinicial']/VALUE]]></XPATH>
          </FIELD>
          <FIELD backwardCompatibility="true" type="AdditionalFields" label="FATURAS_DadosFornecedor" description="Dados do Fornecedor" source-type="AdditionalFields" has_confidential_data="False">
            <TAG><![CDATA[#DISTRIBUICAO:ETAPAANTERIOR:CA:FATURAS_DadosFornecedor#]]></TAG>
            <VALUE/>
            <XPATH><![CDATA[DISTRIBUTION/DISTRIBUTION_STAGES/DISTRIBUTION_STAGE[@isPrevious='true']/FIELDS/FIELD[NAME='FATURAS_DadosFornecedor']/VALUE]]></XPATH>
          </FIELD>
          <FIELD backwardCompatibility="true" type="AdditionalFields" label="DEN_Data_Agendada" description="Data Agendada" source-type="AdditionalFields" has_confidential_data="False">
            <TAG><![CDATA[#DISTRIBUICAO:ETAPAANTERIOR:CA:DEN_Data_Agendada#]]></TAG>
            <VALUE/>
            <XPATH><![CDATA[DISTRIBUTION/DISTRIBUTION_STAGES/DISTRIBUTION_STAGE[@isPrevious='true']/FIELDS/FIELD[NAME='DEN_Data_Agendada']/VALUE]]></XPATH>
          </FIELD>
          <FIELD backwardCompatibility="true" type="AdditionalFields" label="DataFatura" description="Data da Fatura" source-type="AdditionalFields" has_confidential_data="False">
            <TAG><![CDATA[#DISTRIBUICAO:ETAPAANTERIOR:CA:DataFatura#]]></TAG>
            <VALUE/>
            <XPATH><![CDATA[DISTRIBUTION/DISTRIBUTION_STAGES/DISTRIBUTION_STAGE[@isPrevious='true']/FIELDS/FIELD[NAME='DataFatura']/VALUE]]></XPATH>
          </FIELD>
          <FIELD backwardCompatibility="true" type="AdditionalFields" label="DataResposta" description="Data da Resposta" source-type="AdditionalFields" has_confidential_data="False">
            <TAG><![CDATA[#DISTRIBUICAO:ETAPAANTERIOR:CA:DataResposta#]]></TAG>
            <VALUE/>
            <XPATH><![CDATA[DISTRIBUTION/DISTRIBUTION_STAGES/DISTRIBUTION_STAGE[@isPrevious='true']/FIELDS/FIELD[NAME='DataResposta']/VALUE]]></XPATH>
          </FIELD>
          <FIELD backwardCompatibility="true" type="AdditionalFields" label="FATURAS_DataAdjudicacao" description="Data de Adjudicação" source-type="AdditionalFields" has_confidential_data="False">
            <TAG><![CDATA[#DISTRIBUICAO:ETAPAANTERIOR:CA:FATURAS_DataAdjudicacao#]]></TAG>
            <VALUE/>
            <XPATH><![CDATA[DISTRIBUTION/DISTRIBUTION_STAGES/DISTRIBUTION_STAGE[@isPrevious='true']/FIELDS/FIELD[NAME='FATURAS_DataAdjudicacao']/VALUE]]></XPATH>
          </FIELD>
          <FIELD backwardCompatibility="true" type="AdditionalFields" label="FATURAS_DataEmissaoFatura" description="Data de Emissão" source-type="AdditionalFields" has_confidential_data="False">
            <TAG><![CDATA[#DISTRIBUICAO:ETAPAANTERIOR:CA:FATURAS_DataEmissaoFatura#]]></TAG>
            <VALUE/>
            <XPATH><![CDATA[DISTRIBUTION/DISTRIBUTION_STAGES/DISTRIBUTION_STAGE[@isPrevious='true']/FIELDS/FIELD[NAME='FATURAS_DataEmissaoFatura']/VALUE]]></XPATH>
          </FIELD>
          <FIELD backwardCompatibility="true" type="AdditionalFields" label="PAP_DATA_PAG" description="Data do pagamento GERFIP" source-type="AdditionalFields" has_confidential_data="False">
            <TAG><![CDATA[#DISTRIBUICAO:ETAPAANTERIOR:CA:PAP_DATA_PAG#]]></TAG>
            <VALUE/>
            <XPATH><![CDATA[DISTRIBUTION/DISTRIBUTION_STAGES/DISTRIBUTION_STAGE[@isPrevious='true']/FIELDS/FIELD[NAME='PAP_DATA_PAG']/VALUE]]></XPATH>
          </FIELD>
          <FIELD backwardCompatibility="true" type="AdditionalFields" label="FATURAS_DataRegistoCompromisso" description="Data do Registo do Compromisso" source-type="AdditionalFields" has_confidential_data="False">
            <TAG><![CDATA[#DISTRIBUICAO:ETAPAANTERIOR:CA:FATURAS_DataRegistoCompromisso#]]></TAG>
            <VALUE/>
            <XPATH><![CDATA[DISTRIBUTION/DISTRIBUTION_STAGES/DISTRIBUTION_STAGE[@isPrevious='true']/FIELDS/FIELD[NAME='FATURAS_DataRegistoCompromisso']/VALUE]]></XPATH>
          </FIELD>
          <FIELD backwardCompatibility="true" type="AdditionalFields" label="DataLimiteRespo" description="Data limite de resposta ao requerimento" source-type="AdditionalFields" has_confidential_data="False">
            <TAG><![CDATA[#DISTRIBUICAO:ETAPAANTERIOR:CA:DataLimiteRespo#]]></TAG>
            <VALUE/>
            <XPATH><![CDATA[DISTRIBUTION/DISTRIBUTION_STAGES/DISTRIBUTION_STAGE[@isPrevious='true']/FIELDS/FIELD[NAME='DataLimiteRespo']/VALUE]]></XPATH>
          </FIELD>
          <FIELD backwardCompatibility="true" type="AdditionalFields" label="PAP_DATA_TRANSF" description="Data transferência bancária" source-type="AdditionalFields" has_confidential_data="False">
            <TAG><![CDATA[#DISTRIBUICAO:ETAPAANTERIOR:CA:PAP_DATA_TRANSF#]]></TAG>
            <VALUE/>
            <XPATH><![CDATA[DISTRIBUTION/DISTRIBUTION_STAGES/DISTRIBUTION_STAGE[@isPrevious='true']/FIELDS/FIELD[NAME='PAP_DATA_TRANSF']/VALUE]]></XPATH>
          </FIELD>
          <FIELD backwardCompatibility="true" type="AdditionalFields" label="PAP_DATA_TRANSF_BANC" description="Data transferência bancária" source-type="AdditionalFields" has_confidential_data="False">
            <TAG><![CDATA[#DISTRIBUICAO:ETAPAANTERIOR:CA:PAP_DATA_TRANSF_BANC#]]></TAG>
            <VALUE/>
            <XPATH><![CDATA[DISTRIBUTION/DISTRIBUTION_STAGES/DISTRIBUTION_STAGE[@isPrevious='true']/FIELDS/FIELD[NAME='PAP_DATA_TRANSF_BANC']/VALUE]]></XPATH>
          </FIELD>
          <FIELD backwardCompatibility="true" type="AdditionalFields" label="Data_IMT" description="Data_IMT" source-type="AdditionalFields" has_confidential_data="False">
            <TAG><![CDATA[#DISTRIBUICAO:ETAPAANTERIOR:CA:Data_IMT#]]></TAG>
            <VALUE/>
            <XPATH><![CDATA[DISTRIBUTION/DISTRIBUTION_STAGES/DISTRIBUTION_STAGE[@isPrevious='true']/FIELDS/FIELD[NAME='Data_IMT']/VALUE]]></XPATH>
          </FIELD>
          <FIELD backwardCompatibility="true" type="AdditionalFields" label="DataRegisto" description="DataRegisto" source-type="AdditionalFields" has_confidential_data="False">
            <TAG><![CDATA[#DISTRIBUICAO:ETAPAANTERIOR:CA:DataRegisto#]]></TAG>
            <VALUE/>
            <XPATH><![CDATA[DISTRIBUTION/DISTRIBUTION_STAGES/DISTRIBUTION_STAGE[@isPrevious='true']/FIELDS/FIELD[NAME='DataRegisto']/VALUE]]></XPATH>
          </FIELD>
          <FIELD backwardCompatibility="true" type="AdditionalFields" label="DEN_Datas" description="Datas em que ocorreram os factos" source-type="AdditionalFields" has_confidential_data="False">
            <TAG><![CDATA[#DISTRIBUICAO:ETAPAANTERIOR:CA:DEN_Datas#]]></TAG>
            <VALUE/>
            <XPATH><![CDATA[DISTRIBUTION/DISTRIBUTION_STAGES/DISTRIBUTION_STAGE[@isPrevious='true']/FIELDS/FIELD[NAME='DEN_Datas']/VALUE]]></XPATH>
          </FIELD>
          <FIELD backwardCompatibility="true" type="AdditionalFields" label="Decisão" description="Decisão Processo Licenciamento" source-type="AdditionalFields" has_confidential_data="False">
            <TAG><![CDATA[#DISTRIBUICAO:ETAPAANTERIOR:CA:Decisão#]]></TAG>
            <VALUE/>
            <XPATH><![CDATA[DISTRIBUTION/DISTRIBUTION_STAGES/DISTRIBUTION_STAGE[@isPrevious='true']/FIELDS/FIELD[NAME='Decisão']/VALUE]]></XPATH>
          </FIELD>
          <FIELD backwardCompatibility="true" type="AdditionalFields" label="DEN_Denuncia_previa" description="Denúncia prévia a outras autoridades " source-type="AdditionalFields" has_confidential_data="False">
            <TAG><![CDATA[#DISTRIBUICAO:ETAPAANTERIOR:CA:DEN_Denuncia_previa#]]></TAG>
            <VALUE/>
            <XPATH><![CDATA[DISTRIBUTION/DISTRIBUTION_STAGES/DISTRIBUTION_STAGE[@isPrevious='true']/FIELDS/FIELD[NAME='DEN_Denuncia_previa']/VALUE]]></XPATH>
          </FIELD>
          <FIELD backwardCompatibility="true" type="AdditionalFields" label="E_DEPARTAMENTO" description="Departamento" source-type="AdditionalFields" has_confidential_data="False">
            <TAG><![CDATA[#DISTRIBUICAO:ETAPAANTERIOR:CA:E_DEPARTAMENTO#]]></TAG>
            <VALUE/>
            <XPATH><![CDATA[DISTRIBUTION/DISTRIBUTION_STAGES/DISTRIBUTION_STAGE[@isPrevious='true']/FIELDS/FIELD[NAME='E_DEPARTAMENTO']/VALUE]]></XPATH>
          </FIELD>
          <FIELD backwardCompatibility="true" type="AdditionalFields" label="DescCodPostal" description="DescCodPostal" source-type="AdditionalFields" has_confidential_data="False">
            <TAG><![CDATA[#DISTRIBUICAO:ETAPAANTERIOR:CA:DescCodPostal#]]></TAG>
            <VALUE/>
            <XPATH><![CDATA[DISTRIBUTION/DISTRIBUTION_STAGES/DISTRIBUTION_STAGE[@isPrevious='true']/FIELDS/FIELD[NAME='DescCodPostal']/VALUE]]></XPATH>
          </FIELD>
          <FIELD backwardCompatibility="true" type="AdditionalFields" label="Descrição" description="Descrição" source-type="AdditionalFields" has_confidential_data="False">
            <TAG><![CDATA[#DISTRIBUICAO:ETAPAANTERIOR:CA:Descrição#]]></TAG>
            <VALUE/>
            <XPATH><![CDATA[DISTRIBUTION/DISTRIBUTION_STAGES/DISTRIBUTION_STAGE[@isPrevious='true']/FIELDS/FIELD[NAME='Descrição']/VALUE]]></XPATH>
          </FIELD>
          <FIELD backwardCompatibility="true" type="AdditionalFields" label="DEN_Descricao_docs" description="Descrição dos documentos/provas que fundamentam denúncia " source-type="AdditionalFields" has_confidential_data="False">
            <TAG><![CDATA[#DISTRIBUICAO:ETAPAANTERIOR:CA:DEN_Descricao_docs#]]></TAG>
            <VALUE/>
            <XPATH><![CDATA[DISTRIBUTION/DISTRIBUTION_STAGES/DISTRIBUTION_STAGE[@isPrevious='true']/FIELDS/FIELD[NAME='DEN_Descricao_docs']/VALUE]]></XPATH>
          </FIELD>
          <FIELD backwardCompatibility="true" type="AdditionalFields" label="DEN_Anonimo" description="Deseja permanecer anónimo" source-type="AdditionalFields" has_confidential_data="False">
            <TAG><![CDATA[#DISTRIBUICAO:ETAPAANTERIOR:CA:DEN_Anonimo#]]></TAG>
            <VALUE/>
            <XPATH><![CDATA[DISTRIBUTION/DISTRIBUTION_STAGES/DISTRIBUTION_STAGE[@isPrevious='true']/FIELDS/FIELD[NAME='DEN_Anonimo']/VALUE]]></XPATH>
          </FIELD>
          <FIELD backwardCompatibility="true" type="AdditionalFields" label="Distrito" description="Distrito" source-type="AdditionalFields" has_confidential_data="False">
            <TAG><![CDATA[#DISTRIBUICAO:ETAPAANTERIOR:CA:Distrito#]]></TAG>
            <VALUE/>
            <XPATH><![CDATA[DISTRIBUTION/DISTRIBUTION_STAGES/DISTRIBUTION_STAGE[@isPrevious='true']/FIELDS/FIELD[NAME='Distrito']/VALUE]]></XPATH>
          </FIELD>
          <FIELD backwardCompatibility="true" type="AdditionalFields" label="PAP_DOCS_ANEXADOS" description="Documentos anexados?" source-type="AdditionalFields" has_confidential_data="False">
            <TAG><![CDATA[#DISTRIBUICAO:ETAPAANTERIOR:CA:PAP_DOCS_ANEXADOS#]]></TAG>
            <VALUE/>
            <XPATH><![CDATA[DISTRIBUTION/DISTRIBUTION_STAGES/DISTRIBUTION_STAGE[@isPrevious='true']/FIELDS/FIELD[NAME='PAP_DOCS_ANEXADOS']/VALUE]]></XPATH>
          </FIELD>
          <FIELD backwardCompatibility="true" type="AdditionalFields" label="PAP_DOCS_ANEX" description="Documentos Anexados?" source-type="AdditionalFields" has_confidential_data="False">
            <TAG><![CDATA[#DISTRIBUICAO:ETAPAANTERIOR:CA:PAP_DOCS_ANEX#]]></TAG>
            <VALUE/>
            <XPATH><![CDATA[DISTRIBUTION/DISTRIBUTION_STAGES/DISTRIBUTION_STAGE[@isPrevious='true']/FIELDS/FIELD[NAME='PAP_DOCS_ANEX']/VALUE]]></XPATH>
          </FIELD>
          <FIELD backwardCompatibility="true" type="AdditionalFields" label="DEN_Dominio" description="Domínio da denúncia" source-type="AdditionalFields" has_confidential_data="False">
            <TAG><![CDATA[#DISTRIBUICAO:ETAPAANTERIOR:CA:DEN_Dominio#]]></TAG>
            <VALUE/>
            <XPATH><![CDATA[DISTRIBUTION/DISTRIBUTION_STAGES/DISTRIBUTION_STAGE[@isPrevious='true']/FIELDS/FIELD[NAME='DEN_Dominio']/VALUE]]></XPATH>
          </FIELD>
          <FIELD backwardCompatibility="true" type="AdditionalFields" label="E_Morada" description="E_Morada" source-type="AdditionalFields" has_confidential_data="False">
            <TAG><![CDATA[#DISTRIBUICAO:ETAPAANTERIOR:CA:E_Morada#]]></TAG>
            <VALUE/>
            <XPATH><![CDATA[DISTRIBUTION/DISTRIBUTION_STAGES/DISTRIBUTION_STAGE[@isPrevious='true']/FIELDS/FIELD[NAME='E_Morada']/VALUE]]></XPATH>
          </FIELD>
          <FIELD backwardCompatibility="true" type="AdditionalFields" label="E-mail" description="E-mail do Reclamante" source-type="AdditionalFields" has_confidential_data="False">
            <TAG><![CDATA[#DISTRIBUICAO:ETAPAANTERIOR:CA:E-mail#]]></TAG>
            <VALUE/>
            <XPATH><![CDATA[DISTRIBUTION/DISTRIBUTION_STAGES/DISTRIBUTION_STAGE[@isPrevious='true']/FIELDS/FIELD[NAME='E-mail']/VALUE]]></XPATH>
          </FIELD>
          <FIELD backwardCompatibility="true" type="AdditionalFields" label="DEN_Email" description="Endereço de correio eletrónico" source-type="AdditionalFields" has_confidential_data="False">
            <TAG><![CDATA[#DISTRIBUICAO:ETAPAANTERIOR:CA:DEN_Email#]]></TAG>
            <VALUE/>
            <XPATH><![CDATA[DISTRIBUTION/DISTRIBUTION_STAGES/DISTRIBUTION_STAGE[@isPrevious='true']/FIELDS/FIELD[NAME='DEN_Email']/VALUE]]></XPATH>
          </FIELD>
          <FIELD backwardCompatibility="true" type="AdditionalFields" label="EntidadeRemetente" description="Entidade Remetente" source-type="AdditionalFields" has_confidential_data="False">
            <TAG><![CDATA[#DISTRIBUICAO:ETAPAANTERIOR:CA:EntidadeRemetente#]]></TAG>
            <VALUE/>
            <XPATH><![CDATA[DISTRIBUTION/DISTRIBUTION_STAGES/DISTRIBUTION_STAGE[@isPrevious='true']/FIELDS/FIELD[NAME='EntidadeRemetente']/VALUE]]></XPATH>
          </FIELD>
          <FIELD backwardCompatibility="true" type="AdditionalFields" label="fat_esp_fisc" description="Espaço fiscal" source-type="AdditionalFields" has_confidential_data="False">
            <TAG><![CDATA[#DISTRIBUICAO:ETAPAANTERIOR:CA:fat_esp_fisc#]]></TAG>
            <VALUE/>
            <XPATH><![CDATA[DISTRIBUTION/DISTRIBUTION_STAGES/DISTRIBUTION_STAGE[@isPrevious='true']/FIELDS/FIELD[NAME='fat_esp_fisc']/VALUE]]></XPATH>
          </FIELD>
          <FIELD backwardCompatibility="true" type="AdditionalFields" label="fat_est_doc" description="Estado do documento" source-type="AdditionalFields" has_confidential_data="False">
            <TAG><![CDATA[#DISTRIBUICAO:ETAPAANTERIOR:CA:fat_est_doc#]]></TAG>
            <VALUE/>
            <XPATH><![CDATA[DISTRIBUTION/DISTRIBUTION_STAGES/DISTRIBUTION_STAGE[@isPrevious='true']/FIELDS/FIELD[NAME='fat_est_doc']/VALUE]]></XPATH>
          </FIELD>
          <FIELD backwardCompatibility="true" type="AdditionalFields" label="Estado_CO_TE" description="Estado do processo de execução" source-type="AdditionalFields" has_confidential_data="False">
            <TAG><![CDATA[#DISTRIBUICAO:ETAPAANTERIOR:CA:Estado_CO_TE#]]></TAG>
            <VALUE/>
            <XPATH><![CDATA[DISTRIBUTION/DISTRIBUTION_STAGES/DISTRIBUTION_STAGE[@isPrevious='true']/FIELDS/FIELD[NAME='Estado_CO_TE']/VALUE]]></XPATH>
          </FIELD>
          <FIELD backwardCompatibility="true" type="AdditionalFields" label="Estado_CO_TR" description="Estado do processo de recurso" source-type="AdditionalFields" has_confidential_data="False">
            <TAG><![CDATA[#DISTRIBUICAO:ETAPAANTERIOR:CA:Estado_CO_TR#]]></TAG>
            <VALUE/>
            <XPATH><![CDATA[DISTRIBUTION/DISTRIBUTION_STAGES/DISTRIBUTION_STAGE[@isPrevious='true']/FIELDS/FIELD[NAME='Estado_CO_TR']/VALUE]]></XPATH>
          </FIELD>
          <FIELD backwardCompatibility="true" type="AdditionalFields" label="Estado_CO_FE" description="Estado_CO_FE" source-type="AdditionalFields" has_confidential_data="False">
            <TAG><![CDATA[#DISTRIBUICAO:ETAPAANTERIOR:CA:Estado_CO_FE#]]></TAG>
            <VALUE/>
            <XPATH><![CDATA[DISTRIBUTION/DISTRIBUTION_STAGES/DISTRIBUTION_STAGE[@isPrevious='true']/FIELDS/FIELD[NAME='Estado_CO_FE']/VALUE]]></XPATH>
          </FIELD>
          <FIELD backwardCompatibility="true" type="AdditionalFields" label="DEN_Exposicao_Factos" description="Exposição dos factos" source-type="AdditionalFields" has_confidential_data="False">
            <TAG><![CDATA[#DISTRIBUICAO:ETAPAANTERIOR:CA:DEN_Exposicao_Factos#]]></TAG>
            <VALUE/>
            <XPATH><![CDATA[DISTRIBUTION/DISTRIBUTION_STAGES/DISTRIBUTION_STAGE[@isPrevious='true']/FIELDS/FIELD[NAME='DEN_Exposicao_Factos']/VALUE]]></XPATH>
          </FIELD>
          <FIELD backwardCompatibility="true" type="AdditionalFields" label="FAT_Extracao_Dados" description="Extração de dados - Faturas" source-type="AdditionalFields" has_confidential_data="False">
            <TAG><![CDATA[#DISTRIBUICAO:ETAPAANTERIOR:CA:FAT_Extracao_Dados#]]></TAG>
            <VALUE/>
            <XPATH><![CDATA[DISTRIBUTION/DISTRIBUTION_STAGES/DISTRIBUTION_STAGE[@isPrevious='true']/FIELDS/FIELD[NAME='FAT_Extracao_Dados']/VALUE]]></XPATH>
          </FIELD>
          <FIELD backwardCompatibility="true" type="AdditionalFields" label="FATURAS_FaturaConforme" description="Fatura conforme?" source-type="AdditionalFields" has_confidential_data="False">
            <TAG><![CDATA[#DISTRIBUICAO:ETAPAANTERIOR:CA:FATURAS_FaturaConforme#]]></TAG>
            <VALUE/>
            <XPATH><![CDATA[DISTRIBUTION/DISTRIBUTION_STAGES/DISTRIBUTION_STAGE[@isPrevious='true']/FIELDS/FIELD[NAME='FATURAS_FaturaConforme']/VALUE]]></XPATH>
          </FIELD>
          <FIELD backwardCompatibility="true" type="AdditionalFields" label="E_Fax" description="FAX" source-type="AdditionalFields" has_confidential_data="False">
            <TAG><![CDATA[#DISTRIBUICAO:ETAPAANTERIOR:CA:E_Fax#]]></TAG>
            <VALUE/>
            <XPATH><![CDATA[DISTRIBUTION/DISTRIBUTION_STAGES/DISTRIBUTION_STAGE[@isPrevious='true']/FIELDS/FIELD[NAME='E_Fax']/VALUE]]></XPATH>
          </FIELD>
          <FIELD backwardCompatibility="true" type="AdditionalFields" label="DEN_Motivo_Prejudicado" description="Foi diretamente prejudicado pela situação?" source-type="AdditionalFields" has_confidential_data="False">
            <TAG><![CDATA[#DISTRIBUICAO:ETAPAANTERIOR:CA:DEN_Motivo_Prejudicado#]]></TAG>
            <VALUE/>
            <XPATH><![CDATA[DISTRIBUTION/DISTRIBUTION_STAGES/DISTRIBUTION_STAGE[@isPrevious='true']/FIELDS/FIELD[NAME='DEN_Motivo_Prejudicado']/VALUE]]></XPATH>
          </FIELD>
          <FIELD backwardCompatibility="true" type="AdditionalFields" label="Cilindrada" description="Formação" source-type="AdditionalFields" has_confidential_data="False">
            <TAG><![CDATA[#DISTRIBUICAO:ETAPAANTERIOR:CA:Cilindrada#]]></TAG>
            <VALUE/>
            <XPATH><![CDATA[DISTRIBUTION/DISTRIBUTION_STAGES/DISTRIBUTION_STAGE[@isPrevious='true']/FIELDS/FIELD[NAME='Cilindrada']/VALUE]]></XPATH>
          </FIELD>
          <FIELD backwardCompatibility="true" type="AdditionalFields" label="Cor" description="Formação" source-type="AdditionalFields" has_confidential_data="False">
            <TAG><![CDATA[#DISTRIBUICAO:ETAPAANTERIOR:CA:Cor#]]></TAG>
            <VALUE/>
            <XPATH><![CDATA[DISTRIBUTION/DISTRIBUTION_STAGES/DISTRIBUTION_STAGE[@isPrevious='true']/FIELDS/FIELD[NAME='Cor']/VALUE]]></XPATH>
          </FIELD>
          <FIELD backwardCompatibility="true" type="AdditionalFields" label="Marca" description="Formação" source-type="AdditionalFields" has_confidential_data="False">
            <TAG><![CDATA[#DISTRIBUICAO:ETAPAANTERIOR:CA:Marca#]]></TAG>
            <VALUE/>
            <XPATH><![CDATA[DISTRIBUTION/DISTRIBUTION_STAGES/DISTRIBUTION_STAGE[@isPrevious='true']/FIELDS/FIELD[NAME='Marca']/VALUE]]></XPATH>
          </FIELD>
          <FIELD backwardCompatibility="true" type="AdditionalFields" label="GAI_TEC_RESP" description="GAI Técnico Responsável" source-type="AdditionalFields" has_confidential_data="False">
            <TAG><![CDATA[#DISTRIBUICAO:ETAPAANTERIOR:CA:GAI_TEC_RESP#]]></TAG>
            <VALUE/>
            <XPATH><![CDATA[DISTRIBUTION/DISTRIBUTION_STAGES/DISTRIBUTION_STAGE[@isPrevious='true']/FIELDS/FIELD[NAME='GAI_TEC_RESP']/VALUE]]></XPATH>
          </FIELD>
          <FIELD backwardCompatibility="true" type="AdditionalFields" label="FATURAS_GestorContrato" description="Gestor de Contrato" source-type="AdditionalFields" has_confidential_data="False">
            <TAG><![CDATA[#DISTRIBUICAO:ETAPAANTERIOR:CA:FATURAS_GestorContrato#]]></TAG>
            <VALUE/>
            <XPATH><![CDATA[DISTRIBUTION/DISTRIBUTION_STAGES/DISTRIBUTION_STAGE[@isPrevious='true']/FIELDS/FIELD[NAME='FATURAS_GestorContrato']/VALUE]]></XPATH>
          </FIELD>
          <FIELD backwardCompatibility="true" type="AdditionalFields" label="Identificação" description="Identificação" source-type="AdditionalFields" has_confidential_data="False">
            <TAG><![CDATA[#DISTRIBUICAO:ETAPAANTERIOR:CA:Identificação#]]></TAG>
            <VALUE/>
            <XPATH><![CDATA[DISTRIBUTION/DISTRIBUTION_STAGES/DISTRIBUTION_STAGE[@isPrevious='true']/FIELDS/FIELD[NAME='Identificação']/VALUE]]></XPATH>
          </FIELD>
          <FIELD backwardCompatibility="true" type="AdditionalFields" label="FATURAS_Imobilizado" description="Imobilizado" source-type="AdditionalFields" has_confidential_data="False">
            <TAG><![CDATA[#DISTRIBUICAO:ETAPAANTERIOR:CA:FATURAS_Imobilizado#]]></TAG>
            <VALUE/>
            <XPATH><![CDATA[DISTRIBUTION/DISTRIBUTION_STAGES/DISTRIBUTION_STAGE[@isPrevious='true']/FIELDS/FIELD[NAME='FATURAS_Imobilizado']/VALUE]]></XPATH>
          </FIELD>
          <FIELD backwardCompatibility="true" type="AdditionalFields" label="DataOcorrência" description="Indica a data da ocorrência reportada pelo utente" source-type="AdditionalFields" has_confidential_data="False">
            <TAG><![CDATA[#DISTRIBUICAO:ETAPAANTERIOR:CA:DataOcorrência#]]></TAG>
            <VALUE/>
            <XPATH><![CDATA[DISTRIBUTION/DISTRIBUTION_STAGES/DISTRIBUTION_STAGE[@isPrevious='true']/FIELDS/FIELD[NAME='DataOcorrência']/VALUE]]></XPATH>
          </FIELD>
          <FIELD backwardCompatibility="true" type="AdditionalFields" label="SUG_REC_INF" description="Indica o tipo de contacto: Sugestão, Reclamação, ou Pedido de Informação" source-type="AdditionalFields" has_confidential_data="False">
            <TAG><![CDATA[#DISTRIBUICAO:ETAPAANTERIOR:CA:SUG_REC_INF#]]></TAG>
            <VALUE/>
            <XPATH><![CDATA[DISTRIBUTION/DISTRIBUTION_STAGES/DISTRIBUTION_STAGE[@isPrevious='true']/FIELDS/FIELD[NAME='SUG_REC_INF']/VALUE]]></XPATH>
          </FIELD>
          <FIELD backwardCompatibility="true" type="AdditionalFields" label="DEN_Denuncia_previa_desc" description="indicação da denuncia prévia" source-type="AdditionalFields" has_confidential_data="False">
            <TAG><![CDATA[#DISTRIBUICAO:ETAPAANTERIOR:CA:DEN_Denuncia_previa_desc#]]></TAG>
            <VALUE/>
            <XPATH><![CDATA[DISTRIBUTION/DISTRIBUTION_STAGES/DISTRIBUTION_STAGE[@isPrevious='true']/FIELDS/FIELD[NAME='DEN_Denuncia_previa_desc']/VALUE]]></XPATH>
          </FIELD>
          <FIELD backwardCompatibility="true" type="AdditionalFields" label="DEN_Intervenientes" description="Intervenientes" source-type="AdditionalFields" has_confidential_data="False">
            <TAG><![CDATA[#DISTRIBUICAO:ETAPAANTERIOR:CA:DEN_Intervenientes#]]></TAG>
            <VALUE/>
            <XPATH><![CDATA[DISTRIBUTION/DISTRIBUTION_STAGES/DISTRIBUTION_STAGE[@isPrevious='true']/FIELDS/FIELD[NAME='DEN_Intervenientes']/VALUE]]></XPATH>
          </FIELD>
          <FIELD backwardCompatibility="true" type="AdditionalFields" label="FATURAS_JustificacaoNaoValidacao" description="Justificação de não validação" source-type="AdditionalFields" has_confidential_data="False">
            <TAG><![CDATA[#DISTRIBUICAO:ETAPAANTERIOR:CA:FATURAS_JustificacaoNaoValidacao#]]></TAG>
            <VALUE/>
            <XPATH><![CDATA[DISTRIBUTION/DISTRIBUTION_STAGES/DISTRIBUTION_STAGE[@isPrevious='true']/FIELDS/FIELD[NAME='FATURAS_JustificacaoNaoValidacao']/VALUE]]></XPATH>
          </FIELD>
          <FIELD backwardCompatibility="true" type="AdditionalFields" label="Km" description="Km da estrada mencionado pelo processo" source-type="AdditionalFields" has_confidential_data="False">
            <TAG><![CDATA[#DISTRIBUICAO:ETAPAANTERIOR:CA:Km#]]></TAG>
            <VALUE/>
            <XPATH><![CDATA[DISTRIBUTION/DISTRIBUTION_STAGES/DISTRIBUTION_STAGE[@isPrevious='true']/FIELDS/FIELD[NAME='Km']/VALUE]]></XPATH>
          </FIELD>
          <FIELD backwardCompatibility="true" type="AdditionalFields" label="Kmfinal" description="Km final" source-type="AdditionalFields" has_confidential_data="False">
            <TAG><![CDATA[#DISTRIBUICAO:ETAPAANTERIOR:CA:Kmfinal#]]></TAG>
            <VALUE/>
            <XPATH><![CDATA[DISTRIBUTION/DISTRIBUTION_STAGES/DISTRIBUTION_STAGE[@isPrevious='true']/FIELDS/FIELD[NAME='Kmfinal']/VALUE]]></XPATH>
          </FIELD>
          <FIELD backwardCompatibility="true" type="AdditionalFields" label="Kminicial" description="Km inicial" source-type="AdditionalFields" has_confidential_data="False">
            <TAG><![CDATA[#DISTRIBUICAO:ETAPAANTERIOR:CA:Kminicial#]]></TAG>
            <VALUE/>
            <XPATH><![CDATA[DISTRIBUTION/DISTRIBUTION_STAGES/DISTRIBUTION_STAGE[@isPrevious='true']/FIELDS/FIELD[NAME='Kminicial']/VALUE]]></XPATH>
          </FIELD>
          <FIELD backwardCompatibility="true" type="AdditionalFields" label="Concessionária" description="Lista de Concessionárias de Infra-Estruturas Rodoviárias" source-type="AdditionalFields" has_confidential_data="False">
            <TAG><![CDATA[#DISTRIBUICAO:ETAPAANTERIOR:CA:Concessionária#]]></TAG>
            <VALUE/>
            <XPATH><![CDATA[DISTRIBUTION/DISTRIBUTION_STAGES/DISTRIBUTION_STAGE[@isPrevious='true']/FIELDS/FIELD[NAME='Concessionária']/VALUE]]></XPATH>
          </FIELD>
          <FIELD backwardCompatibility="true" type="AdditionalFields" label="ListaBens" description="ListaBens" source-type="AdditionalFields" has_confidential_data="False">
            <TAG><![CDATA[#DISTRIBUICAO:ETAPAANTERIOR:CA:ListaBens#]]></TAG>
            <VALUE/>
            <XPATH><![CDATA[DISTRIBUTION/DISTRIBUTION_STAGES/DISTRIBUTION_STAGE[@isPrevious='true']/FIELDS/FIELD[NAME='ListaBens']/VALUE]]></XPATH>
          </FIELD>
          <FIELD backwardCompatibility="true" type="AdditionalFields" label="ListaEmpr" description="ListaEmpr" source-type="AdditionalFields" has_confidential_data="False">
            <TAG><![CDATA[#DISTRIBUICAO:ETAPAANTERIOR:CA:ListaEmpr#]]></TAG>
            <VALUE/>
            <XPATH><![CDATA[DISTRIBUTION/DISTRIBUTION_STAGES/DISTRIBUTION_STAGE[@isPrevious='true']/FIELDS/FIELD[NAME='ListaEmpr']/VALUE]]></XPATH>
          </FIELD>
          <FIELD backwardCompatibility="true" type="AdditionalFields" label="ListaServ" description="ListaServ" source-type="AdditionalFields" has_confidential_data="False">
            <TAG><![CDATA[#DISTRIBUICAO:ETAPAANTERIOR:CA:ListaServ#]]></TAG>
            <VALUE/>
            <XPATH><![CDATA[DISTRIBUTION/DISTRIBUTION_STAGES/DISTRIBUTION_STAGE[@isPrevious='true']/FIELDS/FIELD[NAME='ListaServ']/VALUE]]></XPATH>
          </FIELD>
          <FIELD backwardCompatibility="true" type="AdditionalFields" label="DEN_Local" description="Local onde ocorreram os factos" source-type="AdditionalFields" has_confidential_data="False">
            <TAG><![CDATA[#DISTRIBUICAO:ETAPAANTERIOR:CA:DEN_Local#]]></TAG>
            <VALUE/>
            <XPATH><![CDATA[DISTRIBUTION/DISTRIBUTION_STAGES/DISTRIBUTION_STAGE[@isPrevious='true']/FIELDS/FIELD[NAME='DEN_Local']/VALUE]]></XPATH>
          </FIELD>
          <FIELD backwardCompatibility="true" type="AdditionalFields" label="E_Localidade" description="Localidade" source-type="AdditionalFields" has_confidential_data="False">
            <TAG><![CDATA[#DISTRIBUICAO:ETAPAANTERIOR:CA:E_Localidade#]]></TAG>
            <VALUE/>
            <XPATH><![CDATA[DISTRIBUTION/DISTRIBUTION_STAGES/DISTRIBUTION_STAGE[@isPrevious='true']/FIELDS/FIELD[NAME='E_Localidade']/VALUE]]></XPATH>
          </FIELD>
          <FIELD backwardCompatibility="true" type="AdditionalFields" label="Localidade" description="Localidade do Reclamante" source-type="AdditionalFields" has_confidential_data="False">
            <TAG><![CDATA[#DISTRIBUICAO:ETAPAANTERIOR:CA:Localidade#]]></TAG>
            <VALUE/>
            <XPATH><![CDATA[DISTRIBUTION/DISTRIBUTION_STAGES/DISTRIBUTION_STAGE[@isPrevious='true']/FIELDS/FIELD[NAME='Localidade']/VALUE]]></XPATH>
          </FIELD>
          <FIELD backwardCompatibility="true" type="AdditionalFields" label="LOUVOR" description="Louvor" source-type="AdditionalFields" has_confidential_data="False">
            <TAG><![CDATA[#DISTRIBUICAO:ETAPAANTERIOR:CA:LOUVOR#]]></TAG>
            <VALUE/>
            <XPATH><![CDATA[DISTRIBUTION/DISTRIBUTION_STAGES/DISTRIBUTION_STAGE[@isPrevious='true']/FIELDS/FIELD[NAME='LOUVOR']/VALUE]]></XPATH>
          </FIELD>
          <FIELD backwardCompatibility="true" type="AdditionalFields" label="den_manha" description="Manhã" source-type="AdditionalFields" has_confidential_data="False">
            <TAG><![CDATA[#DISTRIBUICAO:ETAPAANTERIOR:CA:den_manha#]]></TAG>
            <VALUE/>
            <XPATH><![CDATA[DISTRIBUTION/DISTRIBUTION_STAGES/DISTRIBUTION_STAGE[@isPrevious='true']/FIELDS/FIELD[NAME='den_manha']/VALUE]]></XPATH>
          </FIELD>
          <FIELD backwardCompatibility="true" type="AdditionalFields" label="E_NAP" description="NAP" source-type="AdditionalFields" has_confidential_data="False">
            <TAG><![CDATA[#DISTRIBUICAO:ETAPAANTERIOR:CA:E_NAP#]]></TAG>
            <VALUE/>
            <XPATH><![CDATA[DISTRIBUTION/DISTRIBUTION_STAGES/DISTRIBUTION_STAGE[@isPrevious='true']/FIELDS/FIELD[NAME='E_NAP']/VALUE]]></XPATH>
          </FIELD>
          <FIELD backwardCompatibility="true" type="AdditionalFields" label="FATURAS_NecessitaNotaCredito" description="Necessita nota de crédito?" source-type="AdditionalFields" has_confidential_data="False">
            <TAG><![CDATA[#DISTRIBUICAO:ETAPAANTERIOR:CA:FATURAS_NecessitaNotaCredito#]]></TAG>
            <VALUE/>
            <XPATH><![CDATA[DISTRIBUTION/DISTRIBUTION_STAGES/DISTRIBUTION_STAGE[@isPrevious='true']/FIELDS/FIELD[NAME='FATURAS_NecessitaNotaCredito']/VALUE]]></XPATH>
          </FIELD>
          <FIELD backwardCompatibility="true" type="AdditionalFields" label="E_NIF" description="NIF" source-type="AdditionalFields" has_confidential_data="False">
            <TAG><![CDATA[#DISTRIBUICAO:ETAPAANTERIOR:CA:E_NIF#]]></TAG>
            <VALUE/>
            <XPATH><![CDATA[DISTRIBUTION/DISTRIBUTION_STAGES/DISTRIBUTION_STAGE[@isPrevious='true']/FIELDS/FIELD[NAME='E_NIF']/VALUE]]></XPATH>
          </FIELD>
          <FIELD backwardCompatibility="true" type="AdditionalFields" label="NIF" description="NIF" source-type="AdditionalFields" has_confidential_data="False">
            <TAG><![CDATA[#DISTRIBUICAO:ETAPAANTERIOR:CA:NIF#]]></TAG>
            <VALUE/>
            <XPATH><![CDATA[DISTRIBUTION/DISTRIBUTION_STAGES/DISTRIBUTION_STAGE[@isPrevious='true']/FIELDS/FIELD[NAME='NIF']/VALUE]]></XPATH>
          </FIELD>
          <FIELD backwardCompatibility="true" type="AdditionalFields" label="FATURAS_Compromisso" description="Nº de Compromisso" source-type="AdditionalFields" has_confidential_data="False">
            <TAG><![CDATA[#DISTRIBUICAO:ETAPAANTERIOR:CA:FATURAS_Compromisso#]]></TAG>
            <VALUE/>
            <XPATH><![CDATA[DISTRIBUTION/DISTRIBUTION_STAGES/DISTRIBUTION_STAGE[@isPrevious='true']/FIELDS/FIELD[NAME='FATURAS_Compromisso']/VALUE]]></XPATH>
          </FIELD>
          <FIELD backwardCompatibility="true" type="AdditionalFields" label="FATURAS_NumFatura" description="Nº de Fatura" source-type="AdditionalFields" has_confidential_data="False">
            <TAG><![CDATA[#DISTRIBUICAO:ETAPAANTERIOR:CA:FATURAS_NumFatura#]]></TAG>
            <VALUE/>
            <XPATH><![CDATA[DISTRIBUTION/DISTRIBUTION_STAGES/DISTRIBUTION_STAGE[@isPrevious='true']/FIELDS/FIELD[NAME='FATURAS_NumFatura']/VALUE]]></XPATH>
          </FIELD>
          <FIELD backwardCompatibility="true" type="AdditionalFields" label="Processo" description="Nº de processo anterior" source-type="AdditionalFields" has_confidential_data="False">
            <TAG><![CDATA[#DISTRIBUICAO:ETAPAANTERIOR:CA:Processo#]]></TAG>
            <VALUE/>
            <XPATH><![CDATA[DISTRIBUTION/DISTRIBUTION_STAGES/DISTRIBUTION_STAGE[@isPrevious='true']/FIELDS/FIELD[NAME='Processo']/VALUE]]></XPATH>
          </FIELD>
          <FIELD backwardCompatibility="true" type="AdditionalFields" label="FATURAS_NumRegistoImobilizado" description="Nº de Registo de Imobilizado" source-type="AdditionalFields" has_confidential_data="False">
            <TAG><![CDATA[#DISTRIBUICAO:ETAPAANTERIOR:CA:FATURAS_NumRegistoImobilizado#]]></TAG>
            <VALUE/>
            <XPATH><![CDATA[DISTRIBUTION/DISTRIBUTION_STAGES/DISTRIBUTION_STAGE[@isPrevious='true']/FIELDS/FIELD[NAME='FATURAS_NumRegistoImobilizado']/VALUE]]></XPATH>
          </FIELD>
          <FIELD backwardCompatibility="true" type="AdditionalFields" label="FATURAS_NumRegistoGERFIP" description="Nº de Registo GERFIP" source-type="AdditionalFields" has_confidential_data="False">
            <TAG><![CDATA[#DISTRIBUICAO:ETAPAANTERIOR:CA:FATURAS_NumRegistoGERFIP#]]></TAG>
            <VALUE/>
            <XPATH><![CDATA[DISTRIBUTION/DISTRIBUTION_STAGES/DISTRIBUTION_STAGE[@isPrevious='true']/FIELDS/FIELD[NAME='FATURAS_NumRegistoGERFIP']/VALUE]]></XPATH>
          </FIELD>
          <FIELD backwardCompatibility="true" type="AdditionalFields" label="Nome" description="Nome" source-type="AdditionalFields" has_confidential_data="False">
            <TAG><![CDATA[#DISTRIBUICAO:ETAPAANTERIOR:CA:Nome#]]></TAG>
            <VALUE/>
            <XPATH><![CDATA[DISTRIBUTION/DISTRIBUTION_STAGES/DISTRIBUTION_STAGE[@isPrevious='true']/FIELDS/FIELD[NAME='Nome']/VALUE]]></XPATH>
          </FIELD>
          <FIELD backwardCompatibility="true" type="AdditionalFields" label="DEN_Nome" description="Nome completo" source-type="AdditionalFields" has_confidential_data="False">
            <TAG><![CDATA[#DISTRIBUICAO:ETAPAANTERIOR:CA:DEN_Nome#]]></TAG>
            <VALUE/>
            <XPATH><![CDATA[DISTRIBUTION/DISTRIBUTION_STAGES/DISTRIBUTION_STAGE[@isPrevious='true']/FIELDS/FIELD[NAME='DEN_Nome']/VALUE]]></XPATH>
          </FIELD>
          <FIELD backwardCompatibility="true" type="AdditionalFields" label="FORNECEDOR" description="Nome de Fornecedor" source-type="AdditionalFields" has_confidential_data="False">
            <TAG><![CDATA[#DISTRIBUICAO:ETAPAANTERIOR:CA:FORNECEDOR#]]></TAG>
            <VALUE/>
            <XPATH><![CDATA[DISTRIBUTION/DISTRIBUTION_STAGES/DISTRIBUTION_STAGE[@isPrevious='true']/FIELDS/FIELD[NAME='FORNECEDOR']/VALUE]]></XPATH>
          </FIELD>
          <FIELD backwardCompatibility="true" type="AdditionalFields" label="NomeReclamante" description="Nome do Reclamante" source-type="AdditionalFields" has_confidential_data="False">
            <TAG><![CDATA[#DISTRIBUICAO:ETAPAANTERIOR:CA:NomeReclamante#]]></TAG>
            <VALUE/>
            <XPATH><![CDATA[DISTRIBUTION/DISTRIBUTION_STAGES/DISTRIBUTION_STAGE[@isPrevious='true']/FIELDS/FIELD[NAME='NomeReclamante']/VALUE]]></XPATH>
          </FIELD>
          <FIELD backwardCompatibility="true" type="AdditionalFields" label="Norma" description="Norma de Sinalização" source-type="AdditionalFields" has_confidential_data="False">
            <TAG><![CDATA[#DISTRIBUICAO:ETAPAANTERIOR:CA:Norma#]]></TAG>
            <VALUE/>
            <XPATH><![CDATA[DISTRIBUTION/DISTRIBUTION_STAGES/DISTRIBUTION_STAGE[@isPrevious='true']/FIELDS/FIELD[NAME='Norma']/VALUE]]></XPATH>
          </FIELD>
          <FIELD backwardCompatibility="true" type="AdditionalFields" label="FATURAS_NotaEncomenda" description="Nota de Encomenda" source-type="AdditionalFields" has_confidential_data="False">
            <TAG><![CDATA[#DISTRIBUICAO:ETAPAANTERIOR:CA:FATURAS_NotaEncomenda#]]></TAG>
            <VALUE/>
            <XPATH><![CDATA[DISTRIBUTION/DISTRIBUTION_STAGES/DISTRIBUTION_STAGE[@isPrevious='true']/FIELDS/FIELD[NAME='FATURAS_NotaEncomenda']/VALUE]]></XPATH>
          </FIELD>
          <FIELD backwardCompatibility="true" type="AdditionalFields" label="N_ENCOMENDA" description="Nota de Encomenda" source-type="AdditionalFields" has_confidential_data="False">
            <TAG><![CDATA[#DISTRIBUICAO:ETAPAANTERIOR:CA:N_ENCOMENDA#]]></TAG>
            <VALUE/>
            <XPATH><![CDATA[DISTRIBUTION/DISTRIBUTION_STAGES/DISTRIBUTION_STAGE[@isPrevious='true']/FIELDS/FIELD[NAME='N_ENCOMENDA']/VALUE]]></XPATH>
          </FIELD>
          <FIELD backwardCompatibility="true" type="AdditionalFields" label="NrProcesso" description="NrProcesso" source-type="AdditionalFields" has_confidential_data="False">
            <TAG><![CDATA[#DISTRIBUICAO:ETAPAANTERIOR:CA:NrProcesso#]]></TAG>
            <VALUE/>
            <XPATH><![CDATA[DISTRIBUTION/DISTRIBUTION_STAGES/DISTRIBUTION_STAGE[@isPrevious='true']/FIELDS/FIELD[NAME='NrProcesso']/VALUE]]></XPATH>
          </FIELD>
          <FIELD backwardCompatibility="true" type="AdditionalFields" label="Num_IMT" description="Num_IMT" source-type="AdditionalFields" has_confidential_data="False">
            <TAG><![CDATA[#DISTRIBUICAO:ETAPAANTERIOR:CA:Num_IMT#]]></TAG>
            <VALUE/>
            <XPATH><![CDATA[DISTRIBUTION/DISTRIBUTION_STAGES/DISTRIBUTION_STAGE[@isPrevious='true']/FIELDS/FIELD[NAME='Num_IMT']/VALUE]]></XPATH>
          </FIELD>
          <FIELD backwardCompatibility="true" type="AdditionalFields" label="NumeroFatura" description="Número da Fatura" source-type="AdditionalFields" has_confidential_data="False">
            <TAG><![CDATA[#DISTRIBUICAO:ETAPAANTERIOR:CA:NumeroFatura#]]></TAG>
            <VALUE/>
            <XPATH><![CDATA[DISTRIBUTION/DISTRIBUTION_STAGES/DISTRIBUTION_STAGE[@isPrevious='true']/FIELDS/FIELD[NAME='NumeroFatura']/VALUE]]></XPATH>
          </FIELD>
          <FIELD backwardCompatibility="true" type="AdditionalFields" label="PAP_NUM" description="Número da PAP" source-type="AdditionalFields" has_confidential_data="False">
            <TAG><![CDATA[#DISTRIBUICAO:ETAPAANTERIOR:CA:PAP_NUM#]]></TAG>
            <VALUE/>
            <XPATH><![CDATA[DISTRIBUTION/DISTRIBUTION_STAGES/DISTRIBUTION_STAGE[@isPrevious='true']/FIELDS/FIELD[NAME='PAP_NUM']/VALUE]]></XPATH>
          </FIELD>
          <FIELD backwardCompatibility="true" type="AdditionalFields" label="PAP_NUMERO" description="Número da PAP" source-type="AdditionalFields" has_confidential_data="False">
            <TAG><![CDATA[#DISTRIBUICAO:ETAPAANTERIOR:CA:PAP_NUMERO#]]></TAG>
            <VALUE/>
            <XPATH><![CDATA[DISTRIBUTION/DISTRIBUTION_STAGES/DISTRIBUTION_STAGE[@isPrevious='true']/FIELDS/FIELD[NAME='PAP_NUMERO']/VALUE]]></XPATH>
          </FIELD>
          <FIELD backwardCompatibility="true" type="AdditionalFields" label="Num_Identificacao" description="Numero de Identificação" source-type="AdditionalFields" has_confidential_data="False">
            <TAG><![CDATA[#DISTRIBUICAO:ETAPAANTERIOR:CA:Num_Identificacao#]]></TAG>
            <VALUE/>
            <XPATH><![CDATA[DISTRIBUTION/DISTRIBUTION_STAGES/DISTRIBUTION_STAGE[@isPrevious='true']/FIELDS/FIELD[NAME='Num_Identificacao']/VALUE]]></XPATH>
          </FIELD>
          <FIELD backwardCompatibility="true" type="AdditionalFields" label="PAP_NUM_PAG" description="Número de pagamento em GERFIP" source-type="AdditionalFields" has_confidential_data="False">
            <TAG><![CDATA[#DISTRIBUICAO:ETAPAANTERIOR:CA:PAP_NUM_PAG#]]></TAG>
            <VALUE/>
            <XPATH><![CDATA[DISTRIBUTION/DISTRIBUTION_STAGES/DISTRIBUTION_STAGE[@isPrevious='true']/FIELDS/FIELD[NAME='PAP_NUM_PAG']/VALUE]]></XPATH>
          </FIELD>
          <FIELD backwardCompatibility="true" type="AdditionalFields" label="PAP_NUM_PAGAMENTO" description="Número de pagamento em GERFIP" source-type="AdditionalFields" has_confidential_data="False">
            <TAG><![CDATA[#DISTRIBUICAO:ETAPAANTERIOR:CA:PAP_NUM_PAGAMENTO#]]></TAG>
            <VALUE/>
            <XPATH><![CDATA[DISTRIBUTION/DISTRIBUTION_STAGES/DISTRIBUTION_STAGE[@isPrevious='true']/FIELDS/FIELD[NAME='PAP_NUM_PAGAMENTO']/VALUE]]></XPATH>
          </FIELD>
          <FIELD backwardCompatibility="true" type="AdditionalFields" label="PAP_NUM_REG" description="Número de registo da PAP" source-type="AdditionalFields" has_confidential_data="False">
            <TAG><![CDATA[#DISTRIBUICAO:ETAPAANTERIOR:CA:PAP_NUM_REG#]]></TAG>
            <VALUE/>
            <XPATH><![CDATA[DISTRIBUTION/DISTRIBUTION_STAGES/DISTRIBUTION_STAGE[@isPrevious='true']/FIELDS/FIELD[NAME='PAP_NUM_REG']/VALUE]]></XPATH>
          </FIELD>
          <FIELD backwardCompatibility="true" type="AdditionalFields" label="PAP_NUM_REGISTO" description="Número de registo da PAP" source-type="AdditionalFields" has_confidential_data="False">
            <TAG><![CDATA[#DISTRIBUICAO:ETAPAANTERIOR:CA:PAP_NUM_REGISTO#]]></TAG>
            <VALUE/>
            <XPATH><![CDATA[DISTRIBUTION/DISTRIBUTION_STAGES/DISTRIBUTION_STAGE[@isPrevious='true']/FIELDS/FIELD[NAME='PAP_NUM_REGISTO']/VALUE]]></XPATH>
          </FIELD>
          <FIELD backwardCompatibility="true" type="AdditionalFields" label="Objeto" description="Objeto" source-type="AdditionalFields" has_confidential_data="False">
            <TAG><![CDATA[#DISTRIBUICAO:ETAPAANTERIOR:CA:Objeto#]]></TAG>
            <VALUE/>
            <XPATH><![CDATA[DISTRIBUTION/DISTRIBUTION_STAGES/DISTRIBUTION_STAGE[@isPrevious='true']/FIELDS/FIELD[NAME='Objeto']/VALUE]]></XPATH>
          </FIELD>
          <FIELD backwardCompatibility="true" type="AdditionalFields" label="DataEntrega0" description="Obrigações Contratuais de Informação - Data Limite de Entrega de Relatório" source-type="AdditionalFields" has_confidential_data="False">
            <TAG><![CDATA[#DISTRIBUICAO:ETAPAANTERIOR:CA:DataEntrega0#]]></TAG>
            <VALUE/>
            <XPATH><![CDATA[DISTRIBUTION/DISTRIBUTION_STAGES/DISTRIBUTION_STAGE[@isPrevious='true']/FIELDS/FIELD[NAME='DataEntrega0']/VALUE]]></XPATH>
          </FIELD>
          <FIELD backwardCompatibility="true" type="AdditionalFields" label="DataEntrega1" description="Obrigações Contratuais de Informação - Data Limite de Entrega de Relatório" source-type="AdditionalFields" has_confidential_data="False">
            <TAG><![CDATA[#DISTRIBUICAO:ETAPAANTERIOR:CA:DataEntrega1#]]></TAG>
            <VALUE/>
            <XPATH><![CDATA[DISTRIBUTION/DISTRIBUTION_STAGES/DISTRIBUTION_STAGE[@isPrevious='true']/FIELDS/FIELD[NAME='DataEntrega1']/VALUE]]></XPATH>
          </FIELD>
          <FIELD backwardCompatibility="true" type="AdditionalFields" label="DataEntrega2" description="Obrigações Contratuais de Informação - Data Limite de Entrega de Relatório" source-type="AdditionalFields" has_confidential_data="False">
            <TAG><![CDATA[#DISTRIBUICAO:ETAPAANTERIOR:CA:DataEntrega2#]]></TAG>
            <VALUE/>
            <XPATH><![CDATA[DISTRIBUTION/DISTRIBUTION_STAGES/DISTRIBUTION_STAGE[@isPrevious='true']/FIELDS/FIELD[NAME='DataEntrega2']/VALUE]]></XPATH>
          </FIELD>
          <FIELD backwardCompatibility="true" type="AdditionalFields" label="DataEntrega3" description="Obrigações Contratuais de Informação - Data Limite de Entrega de Relatório" source-type="AdditionalFields" has_confidential_data="False">
            <TAG><![CDATA[#DISTRIBUICAO:ETAPAANTERIOR:CA:DataEntrega3#]]></TAG>
            <VALUE/>
            <XPATH><![CDATA[DISTRIBUTION/DISTRIBUTION_STAGES/DISTRIBUTION_STAGE[@isPrevious='true']/FIELDS/FIELD[NAME='DataEntrega3']/VALUE]]></XPATH>
          </FIELD>
          <FIELD backwardCompatibility="true" type="AdditionalFields" label="DataEntrega4" description="Obrigações Contratuais de Informação - Data Limite de Entrega de Relatório" source-type="AdditionalFields" has_confidential_data="False">
            <TAG><![CDATA[#DISTRIBUICAO:ETAPAANTERIOR:CA:DataEntrega4#]]></TAG>
            <VALUE/>
            <XPATH><![CDATA[DISTRIBUTION/DISTRIBUTION_STAGES/DISTRIBUTION_STAGE[@isPrevious='true']/FIELDS/FIELD[NAME='DataEntrega4']/VALUE]]></XPATH>
          </FIELD>
          <FIELD backwardCompatibility="true" type="AdditionalFields" label="PAP_OFIC_ENV" description="Ofício enviado?" source-type="AdditionalFields" has_confidential_data="False">
            <TAG><![CDATA[#DISTRIBUICAO:ETAPAANTERIOR:CA:PAP_OFIC_ENV#]]></TAG>
            <VALUE/>
            <XPATH><![CDATA[DISTRIBUTION/DISTRIBUTION_STAGES/DISTRIBUTION_STAGE[@isPrevious='true']/FIELDS/FIELD[NAME='PAP_OFIC_ENV']/VALUE]]></XPATH>
          </FIELD>
          <FIELD backwardCompatibility="true" type="AdditionalFields" label="PAP_OFICIO_ENVIADO" description="Ofício enviado?" source-type="AdditionalFields" has_confidential_data="False">
            <TAG><![CDATA[#DISTRIBUICAO:ETAPAANTERIOR:CA:PAP_OFICIO_ENVIADO#]]></TAG>
            <VALUE/>
            <XPATH><![CDATA[DISTRIBUTION/DISTRIBUTION_STAGES/DISTRIBUTION_STAGE[@isPrevious='true']/FIELDS/FIELD[NAME='PAP_OFICIO_ENVIADO']/VALUE]]></XPATH>
          </FIELD>
          <FIELD backwardCompatibility="true" type="AdditionalFields" label="FATURAS_OficioRegistado" description="Ofício Registado?" source-type="AdditionalFields" has_confidential_data="False">
            <TAG><![CDATA[#DISTRIBUICAO:ETAPAANTERIOR:CA:FATURAS_OficioRegistado#]]></TAG>
            <VALUE/>
            <XPATH><![CDATA[DISTRIBUTION/DISTRIBUTION_STAGES/DISTRIBUTION_STAGE[@isPrevious='true']/FIELDS/FIELD[NAME='FATURAS_OficioRegistado']/VALUE]]></XPATH>
          </FIELD>
          <FIELD backwardCompatibility="true" type="AdditionalFields" label="den_origem_pedido" description="Origem do Pedido" source-type="AdditionalFields" has_confidential_data="False">
            <TAG><![CDATA[#DISTRIBUICAO:ETAPAANTERIOR:CA:den_origem_pedido#]]></TAG>
            <VALUE/>
            <XPATH><![CDATA[DISTRIBUTION/DISTRIBUTION_STAGES/DISTRIBUTION_STAGE[@isPrevious='true']/FIELDS/FIELD[NAME='den_origem_pedido']/VALUE]]></XPATH>
          </FIELD>
          <FIELD backwardCompatibility="true" type="AdditionalFields" label="OutraEstrada" description="OutraEstrada" source-type="AdditionalFields" has_confidential_data="False">
            <TAG><![CDATA[#DISTRIBUICAO:ETAPAANTERIOR:CA:OutraEstrada#]]></TAG>
            <VALUE/>
            <XPATH><![CDATA[DISTRIBUTION/DISTRIBUTION_STAGES/DISTRIBUTION_STAGE[@isPrevious='true']/FIELDS/FIELD[NAME='OutraEstrada']/VALUE]]></XPATH>
          </FIELD>
          <FIELD backwardCompatibility="true" type="AdditionalFields" label="OutrasRefs" description="Outras referências" source-type="AdditionalFields" has_confidential_data="False">
            <TAG><![CDATA[#DISTRIBUICAO:ETAPAANTERIOR:CA:OutrasRefs#]]></TAG>
            <VALUE/>
            <XPATH><![CDATA[DISTRIBUTION/DISTRIBUTION_STAGES/DISTRIBUTION_STAGE[@isPrevious='true']/FIELDS/FIELD[NAME='OutrasRefs']/VALUE]]></XPATH>
          </FIELD>
          <FIELD backwardCompatibility="true" type="AdditionalFields" label="DEN_Dominio_Outro" description="Outro" source-type="AdditionalFields" has_confidential_data="False">
            <TAG><![CDATA[#DISTRIBUICAO:ETAPAANTERIOR:CA:DEN_Dominio_Outro#]]></TAG>
            <VALUE/>
            <XPATH><![CDATA[DISTRIBUTION/DISTRIBUTION_STAGES/DISTRIBUTION_STAGE[@isPrevious='true']/FIELDS/FIELD[NAME='DEN_Dominio_Outro']/VALUE]]></XPATH>
          </FIELD>
          <FIELD backwardCompatibility="true" type="AdditionalFields" label="DEN_Motivo_Outro" description="Outro" source-type="AdditionalFields" has_confidential_data="False">
            <TAG><![CDATA[#DISTRIBUICAO:ETAPAANTERIOR:CA:DEN_Motivo_Outro#]]></TAG>
            <VALUE/>
            <XPATH><![CDATA[DISTRIBUTION/DISTRIBUTION_STAGES/DISTRIBUTION_STAGE[@isPrevious='true']/FIELDS/FIELD[NAME='DEN_Motivo_Outro']/VALUE]]></XPATH>
          </FIELD>
          <FIELD backwardCompatibility="true" type="AdditionalFields" label="DEN_Motivo_Outro_desc" description="Outro" source-type="AdditionalFields" has_confidential_data="False">
            <TAG><![CDATA[#DISTRIBUICAO:ETAPAANTERIOR:CA:DEN_Motivo_Outro_desc#]]></TAG>
            <VALUE/>
            <XPATH><![CDATA[DISTRIBUTION/DISTRIBUTION_STAGES/DISTRIBUTION_STAGE[@isPrevious='true']/FIELDS/FIELD[NAME='DEN_Motivo_Outro_desc']/VALUE]]></XPATH>
          </FIELD>
          <FIELD backwardCompatibility="true" type="AdditionalFields" label="OutroEvento" description="OutroEvento" source-type="AdditionalFields" has_confidential_data="False">
            <TAG><![CDATA[#DISTRIBUICAO:ETAPAANTERIOR:CA:OutroEvento#]]></TAG>
            <VALUE/>
            <XPATH><![CDATA[DISTRIBUTION/DISTRIBUTION_STAGES/DISTRIBUTION_STAGE[@isPrevious='true']/FIELDS/FIELD[NAME='OutroEvento']/VALUE]]></XPATH>
          </FIELD>
          <FIELD backwardCompatibility="true" type="AdditionalFields" label="PAP_PAG_EFET" description="Pagamento efetuado em GERFIP?" source-type="AdditionalFields" has_confidential_data="False">
            <TAG><![CDATA[#DISTRIBUICAO:ETAPAANTERIOR:CA:PAP_PAG_EFET#]]></TAG>
            <VALUE/>
            <XPATH><![CDATA[DISTRIBUTION/DISTRIBUTION_STAGES/DISTRIBUTION_STAGE[@isPrevious='true']/FIELDS/FIELD[NAME='PAP_PAG_EFET']/VALUE]]></XPATH>
          </FIELD>
          <FIELD backwardCompatibility="true" type="AdditionalFields" label="PAP_PAG_EFETUADO" description="Pagamento efetuado em GERFIP?" source-type="AdditionalFields" has_confidential_data="False">
            <TAG><![CDATA[#DISTRIBUICAO:ETAPAANTERIOR:CA:PAP_PAG_EFETUADO#]]></TAG>
            <VALUE/>
            <XPATH><![CDATA[DISTRIBUTION/DISTRIBUTION_STAGES/DISTRIBUTION_STAGE[@isPrevious='true']/FIELDS/FIELD[NAME='PAP_PAG_EFETUADO']/VALUE]]></XPATH>
          </FIELD>
          <FIELD backwardCompatibility="true" type="AdditionalFields" label="E_Pais" description="País" source-type="AdditionalFields" has_confidential_data="False">
            <TAG><![CDATA[#DISTRIBUICAO:ETAPAANTERIOR:CA:E_Pais#]]></TAG>
            <VALUE/>
            <XPATH><![CDATA[DISTRIBUTION/DISTRIBUTION_STAGES/DISTRIBUTION_STAGE[@isPrevious='true']/FIELDS/FIELD[NAME='E_Pais']/VALUE]]></XPATH>
          </FIELD>
          <FIELD backwardCompatibility="true" type="AdditionalFields" label="Plurianual" description="Plurianual?" source-type="AdditionalFields" has_confidential_data="False">
            <TAG><![CDATA[#DISTRIBUICAO:ETAPAANTERIOR:CA:Plurianual#]]></TAG>
            <VALUE/>
            <XPATH><![CDATA[DISTRIBUTION/DISTRIBUTION_STAGES/DISTRIBUTION_STAGE[@isPrevious='true']/FIELDS/FIELD[NAME='Plurianual']/VALUE]]></XPATH>
          </FIELD>
          <FIELD backwardCompatibility="true" type="AdditionalFields" label="E_P_CONTACTO" description="Ponto de Contacto" source-type="AdditionalFields" has_confidential_data="False">
            <TAG><![CDATA[#DISTRIBUICAO:ETAPAANTERIOR:CA:E_P_CONTACTO#]]></TAG>
            <VALUE/>
            <XPATH><![CDATA[DISTRIBUTION/DISTRIBUTION_STAGES/DISTRIBUTION_STAGE[@isPrevious='true']/FIELDS/FIELD[NAME='E_P_CONTACTO']/VALUE]]></XPATH>
          </FIELD>
          <FIELD backwardCompatibility="true" type="AdditionalFields" label="FATURAS_PrazoLimitePagamento" description="Prazo Limite de Pagamento" source-type="AdditionalFields" has_confidential_data="False">
            <TAG><![CDATA[#DISTRIBUICAO:ETAPAANTERIOR:CA:FATURAS_PrazoLimitePagamento#]]></TAG>
            <VALUE/>
            <XPATH><![CDATA[DISTRIBUTION/DISTRIBUTION_STAGES/DISTRIBUTION_STAGE[@isPrevious='true']/FIELDS/FIELD[NAME='FATURAS_PrazoLimitePagamento']/VALUE]]></XPATH>
          </FIELD>
          <FIELD backwardCompatibility="true" type="AdditionalFields" label="DEN_Ocultar_Identidade" description="Pretende ocultar identidade" source-type="AdditionalFields" has_confidential_data="False">
            <TAG><![CDATA[#DISTRIBUICAO:ETAPAANTERIOR:CA:DEN_Ocultar_Identidade#]]></TAG>
            <VALUE/>
            <XPATH><![CDATA[DISTRIBUTION/DISTRIBUTION_STAGES/DISTRIBUTION_STAGE[@isPrevious='true']/FIELDS/FIELD[NAME='DEN_Ocultar_Identidade']/VALUE]]></XPATH>
          </FIELD>
          <FIELD backwardCompatibility="true" type="AdditionalFields" label="FATURAS_ConformidadeProcesso" description="Processo Conforme?" source-type="AdditionalFields" has_confidential_data="False">
            <TAG><![CDATA[#DISTRIBUICAO:ETAPAANTERIOR:CA:FATURAS_ConformidadeProcesso#]]></TAG>
            <VALUE/>
            <XPATH><![CDATA[DISTRIBUTION/DISTRIBUTION_STAGES/DISTRIBUTION_STAGE[@isPrevious='true']/FIELDS/FIELD[NAME='FATURAS_ConformidadeProcesso']/VALUE]]></XPATH>
          </FIELD>
          <FIELD backwardCompatibility="true" type="AdditionalFields" label="ProcessoFiscal" description="ProcessoFiscal" source-type="AdditionalFields" has_confidential_data="False">
            <TAG><![CDATA[#DISTRIBUICAO:ETAPAANTERIOR:CA:ProcessoFiscal#]]></TAG>
            <VALUE/>
            <XPATH><![CDATA[DISTRIBUTION/DISTRIBUTION_STAGES/DISTRIBUTION_STAGE[@isPrevious='true']/FIELDS/FIELD[NAME='ProcessoFiscal']/VALUE]]></XPATH>
          </FIELD>
          <FIELD backwardCompatibility="true" type="AdditionalFields" label="ProcessoInIR" description="ProcessoInIR" source-type="AdditionalFields" has_confidential_data="False">
            <TAG><![CDATA[#DISTRIBUICAO:ETAPAANTERIOR:CA:ProcessoInIR#]]></TAG>
            <VALUE/>
            <XPATH><![CDATA[DISTRIBUTION/DISTRIBUTION_STAGES/DISTRIBUTION_STAGE[@isPrevious='true']/FIELDS/FIELD[NAME='ProcessoInIR']/VALUE]]></XPATH>
          </FIELD>
          <FIELD backwardCompatibility="true" type="AdditionalFields" label="ProcessoTribuna" description="ProcessoTribuna" source-type="AdditionalFields" has_confidential_data="False">
            <TAG><![CDATA[#DISTRIBUICAO:ETAPAANTERIOR:CA:ProcessoTribuna#]]></TAG>
            <VALUE/>
            <XPATH><![CDATA[DISTRIBUTION/DISTRIBUTION_STAGES/DISTRIBUTION_STAGE[@isPrevious='true']/FIELDS/FIELD[NAME='ProcessoTribuna']/VALUE]]></XPATH>
          </FIELD>
          <FIELD backwardCompatibility="true" type="AdditionalFields" label="PRONUNCIA" description="Pronúncia" source-type="AdditionalFields" has_confidential_data="False">
            <TAG><![CDATA[#DISTRIBUICAO:ETAPAANTERIOR:CA:PRONUNCIA#]]></TAG>
            <VALUE/>
            <XPATH><![CDATA[DISTRIBUTION/DISTRIBUTION_STAGES/DISTRIBUTION_STAGE[@isPrevious='true']/FIELDS/FIELD[NAME='PRONUNCIA']/VALUE]]></XPATH>
          </FIELD>
          <FIELD backwardCompatibility="true" type="AdditionalFields" label="DEN_ARQ_MED" description="Proposta de Arquivamento/Tomada de Medidas?" source-type="AdditionalFields" has_confidential_data="False">
            <TAG><![CDATA[#DISTRIBUICAO:ETAPAANTERIOR:CA:DEN_ARQ_MED#]]></TAG>
            <VALUE/>
            <XPATH><![CDATA[DISTRIBUTION/DISTRIBUTION_STAGES/DISTRIBUTION_STAGE[@isPrevious='true']/FIELDS/FIELD[NAME='DEN_ARQ_MED']/VALUE]]></XPATH>
          </FIELD>
          <FIELD backwardCompatibility="true" type="AdditionalFields" label="den_quarta" description="Quarta-feira" source-type="AdditionalFields" has_confidential_data="False">
            <TAG><![CDATA[#DISTRIBUICAO:ETAPAANTERIOR:CA:den_quarta#]]></TAG>
            <VALUE/>
            <XPATH><![CDATA[DISTRIBUTION/DISTRIBUTION_STAGES/DISTRIBUTION_STAGE[@isPrevious='true']/FIELDS/FIELD[NAME='den_quarta']/VALUE]]></XPATH>
          </FIELD>
          <FIELD backwardCompatibility="true" type="AdditionalFields" label="den_quinta" description="Quinta-feira" source-type="AdditionalFields" has_confidential_data="False">
            <TAG><![CDATA[#DISTRIBUICAO:ETAPAANTERIOR:CA:den_quinta#]]></TAG>
            <VALUE/>
            <XPATH><![CDATA[DISTRIBUTION/DISTRIBUTION_STAGES/DISTRIBUTION_STAGE[@isPrevious='true']/FIELDS/FIELD[NAME='den_quinta']/VALUE]]></XPATH>
          </FIELD>
          <FIELD backwardCompatibility="true" type="AdditionalFields" label="Referencia" description="Referência" source-type="AdditionalFields" has_confidential_data="False">
            <TAG><![CDATA[#DISTRIBUICAO:ETAPAANTERIOR:CA:Referencia#]]></TAG>
            <VALUE/>
            <XPATH><![CDATA[DISTRIBUTION/DISTRIBUTION_STAGES/DISTRIBUTION_STAGE[@isPrevious='true']/FIELDS/FIELD[NAME='Referencia']/VALUE]]></XPATH>
          </FIELD>
          <FIELD backwardCompatibility="true" type="AdditionalFields" label="RefEstradaLivre" description="Referência relativa a processos do Programa Estrada Livre" source-type="AdditionalFields" has_confidential_data="False">
            <TAG><![CDATA[#DISTRIBUICAO:ETAPAANTERIOR:CA:RefEstradaLivre#]]></TAG>
            <VALUE/>
            <XPATH><![CDATA[DISTRIBUTION/DISTRIBUTION_STAGES/DISTRIBUTION_STAGE[@isPrevious='true']/FIELDS/FIELD[NAME='RefEstradaLivre']/VALUE]]></XPATH>
          </FIELD>
          <FIELD backwardCompatibility="true" type="AdditionalFields" label="FATURAS_FaturaAnuladaGERFIP" description="Registo da Fatura anulado em GERFIP?" source-type="AdditionalFields" has_confidential_data="False">
            <TAG><![CDATA[#DISTRIBUICAO:ETAPAANTERIOR:CA:FATURAS_FaturaAnuladaGERFIP#]]></TAG>
            <VALUE/>
            <XPATH><![CDATA[DISTRIBUTION/DISTRIBUTION_STAGES/DISTRIBUTION_STAGE[@isPrevious='true']/FIELDS/FIELD[NAME='FATURAS_FaturaAnuladaGERFIP']/VALUE]]></XPATH>
          </FIELD>
          <FIELD backwardCompatibility="true" type="AdditionalFields" label="FATURAS_RegistoImobilizadoEfetuado" description="Registo de Imobilizado efetuado?" source-type="AdditionalFields" has_confidential_data="False">
            <TAG><![CDATA[#DISTRIBUICAO:ETAPAANTERIOR:CA:FATURAS_RegistoImobilizadoEfetuado#]]></TAG>
            <VALUE/>
            <XPATH><![CDATA[DISTRIBUTION/DISTRIBUTION_STAGES/DISTRIBUTION_STAGE[@isPrevious='true']/FIELDS/FIELD[NAME='FATURAS_RegistoImobilizadoEfetuado']/VALUE]]></XPATH>
          </FIELD>
          <FIELD backwardCompatibility="true" type="AdditionalFields" label="RegistadoPor" description="Registo efectuado pelo utilizador" source-type="AdditionalFields" has_confidential_data="False">
            <TAG><![CDATA[#DISTRIBUICAO:ETAPAANTERIOR:CA:RegistadoPor#]]></TAG>
            <VALUE/>
            <XPATH><![CDATA[DISTRIBUTION/DISTRIBUTION_STAGES/DISTRIBUTION_STAGE[@isPrevious='true']/FIELDS/FIELD[NAME='RegistadoPor']/VALUE]]></XPATH>
          </FIELD>
          <FIELD backwardCompatibility="true" type="AdditionalFields" label="Resolução" description="Resolução" source-type="AdditionalFields" has_confidential_data="False">
            <TAG><![CDATA[#DISTRIBUICAO:ETAPAANTERIOR:CA:Resolução#]]></TAG>
            <VALUE/>
            <XPATH><![CDATA[DISTRIBUTION/DISTRIBUTION_STAGES/DISTRIBUTION_STAGE[@isPrevious='true']/FIELDS/FIELD[NAME='Resolução']/VALUE]]></XPATH>
          </FIELD>
          <FIELD backwardCompatibility="true" type="AdditionalFields" label="Resposta" description="Resposta" source-type="AdditionalFields" has_confidential_data="False">
            <TAG><![CDATA[#DISTRIBUICAO:ETAPAANTERIOR:CA:Resposta#]]></TAG>
            <VALUE/>
            <XPATH><![CDATA[DISTRIBUTION/DISTRIBUTION_STAGES/DISTRIBUTION_STAGE[@isPrevious='true']/FIELDS/FIELD[NAME='Resposta']/VALUE]]></XPATH>
          </FIELD>
          <FIELD backwardCompatibility="true" type="AdditionalFields" label="DEN_Conc_Agendamento" description="Resultado da Agendamento" source-type="AdditionalFields" has_confidential_data="False">
            <TAG><![CDATA[#DISTRIBUICAO:ETAPAANTERIOR:CA:DEN_Conc_Agendamento#]]></TAG>
            <VALUE/>
            <XPATH><![CDATA[DISTRIBUTION/DISTRIBUTION_STAGES/DISTRIBUTION_STAGE[@isPrevious='true']/FIELDS/FIELD[NAME='DEN_Conc_Agendamento']/VALUE]]></XPATH>
          </FIELD>
          <FIELD backwardCompatibility="true" type="AdditionalFields" label="DEN_ESC" description="São necessários esclarecimentos?" source-type="AdditionalFields" has_confidential_data="False">
            <TAG><![CDATA[#DISTRIBUICAO:ETAPAANTERIOR:CA:DEN_ESC#]]></TAG>
            <VALUE/>
            <XPATH><![CDATA[DISTRIBUTION/DISTRIBUTION_STAGES/DISTRIBUTION_STAGE[@isPrevious='true']/FIELDS/FIELD[NAME='DEN_ESC']/VALUE]]></XPATH>
          </FIELD>
          <FIELD backwardCompatibility="true" type="AdditionalFields" label="den_segunda" description="Segunda-feira" source-type="AdditionalFields" has_confidential_data="False">
            <TAG><![CDATA[#DISTRIBUICAO:ETAPAANTERIOR:CA:den_segunda#]]></TAG>
            <VALUE/>
            <XPATH><![CDATA[DISTRIBUTION/DISTRIBUTION_STAGES/DISTRIBUTION_STAGE[@isPrevious='true']/FIELDS/FIELD[NAME='den_segunda']/VALUE]]></XPATH>
          </FIELD>
          <FIELD backwardCompatibility="true" type="AdditionalFields" label="Sentido" description="Sentido da estrada" source-type="AdditionalFields" has_confidential_data="False">
            <TAG><![CDATA[#DISTRIBUICAO:ETAPAANTERIOR:CA:Sentido#]]></TAG>
            <VALUE/>
            <XPATH><![CDATA[DISTRIBUTION/DISTRIBUTION_STAGES/DISTRIBUTION_STAGE[@isPrevious='true']/FIELDS/FIELD[NAME='Sentido']/VALUE]]></XPATH>
          </FIELD>
          <FIELD backwardCompatibility="true" type="AdditionalFields" label="den_sexta" description="Sexta-feira" source-type="AdditionalFields" has_confidential_data="False">
            <TAG><![CDATA[#DISTRIBUICAO:ETAPAANTERIOR:CA:den_sexta#]]></TAG>
            <VALUE/>
            <XPATH><![CDATA[DISTRIBUTION/DISTRIBUTION_STAGES/DISTRIBUTION_STAGE[@isPrevious='true']/FIELDS/FIELD[NAME='den_sexta']/VALUE]]></XPATH>
          </FIELD>
          <FIELD backwardCompatibility="true" type="AdditionalFields" label="E_SITE" description="Site" source-type="AdditionalFields" has_confidential_data="False">
            <TAG><![CDATA[#DISTRIBUICAO:ETAPAANTERIOR:CA:E_SITE#]]></TAG>
            <VALUE/>
            <XPATH><![CDATA[DISTRIBUTION/DISTRIBUTION_STAGES/DISTRIBUTION_STAGE[@isPrevious='true']/FIELDS/FIELD[NAME='E_SITE']/VALUE]]></XPATH>
          </FIELD>
          <FIELD backwardCompatibility="true" type="AdditionalFields" label="E_SUB_UO" description="Sub Unidade Orgânica" source-type="AdditionalFields" has_confidential_data="False">
            <TAG><![CDATA[#DISTRIBUICAO:ETAPAANTERIOR:CA:E_SUB_UO#]]></TAG>
            <VALUE/>
            <XPATH><![CDATA[DISTRIBUTION/DISTRIBUTION_STAGES/DISTRIBUTION_STAGE[@isPrevious='true']/FIELDS/FIELD[NAME='E_SUB_UO']/VALUE]]></XPATH>
          </FIELD>
          <FIELD backwardCompatibility="true" type="AdditionalFields" label="den_tarde" description="Tarde" source-type="AdditionalFields" has_confidential_data="False">
            <TAG><![CDATA[#DISTRIBUICAO:ETAPAANTERIOR:CA:den_tarde#]]></TAG>
            <VALUE/>
            <XPATH><![CDATA[DISTRIBUTION/DISTRIBUTION_STAGES/DISTRIBUTION_STAGE[@isPrevious='true']/FIELDS/FIELD[NAME='den_tarde']/VALUE]]></XPATH>
          </FIELD>
          <FIELD backwardCompatibility="true" type="AdditionalFields" label="Telefax" description="Telefax do Reclamante" source-type="AdditionalFields" has_confidential_data="False">
            <TAG><![CDATA[#DISTRIBUICAO:ETAPAANTERIOR:CA:Telefax#]]></TAG>
            <VALUE/>
            <XPATH><![CDATA[DISTRIBUTION/DISTRIBUTION_STAGES/DISTRIBUTION_STAGE[@isPrevious='true']/FIELDS/FIELD[NAME='Telefax']/VALUE]]></XPATH>
          </FIELD>
          <FIELD backwardCompatibility="true" type="AdditionalFields" label="E_Telefone" description="Telefone" source-type="AdditionalFields" has_confidential_data="False">
            <TAG><![CDATA[#DISTRIBUICAO:ETAPAANTERIOR:CA:E_Telefone#]]></TAG>
            <VALUE/>
            <XPATH><![CDATA[DISTRIBUTION/DISTRIBUTION_STAGES/DISTRIBUTION_STAGE[@isPrevious='true']/FIELDS/FIELD[NAME='E_Telefone']/VALUE]]></XPATH>
          </FIELD>
          <FIELD backwardCompatibility="true" type="AdditionalFields" label="Telefone" description="Telefone do Reclamante" source-type="AdditionalFields" has_confidential_data="False">
            <TAG><![CDATA[#DISTRIBUICAO:ETAPAANTERIOR:CA:Telefone#]]></TAG>
            <VALUE/>
            <XPATH><![CDATA[DISTRIBUTION/DISTRIBUTION_STAGES/DISTRIBUTION_STAGE[@isPrevious='true']/FIELDS/FIELD[NAME='Telefone']/VALUE]]></XPATH>
          </FIELD>
          <FIELD backwardCompatibility="true" type="AdditionalFields" label="E_Telemovel" description="Telemóvel" source-type="AdditionalFields" has_confidential_data="False">
            <TAG><![CDATA[#DISTRIBUICAO:ETAPAANTERIOR:CA:E_Telemovel#]]></TAG>
            <VALUE/>
            <XPATH><![CDATA[DISTRIBUTION/DISTRIBUTION_STAGES/DISTRIBUTION_STAGE[@isPrevious='true']/FIELDS/FIELD[NAME='E_Telemovel']/VALUE]]></XPATH>
          </FIELD>
          <FIELD backwardCompatibility="true" type="AdditionalFields" label="Telemóvel" description="Telemóvel" source-type="AdditionalFields" has_confidential_data="False">
            <TAG><![CDATA[#DISTRIBUICAO:ETAPAANTERIOR:CA:Telemóvel#]]></TAG>
            <VALUE/>
            <XPATH><![CDATA[DISTRIBUTION/DISTRIBUTION_STAGES/DISTRIBUTION_STAGE[@isPrevious='true']/FIELDS/FIELD[NAME='Telemóvel']/VALUE]]></XPATH>
          </FIELD>
          <FIELD backwardCompatibility="true" type="AdditionalFields" label="den_terca" description="Terça-feira" source-type="AdditionalFields" has_confidential_data="False">
            <TAG><![CDATA[#DISTRIBUICAO:ETAPAANTERIOR:CA:den_terca#]]></TAG>
            <VALUE/>
            <XPATH><![CDATA[DISTRIBUTION/DISTRIBUTION_STAGES/DISTRIBUTION_STAGE[@isPrevious='true']/FIELDS/FIELD[NAME='den_terca']/VALUE]]></XPATH>
          </FIELD>
          <FIELD backwardCompatibility="true" type="AdditionalFields" label="TST" description="Teste" source-type="AdditionalFields" has_confidential_data="False">
            <TAG><![CDATA[#DISTRIBUICAO:ETAPAANTERIOR:CA:TST#]]></TAG>
            <VALUE/>
            <XPATH><![CDATA[DISTRIBUTION/DISTRIBUTION_STAGES/DISTRIBUTION_STAGE[@isPrevious='true']/FIELDS/FIELD[NAME='TST']/VALUE]]></XPATH>
          </FIELD>
          <FIELD backwardCompatibility="true" type="AdditionalFields" label="teste2" description="teste2" source-type="AdditionalFields" has_confidential_data="False">
            <TAG><![CDATA[#DISTRIBUICAO:ETAPAANTERIOR:CA:teste2#]]></TAG>
            <VALUE/>
            <XPATH><![CDATA[DISTRIBUTION/DISTRIBUTION_STAGES/DISTRIBUTION_STAGE[@isPrevious='true']/FIELDS/FIELD[NAME='teste2']/VALUE]]></XPATH>
          </FIELD>
          <FIELD backwardCompatibility="true" type="AdditionalFields" label="DEN_Motivo_Testemunha" description="Testemunhou a situação em primeira mão" source-type="AdditionalFields" has_confidential_data="False">
            <TAG><![CDATA[#DISTRIBUICAO:ETAPAANTERIOR:CA:DEN_Motivo_Testemunha#]]></TAG>
            <VALUE/>
            <XPATH><![CDATA[DISTRIBUTION/DISTRIBUTION_STAGES/DISTRIBUTION_STAGE[@isPrevious='true']/FIELDS/FIELD[NAME='DEN_Motivo_Testemunha']/VALUE]]></XPATH>
          </FIELD>
          <FIELD backwardCompatibility="true" type="AdditionalFields" label="testeobs" description="testeobs" source-type="AdditionalFields" has_confidential_data="False">
            <TAG><![CDATA[#DISTRIBUICAO:ETAPAANTERIOR:CA:testeobs#]]></TAG>
            <VALUE/>
            <XPATH><![CDATA[DISTRIBUTION/DISTRIBUTION_STAGES/DISTRIBUTION_STAGE[@isPrevious='true']/FIELDS/FIELD[NAME='testeobs']/VALUE]]></XPATH>
          </FIELD>
          <FIELD backwardCompatibility="true" type="AdditionalFields" label="DEN_Motivo_Conhecimento" description="Teve conhecimento da situação e decidiu denunciar" source-type="AdditionalFields" has_confidential_data="False">
            <TAG><![CDATA[#DISTRIBUICAO:ETAPAANTERIOR:CA:DEN_Motivo_Conhecimento#]]></TAG>
            <VALUE/>
            <XPATH><![CDATA[DISTRIBUTION/DISTRIBUTION_STAGES/DISTRIBUTION_STAGE[@isPrevious='true']/FIELDS/FIELD[NAME='DEN_Motivo_Conhecimento']/VALUE]]></XPATH>
          </FIELD>
          <FIELD backwardCompatibility="true" type="AdditionalFields" label="Autorizacao" description="Tipo de Autorização/Comunicação" source-type="AdditionalFields" has_confidential_data="False">
            <TAG><![CDATA[#DISTRIBUICAO:ETAPAANTERIOR:CA:Autorizacao#]]></TAG>
            <VALUE/>
            <XPATH><![CDATA[DISTRIBUTION/DISTRIBUTION_STAGES/DISTRIBUTION_STAGE[@isPrevious='true']/FIELDS/FIELD[NAME='Autorizacao']/VALUE]]></XPATH>
          </FIELD>
          <FIELD backwardCompatibility="true" type="AdditionalFields" label="DEN_Tipo_Denunciante" description="Tipo de denunciante" source-type="AdditionalFields" has_confidential_data="False">
            <TAG><![CDATA[#DISTRIBUICAO:ETAPAANTERIOR:CA:DEN_Tipo_Denunciante#]]></TAG>
            <VALUE/>
            <XPATH><![CDATA[DISTRIBUTION/DISTRIBUTION_STAGES/DISTRIBUTION_STAGE[@isPrevious='true']/FIELDS/FIELD[NAME='DEN_Tipo_Denunciante']/VALUE]]></XPATH>
          </FIELD>
          <FIELD backwardCompatibility="true" type="AdditionalFields" label="fat_tipodoc" description="Tipo de documento" source-type="AdditionalFields" has_confidential_data="False">
            <TAG><![CDATA[#DISTRIBUICAO:ETAPAANTERIOR:CA:fat_tipodoc#]]></TAG>
            <VALUE/>
            <XPATH><![CDATA[DISTRIBUTION/DISTRIBUTION_STAGES/DISTRIBUTION_STAGE[@isPrevious='true']/FIELDS/FIELD[NAME='fat_tipodoc']/VALUE]]></XPATH>
          </FIELD>
          <FIELD backwardCompatibility="true" type="AdditionalFields" label="Tipo" description="Tipo de documento associado aos livros &quot;Ent_antigas&quot; e &quot;Sai_antigas&quot;" source-type="AdditionalFields" has_confidential_data="False">
            <TAG><![CDATA[#DISTRIBUICAO:ETAPAANTERIOR:CA:Tipo#]]></TAG>
            <VALUE/>
            <XPATH><![CDATA[DISTRIBUTION/DISTRIBUTION_STAGES/DISTRIBUTION_STAGE[@isPrevious='true']/FIELDS/FIELD[NAME='Tipo']/VALUE]]></XPATH>
          </FIELD>
          <FIELD backwardCompatibility="true" type="AdditionalFields" label="FATURAS_TipoProcesso" description="Tipo de Processo" source-type="AdditionalFields" has_confidential_data="False">
            <TAG><![CDATA[#DISTRIBUICAO:ETAPAANTERIOR:CA:FATURAS_TipoProcesso#]]></TAG>
            <VALUE/>
            <XPATH><![CDATA[DISTRIBUTION/DISTRIBUTION_STAGES/DISTRIBUTION_STAGE[@isPrevious='true']/FIELDS/FIELD[NAME='FATURAS_TipoProcesso']/VALUE]]></XPATH>
          </FIELD>
          <FIELD backwardCompatibility="true" type="AdditionalFields" label="TipoIntervenção" description="TipoIntervenção" source-type="AdditionalFields" has_confidential_data="False">
            <TAG><![CDATA[#DISTRIBUICAO:ETAPAANTERIOR:CA:TipoIntervenção#]]></TAG>
            <VALUE/>
            <XPATH><![CDATA[DISTRIBUTION/DISTRIBUTION_STAGES/DISTRIBUTION_STAGE[@isPrevious='true']/FIELDS/FIELD[NAME='TipoIntervenção']/VALUE]]></XPATH>
          </FIELD>
          <FIELD backwardCompatibility="true" type="AdditionalFields" label="E_TITULO" description="Título" source-type="AdditionalFields" has_confidential_data="False">
            <TAG><![CDATA[#DISTRIBUICAO:ETAPAANTERIOR:CA:E_TITULO#]]></TAG>
            <VALUE/>
            <XPATH><![CDATA[DISTRIBUTION/DISTRIBUTION_STAGES/DISTRIBUTION_STAGE[@isPrevious='true']/FIELDS/FIELD[NAME='E_TITULO']/VALUE]]></XPATH>
          </FIELD>
          <FIELD backwardCompatibility="true" type="AdditionalFields" label="fat_Total_impostos" description="Total impostos" source-type="AdditionalFields" has_confidential_data="False">
            <TAG><![CDATA[#DISTRIBUICAO:ETAPAANTERIOR:CA:fat_Total_impostos#]]></TAG>
            <VALUE/>
            <XPATH><![CDATA[DISTRIBUTION/DISTRIBUTION_STAGES/DISTRIBUTION_STAGE[@isPrevious='true']/FIELDS/FIELD[NAME='fat_Total_impostos']/VALUE]]></XPATH>
          </FIELD>
          <FIELD backwardCompatibility="true" type="AdditionalFields" label="fat_Total_IVA_TX_nor" description="Total IVA Taxa Normal" source-type="AdditionalFields" has_confidential_data="False">
            <TAG><![CDATA[#DISTRIBUICAO:ETAPAANTERIOR:CA:fat_Total_IVA_TX_nor#]]></TAG>
            <VALUE/>
            <XPATH><![CDATA[DISTRIBUTION/DISTRIBUTION_STAGES/DISTRIBUTION_STAGE[@isPrevious='true']/FIELDS/FIELD[NAME='fat_Total_IVA_TX_nor']/VALUE]]></XPATH>
          </FIELD>
          <FIELD backwardCompatibility="true" type="AdditionalFields" label="PAP_TRANS_EFETUADA" description="Transferência bancária efetuada?" source-type="AdditionalFields" has_confidential_data="False">
            <TAG><![CDATA[#DISTRIBUICAO:ETAPAANTERIOR:CA:PAP_TRANS_EFETUADA#]]></TAG>
            <VALUE/>
            <XPATH><![CDATA[DISTRIBUTION/DISTRIBUTION_STAGES/DISTRIBUTION_STAGE[@isPrevious='true']/FIELDS/FIELD[NAME='PAP_TRANS_EFETUADA']/VALUE]]></XPATH>
          </FIELD>
          <FIELD backwardCompatibility="true" type="AdditionalFields" label="PAP_TRANSF_EFET" description="Transferência bancária efetuada?" source-type="AdditionalFields" has_confidential_data="False">
            <TAG><![CDATA[#DISTRIBUICAO:ETAPAANTERIOR:CA:PAP_TRANSF_EFET#]]></TAG>
            <VALUE/>
            <XPATH><![CDATA[DISTRIBUTION/DISTRIBUTION_STAGES/DISTRIBUTION_STAGE[@isPrevious='true']/FIELDS/FIELD[NAME='PAP_TRANSF_EFET']/VALUE]]></XPATH>
          </FIELD>
          <FIELD backwardCompatibility="true" type="AdditionalFields" label="Periodicidade" description="Trimestral&#10;Semestral&#10;Anual&#10;Mensal&#10;Pontual" source-type="AdditionalFields" has_confidential_data="False">
            <TAG><![CDATA[#DISTRIBUICAO:ETAPAANTERIOR:CA:Periodicidade#]]></TAG>
            <VALUE/>
            <XPATH><![CDATA[DISTRIBUTION/DISTRIBUTION_STAGES/DISTRIBUTION_STAGE[@isPrevious='true']/FIELDS/FIELD[NAME='Periodicidade']/VALUE]]></XPATH>
          </FIELD>
          <FIELD backwardCompatibility="true" type="AdditionalFields" label="E_UO" description="Unidade Orgânica" source-type="AdditionalFields" has_confidential_data="False">
            <TAG><![CDATA[#DISTRIBUICAO:ETAPAANTERIOR:CA:E_UO#]]></TAG>
            <VALUE/>
            <XPATH><![CDATA[DISTRIBUTION/DISTRIBUTION_STAGES/DISTRIBUTION_STAGE[@isPrevious='true']/FIELDS/FIELD[NAME='E_UO']/VALUE]]></XPATH>
          </FIELD>
          <FIELD backwardCompatibility="true" type="AdditionalFields" label="PAP_VALIDADO_POR" description="Validado por:" source-type="AdditionalFields" has_confidential_data="False">
            <TAG><![CDATA[#DISTRIBUICAO:ETAPAANTERIOR:CA:PAP_VALIDADO_POR#]]></TAG>
            <VALUE/>
            <XPATH><![CDATA[DISTRIBUTION/DISTRIBUTION_STAGES/DISTRIBUTION_STAGE[@isPrevious='true']/FIELDS/FIELD[NAME='PAP_VALIDADO_POR']/VALUE]]></XPATH>
          </FIELD>
          <FIELD backwardCompatibility="true" type="AdditionalFields" label="PAP_VALID_POR" description="Validar por:" source-type="AdditionalFields" has_confidential_data="False">
            <TAG><![CDATA[#DISTRIBUICAO:ETAPAANTERIOR:CA:PAP_VALID_POR#]]></TAG>
            <VALUE/>
            <XPATH><![CDATA[DISTRIBUTION/DISTRIBUTION_STAGES/DISTRIBUTION_STAGE[@isPrevious='true']/FIELDS/FIELD[NAME='PAP_VALID_POR']/VALUE]]></XPATH>
          </FIELD>
          <FIELD backwardCompatibility="true" type="AdditionalFields" label="FATURAS_VALOR" description="Valor" source-type="AdditionalFields" has_confidential_data="False">
            <TAG><![CDATA[#DISTRIBUICAO:ETAPAANTERIOR:CA:FATURAS_VALOR#]]></TAG>
            <VALUE/>
            <XPATH><![CDATA[DISTRIBUTION/DISTRIBUTION_STAGES/DISTRIBUTION_STAGE[@isPrevious='true']/FIELDS/FIELD[NAME='FATURAS_VALOR']/VALUE]]></XPATH>
          </FIELD>
          <FIELD backwardCompatibility="true" type="AdditionalFields" label="FATURAS_ValorAcima_FatMultipla" description="Valor acima da adjudicado e faturação múltipla?" source-type="AdditionalFields" has_confidential_data="False">
            <TAG><![CDATA[#DISTRIBUICAO:ETAPAANTERIOR:CA:FATURAS_ValorAcima_FatMultipla#]]></TAG>
            <VALUE/>
            <XPATH><![CDATA[DISTRIBUTION/DISTRIBUTION_STAGES/DISTRIBUTION_STAGE[@isPrevious='true']/FIELDS/FIELD[NAME='FATURAS_ValorAcima_FatMultipla']/VALUE]]></XPATH>
          </FIELD>
          <FIELD backwardCompatibility="true" type="AdditionalFields" label="FATURAS_VerificacaoCertidoes" description="Verificação de Certidões ou Devolução de Fatura " source-type="AdditionalFields" has_confidential_data="False">
            <TAG><![CDATA[#DISTRIBUICAO:ETAPAANTERIOR:CA:FATURAS_VerificacaoCertidoes#]]></TAG>
            <VALUE/>
            <XPATH><![CDATA[DISTRIBUTION/DISTRIBUTION_STAGES/DISTRIBUTION_STAGE[@isPrevious='true']/FIELDS/FIELD[NAME='FATURAS_VerificacaoCertidoes']/VALUE]]></XPATH>
          </FIELD>
          <FIELD type="AdditionalFields" label="_ENT_SEGURADORA" description="_ENT_SEGURADORA" source-type="AdditionalFields" has_confidential_data="False">
            <TAG><![CDATA[#DISTRIBUTION:PREVIOUSSTAGE:AF:_ENT_SEGURADORA#]]></TAG>
            <VALUE/>
            <XPATH><![CDATA[DISTRIBUTION/DISTRIBUTION_STAGES/DISTRIBUTION_STAGE[@isPrevious='true']/FIELDS/FIELD[NAME='_ENT_SEGURADORA']/VALUE]]></XPATH>
          </FIELD>
          <FIELD type="AdditionalFields" label="Data" description="Data" source-type="AdditionalFields" has_confidential_data="False">
            <TAG><![CDATA[#DISTRIBUTION:PREVIOUSSTAGE:AF:Data#]]></TAG>
            <VALUE/>
            <XPATH><![CDATA[DISTRIBUTION/DISTRIBUTION_STAGES/DISTRIBUTION_STAGE[@isPrevious='true']/FIELDS/FIELD[NAME='Data']/VALUE]]></XPATH>
          </FIELD>
          <FIELD type="AdditionalFields" label="Data_Devol_AR" description="Data_Devol_AR" source-type="AdditionalFields" has_confidential_data="False">
            <TAG><![CDATA[#DISTRIBUTION:PREVIOUSSTAGE:AF:Data_Devol_AR#]]></TAG>
            <VALUE/>
            <XPATH><![CDATA[DISTRIBUTION/DISTRIBUTION_STAGES/DISTRIBUTION_STAGE[@isPrevious='true']/FIELDS/FIELD[NAME='Data_Devol_AR']/VALUE]]></XPATH>
          </FIELD>
          <FIELD type="AdditionalFields" label="Data_Exp" description="Data_Exp" source-type="AdditionalFields" has_confidential_data="False">
            <TAG><![CDATA[#DISTRIBUTION:PREVIOUSSTAGE:AF:Data_Exp#]]></TAG>
            <VALUE/>
            <XPATH><![CDATA[DISTRIBUTION/DISTRIBUTION_STAGES/DISTRIBUTION_STAGE[@isPrevious='true']/FIELDS/FIELD[NAME='Data_Exp']/VALUE]]></XPATH>
          </FIELD>
          <FIELD type="AdditionalFields" label="E_TIPO" description="E_TIPO" source-type="AdditionalFields" has_confidential_data="False">
            <TAG><![CDATA[#DISTRIBUTION:PREVIOUSSTAGE:AF:E_TIPO#]]></TAG>
            <VALUE/>
            <XPATH><![CDATA[DISTRIBUTION/DISTRIBUTION_STAGES/DISTRIBUTION_STAGE[@isPrevious='true']/FIELDS/FIELD[NAME='E_TIPO']/VALUE]]></XPATH>
          </FIELD>
          <FIELD type="AdditionalFields" label="Entidade" description="Entidade" source-type="AdditionalFields" has_confidential_data="False">
            <TAG><![CDATA[#DISTRIBUTION:PREVIOUSSTAGE:AF:Entidade#]]></TAG>
            <VALUE/>
            <XPATH><![CDATA[DISTRIBUTION/DISTRIBUTION_STAGES/DISTRIBUTION_STAGE[@isPrevious='true']/FIELDS/FIELD[NAME='Entidade']/VALUE]]></XPATH>
          </FIELD>
          <FIELD type="AdditionalFields" label="FORM_DGO" description="FORM_DGO" source-type="AdditionalFields" has_confidential_data="False">
            <TAG><![CDATA[#DISTRIBUTION:PREVIOUSSTAGE:AF:FORM_DGO#]]></TAG>
            <VALUE/>
            <XPATH><![CDATA[DISTRIBUTION/DISTRIBUTION_STAGES/DISTRIBUTION_STAGE[@isPrevious='true']/FIELDS/FIELD[NAME='FORM_DGO']/VALUE]]></XPATH>
          </FIELD>
          <FIELD type="AdditionalFields" label="FORM_DGO2" description="FORM_DGO2" source-type="AdditionalFields" has_confidential_data="False">
            <TAG><![CDATA[#DISTRIBUTION:PREVIOUSSTAGE:AF:FORM_DGO2#]]></TAG>
            <VALUE/>
            <XPATH><![CDATA[DISTRIBUTION/DISTRIBUTION_STAGES/DISTRIBUTION_STAGE[@isPrevious='true']/FIELDS/FIELD[NAME='FORM_DGO2']/VALUE]]></XPATH>
          </FIELD>
          <FIELD type="AdditionalFields" label="Fundamentação" description="Fundamentação" source-type="AdditionalFields" has_confidential_data="False">
            <TAG><![CDATA[#DISTRIBUTION:PREVIOUSSTAGE:AF:Fundamentação#]]></TAG>
            <VALUE/>
            <XPATH><![CDATA[DISTRIBUTION/DISTRIBUTION_STAGES/DISTRIBUTION_STAGE[@isPrevious='true']/FIELDS/FIELD[NAME='Fundamentação']/VALUE]]></XPATH>
          </FIELD>
          <FIELD type="AdditionalFields" label="NOMEDOCONDUTOR" description="NOMEDOCONDUTOR" source-type="AdditionalFields" has_confidential_data="False">
            <TAG><![CDATA[#DISTRIBUTION:PREVIOUSSTAGE:AF:NOMEDOCONDUTOR#]]></TAG>
            <VALUE/>
            <XPATH><![CDATA[DISTRIBUTION/DISTRIBUTION_STAGES/DISTRIBUTION_STAGE[@isPrevious='true']/FIELDS/FIELD[NAME='NOMEDOCONDUTOR']/VALUE]]></XPATH>
          </FIELD>
          <FIELD type="AdditionalFields" label="PC_DEIT" description="PC_DEIT" source-type="AdditionalFields" has_confidential_data="False">
            <TAG><![CDATA[#DISTRIBUTION:PREVIOUSSTAGE:AF:PC_DEIT#]]></TAG>
            <VALUE/>
            <XPATH><![CDATA[DISTRIBUTION/DISTRIBUTION_STAGES/DISTRIBUTION_STAGE[@isPrevious='true']/FIELDS/FIELD[NAME='PC_DEIT']/VALUE]]></XPATH>
          </FIELD>
          <FIELD type="AdditionalFields" label="SEP_Reg_Biog_Trab" description="SEP_Reg_Biog_Trab" source-type="AdditionalFields" has_confidential_data="False">
            <TAG><![CDATA[#DISTRIBUTION:PREVIOUSSTAGE:AF:SEP_Reg_Biog_Trab#]]></TAG>
            <VALUE/>
            <XPATH><![CDATA[DISTRIBUTION/DISTRIBUTION_STAGES/DISTRIBUTION_STAGE[@isPrevious='true']/FIELDS/FIELD[NAME='SEP_Reg_Biog_Trab']/VALUE]]></XPATH>
          </FIELD>
          <FIELD type="AdditionalFields" label="sep_reunioes_cd" description="sep_reunioes_cd" source-type="AdditionalFields" has_confidential_data="False">
            <TAG><![CDATA[#DISTRIBUTION:PREVIOUSSTAGE:AF:sep_reunioes_cd#]]></TAG>
            <VALUE/>
            <XPATH><![CDATA[DISTRIBUTION/DISTRIBUTION_STAGES/DISTRIBUTION_STAGE[@isPrevious='true']/FIELDS/FIELD[NAME='sep_reunioes_cd']/VALUE]]></XPATH>
          </FIELD>
          <FIELD type="AdditionalFields" label="Serviço" description="Serviço" source-type="AdditionalFields" has_confidential_data="False">
            <TAG><![CDATA[#DISTRIBUTION:PREVIOUSSTAGE:AF:Serviço#]]></TAG>
            <VALUE/>
            <XPATH><![CDATA[DISTRIBUTION/DISTRIBUTION_STAGES/DISTRIBUTION_STAGE[@isPrevious='true']/FIELDS/FIELD[NAME='Serviço']/VALUE]]></XPATH>
          </FIELD>
          <FIELD type="AdditionalFields" label="TIPODEDOCUMENTO" description="TIPODEDOCUMENTO" source-type="AdditionalFields" has_confidential_data="False">
            <TAG><![CDATA[#DISTRIBUTION:PREVIOUSSTAGE:AF:TIPODEDOCUMENTO#]]></TAG>
            <VALUE/>
            <XPATH><![CDATA[DISTRIBUTION/DISTRIBUTION_STAGES/DISTRIBUTION_STAGE[@isPrevious='true']/FIELDS/FIELD[NAME='TIPODEDOCUMENTO']/VALUE]]></XPATH>
          </FIELD>
          <FIELD type="AdditionalFields" label="TITULOCONDUCAO" description="TITULOCONDUCAO" source-type="AdditionalFields" has_confidential_data="False">
            <TAG><![CDATA[#DISTRIBUTION:PREVIOUSSTAGE:AF:TITULOCONDUCAO#]]></TAG>
            <VALUE/>
            <XPATH><![CDATA[DISTRIBUTION/DISTRIBUTION_STAGES/DISTRIBUTION_STAGE[@isPrevious='true']/FIELDS/FIELD[NAME='TITULOCONDUCAO']/VALUE]]></XPATH>
          </FIELD>
          <FIELD type="AdditionalFields" label="ValoresLOE" description="ValoresLOE" source-type="AdditionalFields" has_confidential_data="False">
            <TAG><![CDATA[#DISTRIBUTION:PREVIOUSSTAGE:AF:ValoresLOE#]]></TAG>
            <VALUE/>
            <XPATH><![CDATA[DISTRIBUTION/DISTRIBUTION_STAGES/DISTRIBUTION_STAGE[@isPrevious='true']/FIELDS/FIELD[NAME='ValoresLOE']/VALUE]]></XPATH>
          </FIELD>
          <FIELD type="AdditionalFields" label="FATURAS_ContactoFornecedor" description="(Fornecedor) Contacto" source-type="AdditionalFields" has_confidential_data="False">
            <TAG><![CDATA[#DISTRIBUTION:PREVIOUSSTAGE:AF:FATURAS_ContactoFornecedor#]]></TAG>
            <VALUE/>
            <XPATH><![CDATA[DISTRIBUTION/DISTRIBUTION_STAGES/DISTRIBUTION_STAGE[@isPrevious='true']/FIELDS/FIELD[NAME='FATURAS_ContactoFornecedor']/VALUE]]></XPATH>
          </FIELD>
          <FIELD type="AdditionalFields" label="FATURAS_ContribuinteFornecedor" description="(Fornecedor) Contribuinte" source-type="AdditionalFields" has_confidential_data="False">
            <TAG><![CDATA[#DISTRIBUTION:PREVIOUSSTAGE:AF:FATURAS_ContribuinteFornecedor#]]></TAG>
            <VALUE/>
            <XPATH><![CDATA[DISTRIBUTION/DISTRIBUTION_STAGES/DISTRIBUTION_STAGE[@isPrevious='true']/FIELDS/FIELD[NAME='FATURAS_ContribuinteFornecedor']/VALUE]]></XPATH>
          </FIELD>
          <FIELD type="AdditionalFields" label="FATURAS_DesignacaoFornecedor" description="(Fornecedor) Designação" source-type="AdditionalFields" has_confidential_data="False">
            <TAG><![CDATA[#DISTRIBUTION:PREVIOUSSTAGE:AF:FATURAS_DesignacaoFornecedor#]]></TAG>
            <VALUE/>
            <XPATH><![CDATA[DISTRIBUTION/DISTRIBUTION_STAGES/DISTRIBUTION_STAGE[@isPrevious='true']/FIELDS/FIELD[NAME='FATURAS_DesignacaoFornecedor']/VALUE]]></XPATH>
          </FIELD>
          <FIELD type="AdditionalFields" label="FATURAS_NomeFornecedor" description="(Fornecedor) Nome" source-type="AdditionalFields" has_confidential_data="False">
            <TAG><![CDATA[#DISTRIBUTION:PREVIOUSSTAGE:AF:FATURAS_NomeFornecedor#]]></TAG>
            <VALUE/>
            <XPATH><![CDATA[DISTRIBUTION/DISTRIBUTION_STAGES/DISTRIBUTION_STAGE[@isPrevious='true']/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TION:PREVIOUSSTAGE:AF:Período#]]></TAG>
            <VALUE/>
            <XPATH><![CDATA[DISTRIBUTION/DISTRIBUTION_STAGES/DISTRIBUTION_STAGE[@isPrevious='true']/FIELDS/FIELD[NAME='Período']/VALUE]]></XPATH>
          </FIELD>
          <FIELD type="AdditionalFields" label="DEN_LEG" description="A denúncia é legítima?" source-type="AdditionalFields" has_confidential_data="False">
            <TAG><![CDATA[#DISTRIBUTION:PREVIOUSSTAGE:AF:DEN_LEG#]]></TAG>
            <VALUE/>
            <XPATH><![CDATA[DISTRIBUTION/DISTRIBUTION_STAGES/DISTRIBUTION_STAGE[@isPrevious='true']/FIELDS/FIELD[NAME='DEN_LEG']/VALUE]]></XPATH>
          </FIELD>
          <FIELD type="AdditionalFields" label="TipoSituacao" description="A usar nos formulários originados no site" source-type="AdditionalFields" has_confidential_data="False">
            <TAG><![CDATA[#DISTRIBUTION:PREVIOUSSTAGE:AF:TipoSituacao#]]></TAG>
            <VALUE/>
            <XPATH><![CDATA[DISTRIBUTION/DISTRIBUTION_STAGES/DISTRIBUTION_STAGE[@isPrevious='true']/FIELDS/FIELD[NAME='TipoSituacao']/VALUE]]></XPATH>
          </FIELD>
          <FIELD type="AdditionalFields" label="DEN_Aceita_Termos" description="Aceita termos e condições" source-type="AdditionalFields" has_confidential_data="False">
            <TAG><![CDATA[#DISTRIBUTION:PREVIOUSSTAGE:AF:DEN_Aceita_Termos#]]></TAG>
            <VALUE/>
            <XPATH><![CDATA[DISTRIBUTION/DISTRIBUTION_STAGES/DISTRIBUTION_STAGE[@isPrevious='true']/FIELDS/FIELD[NAME='DEN_Aceita_Termos']/VALUE]]></XPATH>
          </FIELD>
          <FIELD type="AdditionalFields" label="PAP_ANEX_COMPROV" description="Anexado comprovatido HomeBanking?" source-type="AdditionalFields" has_confidential_data="False">
            <TAG><![CDATA[#DISTRIBUTION:PREVIOUSSTAGE:AF:PAP_ANEX_COMPROV#]]></TAG>
            <VALUE/>
            <XPATH><![CDATA[DISTRIBUTION/DISTRIBUTION_STAGES/DISTRIBUTION_STAGE[@isPrevious='true']/FIELDS/FIELD[NAME='PAP_ANEX_COMPROV']/VALUE]]></XPATH>
          </FIELD>
          <FIELD type="AdditionalFields" label="PAP_ANEXADO_COMPROVATIVO" description="Anexado comprovativo HomeBanking?" source-type="AdditionalFields" has_confidential_data="False">
            <TAG><![CDATA[#DISTRIBUTION:PREVIOUSSTAGE:AF:PAP_ANEXADO_COMPROVATIVO#]]></TAG>
            <VALUE/>
            <XPATH><![CDATA[DISTRIBUTION/DISTRIBUTION_STAGES/DISTRIBUTION_STAGE[@isPrevious='true']/FIELDS/FIELD[NAME='PAP_ANEXADO_COMPROVATIVO']/VALUE]]></XPATH>
          </FIELD>
          <FIELD type="AdditionalFields" label="Ano" description="Ano" source-type="AdditionalFields" has_confidential_data="False">
            <TAG><![CDATA[#DISTRIBUTION:PREVIOUSSTAGE:AF:Ano#]]></TAG>
            <VALUE/>
            <XPATH><![CDATA[DISTRIBUTION/DISTRIBUTION_STAGES/DISTRIBUTION_STAGE[@isPrevious='true']/FIELDS/FIELD[NAME='Ano']/VALUE]]></XPATH>
          </FIELD>
          <FIELD type="AdditionalFields" label="PAP_APROV" description="Aprovado?" source-type="AdditionalFields" has_confidential_data="False">
            <TAG><![CDATA[#DISTRIBUTION:PREVIOUSSTAGE:AF:PAP_APROV#]]></TAG>
            <VALUE/>
            <XPATH><![CDATA[DISTRIBUTION/DISTRIBUTION_STAGES/DISTRIBUTION_STAGE[@isPrevious='true']/FIELDS/FIELD[NAME='PAP_APROV']/VALUE]]></XPATH>
          </FIELD>
          <FIELD type="AdditionalFields" label="PAP_APROVADO" description="Aprovado?" source-type="AdditionalFields" has_confidential_data="False">
            <TAG><![CDATA[#DISTRIBUTION:PREVIOUSSTAGE:AF:PAP_APROVADO#]]></TAG>
            <VALUE/>
            <XPATH><![CDATA[DISTRIBUTION/DISTRIBUTION_STAGES/DISTRIBUTION_STAGE[@isPrevious='true']/FIELDS/FIELD[NAME='PAP_APROVADO']/VALUE]]></XPATH>
          </FIELD>
          <FIELD type="AdditionalFields" label="Arguido_Requerido" description="Arguido/Requerido" source-type="AdditionalFields" has_confidential_data="False">
            <TAG><![CDATA[#DISTRIBUTION:PREVIOUSSTAGE:AF:Arguido_Requerido#]]></TAG>
            <VALUE/>
            <XPATH><![CDATA[DISTRIBUTION/DISTRIBUTION_STAGES/DISTRIBUTION_STAGE[@isPrevious='true']/FIELDS/FIELD[NAME='Arguido_Requerido']/VALUE]]></XPATH>
          </FIELD>
          <FIELD type="AdditionalFields" label="PAP_ASS" description="Assinado?" source-type="AdditionalFields" has_confidential_data="False">
            <TAG><![CDATA[#DISTRIBUTION:PREVIOUSSTAGE:AF:PAP_ASS#]]></TAG>
            <VALUE/>
            <XPATH><![CDATA[DISTRIBUTION/DISTRIBUTION_STAGES/DISTRIBUTION_STAGE[@isPrevious='true']/FIELDS/FIELD[NAME='PAP_ASS']/VALUE]]></XPATH>
          </FIELD>
          <FIELD type="AdditionalFields" label="PAP_ASSINADO" description="Assinado?" source-type="AdditionalFields" has_confidential_data="False">
            <TAG><![CDATA[#DISTRIBUTION:PREVIOUSSTAGE:AF:PAP_ASSINADO#]]></TAG>
            <VALUE/>
            <XPATH><![CDATA[DISTRIBUTION/DISTRIBUTION_STAGES/DISTRIBUTION_STAGE[@isPrevious='true']/FIELDS/FIELD[NAME='PAP_ASSINADO']/VALUE]]></XPATH>
          </FIELD>
          <FIELD type="AdditionalFields" label="DEN_Origina_Den" description="Associou distribuição de denuncia?" source-type="AdditionalFields" has_confidential_data="False">
            <TAG><![CDATA[#DISTRIBUTION:PREVIOUSSTAGE:AF:DEN_Origina_Den#]]></TAG>
            <VALUE/>
            <XPATH><![CDATA[DISTRIBUTION/DISTRIBUTION_STAGES/DISTRIBUTION_STAGE[@isPrevious='true']/FIELDS/FIELD[NAME='DEN_Origina_Den']/VALUE]]></XPATH>
          </FIELD>
          <FIELD type="AdditionalFields" label="Atividade" description="Atividade" source-type="AdditionalFields" has_confidential_data="False">
            <TAG><![CDATA[#DISTRIBUTION:PREVIOUSSTAGE:AF:Atividade#]]></TAG>
            <VALUE/>
            <XPATH><![CDATA[DISTRIBUTION/DISTRIBUTION_STAGES/DISTRIBUTION_STAGE[@isPrevious='true']/FIELDS/FIELD[NAME='Atividade']/VALUE]]></XPATH>
          </FIELD>
          <FIELD type="AdditionalFields" label="fat_iva_tx_normal" description="Base Tributável de IVA Taxa Normal" source-type="AdditionalFields" has_confidential_data="False">
            <TAG><![CDATA[#DISTRIBUTION:PREVIOUSSTAGE:AF:fat_iva_tx_normal#]]></TAG>
            <VALUE/>
            <XPATH><![CDATA[DISTRIBUTION/DISTRIBUTION_STAGES/DISTRIBUTION_STAGE[@isPrevious='true']/FIELDS/FIELD[NAME='fat_iva_tx_normal']/VALUE]]></XPATH>
          </FIELD>
          <FIELD type="AdditionalFields" label="Custom_string" description="Campo adicional alfanumérico" source-type="AdditionalFields" has_confidential_data="False">
            <TAG><![CDATA[#DISTRIBUTION:PREVIOUSSTAGE:AF:Custom_string#]]></TAG>
            <VALUE/>
            <XPATH><![CDATA[DISTRIBUTION/DISTRIBUTION_STAGES/DISTRIBUTION_STAGE[@isPrevious='true']/FIELDS/FIELD[NAME='Custom_string']/VALUE]]></XPATH>
          </FIELD>
          <FIELD type="AdditionalFields" label="Custom_bool" description="Campo adicional booleano" source-type="AdditionalFields" has_confidential_data="False">
            <TAG><![CDATA[#DISTRIBUTION:PREVIOUSSTAGE:AF:Custom_bool#]]></TAG>
            <VALUE/>
            <XPATH><![CDATA[DISTRIBUTION/DISTRIBUTION_STAGES/DISTRIBUTION_STAGE[@isPrevious='true']/FIELDS/FIELD[NAME='Custom_bool']/VALUE]]></XPATH>
          </FIELD>
          <FIELD type="AdditionalFields" label="Custom_data" description="Campo adicional data" source-type="AdditionalFields" has_confidential_data="False">
            <TAG><![CDATA[#DISTRIBUTION:PREVIOUSSTAGE:AF:Custom_data#]]></TAG>
            <VALUE/>
            <XPATH><![CDATA[DISTRIBUTION/DISTRIBUTION_STAGES/DISTRIBUTION_STAGE[@isPrevious='true']/FIELDS/FIELD[NAME='Custom_data']/VALUE]]></XPATH>
          </FIELD>
          <FIELD type="AdditionalFields" label="Custom_list" description="Campo adicional lista de valores" source-type="AdditionalFields" has_confidential_data="False">
            <TAG><![CDATA[#DISTRIBUTION:PREVIOUSSTAGE:AF:Custom_list#]]></TAG>
            <VALUE/>
            <XPATH><![CDATA[DISTRIBUTION/DISTRIBUTION_STAGES/DISTRIBUTION_STAGE[@isPrevious='true']/FIELDS/FIELD[NAME='Custom_list']/VALUE]]></XPATH>
          </FIELD>
          <FIELD type="AdditionalFields" label="Custom_num" description="Campo adicional numérico" source-type="AdditionalFields" has_confidential_data="False">
            <TAG><![CDATA[#DISTRIBUTION:PREVIOUSSTAGE:AF:Custom_num#]]></TAG>
            <VALUE/>
            <XPATH><![CDATA[DISTRIBUTION/DISTRIBUTION_STAGES/DISTRIBUTION_STAGE[@isPrevious='true']/FIELDS/FIELD[NAME='Custom_num']/VALUE]]></XPATH>
          </FIELD>
          <FIELD type="AdditionalFields" label="Canal" description="Canal de Entrada da reclamação" source-type="AdditionalFields" has_confidential_data="False">
            <TAG><![CDATA[#DISTRIBUTION:PREVIOUSSTAGE:AF:Canal#]]></TAG>
            <VALUE/>
            <XPATH><![CDATA[DISTRIBUTION/DISTRIBUTION_STAGES/DISTRIBUTION_STAGE[@isPrevious='true']/FIELDS/FIELD[NAME='Canal']/VALUE]]></XPATH>
          </FIELD>
          <FIELD type="AdditionalFields" label="E_CATEGORIA" description="Categoria" source-type="AdditionalFields" has_confidential_data="False">
            <TAG><![CDATA[#DISTRIBUTION:PREVIOUSSTAGE:AF:E_CATEGORIA#]]></TAG>
            <VALUE/>
            <XPATH><![CDATA[DISTRIBUTION/DISTRIBUTION_STAGES/DISTRIBUTION_STAGE[@isPrevious='true']/FIELDS/FIELD[NAME='E_CATEGORIA']/VALUE]]></XPATH>
          </FIELD>
          <FIELD type="AdditionalFields" label="Caucao" description="Caução" source-type="AdditionalFields" has_confidential_data="False">
            <TAG><![CDATA[#DISTRIBUTION:PREVIOUSSTAGE:AF:Caucao#]]></TAG>
            <VALUE/>
            <XPATH><![CDATA[DISTRIBUTION/DISTRIBUTION_STAGES/DISTRIBUTION_STAGE[@isPrevious='true']/FIELDS/FIELD[NAME='Caucao']/VALUE]]></XPATH>
          </FIELD>
          <FIELD type="AdditionalFields" label="CRT_A_PSI" description="Certificado de Avaliação Psicológica" source-type="AdditionalFields" has_confidential_data="False">
            <TAG><![CDATA[#DISTRIBUTION:PREVIOUSSTAGE:AF:CRT_A_PSI#]]></TAG>
            <VALUE/>
            <XPATH><![CDATA[DISTRIBUTION/DISTRIBUTION_STAGES/DISTRIBUTION_STAGE[@isPrevious='true']/FIELDS/FIELD[NAME='CRT_A_PSI']/VALUE]]></XPATH>
          </FIELD>
          <FIELD type="AdditionalFields" label="ClasseEntidade" description="Classe de Entidade" source-type="AdditionalFields" has_confidential_data="False">
            <TAG><![CDATA[#DISTRIBUTION:PREVIOUSSTAGE:AF:ClasseEntidade#]]></TAG>
            <VALUE/>
            <XPATH><![CDATA[DISTRIBUTION/DISTRIBUTION_STAGES/DISTRIBUTION_STAGE[@isPrevious='true']/FIELDS/FIELD[NAME='ClasseEntidade']/VALUE]]></XPATH>
          </FIELD>
          <FIELD type="AdditionalFields" label="Estrada" description="Classificação da estrada" source-type="AdditionalFields" has_confidential_data="False">
            <TAG><![CDATA[#DISTRIBUTION:PREVIOUSSTAGE:AF:Estrada#]]></TAG>
            <VALUE/>
            <XPATH><![CDATA[DISTRIBUTION/DISTRIBUTION_STAGES/DISTRIBUTION_STAGE[@isPrevious='true']/FIELDS/FIELD[NAME='Estrada']/VALUE]]></XPATH>
          </FIELD>
          <FIELD type="AdditionalFields" label="TipificaçãoOcor" description="Classificação do evento" source-type="AdditionalFields" has_confidential_data="False">
            <TAG><![CDATA[#DISTRIBUTION:PREVIOUSSTAGE:AF:TipificaçãoOcor#]]></TAG>
            <VALUE/>
            <XPATH><![CDATA[DISTRIBUTION/DISTRIBUTION_STAGES/DISTRIBUTION_STAGE[@isPrevious='true']/FIELDS/FIELD[NAME='TipificaçãoOcor']/VALUE]]></XPATH>
          </FIELD>
          <FIELD type="AdditionalFields" label="FATURAS_CodigoGERFIP" description="Código do Fornecedor GERFIP" source-type="AdditionalFields" has_confidential_data="False">
            <TAG><![CDATA[#DISTRIBUTION:PREVIOUSSTAGE:AF:FATURAS_CodigoGERFIP#]]></TAG>
            <VALUE/>
            <XPATH><![CDATA[DISTRIBUTION/DISTRIBUTION_STAGES/DISTRIBUTION_STAGE[@isPrevious='true']/FIELDS/FIELD[NAME='FATURAS_CodigoGERFIP']/VALUE]]></XPATH>
          </FIELD>
          <FIELD type="AdditionalFields" label="CódigoPostal" description="Código Postal do Reclamante" source-type="AdditionalFields" has_confidential_data="False">
            <TAG><![CDATA[#DISTRIBUTION:PREVIOUSSTAGE:AF:CódigoPostal#]]></TAG>
            <VALUE/>
            <XPATH><![CDATA[DISTRIBUTION/DISTRIBUTION_STAGES/DISTRIBUTION_STAGE[@isPrevious='true']/FIELDS/FIELD[NAME='CódigoPostal']/VALUE]]></XPATH>
          </FIELD>
          <FIELD type="AdditionalFields" label="E_COD_SIOE" description="Código SIOE" source-type="AdditionalFields" has_confidential_data="False">
            <TAG><![CDATA[#DISTRIBUTION:PREVIOUSSTAGE:AF:E_COD_SIOE#]]></TAG>
            <VALUE/>
            <XPATH><![CDATA[DISTRIBUTION/DISTRIBUTION_STAGES/DISTRIBUTION_STAGE[@isPrevious='true']/FIELDS/FIELD[NAME='E_COD_SIOE']/VALUE]]></XPATH>
          </FIELD>
          <FIELD type="AdditionalFields" label="E_Cod_postal" description="Código-Postal" source-type="AdditionalFields" has_confidential_data="False">
            <TAG><![CDATA[#DISTRIBUTION:PREVIOUSSTAGE:AF:E_Cod_postal#]]></TAG>
            <VALUE/>
            <XPATH><![CDATA[DISTRIBUTION/DISTRIBUTION_STAGES/DISTRIBUTION_STAGE[@isPrevious='true']/FIELDS/FIELD[NAME='E_Cod_postal']/VALUE]]></XPATH>
          </FIELD>
          <FIELD type="AdditionalFields" label="DEN_Concorda" description="Concorda" source-type="AdditionalFields" has_confidential_data="False">
            <TAG><![CDATA[#DISTRIBUTION:PREVIOUSSTAGE:AF:DEN_Concorda#]]></TAG>
            <VALUE/>
            <XPATH><![CDATA[DISTRIBUTION/DISTRIBUTION_STAGES/DISTRIBUTION_STAGE[@isPrevious='true']/FIELDS/FIELD[NAME='DEN_Concorda']/VALUE]]></XPATH>
          </FIELD>
          <FIELD type="AdditionalFields" label="DEN_Contato" description="Contato telefónico" source-type="AdditionalFields" has_confidential_data="False">
            <TAG><![CDATA[#DISTRIBUTION:PREVIOUSSTAGE:AF:DEN_Contato#]]></TAG>
            <VALUE/>
            <XPATH><![CDATA[DISTRIBUTION/DISTRIBUTION_STAGES/DISTRIBUTION_STAGE[@isPrevious='true']/FIELDS/FIELD[NAME='DEN_Contato']/VALUE]]></XPATH>
          </FIELD>
          <FIELD type="AdditionalFields" label="FATURAS_ContribuinteCliente" description="Contribuinte do Cliente" source-type="AdditionalFields" has_confidential_data="False">
            <TAG><![CDATA[#DISTRIBUTION:PREVIOUSSTAGE:AF:FATURAS_ContribuinteCliente#]]></TAG>
            <VALUE/>
            <XPATH><![CDATA[DISTRIBUTION/DISTRIBUTION_STAGES/DISTRIBUTION_STAGE[@isPrevious='true']/FIELDS/FIELD[NAME='FATURAS_ContribuinteCliente']/VALUE]]></XPATH>
          </FIELD>
          <FIELD type="AdditionalFields" label="Xinicial" description="Coordenada X inicial" source-type="AdditionalFields" has_confidential_data="False">
            <TAG><![CDATA[#DISTRIBUTION:PREVIOUSSTAGE:AF:Xinicial#]]></TAG>
            <VALUE/>
            <XPATH><![CDATA[DISTRIBUTION/DISTRIBUTION_STAGES/DISTRIBUTION_STAGE[@isPrevious='true']/FIELDS/FIELD[NAME='Xinicial']/VALUE]]></XPATH>
          </FIELD>
          <FIELD type="AdditionalFields" label="Yinicial" description="Coordenada y do Km inicial" source-type="AdditionalFields" has_confidential_data="False">
            <TAG><![CDATA[#DISTRIBUTION:PREVIOUSSTAGE:AF:Yinicial#]]></TAG>
            <VALUE/>
            <XPATH><![CDATA[DISTRIBUTION/DISTRIBUTION_STAGES/DISTRIBUTION_STAGE[@isPrevious='true']/FIELDS/FIELD[NAME='Yinicial']/VALUE]]></XPATH>
          </FIELD>
          <FIELD type="AdditionalFields" label="FATURAS_DadosFornecedor" description="Dados do Fornecedor" source-type="AdditionalFields" has_confidential_data="False">
            <TAG><![CDATA[#DISTRIBUTION:PREVIOUSSTAGE:AF:FATURAS_DadosFornecedor#]]></TAG>
            <VALUE/>
            <XPATH><![CDATA[DISTRIBUTION/DISTRIBUTION_STAGES/DISTRIBUTION_STAGE[@isPrevious='true']/FIELDS/FIELD[NAME='FATURAS_DadosFornecedor']/VALUE]]></XPATH>
          </FIELD>
          <FIELD type="AdditionalFields" label="DEN_Data_Agendada" description="Data Agendada" source-type="AdditionalFields" has_confidential_data="False">
            <TAG><![CDATA[#DISTRIBUTION:PREVIOUSSTAGE:AF:DEN_Data_Agendada#]]></TAG>
            <VALUE/>
            <XPATH><![CDATA[DISTRIBUTION/DISTRIBUTION_STAGES/DISTRIBUTION_STAGE[@isPrevious='true']/FIELDS/FIELD[NAME='DEN_Data_Agendada']/VALUE]]></XPATH>
          </FIELD>
          <FIELD type="AdditionalFields" label="DataFatura" description="Data da Fatura" source-type="AdditionalFields" has_confidential_data="False">
            <TAG><![CDATA[#DISTRIBUTION:PREVIOUSSTAGE:AF:DataFatura#]]></TAG>
            <VALUE/>
            <XPATH><![CDATA[DISTRIBUTION/DISTRIBUTION_STAGES/DISTRIBUTION_STAGE[@isPrevious='true']/FIELDS/FIELD[NAME='DataFatura']/VALUE]]></XPATH>
          </FIELD>
          <FIELD type="AdditionalFields" label="DataResposta" description="Data da Resposta" source-type="AdditionalFields" has_confidential_data="False">
            <TAG><![CDATA[#DISTRIBUTION:PREVIOUSSTAGE:AF:DataResposta#]]></TAG>
            <VALUE/>
            <XPATH><![CDATA[DISTRIBUTION/DISTRIBUTION_STAGES/DISTRIBUTION_STAGE[@isPrevious='true']/FIELDS/FIELD[NAME='DataResposta']/VALUE]]></XPATH>
          </FIELD>
          <FIELD type="AdditionalFields" label="FATURAS_DataAdjudicacao" description="Data de Adjudicação" source-type="AdditionalFields" has_confidential_data="False">
            <TAG><![CDATA[#DISTRIBUTION:PREVIOUSSTAGE:AF:FATURAS_DataAdjudicacao#]]></TAG>
            <VALUE/>
            <XPATH><![CDATA[DISTRIBUTION/DISTRIBUTION_STAGES/DISTRIBUTION_STAGE[@isPrevious='true']/FIELDS/FIELD[NAME='FATURAS_DataAdjudicacao']/VALUE]]></XPATH>
          </FIELD>
          <FIELD type="AdditionalFields" label="FATURAS_DataEmissaoFatura" description="Data de Emissão" source-type="AdditionalFields" has_confidential_data="False">
            <TAG><![CDATA[#DISTRIBUTION:PREVIOUSSTAGE:AF:FATURAS_DataEmissaoFatura#]]></TAG>
            <VALUE/>
            <XPATH><![CDATA[DISTRIBUTION/DISTRIBUTION_STAGES/DISTRIBUTION_STAGE[@isPrevious='true']/FIELDS/FIELD[NAME='FATURAS_DataEmissaoFatura']/VALUE]]></XPATH>
          </FIELD>
          <FIELD type="AdditionalFields" label="PAP_DATA_PAG" description="Data do pagamento GERFIP" source-type="AdditionalFields" has_confidential_data="False">
            <TAG><![CDATA[#DISTRIBUTION:PREVIOUSSTAGE:AF:PAP_DATA_PAG#]]></TAG>
            <VALUE/>
            <XPATH><![CDATA[DISTRIBUTION/DISTRIBUTION_STAGES/DISTRIBUTION_STAGE[@isPrevious='true']/FIELDS/FIELD[NAME='PAP_DATA_PAG']/VALUE]]></XPATH>
          </FIELD>
          <FIELD type="AdditionalFields" label="FATURAS_DataRegistoCompromisso" description="Data do Registo do Compromisso" source-type="AdditionalFields" has_confidential_data="False">
            <TAG><![CDATA[#DISTRIBUTION:PREVIOUSSTAGE:AF:FATURAS_DataRegistoCompromisso#]]></TAG>
            <VALUE/>
            <XPATH><![CDATA[DISTRIBUTION/DISTRIBUTION_STAGES/DISTRIBUTION_STAGE[@isPrevious='true']/FIELDS/FIELD[NAME='FATURAS_DataRegistoCompromisso']/VALUE]]></XPATH>
          </FIELD>
          <FIELD type="AdditionalFields" label="DataLimiteRespo" description="Data limite de resposta ao requerimento" source-type="AdditionalFields" has_confidential_data="False">
            <TAG><![CDATA[#DISTRIBUTION:PREVIOUSSTAGE:AF:DataLimiteRespo#]]></TAG>
            <VALUE/>
            <XPATH><![CDATA[DISTRIBUTION/DISTRIBUTION_STAGES/DISTRIBUTION_STAGE[@isPrevious='true']/FIELDS/FIELD[NAME='DataLimiteRespo']/VALUE]]></XPATH>
          </FIELD>
          <FIELD type="AdditionalFields" label="PAP_DATA_TRANSF" description="Data transferência bancária" source-type="AdditionalFields" has_confidential_data="False">
            <TAG><![CDATA[#DISTRIBUTION:PREVIOUSSTAGE:AF:PAP_DATA_TRANSF#]]></TAG>
            <VALUE/>
            <XPATH><![CDATA[DISTRIBUTION/DISTRIBUTION_STAGES/DISTRIBUTION_STAGE[@isPrevious='true']/FIELDS/FIELD[NAME='PAP_DATA_TRANSF']/VALUE]]></XPATH>
          </FIELD>
          <FIELD type="AdditionalFields" label="PAP_DATA_TRANSF_BANC" description="Data transferência bancária" source-type="AdditionalFields" has_confidential_data="False">
            <TAG><![CDATA[#DISTRIBUTION:PREVIOUSSTAGE:AF:PAP_DATA_TRANSF_BANC#]]></TAG>
            <VALUE/>
            <XPATH><![CDATA[DISTRIBUTION/DISTRIBUTION_STAGES/DISTRIBUTION_STAGE[@isPrevious='true']/FIELDS/FIELD[NAME='PAP_DATA_TRANSF_BANC']/VALUE]]></XPATH>
          </FIELD>
          <FIELD type="AdditionalFields" label="Data_IMT" description="Data_IMT" source-type="AdditionalFields" has_confidential_data="False">
            <TAG><![CDATA[#DISTRIBUTION:PREVIOUSSTAGE:AF:Data_IMT#]]></TAG>
            <VALUE/>
            <XPATH><![CDATA[DISTRIBUTION/DISTRIBUTION_STAGES/DISTRIBUTION_STAGE[@isPrevious='true']/FIELDS/FIELD[NAME='Data_IMT']/VALUE]]></XPATH>
          </FIELD>
          <FIELD type="AdditionalFields" label="DataRegisto" description="DataRegisto" source-type="AdditionalFields" has_confidential_data="False">
            <TAG><![CDATA[#DISTRIBUTION:PREVIOUSSTAGE:AF:DataRegisto#]]></TAG>
            <VALUE/>
            <XPATH><![CDATA[DISTRIBUTION/DISTRIBUTION_STAGES/DISTRIBUTION_STAGE[@isPrevious='true']/FIELDS/FIELD[NAME='DataRegisto']/VALUE]]></XPATH>
          </FIELD>
          <FIELD type="AdditionalFields" label="DEN_Datas" description="Datas em que ocorreram os factos" source-type="AdditionalFields" has_confidential_data="False">
            <TAG><![CDATA[#DISTRIBUTION:PREVIOUSSTAGE:AF:DEN_Datas#]]></TAG>
            <VALUE/>
            <XPATH><![CDATA[DISTRIBUTION/DISTRIBUTION_STAGES/DISTRIBUTION_STAGE[@isPrevious='true']/FIELDS/FIELD[NAME='DEN_Datas']/VALUE]]></XPATH>
          </FIELD>
          <FIELD type="AdditionalFields" label="Decisão" description="Decisão Processo Licenciamento" source-type="AdditionalFields" has_confidential_data="False">
            <TAG><![CDATA[#DISTRIBUTION:PREVIOUSSTAGE:AF:Decisão#]]></TAG>
            <VALUE/>
            <XPATH><![CDATA[DISTRIBUTION/DISTRIBUTION_STAGES/DISTRIBUTION_STAGE[@isPrevious='true']/FIELDS/FIELD[NAME='Decisão']/VALUE]]></XPATH>
          </FIELD>
          <FIELD type="AdditionalFields" label="DEN_Denuncia_previa" description="Denúncia prévia a outras autoridades " source-type="AdditionalFields" has_confidential_data="False">
            <TAG><![CDATA[#DISTRIBUTION:PREVIOUSSTAGE:AF:DEN_Denuncia_previa#]]></TAG>
            <VALUE/>
            <XPATH><![CDATA[DISTRIBUTION/DISTRIBUTION_STAGES/DISTRIBUTION_STAGE[@isPrevious='true']/FIELDS/FIELD[NAME='DEN_Denuncia_previa']/VALUE]]></XPATH>
          </FIELD>
          <FIELD type="AdditionalFields" label="E_DEPARTAMENTO" description="Departamento" source-type="AdditionalFields" has_confidential_data="False">
            <TAG><![CDATA[#DISTRIBUTION:PREVIOUSSTAGE:AF:E_DEPARTAMENTO#]]></TAG>
            <VALUE/>
            <XPATH><![CDATA[DISTRIBUTION/DISTRIBUTION_STAGES/DISTRIBUTION_STAGE[@isPrevious='true']/FIELDS/FIELD[NAME='E_DEPARTAMENTO']/VALUE]]></XPATH>
          </FIELD>
          <FIELD type="AdditionalFields" label="DescCodPostal" description="DescCodPostal" source-type="AdditionalFields" has_confidential_data="False">
            <TAG><![CDATA[#DISTRIBUTION:PREVIOUSSTAGE:AF:DescCodPostal#]]></TAG>
            <VALUE/>
            <XPATH><![CDATA[DISTRIBUTION/DISTRIBUTION_STAGES/DISTRIBUTION_STAGE[@isPrevious='true']/FIELDS/FIELD[NAME='DescCodPostal']/VALUE]]></XPATH>
          </FIELD>
          <FIELD type="AdditionalFields" label="Descrição" description="Descrição" source-type="AdditionalFields" has_confidential_data="False">
            <TAG><![CDATA[#DISTRIBUTION:PREVIOUSSTAGE:AF:Descrição#]]></TAG>
            <VALUE/>
            <XPATH><![CDATA[DISTRIBUTION/DISTRIBUTION_STAGES/DISTRIBUTION_STAGE[@isPrevious='true']/FIELDS/FIELD[NAME='Descrição']/VALUE]]></XPATH>
          </FIELD>
          <FIELD type="AdditionalFields" label="DEN_Descricao_docs" description="Descrição dos documentos/provas que fundamentam denúncia " source-type="AdditionalFields" has_confidential_data="False">
            <TAG><![CDATA[#DISTRIBUTION:PREVIOUSSTAGE:AF:DEN_Descricao_docs#]]></TAG>
            <VALUE/>
            <XPATH><![CDATA[DISTRIBUTION/DISTRIBUTION_STAGES/DISTRIBUTION_STAGE[@isPrevious='true']/FIELDS/FIELD[NAME='DEN_Descricao_docs']/VALUE]]></XPATH>
          </FIELD>
          <FIELD type="AdditionalFields" label="DEN_Anonimo" description="Deseja permanecer anónimo" source-type="AdditionalFields" has_confidential_data="False">
            <TAG><![CDATA[#DISTRIBUTION:PREVIOUSSTAGE:AF:DEN_Anonimo#]]></TAG>
            <VALUE/>
            <XPATH><![CDATA[DISTRIBUTION/DISTRIBUTION_STAGES/DISTRIBUTION_STAGE[@isPrevious='true']/FIELDS/FIELD[NAME='DEN_Anonimo']/VALUE]]></XPATH>
          </FIELD>
          <FIELD type="AdditionalFields" label="Distrito" description="Distrito" source-type="AdditionalFields" has_confidential_data="False">
            <TAG><![CDATA[#DISTRIBUTION:PREVIOUSSTAGE:AF:Distrito#]]></TAG>
            <VALUE/>
            <XPATH><![CDATA[DISTRIBUTION/DISTRIBUTION_STAGES/DISTRIBUTION_STAGE[@isPrevious='true']/FIELDS/FIELD[NAME='Distrito']/VALUE]]></XPATH>
          </FIELD>
          <FIELD type="AdditionalFields" label="PAP_DOCS_ANEXADOS" description="Documentos anexados?" source-type="AdditionalFields" has_confidential_data="False">
            <TAG><![CDATA[#DISTRIBUTION:PREVIOUSSTAGE:AF:PAP_DOCS_ANEXADOS#]]></TAG>
            <VALUE/>
            <XPATH><![CDATA[DISTRIBUTION/DISTRIBUTION_STAGES/DISTRIBUTION_STAGE[@isPrevious='true']/FIELDS/FIELD[NAME='PAP_DOCS_ANEXADOS']/VALUE]]></XPATH>
          </FIELD>
          <FIELD type="AdditionalFields" label="PAP_DOCS_ANEX" description="Documentos Anexados?" source-type="AdditionalFields" has_confidential_data="False">
            <TAG><![CDATA[#DISTRIBUTION:PREVIOUSSTAGE:AF:PAP_DOCS_ANEX#]]></TAG>
            <VALUE/>
            <XPATH><![CDATA[DISTRIBUTION/DISTRIBUTION_STAGES/DISTRIBUTION_STAGE[@isPrevious='true']/FIELDS/FIELD[NAME='PAP_DOCS_ANEX']/VALUE]]></XPATH>
          </FIELD>
          <FIELD type="AdditionalFields" label="DEN_Dominio" description="Domínio da denúncia" source-type="AdditionalFields" has_confidential_data="False">
            <TAG><![CDATA[#DISTRIBUTION:PREVIOUSSTAGE:AF:DEN_Dominio#]]></TAG>
            <VALUE/>
            <XPATH><![CDATA[DISTRIBUTION/DISTRIBUTION_STAGES/DISTRIBUTION_STAGE[@isPrevious='true']/FIELDS/FIELD[NAME='DEN_Dominio']/VALUE]]></XPATH>
          </FIELD>
          <FIELD type="AdditionalFields" label="E_Morada" description="E_Morada" source-type="AdditionalFields" has_confidential_data="False">
            <TAG><![CDATA[#DISTRIBUTION:PREVIOUSSTAGE:AF:E_Morada#]]></TAG>
            <VALUE/>
            <XPATH><![CDATA[DISTRIBUTION/DISTRIBUTION_STAGES/DISTRIBUTION_STAGE[@isPrevious='true']/FIELDS/FIELD[NAME='E_Morada']/VALUE]]></XPATH>
          </FIELD>
          <FIELD type="AdditionalFields" label="E-mail" description="E-mail do Reclamante" source-type="AdditionalFields" has_confidential_data="False">
            <TAG><![CDATA[#DISTRIBUTION:PREVIOUSSTAGE:AF:E-mail#]]></TAG>
            <VALUE/>
            <XPATH><![CDATA[DISTRIBUTION/DISTRIBUTION_STAGES/DISTRIBUTION_STAGE[@isPrevious='true']/FIELDS/FIELD[NAME='E-mail']/VALUE]]></XPATH>
          </FIELD>
          <FIELD type="AdditionalFields" label="DEN_Email" description="Endereço de correio eletrónico" source-type="AdditionalFields" has_confidential_data="False">
            <TAG><![CDATA[#DISTRIBUTION:PREVIOUSSTAGE:AF:DEN_Email#]]></TAG>
            <VALUE/>
            <XPATH><![CDATA[DISTRIBUTION/DISTRIBUTION_STAGES/DISTRIBUTION_STAGE[@isPrevious='true']/FIELDS/FIELD[NAME='DEN_Email']/VALUE]]></XPATH>
          </FIELD>
          <FIELD type="AdditionalFields" label="EntidadeRemetente" description="Entidade Remetente" source-type="AdditionalFields" has_confidential_data="False">
            <TAG><![CDATA[#DISTRIBUTION:PREVIOUSSTAGE:AF:EntidadeRemetente#]]></TAG>
            <VALUE/>
            <XPATH><![CDATA[DISTRIBUTION/DISTRIBUTION_STAGES/DISTRIBUTION_STAGE[@isPrevious='true']/FIELDS/FIELD[NAME='EntidadeRemetente']/VALUE]]></XPATH>
          </FIELD>
          <FIELD type="AdditionalFields" label="fat_esp_fisc" description="Espaço fiscal" source-type="AdditionalFields" has_confidential_data="False">
            <TAG><![CDATA[#DISTRIBUTION:PREVIOUSSTAGE:AF:fat_esp_fisc#]]></TAG>
            <VALUE/>
            <XPATH><![CDATA[DISTRIBUTION/DISTRIBUTION_STAGES/DISTRIBUTION_STAGE[@isPrevious='true']/FIELDS/FIELD[NAME='fat_esp_fisc']/VALUE]]></XPATH>
          </FIELD>
          <FIELD type="AdditionalFields" label="fat_est_doc" description="Estado do documento" source-type="AdditionalFields" has_confidential_data="False">
            <TAG><![CDATA[#DISTRIBUTION:PREVIOUSSTAGE:AF:fat_est_doc#]]></TAG>
            <VALUE/>
            <XPATH><![CDATA[DISTRIBUTION/DISTRIBUTION_STAGES/DISTRIBUTION_STAGE[@isPrevious='true']/FIELDS/FIELD[NAME='fat_est_doc']/VALUE]]></XPATH>
          </FIELD>
          <FIELD type="AdditionalFields" label="Estado_CO_TE" description="Estado do processo de execução" source-type="AdditionalFields" has_confidential_data="False">
            <TAG><![CDATA[#DISTRIBUTION:PREVIOUSSTAGE:AF:Estado_CO_TE#]]></TAG>
            <VALUE/>
            <XPATH><![CDATA[DISTRIBUTION/DISTRIBUTION_STAGES/DISTRIBUTION_STAGE[@isPrevious='true']/FIELDS/FIELD[NAME='Estado_CO_TE']/VALUE]]></XPATH>
          </FIELD>
          <FIELD type="AdditionalFields" label="Estado_CO_TR" description="Estado do processo de recurso" source-type="AdditionalFields" has_confidential_data="False">
            <TAG><![CDATA[#DISTRIBUTION:PREVIOUSSTAGE:AF:Estado_CO_TR#]]></TAG>
            <VALUE/>
            <XPATH><![CDATA[DISTRIBUTION/DISTRIBUTION_STAGES/DISTRIBUTION_STAGE[@isPrevious='true']/FIELDS/FIELD[NAME='Estado_CO_TR']/VALUE]]></XPATH>
          </FIELD>
          <FIELD type="AdditionalFields" label="Estado_CO_FE" description="Estado_CO_FE" source-type="AdditionalFields" has_confidential_data="False">
            <TAG><![CDATA[#DISTRIBUTION:PREVIOUSSTAGE:AF:Estado_CO_FE#]]></TAG>
            <VALUE/>
            <XPATH><![CDATA[DISTRIBUTION/DISTRIBUTION_STAGES/DISTRIBUTION_STAGE[@isPrevious='true']/FIELDS/FIELD[NAME='Estado_CO_FE']/VALUE]]></XPATH>
          </FIELD>
          <FIELD type="AdditionalFields" label="DEN_Exposicao_Factos" description="Exposição dos factos" source-type="AdditionalFields" has_confidential_data="False">
            <TAG><![CDATA[#DISTRIBUTION:PREVIOUSSTAGE:AF:DEN_Exposicao_Factos#]]></TAG>
            <VALUE/>
            <XPATH><![CDATA[DISTRIBUTION/DISTRIBUTION_STAGES/DISTRIBUTION_STAGE[@isPrevious='true']/FIELDS/FIELD[NAME='DEN_Exposicao_Factos']/VALUE]]></XPATH>
          </FIELD>
          <FIELD type="AdditionalFields" label="FAT_Extracao_Dados" description="Extração de dados - Faturas" source-type="AdditionalFields" has_confidential_data="False">
            <TAG><![CDATA[#DISTRIBUTION:PREVIOUSSTAGE:AF:FAT_Extracao_Dados#]]></TAG>
            <VALUE/>
            <XPATH><![CDATA[DISTRIBUTION/DISTRIBUTION_STAGES/DISTRIBUTION_STAGE[@isPrevious='true']/FIELDS/FIELD[NAME='FAT_Extracao_Dados']/VALUE]]></XPATH>
          </FIELD>
          <FIELD type="AdditionalFields" label="FATURAS_FaturaConforme" description="Fatura conforme?" source-type="AdditionalFields" has_confidential_data="False">
            <TAG><![CDATA[#DISTRIBUTION:PREVIOUSSTAGE:AF:FATURAS_FaturaConforme#]]></TAG>
            <VALUE/>
            <XPATH><![CDATA[DISTRIBUTION/DISTRIBUTION_STAGES/DISTRIBUTION_STAGE[@isPrevious='true']/FIELDS/FIELD[NAME='FATURAS_FaturaConforme']/VALUE]]></XPATH>
          </FIELD>
          <FIELD type="AdditionalFields" label="E_Fax" description="FAX" source-type="AdditionalFields" has_confidential_data="False">
            <TAG><![CDATA[#DISTRIBUTION:PREVIOUSSTAGE:AF:E_Fax#]]></TAG>
            <VALUE/>
            <XPATH><![CDATA[DISTRIBUTION/DISTRIBUTION_STAGES/DISTRIBUTION_STAGE[@isPrevious='true']/FIELDS/FIELD[NAME='E_Fax']/VALUE]]></XPATH>
          </FIELD>
          <FIELD type="AdditionalFields" label="DEN_Motivo_Prejudicado" description="Foi diretamente prejudicado pela situação?" source-type="AdditionalFields" has_confidential_data="False">
            <TAG><![CDATA[#DISTRIBUTION:PREVIOUSSTAGE:AF:DEN_Motivo_Prejudicado#]]></TAG>
            <VALUE/>
            <XPATH><![CDATA[DISTRIBUTION/DISTRIBUTION_STAGES/DISTRIBUTION_STAGE[@isPrevious='true']/FIELDS/FIELD[NAME='DEN_Motivo_Prejudicado']/VALUE]]></XPATH>
          </FIELD>
          <FIELD type="AdditionalFields" label="Cilindrada" description="Formação" source-type="AdditionalFields" has_confidential_data="False">
            <TAG><![CDATA[#DISTRIBUTION:PREVIOUSSTAGE:AF:Cilindrada#]]></TAG>
            <VALUE/>
            <XPATH><![CDATA[DISTRIBUTION/DISTRIBUTION_STAGES/DISTRIBUTION_STAGE[@isPrevious='true']/FIELDS/FIELD[NAME='Cilindrada']/VALUE]]></XPATH>
          </FIELD>
          <FIELD type="AdditionalFields" label="Cor" description="Formação" source-type="AdditionalFields" has_confidential_data="False">
            <TAG><![CDATA[#DISTRIBUTION:PREVIOUSSTAGE:AF:Cor#]]></TAG>
            <VALUE/>
            <XPATH><![CDATA[DISTRIBUTION/DISTRIBUTION_STAGES/DISTRIBUTION_STAGE[@isPrevious='true']/FIELDS/FIELD[NAME='Cor']/VALUE]]></XPATH>
          </FIELD>
          <FIELD type="AdditionalFields" label="Marca" description="Formação" source-type="AdditionalFields" has_confidential_data="False">
            <TAG><![CDATA[#DISTRIBUTION:PREVIOUSSTAGE:AF:Marca#]]></TAG>
            <VALUE/>
            <XPATH><![CDATA[DISTRIBUTION/DISTRIBUTION_STAGES/DISTRIBUTION_STAGE[@isPrevious='true']/FIELDS/FIELD[NAME='Marca']/VALUE]]></XPATH>
          </FIELD>
          <FIELD type="AdditionalFields" label="GAI_TEC_RESP" description="GAI Técnico Responsável" source-type="AdditionalFields" has_confidential_data="False">
            <TAG><![CDATA[#DISTRIBUTION:PREVIOUSSTAGE:AF:GAI_TEC_RESP#]]></TAG>
            <VALUE/>
            <XPATH><![CDATA[DISTRIBUTION/DISTRIBUTION_STAGES/DISTRIBUTION_STAGE[@isPrevious='true']/FIELDS/FIELD[NAME='GAI_TEC_RESP']/VALUE]]></XPATH>
          </FIELD>
          <FIELD type="AdditionalFields" label="FATURAS_GestorContrato" description="Gestor de Contrato" source-type="AdditionalFields" has_confidential_data="False">
            <TAG><![CDATA[#DISTRIBUTION:PREVIOUSSTAGE:AF:FATURAS_GestorContrato#]]></TAG>
            <VALUE/>
            <XPATH><![CDATA[DISTRIBUTION/DISTRIBUTION_STAGES/DISTRIBUTION_STAGE[@isPrevious='true']/FIELDS/FIELD[NAME='FATURAS_GestorContrato']/VALUE]]></XPATH>
          </FIELD>
          <FIELD type="AdditionalFields" label="Identificação" description="Identificação" source-type="AdditionalFields" has_confidential_data="False">
            <TAG><![CDATA[#DISTRIBUTION:PREVIOUSSTAGE:AF:Identificação#]]></TAG>
            <VALUE/>
            <XPATH><![CDATA[DISTRIBUTION/DISTRIBUTION_STAGES/DISTRIBUTION_STAGE[@isPrevious='true']/FIELDS/FIELD[NAME='Identificação']/VALUE]]></XPATH>
          </FIELD>
          <FIELD type="AdditionalFields" label="FATURAS_Imobilizado" description="Imobilizado" source-type="AdditionalFields" has_confidential_data="False">
            <TAG><![CDATA[#DISTRIBUTION:PREVIOUSSTAGE:AF:FATURAS_Imobilizado#]]></TAG>
            <VALUE/>
            <XPATH><![CDATA[DISTRIBUTION/DISTRIBUTION_STAGES/DISTRIBUTION_STAGE[@isPrevious='true']/FIELDS/FIELD[NAME='FATURAS_Imobilizado']/VALUE]]></XPATH>
          </FIELD>
          <FIELD type="AdditionalFields" label="DataOcorrência" description="Indica a data da ocorrência reportada pelo utente" source-type="AdditionalFields" has_confidential_data="False">
            <TAG><![CDATA[#DISTRIBUTION:PREVIOUSSTAGE:AF:DataOcorrência#]]></TAG>
            <VALUE/>
            <XPATH><![CDATA[DISTRIBUTION/DISTRIBUTION_STAGES/DISTRIBUTION_STAGE[@isPrevious='true']/FIELDS/FIELD[NAME='DataOcorrência']/VALUE]]></XPATH>
          </FIELD>
          <FIELD type="AdditionalFields" label="SUG_REC_INF" description="Indica o tipo de contacto: Sugestão, Reclamação, ou Pedido de Informação" source-type="AdditionalFields" has_confidential_data="False">
            <TAG><![CDATA[#DISTRIBUTION:PREVIOUSSTAGE:AF:SUG_REC_INF#]]></TAG>
            <VALUE/>
            <XPATH><![CDATA[DISTRIBUTION/DISTRIBUTION_STAGES/DISTRIBUTION_STAGE[@isPrevious='true']/FIELDS/FIELD[NAME='SUG_REC_INF']/VALUE]]></XPATH>
          </FIELD>
          <FIELD type="AdditionalFields" label="DEN_Denuncia_previa_desc" description="indicação da denuncia prévia" source-type="AdditionalFields" has_confidential_data="False">
            <TAG><![CDATA[#DISTRIBUTION:PREVIOUSSTAGE:AF:DEN_Denuncia_previa_desc#]]></TAG>
            <VALUE/>
            <XPATH><![CDATA[DISTRIBUTION/DISTRIBUTION_STAGES/DISTRIBUTION_STAGE[@isPrevious='true']/FIELDS/FIELD[NAME='DEN_Denuncia_previa_desc']/VALUE]]></XPATH>
          </FIELD>
          <FIELD type="AdditionalFields" label="DEN_Intervenientes" description="Intervenientes" source-type="AdditionalFields" has_confidential_data="False">
            <TAG><![CDATA[#DISTRIBUTION:PREVIOUSSTAGE:AF:DEN_Intervenientes#]]></TAG>
            <VALUE/>
            <XPATH><![CDATA[DISTRIBUTION/DISTRIBUTION_STAGES/DISTRIBUTION_STAGE[@isPrevious='true']/FIELDS/FIELD[NAME='DEN_Intervenientes']/VALUE]]></XPATH>
          </FIELD>
          <FIELD type="AdditionalFields" label="FATURAS_JustificacaoNaoValidacao" description="Justificação de não validação" source-type="AdditionalFields" has_confidential_data="False">
            <TAG><![CDATA[#DISTRIBUTION:PREVIOUSSTAGE:AF:FATURAS_JustificacaoNaoValidacao#]]></TAG>
            <VALUE/>
            <XPATH><![CDATA[DISTRIBUTION/DISTRIBUTION_STAGES/DISTRIBUTION_STAGE[@isPrevious='true']/FIELDS/FIELD[NAME='FATURAS_JustificacaoNaoValidacao']/VALUE]]></XPATH>
          </FIELD>
          <FIELD type="AdditionalFields" label="Km" description="Km da estrada mencionado pelo processo" source-type="AdditionalFields" has_confidential_data="False">
            <TAG><![CDATA[#DISTRIBUTION:PREVIOUSSTAGE:AF:Km#]]></TAG>
            <VALUE/>
            <XPATH><![CDATA[DISTRIBUTION/DISTRIBUTION_STAGES/DISTRIBUTION_STAGE[@isPrevious='true']/FIELDS/FIELD[NAME='Km']/VALUE]]></XPATH>
          </FIELD>
          <FIELD type="AdditionalFields" label="Kmfinal" description="Km final" source-type="AdditionalFields" has_confidential_data="False">
            <TAG><![CDATA[#DISTRIBUTION:PREVIOUSSTAGE:AF:Kmfinal#]]></TAG>
            <VALUE/>
            <XPATH><![CDATA[DISTRIBUTION/DISTRIBUTION_STAGES/DISTRIBUTION_STAGE[@isPrevious='true']/FIELDS/FIELD[NAME='Kmfinal']/VALUE]]></XPATH>
          </FIELD>
          <FIELD type="AdditionalFields" label="Kminicial" description="Km inicial" source-type="AdditionalFields" has_confidential_data="False">
            <TAG><![CDATA[#DISTRIBUTION:PREVIOUSSTAGE:AF:Kminicial#]]></TAG>
            <VALUE/>
            <XPATH><![CDATA[DISTRIBUTION/DISTRIBUTION_STAGES/DISTRIBUTION_STAGE[@isPrevious='true']/FIELDS/FIELD[NAME='Kminicial']/VALUE]]></XPATH>
          </FIELD>
          <FIELD type="AdditionalFields" label="Concessionária" description="Lista de Concessionárias de Infra-Estruturas Rodoviárias" source-type="AdditionalFields" has_confidential_data="False">
            <TAG><![CDATA[#DISTRIBUTION:PREVIOUSSTAGE:AF:Concessionária#]]></TAG>
            <VALUE/>
            <XPATH><![CDATA[DISTRIBUTION/DISTRIBUTION_STAGES/DISTRIBUTION_STAGE[@isPrevious='true']/FIELDS/FIELD[NAME='Concessionária']/VALUE]]></XPATH>
          </FIELD>
          <FIELD type="AdditionalFields" label="ListaBens" description="ListaBens" source-type="AdditionalFields" has_confidential_data="False">
            <TAG><![CDATA[#DISTRIBUTION:PREVIOUSSTAGE:AF:ListaBens#]]></TAG>
            <VALUE/>
            <XPATH><![CDATA[DISTRIBUTION/DISTRIBUTION_STAGES/DISTRIBUTION_STAGE[@isPrevious='true']/FIELDS/FIELD[NAME='ListaBens']/VALUE]]></XPATH>
          </FIELD>
          <FIELD type="AdditionalFields" label="ListaEmpr" description="ListaEmpr" source-type="AdditionalFields" has_confidential_data="False">
            <TAG><![CDATA[#DISTRIBUTION:PREVIOUSSTAGE:AF:ListaEmpr#]]></TAG>
            <VALUE/>
            <XPATH><![CDATA[DISTRIBUTION/DISTRIBUTION_STAGES/DISTRIBUTION_STAGE[@isPrevious='true']/FIELDS/FIELD[NAME='ListaEmpr']/VALUE]]></XPATH>
          </FIELD>
          <FIELD type="AdditionalFields" label="ListaServ" description="ListaServ" source-type="AdditionalFields" has_confidential_data="False">
            <TAG><![CDATA[#DISTRIBUTION:PREVIOUSSTAGE:AF:ListaServ#]]></TAG>
            <VALUE/>
            <XPATH><![CDATA[DISTRIBUTION/DISTRIBUTION_STAGES/DISTRIBUTION_STAGE[@isPrevious='true']/FIELDS/FIELD[NAME='ListaServ']/VALUE]]></XPATH>
          </FIELD>
          <FIELD type="AdditionalFields" label="DEN_Local" description="Local onde ocorreram os factos" source-type="AdditionalFields" has_confidential_data="False">
            <TAG><![CDATA[#DISTRIBUTION:PREVIOUSSTAGE:AF:DEN_Local#]]></TAG>
            <VALUE/>
            <XPATH><![CDATA[DISTRIBUTION/DISTRIBUTION_STAGES/DISTRIBUTION_STAGE[@isPrevious='true']/FIELDS/FIELD[NAME='DEN_Local']/VALUE]]></XPATH>
          </FIELD>
          <FIELD type="AdditionalFields" label="E_Localidade" description="Localidade" source-type="AdditionalFields" has_confidential_data="False">
            <TAG><![CDATA[#DISTRIBUTION:PREVIOUSSTAGE:AF:E_Localidade#]]></TAG>
            <VALUE/>
            <XPATH><![CDATA[DISTRIBUTION/DISTRIBUTION_STAGES/DISTRIBUTION_STAGE[@isPrevious='true']/FIELDS/FIELD[NAME='E_Localidade']/VALUE]]></XPATH>
          </FIELD>
          <FIELD type="AdditionalFields" label="Localidade" description="Localidade do Reclamante" source-type="AdditionalFields" has_confidential_data="False">
            <TAG><![CDATA[#DISTRIBUTION:PREVIOUSSTAGE:AF:Localidade#]]></TAG>
            <VALUE/>
            <XPATH><![CDATA[DISTRIBUTION/DISTRIBUTION_STAGES/DISTRIBUTION_STAGE[@isPrevious='true']/FIELDS/FIELD[NAME='Localidade']/VALUE]]></XPATH>
          </FIELD>
          <FIELD type="AdditionalFields" label="LOUVOR" description="Louvor" source-type="AdditionalFields" has_confidential_data="False">
            <TAG><![CDATA[#DISTRIBUTION:PREVIOUSSTAGE:AF:LOUVOR#]]></TAG>
            <VALUE/>
            <XPATH><![CDATA[DISTRIBUTION/DISTRIBUTION_STAGES/DISTRIBUTION_STAGE[@isPrevious='true']/FIELDS/FIELD[NAME='LOUVOR']/VALUE]]></XPATH>
          </FIELD>
          <FIELD type="AdditionalFields" label="den_manha" description="Manhã" source-type="AdditionalFields" has_confidential_data="False">
            <TAG><![CDATA[#DISTRIBUTION:PREVIOUSSTAGE:AF:den_manha#]]></TAG>
            <VALUE/>
            <XPATH><![CDATA[DISTRIBUTION/DISTRIBUTION_STAGES/DISTRIBUTION_STAGE[@isPrevious='true']/FIELDS/FIELD[NAME='den_manha']/VALUE]]></XPATH>
          </FIELD>
          <FIELD type="AdditionalFields" label="E_NAP" description="NAP" source-type="AdditionalFields" has_confidential_data="False">
            <TAG><![CDATA[#DISTRIBUTION:PREVIOUSSTAGE:AF:E_NAP#]]></TAG>
            <VALUE/>
            <XPATH><![CDATA[DISTRIBUTION/DISTRIBUTION_STAGES/DISTRIBUTION_STAGE[@isPrevious='true']/FIELDS/FIELD[NAME='E_NAP']/VALUE]]></XPATH>
          </FIELD>
          <FIELD type="AdditionalFields" label="FATURAS_NecessitaNotaCredito" description="Necessita nota de crédito?" source-type="AdditionalFields" has_confidential_data="False">
            <TAG><![CDATA[#DISTRIBUTION:PREVIOUSSTAGE:AF:FATURAS_NecessitaNotaCredito#]]></TAG>
            <VALUE/>
            <XPATH><![CDATA[DISTRIBUTION/DISTRIBUTION_STAGES/DISTRIBUTION_STAGE[@isPrevious='true']/FIELDS/FIELD[NAME='FATURAS_NecessitaNotaCredito']/VALUE]]></XPATH>
          </FIELD>
          <FIELD type="AdditionalFields" label="E_NIF" description="NIF" source-type="AdditionalFields" has_confidential_data="False">
            <TAG><![CDATA[#DISTRIBUTION:PREVIOUSSTAGE:AF:E_NIF#]]></TAG>
            <VALUE/>
            <XPATH><![CDATA[DISTRIBUTION/DISTRIBUTION_STAGES/DISTRIBUTION_STAGE[@isPrevious='true']/FIELDS/FIELD[NAME='E_NIF']/VALUE]]></XPATH>
          </FIELD>
          <FIELD type="AdditionalFields" label="NIF" description="NIF" source-type="AdditionalFields" has_confidential_data="False">
            <TAG><![CDATA[#DISTRIBUTION:PREVIOUSSTAGE:AF:NIF#]]></TAG>
            <VALUE/>
            <XPATH><![CDATA[DISTRIBUTION/DISTRIBUTION_STAGES/DISTRIBUTION_STAGE[@isPrevious='true']/FIELDS/FIELD[NAME='NIF']/VALUE]]></XPATH>
          </FIELD>
          <FIELD type="AdditionalFields" label="FATURAS_Compromisso" description="Nº de Compromisso" source-type="AdditionalFields" has_confidential_data="False">
            <TAG><![CDATA[#DISTRIBUTION:PREVIOUSSTAGE:AF:FATURAS_Compromisso#]]></TAG>
            <VALUE/>
            <XPATH><![CDATA[DISTRIBUTION/DISTRIBUTION_STAGES/DISTRIBUTION_STAGE[@isPrevious='true']/FIELDS/FIELD[NAME='FATURAS_Compromisso']/VALUE]]></XPATH>
          </FIELD>
          <FIELD type="AdditionalFields" label="FATURAS_NumFatura" description="Nº de Fatura" source-type="AdditionalFields" has_confidential_data="False">
            <TAG><![CDATA[#DISTRIBUTION:PREVIOUSSTAGE:AF:FATURAS_NumFatura#]]></TAG>
            <VALUE/>
            <XPATH><![CDATA[DISTRIBUTION/DISTRIBUTION_STAGES/DISTRIBUTION_STAGE[@isPrevious='true']/FIELDS/FIELD[NAME='FATURAS_NumFatura']/VALUE]]></XPATH>
          </FIELD>
          <FIELD type="AdditionalFields" label="Processo" description="Nº de processo anterior" source-type="AdditionalFields" has_confidential_data="False">
            <TAG><![CDATA[#DISTRIBUTION:PREVIOUSSTAGE:AF:Processo#]]></TAG>
            <VALUE/>
            <XPATH><![CDATA[DISTRIBUTION/DISTRIBUTION_STAGES/DISTRIBUTION_STAGE[@isPrevious='true']/FIELDS/FIELD[NAME='Processo']/VALUE]]></XPATH>
          </FIELD>
          <FIELD type="AdditionalFields" label="FATURAS_NumRegistoImobilizado" description="Nº de Registo de Imobilizado" source-type="AdditionalFields" has_confidential_data="False">
            <TAG><![CDATA[#DISTRIBUTION:PREVIOUSSTAGE:AF:FATURAS_NumRegistoImobilizado#]]></TAG>
            <VALUE/>
            <XPATH><![CDATA[DISTRIBUTION/DISTRIBUTION_STAGES/DISTRIBUTION_STAGE[@isPrevious='true']/FIELDS/FIELD[NAME='FATURAS_NumRegistoImobilizado']/VALUE]]></XPATH>
          </FIELD>
          <FIELD type="AdditionalFields" label="FATURAS_NumRegistoGERFIP" description="Nº de Registo GERFIP" source-type="AdditionalFields" has_confidential_data="False">
            <TAG><![CDATA[#DISTRIBUTION:PREVIOUSSTAGE:AF:FATURAS_NumRegistoGERFIP#]]></TAG>
            <VALUE/>
            <XPATH><![CDATA[DISTRIBUTION/DISTRIBUTION_STAGES/DISTRIBUTION_STAGE[@isPrevious='true']/FIELDS/FIELD[NAME='FATURAS_NumRegistoGERFIP']/VALUE]]></XPATH>
          </FIELD>
          <FIELD type="AdditionalFields" label="Nome" description="Nome" source-type="AdditionalFields" has_confidential_data="False">
            <TAG><![CDATA[#DISTRIBUTION:PREVIOUSSTAGE:AF:Nome#]]></TAG>
            <VALUE/>
            <XPATH><![CDATA[DISTRIBUTION/DISTRIBUTION_STAGES/DISTRIBUTION_STAGE[@isPrevious='true']/FIELDS/FIELD[NAME='Nome']/VALUE]]></XPATH>
          </FIELD>
          <FIELD type="AdditionalFields" label="DEN_Nome" description="Nome completo" source-type="AdditionalFields" has_confidential_data="False">
            <TAG><![CDATA[#DISTRIBUTION:PREVIOUSSTAGE:AF:DEN_Nome#]]></TAG>
            <VALUE/>
            <XPATH><![CDATA[DISTRIBUTION/DISTRIBUTION_STAGES/DISTRIBUTION_STAGE[@isPrevious='true']/FIELDS/FIELD[NAME='DEN_Nome']/VALUE]]></XPATH>
          </FIELD>
          <FIELD type="AdditionalFields" label="FORNECEDOR" description="Nome de Fornecedor" source-type="AdditionalFields" has_confidential_data="False">
            <TAG><![CDATA[#DISTRIBUTION:PREVIOUSSTAGE:AF:FORNECEDOR#]]></TAG>
            <VALUE/>
            <XPATH><![CDATA[DISTRIBUTION/DISTRIBUTION_STAGES/DISTRIBUTION_STAGE[@isPrevious='true']/FIELDS/FIELD[NAME='FORNECEDOR']/VALUE]]></XPATH>
          </FIELD>
          <FIELD type="AdditionalFields" label="NomeReclamante" description="Nome do Reclamante" source-type="AdditionalFields" has_confidential_data="False">
            <TAG><![CDATA[#DISTRIBUTION:PREVIOUSSTAGE:AF:NomeReclamante#]]></TAG>
            <VALUE/>
            <XPATH><![CDATA[DISTRIBUTION/DISTRIBUTION_STAGES/DISTRIBUTION_STAGE[@isPrevious='true']/FIELDS/FIELD[NAME='NomeReclamante']/VALUE]]></XPATH>
          </FIELD>
          <FIELD type="AdditionalFields" label="Norma" description="Norma de Sinalização" source-type="AdditionalFields" has_confidential_data="False">
            <TAG><![CDATA[#DISTRIBUTION:PREVIOUSSTAGE:AF:Norma#]]></TAG>
            <VALUE/>
            <XPATH><![CDATA[DISTRIBUTION/DISTRIBUTION_STAGES/DISTRIBUTION_STAGE[@isPrevious='true']/FIELDS/FIELD[NAME='Norma']/VALUE]]></XPATH>
          </FIELD>
          <FIELD type="AdditionalFields" label="FATURAS_NotaEncomenda" description="Nota de Encomenda" source-type="AdditionalFields" has_confidential_data="False">
            <TAG><![CDATA[#DISTRIBUTION:PREVIOUSSTAGE:AF:FATURAS_NotaEncomenda#]]></TAG>
            <VALUE/>
            <XPATH><![CDATA[DISTRIBUTION/DISTRIBUTION_STAGES/DISTRIBUTION_STAGE[@isPrevious='true']/FIELDS/FIELD[NAME='FATURAS_NotaEncomenda']/VALUE]]></XPATH>
          </FIELD>
          <FIELD type="AdditionalFields" label="N_ENCOMENDA" description="Nota de Encomenda" source-type="AdditionalFields" has_confidential_data="False">
            <TAG><![CDATA[#DISTRIBUTION:PREVIOUSSTAGE:AF:N_ENCOMENDA#]]></TAG>
            <VALUE/>
            <XPATH><![CDATA[DISTRIBUTION/DISTRIBUTION_STAGES/DISTRIBUTION_STAGE[@isPrevious='true']/FIELDS/FIELD[NAME='N_ENCOMENDA']/VALUE]]></XPATH>
          </FIELD>
          <FIELD type="AdditionalFields" label="NrProcesso" description="NrProcesso" source-type="AdditionalFields" has_confidential_data="False">
            <TAG><![CDATA[#DISTRIBUTION:PREVIOUSSTAGE:AF:NrProcesso#]]></TAG>
            <VALUE/>
            <XPATH><![CDATA[DISTRIBUTION/DISTRIBUTION_STAGES/DISTRIBUTION_STAGE[@isPrevious='true']/FIELDS/FIELD[NAME='NrProcesso']/VALUE]]></XPATH>
          </FIELD>
          <FIELD type="AdditionalFields" label="Num_IMT" description="Num_IMT" source-type="AdditionalFields" has_confidential_data="False">
            <TAG><![CDATA[#DISTRIBUTION:PREVIOUSSTAGE:AF:Num_IMT#]]></TAG>
            <VALUE/>
            <XPATH><![CDATA[DISTRIBUTION/DISTRIBUTION_STAGES/DISTRIBUTION_STAGE[@isPrevious='true']/FIELDS/FIELD[NAME='Num_IMT']/VALUE]]></XPATH>
          </FIELD>
          <FIELD type="AdditionalFields" label="NumeroFatura" description="Número da Fatura" source-type="AdditionalFields" has_confidential_data="False">
            <TAG><![CDATA[#DISTRIBUTION:PREVIOUSSTAGE:AF:NumeroFatura#]]></TAG>
            <VALUE/>
            <XPATH><![CDATA[DISTRIBUTION/DISTRIBUTION_STAGES/DISTRIBUTION_STAGE[@isPrevious='true']/FIELDS/FIELD[NAME='NumeroFatura']/VALUE]]></XPATH>
          </FIELD>
          <FIELD type="AdditionalFields" label="PAP_NUM" description="Número da PAP" source-type="AdditionalFields" has_confidential_data="False">
            <TAG><![CDATA[#DISTRIBUTION:PREVIOUSSTAGE:AF:PAP_NUM#]]></TAG>
            <VALUE/>
            <XPATH><![CDATA[DISTRIBUTION/DISTRIBUTION_STAGES/DISTRIBUTION_STAGE[@isPrevious='true']/FIELDS/FIELD[NAME='PAP_NUM']/VALUE]]></XPATH>
          </FIELD>
          <FIELD type="AdditionalFields" label="PAP_NUMERO" description="Número da PAP" source-type="AdditionalFields" has_confidential_data="False">
            <TAG><![CDATA[#DISTRIBUTION:PREVIOUSSTAGE:AF:PAP_NUMERO#]]></TAG>
            <VALUE/>
            <XPATH><![CDATA[DISTRIBUTION/DISTRIBUTION_STAGES/DISTRIBUTION_STAGE[@isPrevious='true']/FIELDS/FIELD[NAME='PAP_NUMERO']/VALUE]]></XPATH>
          </FIELD>
          <FIELD type="AdditionalFields" label="Num_Identificacao" description="Numero de Identificação" source-type="AdditionalFields" has_confidential_data="False">
            <TAG><![CDATA[#DISTRIBUTION:PREVIOUSSTAGE:AF:Num_Identificacao#]]></TAG>
            <VALUE/>
            <XPATH><![CDATA[DISTRIBUTION/DISTRIBUTION_STAGES/DISTRIBUTION_STAGE[@isPrevious='true']/FIELDS/FIELD[NAME='Num_Identificacao']/VALUE]]></XPATH>
          </FIELD>
          <FIELD type="AdditionalFields" label="PAP_NUM_PAG" description="Número de pagamento em GERFIP" source-type="AdditionalFields" has_confidential_data="False">
            <TAG><![CDATA[#DISTRIBUTION:PREVIOUSSTAGE:AF:PAP_NUM_PAG#]]></TAG>
            <VALUE/>
            <XPATH><![CDATA[DISTRIBUTION/DISTRIBUTION_STAGES/DISTRIBUTION_STAGE[@isPrevious='true']/FIELDS/FIELD[NAME='PAP_NUM_PAG']/VALUE]]></XPATH>
          </FIELD>
          <FIELD type="AdditionalFields" label="PAP_NUM_PAGAMENTO" description="Número de pagamento em GERFIP" source-type="AdditionalFields" has_confidential_data="False">
            <TAG><![CDATA[#DISTRIBUTION:PREVIOUSSTAGE:AF:PAP_NUM_PAGAMENTO#]]></TAG>
            <VALUE/>
            <XPATH><![CDATA[DISTRIBUTION/DISTRIBUTION_STAGES/DISTRIBUTION_STAGE[@isPrevious='true']/FIELDS/FIELD[NAME='PAP_NUM_PAGAMENTO']/VALUE]]></XPATH>
          </FIELD>
          <FIELD type="AdditionalFields" label="PAP_NUM_REG" description="Número de registo da PAP" source-type="AdditionalFields" has_confidential_data="False">
            <TAG><![CDATA[#DISTRIBUTION:PREVIOUSSTAGE:AF:PAP_NUM_REG#]]></TAG>
            <VALUE/>
            <XPATH><![CDATA[DISTRIBUTION/DISTRIBUTION_STAGES/DISTRIBUTION_STAGE[@isPrevious='true']/FIELDS/FIELD[NAME='PAP_NUM_REG']/VALUE]]></XPATH>
          </FIELD>
          <FIELD type="AdditionalFields" label="PAP_NUM_REGISTO" description="Número de registo da PAP" source-type="AdditionalFields" has_confidential_data="False">
            <TAG><![CDATA[#DISTRIBUTION:PREVIOUSSTAGE:AF:PAP_NUM_REGISTO#]]></TAG>
            <VALUE/>
            <XPATH><![CDATA[DISTRIBUTION/DISTRIBUTION_STAGES/DISTRIBUTION_STAGE[@isPrevious='true']/FIELDS/FIELD[NAME='PAP_NUM_REGISTO']/VALUE]]></XPATH>
          </FIELD>
          <FIELD type="AdditionalFields" label="Objeto" description="Objeto" source-type="AdditionalFields" has_confidential_data="False">
            <TAG><![CDATA[#DISTRIBUTION:PREVIOUSSTAGE:AF:Objeto#]]></TAG>
            <VALUE/>
            <XPATH><![CDATA[DISTRIBUTION/DISTRIBUTION_STAGES/DISTRIBUTION_STAGE[@isPrevious='true']/FIELDS/FIELD[NAME='Objeto']/VALUE]]></XPATH>
          </FIELD>
          <FIELD type="AdditionalFields" label="DataEntrega0" description="Obrigações Contratuais de Informação - Data Limite de Entrega de Relatório" source-type="AdditionalFields" has_confidential_data="False">
            <TAG><![CDATA[#DISTRIBUTION:PREVIOUSSTAGE:AF:DataEntrega0#]]></TAG>
            <VALUE/>
            <XPATH><![CDATA[DISTRIBUTION/DISTRIBUTION_STAGES/DISTRIBUTION_STAGE[@isPrevious='true']/FIELDS/FIELD[NAME='DataEntrega0']/VALUE]]></XPATH>
          </FIELD>
          <FIELD type="AdditionalFields" label="DataEntrega1" description="Obrigações Contratuais de Informação - Data Limite de Entrega de Relatório" source-type="AdditionalFields" has_confidential_data="False">
            <TAG><![CDATA[#DISTRIBUTION:PREVIOUSSTAGE:AF:DataEntrega1#]]></TAG>
            <VALUE/>
            <XPATH><![CDATA[DISTRIBUTION/DISTRIBUTION_STAGES/DISTRIBUTION_STAGE[@isPrevious='true']/FIELDS/FIELD[NAME='DataEntrega1']/VALUE]]></XPATH>
          </FIELD>
          <FIELD type="AdditionalFields" label="DataEntrega2" description="Obrigações Contratuais de Informação - Data Limite de Entrega de Relatório" source-type="AdditionalFields" has_confidential_data="False">
            <TAG><![CDATA[#DISTRIBUTION:PREVIOUSSTAGE:AF:DataEntrega2#]]></TAG>
            <VALUE/>
            <XPATH><![CDATA[DISTRIBUTION/DISTRIBUTION_STAGES/DISTRIBUTION_STAGE[@isPrevious='true']/FIELDS/FIELD[NAME='DataEntrega2']/VALUE]]></XPATH>
          </FIELD>
          <FIELD type="AdditionalFields" label="DataEntrega3" description="Obrigações Contratuais de Informação - Data Limite de Entrega de Relatório" source-type="AdditionalFields" has_confidential_data="False">
            <TAG><![CDATA[#DISTRIBUTION:PREVIOUSSTAGE:AF:DataEntrega3#]]></TAG>
            <VALUE/>
            <XPATH><![CDATA[DISTRIBUTION/DISTRIBUTION_STAGES/DISTRIBUTION_STAGE[@isPrevious='true']/FIELDS/FIELD[NAME='DataEntrega3']/VALUE]]></XPATH>
          </FIELD>
          <FIELD type="AdditionalFields" label="DataEntrega4" description="Obrigações Contratuais de Informação - Data Limite de Entrega de Relatório" source-type="AdditionalFields" has_confidential_data="False">
            <TAG><![CDATA[#DISTRIBUTION:PREVIOUSSTAGE:AF:DataEntrega4#]]></TAG>
            <VALUE/>
            <XPATH><![CDATA[DISTRIBUTION/DISTRIBUTION_STAGES/DISTRIBUTION_STAGE[@isPrevious='true']/FIELDS/FIELD[NAME='DataEntrega4']/VALUE]]></XPATH>
          </FIELD>
          <FIELD type="AdditionalFields" label="PAP_OFIC_ENV" description="Ofício enviado?" source-type="AdditionalFields" has_confidential_data="False">
            <TAG><![CDATA[#DISTRIBUTION:PREVIOUSSTAGE:AF:PAP_OFIC_ENV#]]></TAG>
            <VALUE/>
            <XPATH><![CDATA[DISTRIBUTION/DISTRIBUTION_STAGES/DISTRIBUTION_STAGE[@isPrevious='true']/FIELDS/FIELD[NAME='PAP_OFIC_ENV']/VALUE]]></XPATH>
          </FIELD>
          <FIELD type="AdditionalFields" label="PAP_OFICIO_ENVIADO" description="Ofício enviado?" source-type="AdditionalFields" has_confidential_data="False">
            <TAG><![CDATA[#DISTRIBUTION:PREVIOUSSTAGE:AF:PAP_OFICIO_ENVIADO#]]></TAG>
            <VALUE/>
            <XPATH><![CDATA[DISTRIBUTION/DISTRIBUTION_STAGES/DISTRIBUTION_STAGE[@isPrevious='true']/FIELDS/FIELD[NAME='PAP_OFICIO_ENVIADO']/VALUE]]></XPATH>
          </FIELD>
          <FIELD type="AdditionalFields" label="FATURAS_OficioRegistado" description="Ofício Registado?" source-type="AdditionalFields" has_confidential_data="False">
            <TAG><![CDATA[#DISTRIBUTION:PREVIOUSSTAGE:AF:FATURAS_OficioRegistado#]]></TAG>
            <VALUE/>
            <XPATH><![CDATA[DISTRIBUTION/DISTRIBUTION_STAGES/DISTRIBUTION_STAGE[@isPrevious='true']/FIELDS/FIELD[NAME='FATURAS_OficioRegistado']/VALUE]]></XPATH>
          </FIELD>
          <FIELD type="AdditionalFields" label="den_origem_pedido" description="Origem do Pedido" source-type="AdditionalFields" has_confidential_data="False">
            <TAG><![CDATA[#DISTRIBUTION:PREVIOUSSTAGE:AF:den_origem_pedido#]]></TAG>
            <VALUE/>
            <XPATH><![CDATA[DISTRIBUTION/DISTRIBUTION_STAGES/DISTRIBUTION_STAGE[@isPrevious='true']/FIELDS/FIELD[NAME='den_origem_pedido']/VALUE]]></XPATH>
          </FIELD>
          <FIELD type="AdditionalFields" label="OutraEstrada" description="OutraEstrada" source-type="AdditionalFields" has_confidential_data="False">
            <TAG><![CDATA[#DISTRIBUTION:PREVIOUSSTAGE:AF:OutraEstrada#]]></TAG>
            <VALUE/>
            <XPATH><![CDATA[DISTRIBUTION/DISTRIBUTION_STAGES/DISTRIBUTION_STAGE[@isPrevious='true']/FIELDS/FIELD[NAME='OutraEstrada']/VALUE]]></XPATH>
          </FIELD>
          <FIELD type="AdditionalFields" label="OutrasRefs" description="Outras referências" source-type="AdditionalFields" has_confidential_data="False">
            <TAG><![CDATA[#DISTRIBUTION:PREVIOUSSTAGE:AF:OutrasRefs#]]></TAG>
            <VALUE/>
            <XPATH><![CDATA[DISTRIBUTION/DISTRIBUTION_STAGES/DISTRIBUTION_STAGE[@isPrevious='true']/FIELDS/FIELD[NAME='OutrasRefs']/VALUE]]></XPATH>
          </FIELD>
          <FIELD type="AdditionalFields" label="DEN_Dominio_Outro" description="Outro" source-type="AdditionalFields" has_confidential_data="False">
            <TAG><![CDATA[#DISTRIBUTION:PREVIOUSSTAGE:AF:DEN_Dominio_Outro#]]></TAG>
            <VALUE/>
            <XPATH><![CDATA[DISTRIBUTION/DISTRIBUTION_STAGES/DISTRIBUTION_STAGE[@isPrevious='true']/FIELDS/FIELD[NAME='DEN_Dominio_Outro']/VALUE]]></XPATH>
          </FIELD>
          <FIELD type="AdditionalFields" label="DEN_Motivo_Outro" description="Outro" source-type="AdditionalFields" has_confidential_data="False">
            <TAG><![CDATA[#DISTRIBUTION:PREVIOUSSTAGE:AF:DEN_Motivo_Outro#]]></TAG>
            <VALUE/>
            <XPATH><![CDATA[DISTRIBUTION/DISTRIBUTION_STAGES/DISTRIBUTION_STAGE[@isPrevious='true']/FIELDS/FIELD[NAME='DEN_Motivo_Outro']/VALUE]]></XPATH>
          </FIELD>
          <FIELD type="AdditionalFields" label="DEN_Motivo_Outro_desc" description="Outro" source-type="AdditionalFields" has_confidential_data="False">
            <TAG><![CDATA[#DISTRIBUTION:PREVIOUSSTAGE:AF:DEN_Motivo_Outro_desc#]]></TAG>
            <VALUE/>
            <XPATH><![CDATA[DISTRIBUTION/DISTRIBUTION_STAGES/DISTRIBUTION_STAGE[@isPrevious='true']/FIELDS/FIELD[NAME='DEN_Motivo_Outro_desc']/VALUE]]></XPATH>
          </FIELD>
          <FIELD type="AdditionalFields" label="OutroEvento" description="OutroEvento" source-type="AdditionalFields" has_confidential_data="False">
            <TAG><![CDATA[#DISTRIBUTION:PREVIOUSSTAGE:AF:OutroEvento#]]></TAG>
            <VALUE/>
            <XPATH><![CDATA[DISTRIBUTION/DISTRIBUTION_STAGES/DISTRIBUTION_STAGE[@isPrevious='true']/FIELDS/FIELD[NAME='OutroEvento']/VALUE]]></XPATH>
          </FIELD>
          <FIELD type="AdditionalFields" label="PAP_PAG_EFET" description="Pagamento efetuado em GERFIP?" source-type="AdditionalFields" has_confidential_data="False">
            <TAG><![CDATA[#DISTRIBUTION:PREVIOUSSTAGE:AF:PAP_PAG_EFET#]]></TAG>
            <VALUE/>
            <XPATH><![CDATA[DISTRIBUTION/DISTRIBUTION_STAGES/DISTRIBUTION_STAGE[@isPrevious='true']/FIELDS/FIELD[NAME='PAP_PAG_EFET']/VALUE]]></XPATH>
          </FIELD>
          <FIELD type="AdditionalFields" label="PAP_PAG_EFETUADO" description="Pagamento efetuado em GERFIP?" source-type="AdditionalFields" has_confidential_data="False">
            <TAG><![CDATA[#DISTRIBUTION:PREVIOUSSTAGE:AF:PAP_PAG_EFETUADO#]]></TAG>
            <VALUE/>
            <XPATH><![CDATA[DISTRIBUTION/DISTRIBUTION_STAGES/DISTRIBUTION_STAGE[@isPrevious='true']/FIELDS/FIELD[NAME='PAP_PAG_EFETUADO']/VALUE]]></XPATH>
          </FIELD>
          <FIELD type="AdditionalFields" label="E_Pais" description="País" source-type="AdditionalFields" has_confidential_data="False">
            <TAG><![CDATA[#DISTRIBUTION:PREVIOUSSTAGE:AF:E_Pais#]]></TAG>
            <VALUE/>
            <XPATH><![CDATA[DISTRIBUTION/DISTRIBUTION_STAGES/DISTRIBUTION_STAGE[@isPrevious='true']/FIELDS/FIELD[NAME='E_Pais']/VALUE]]></XPATH>
          </FIELD>
          <FIELD type="AdditionalFields" label="Plurianual" description="Plurianual?" source-type="AdditionalFields" has_confidential_data="False">
            <TAG><![CDATA[#DISTRIBUTION:PREVIOUSSTAGE:AF:Plurianual#]]></TAG>
            <VALUE/>
            <XPATH><![CDATA[DISTRIBUTION/DISTRIBUTION_STAGES/DISTRIBUTION_STAGE[@isPrevious='true']/FIELDS/FIELD[NAME='Plurianual']/VALUE]]></XPATH>
          </FIELD>
          <FIELD type="AdditionalFields" label="E_P_CONTACTO" description="Ponto de Contacto" source-type="AdditionalFields" has_confidential_data="False">
            <TAG><![CDATA[#DISTRIBUTION:PREVIOUSSTAGE:AF:E_P_CONTACTO#]]></TAG>
            <VALUE/>
            <XPATH><![CDATA[DISTRIBUTION/DISTRIBUTION_STAGES/DISTRIBUTION_STAGE[@isPrevious='true']/FIELDS/FIELD[NAME='E_P_CONTACTO']/VALUE]]></XPATH>
          </FIELD>
          <FIELD type="AdditionalFields" label="FATURAS_PrazoLimitePagamento" description="Prazo Limite de Pagamento" source-type="AdditionalFields" has_confidential_data="False">
            <TAG><![CDATA[#DISTRIBUTION:PREVIOUSSTAGE:AF:FATURAS_PrazoLimitePagamento#]]></TAG>
            <VALUE/>
            <XPATH><![CDATA[DISTRIBUTION/DISTRIBUTION_STAGES/DISTRIBUTION_STAGE[@isPrevious='true']/FIELDS/FIELD[NAME='FATURAS_PrazoLimitePagamento']/VALUE]]></XPATH>
          </FIELD>
          <FIELD type="AdditionalFields" label="DEN_Ocultar_Identidade" description="Pretende ocultar identidade" source-type="AdditionalFields" has_confidential_data="False">
            <TAG><![CDATA[#DISTRIBUTION:PREVIOUSSTAGE:AF:DEN_Ocultar_Identidade#]]></TAG>
            <VALUE/>
            <XPATH><![CDATA[DISTRIBUTION/DISTRIBUTION_STAGES/DISTRIBUTION_STAGE[@isPrevious='true']/FIELDS/FIELD[NAME='DEN_Ocultar_Identidade']/VALUE]]></XPATH>
          </FIELD>
          <FIELD type="AdditionalFields" label="FATURAS_ConformidadeProcesso" description="Processo Conforme?" source-type="AdditionalFields" has_confidential_data="False">
            <TAG><![CDATA[#DISTRIBUTION:PREVIOUSSTAGE:AF:FATURAS_ConformidadeProcesso#]]></TAG>
            <VALUE/>
            <XPATH><![CDATA[DISTRIBUTION/DISTRIBUTION_STAGES/DISTRIBUTION_STAGE[@isPrevious='true']/FIELDS/FIELD[NAME='FATURAS_ConformidadeProcesso']/VALUE]]></XPATH>
          </FIELD>
          <FIELD type="AdditionalFields" label="ProcessoFiscal" description="ProcessoFiscal" source-type="AdditionalFields" has_confidential_data="False">
            <TAG><![CDATA[#DISTRIBUTION:PREVIOUSSTAGE:AF:ProcessoFiscal#]]></TAG>
            <VALUE/>
            <XPATH><![CDATA[DISTRIBUTION/DISTRIBUTION_STAGES/DISTRIBUTION_STAGE[@isPrevious='true']/FIELDS/FIELD[NAME='ProcessoFiscal']/VALUE]]></XPATH>
          </FIELD>
          <FIELD type="AdditionalFields" label="ProcessoInIR" description="ProcessoInIR" source-type="AdditionalFields" has_confidential_data="False">
            <TAG><![CDATA[#DISTRIBUTION:PREVIOUSSTAGE:AF:ProcessoInIR#]]></TAG>
            <VALUE/>
            <XPATH><![CDATA[DISTRIBUTION/DISTRIBUTION_STAGES/DISTRIBUTION_STAGE[@isPrevious='true']/FIELDS/FIELD[NAME='ProcessoInIR']/VALUE]]></XPATH>
          </FIELD>
          <FIELD type="AdditionalFields" label="ProcessoTribuna" description="ProcessoTribuna" source-type="AdditionalFields" has_confidential_data="False">
            <TAG><![CDATA[#DISTRIBUTION:PREVIOUSSTAGE:AF:ProcessoTribuna#]]></TAG>
            <VALUE/>
            <XPATH><![CDATA[DISTRIBUTION/DISTRIBUTION_STAGES/DISTRIBUTION_STAGE[@isPrevious='true']/FIELDS/FIELD[NAME='ProcessoTribuna']/VALUE]]></XPATH>
          </FIELD>
          <FIELD type="AdditionalFields" label="PRONUNCIA" description="Pronúncia" source-type="AdditionalFields" has_confidential_data="False">
            <TAG><![CDATA[#DISTRIBUTION:PREVIOUSSTAGE:AF:PRONUNCIA#]]></TAG>
            <VALUE/>
            <XPATH><![CDATA[DISTRIBUTION/DISTRIBUTION_STAGES/DISTRIBUTION_STAGE[@isPrevious='true']/FIELDS/FIELD[NAME='PRONUNCIA']/VALUE]]></XPATH>
          </FIELD>
          <FIELD type="AdditionalFields" label="DEN_ARQ_MED" description="Proposta de Arquivamento/Tomada de Medidas?" source-type="AdditionalFields" has_confidential_data="False">
            <TAG><![CDATA[#DISTRIBUTION:PREVIOUSSTAGE:AF:DEN_ARQ_MED#]]></TAG>
            <VALUE/>
            <XPATH><![CDATA[DISTRIBUTION/DISTRIBUTION_STAGES/DISTRIBUTION_STAGE[@isPrevious='true']/FIELDS/FIELD[NAME='DEN_ARQ_MED']/VALUE]]></XPATH>
          </FIELD>
          <FIELD type="AdditionalFields" label="den_quarta" description="Quarta-feira" source-type="AdditionalFields" has_confidential_data="False">
            <TAG><![CDATA[#DISTRIBUTION:PREVIOUSSTAGE:AF:den_quarta#]]></TAG>
            <VALUE/>
            <XPATH><![CDATA[DISTRIBUTION/DISTRIBUTION_STAGES/DISTRIBUTION_STAGE[@isPrevious='true']/FIELDS/FIELD[NAME='den_quarta']/VALUE]]></XPATH>
          </FIELD>
          <FIELD type="AdditionalFields" label="den_quinta" description="Quinta-feira" source-type="AdditionalFields" has_confidential_data="False">
            <TAG><![CDATA[#DISTRIBUTION:PREVIOUSSTAGE:AF:den_quinta#]]></TAG>
            <VALUE/>
            <XPATH><![CDATA[DISTRIBUTION/DISTRIBUTION_STAGES/DISTRIBUTION_STAGE[@isPrevious='true']/FIELDS/FIELD[NAME='den_quinta']/VALUE]]></XPATH>
          </FIELD>
          <FIELD type="AdditionalFields" label="Referencia" description="Referência" source-type="AdditionalFields" has_confidential_data="False">
            <TAG><![CDATA[#DISTRIBUTION:PREVIOUSSTAGE:AF:Referencia#]]></TAG>
            <VALUE/>
            <XPATH><![CDATA[DISTRIBUTION/DISTRIBUTION_STAGES/DISTRIBUTION_STAGE[@isPrevious='true']/FIELDS/FIELD[NAME='Referencia']/VALUE]]></XPATH>
          </FIELD>
          <FIELD type="AdditionalFields" label="RefEstradaLivre" description="Referência relativa a processos do Programa Estrada Livre" source-type="AdditionalFields" has_confidential_data="False">
            <TAG><![CDATA[#DISTRIBUTION:PREVIOUSSTAGE:AF:RefEstradaLivre#]]></TAG>
            <VALUE/>
            <XPATH><![CDATA[DISTRIBUTION/DISTRIBUTION_STAGES/DISTRIBUTION_STAGE[@isPrevious='true']/FIELDS/FIELD[NAME='RefEstradaLivre']/VALUE]]></XPATH>
          </FIELD>
          <FIELD type="AdditionalFields" label="FATURAS_FaturaAnuladaGERFIP" description="Registo da Fatura anulado em GERFIP?" source-type="AdditionalFields" has_confidential_data="False">
            <TAG><![CDATA[#DISTRIBUTION:PREVIOUSSTAGE:AF:FATURAS_FaturaAnuladaGERFIP#]]></TAG>
            <VALUE/>
            <XPATH><![CDATA[DISTRIBUTION/DISTRIBUTION_STAGES/DISTRIBUTION_STAGE[@isPrevious='true']/FIELDS/FIELD[NAME='FATURAS_FaturaAnuladaGERFIP']/VALUE]]></XPATH>
          </FIELD>
          <FIELD type="AdditionalFields" label="FATURAS_RegistoImobilizadoEfetuado" description="Registo de Imobilizado efetuado?" source-type="AdditionalFields" has_confidential_data="False">
            <TAG><![CDATA[#DISTRIBUTION:PREVIOUSSTAGE:AF:FATURAS_RegistoImobilizadoEfetuado#]]></TAG>
            <VALUE/>
            <XPATH><![CDATA[DISTRIBUTION/DISTRIBUTION_STAGES/DISTRIBUTION_STAGE[@isPrevious='true']/FIELDS/FIELD[NAME='FATURAS_RegistoImobilizadoEfetuado']/VALUE]]></XPATH>
          </FIELD>
          <FIELD type="AdditionalFields" label="RegistadoPor" description="Registo efectuado pelo utilizador" source-type="AdditionalFields" has_confidential_data="False">
            <TAG><![CDATA[#DISTRIBUTION:PREVIOUSSTAGE:AF:RegistadoPor#]]></TAG>
            <VALUE/>
            <XPATH><![CDATA[DISTRIBUTION/DISTRIBUTION_STAGES/DISTRIBUTION_STAGE[@isPrevious='true']/FIELDS/FIELD[NAME='RegistadoPor']/VALUE]]></XPATH>
          </FIELD>
          <FIELD type="AdditionalFields" label="Resolução" description="Resolução" source-type="AdditionalFields" has_confidential_data="False">
            <TAG><![CDATA[#DISTRIBUTION:PREVIOUSSTAGE:AF:Resolução#]]></TAG>
            <VALUE/>
            <XPATH><![CDATA[DISTRIBUTION/DISTRIBUTION_STAGES/DISTRIBUTION_STAGE[@isPrevious='true']/FIELDS/FIELD[NAME='Resolução']/VALUE]]></XPATH>
          </FIELD>
          <FIELD type="AdditionalFields" label="Resposta" description="Resposta" source-type="AdditionalFields" has_confidential_data="False">
            <TAG><![CDATA[#DISTRIBUTION:PREVIOUSSTAGE:AF:Resposta#]]></TAG>
            <VALUE/>
            <XPATH><![CDATA[DISTRIBUTION/DISTRIBUTION_STAGES/DISTRIBUTION_STAGE[@isPrevious='true']/FIELDS/FIELD[NAME='Resposta']/VALUE]]></XPATH>
          </FIELD>
          <FIELD type="AdditionalFields" label="DEN_Conc_Agendamento" description="Resultado da Agendamento" source-type="AdditionalFields" has_confidential_data="False">
            <TAG><![CDATA[#DISTRIBUTION:PREVIOUSSTAGE:AF:DEN_Conc_Agendamento#]]></TAG>
            <VALUE/>
            <XPATH><![CDATA[DISTRIBUTION/DISTRIBUTION_STAGES/DISTRIBUTION_STAGE[@isPrevious='true']/FIELDS/FIELD[NAME='DEN_Conc_Agendamento']/VALUE]]></XPATH>
          </FIELD>
          <FIELD type="AdditionalFields" label="DEN_ESC" description="São necessários esclarecimentos?" source-type="AdditionalFields" has_confidential_data="False">
            <TAG><![CDATA[#DISTRIBUTION:PREVIOUSSTAGE:AF:DEN_ESC#]]></TAG>
            <VALUE/>
            <XPATH><![CDATA[DISTRIBUTION/DISTRIBUTION_STAGES/DISTRIBUTION_STAGE[@isPrevious='true']/FIELDS/FIELD[NAME='DEN_ESC']/VALUE]]></XPATH>
          </FIELD>
          <FIELD type="AdditionalFields" label="den_segunda" description="Segunda-feira" source-type="AdditionalFields" has_confidential_data="False">
            <TAG><![CDATA[#DISTRIBUTION:PREVIOUSSTAGE:AF:den_segunda#]]></TAG>
            <VALUE/>
            <XPATH><![CDATA[DISTRIBUTION/DISTRIBUTION_STAGES/DISTRIBUTION_STAGE[@isPrevious='true']/FIELDS/FIELD[NAME='den_segunda']/VALUE]]></XPATH>
          </FIELD>
          <FIELD type="AdditionalFields" label="Sentido" description="Sentido da estrada" source-type="AdditionalFields" has_confidential_data="False">
            <TAG><![CDATA[#DISTRIBUTION:PREVIOUSSTAGE:AF:Sentido#]]></TAG>
            <VALUE/>
            <XPATH><![CDATA[DISTRIBUTION/DISTRIBUTION_STAGES/DISTRIBUTION_STAGE[@isPrevious='true']/FIELDS/FIELD[NAME='Sentido']/VALUE]]></XPATH>
          </FIELD>
          <FIELD type="AdditionalFields" label="den_sexta" description="Sexta-feira" source-type="AdditionalFields" has_confidential_data="False">
            <TAG><![CDATA[#DISTRIBUTION:PREVIOUSSTAGE:AF:den_sexta#]]></TAG>
            <VALUE/>
            <XPATH><![CDATA[DISTRIBUTION/DISTRIBUTION_STAGES/DISTRIBUTION_STAGE[@isPrevious='true']/FIELDS/FIELD[NAME='den_sexta']/VALUE]]></XPATH>
          </FIELD>
          <FIELD type="AdditionalFields" label="E_SITE" description="Site" source-type="AdditionalFields" has_confidential_data="False">
            <TAG><![CDATA[#DISTRIBUTION:PREVIOUSSTAGE:AF:E_SITE#]]></TAG>
            <VALUE/>
            <XPATH><![CDATA[DISTRIBUTION/DISTRIBUTION_STAGES/DISTRIBUTION_STAGE[@isPrevious='true']/FIELDS/FIELD[NAME='E_SITE']/VALUE]]></XPATH>
          </FIELD>
          <FIELD type="AdditionalFields" label="E_SUB_UO" description="Sub Unidade Orgânica" source-type="AdditionalFields" has_confidential_data="False">
            <TAG><![CDATA[#DISTRIBUTION:PREVIOUSSTAGE:AF:E_SUB_UO#]]></TAG>
            <VALUE/>
            <XPATH><![CDATA[DISTRIBUTION/DISTRIBUTION_STAGES/DISTRIBUTION_STAGE[@isPrevious='true']/FIELDS/FIELD[NAME='E_SUB_UO']/VALUE]]></XPATH>
          </FIELD>
          <FIELD type="AdditionalFields" label="den_tarde" description="Tarde" source-type="AdditionalFields" has_confidential_data="False">
            <TAG><![CDATA[#DISTRIBUTION:PREVIOUSSTAGE:AF:den_tarde#]]></TAG>
            <VALUE/>
            <XPATH><![CDATA[DISTRIBUTION/DISTRIBUTION_STAGES/DISTRIBUTION_STAGE[@isPrevious='true']/FIELDS/FIELD[NAME='den_tarde']/VALUE]]></XPATH>
          </FIELD>
          <FIELD type="AdditionalFields" label="Telefax" description="Telefax do Reclamante" source-type="AdditionalFields" has_confidential_data="False">
            <TAG><![CDATA[#DISTRIBUTION:PREVIOUSSTAGE:AF:Telefax#]]></TAG>
            <VALUE/>
            <XPATH><![CDATA[DISTRIBUTION/DISTRIBUTION_STAGES/DISTRIBUTION_STAGE[@isPrevious='true']/FIELDS/FIELD[NAME='Telefax']/VALUE]]></XPATH>
          </FIELD>
          <FIELD type="AdditionalFields" label="E_Telefone" description="Telefone" source-type="AdditionalFields" has_confidential_data="False">
            <TAG><![CDATA[#DISTRIBUTION:PREVIOUSSTAGE:AF:E_Telefone#]]></TAG>
            <VALUE/>
            <XPATH><![CDATA[DISTRIBUTION/DISTRIBUTION_STAGES/DISTRIBUTION_STAGE[@isPrevious='true']/FIELDS/FIELD[NAME='E_Telefone']/VALUE]]></XPATH>
          </FIELD>
          <FIELD type="AdditionalFields" label="Telefone" description="Telefone do Reclamante" source-type="AdditionalFields" has_confidential_data="False">
            <TAG><![CDATA[#DISTRIBUTION:PREVIOUSSTAGE:AF:Telefone#]]></TAG>
            <VALUE/>
            <XPATH><![CDATA[DISTRIBUTION/DISTRIBUTION_STAGES/DISTRIBUTION_STAGE[@isPrevious='true']/FIELDS/FIELD[NAME='Telefone']/VALUE]]></XPATH>
          </FIELD>
          <FIELD type="AdditionalFields" label="E_Telemovel" description="Telemóvel" source-type="AdditionalFields" has_confidential_data="False">
            <TAG><![CDATA[#DISTRIBUTION:PREVIOUSSTAGE:AF:E_Telemovel#]]></TAG>
            <VALUE/>
            <XPATH><![CDATA[DISTRIBUTION/DISTRIBUTION_STAGES/DISTRIBUTION_STAGE[@isPrevious='true']/FIELDS/FIELD[NAME='E_Telemovel']/VALUE]]></XPATH>
          </FIELD>
          <FIELD type="AdditionalFields" label="Telemóvel" description="Telemóvel" source-type="AdditionalFields" has_confidential_data="False">
            <TAG><![CDATA[#DISTRIBUTION:PREVIOUSSTAGE:AF:Telemóvel#]]></TAG>
            <VALUE/>
            <XPATH><![CDATA[DISTRIBUTION/DISTRIBUTION_STAGES/DISTRIBUTION_STAGE[@isPrevious='true']/FIELDS/FIELD[NAME='Telemóvel']/VALUE]]></XPATH>
          </FIELD>
          <FIELD type="AdditionalFields" label="den_terca" description="Terça-feira" source-type="AdditionalFields" has_confidential_data="False">
            <TAG><![CDATA[#DISTRIBUTION:PREVIOUSSTAGE:AF:den_terca#]]></TAG>
            <VALUE/>
            <XPATH><![CDATA[DISTRIBUTION/DISTRIBUTION_STAGES/DISTRIBUTION_STAGE[@isPrevious='true']/FIELDS/FIELD[NAME='den_terca']/VALUE]]></XPATH>
          </FIELD>
          <FIELD type="AdditionalFields" label="TST" description="Teste" source-type="AdditionalFields" has_confidential_data="False">
            <TAG><![CDATA[#DISTRIBUTION:PREVIOUSSTAGE:AF:TST#]]></TAG>
            <VALUE/>
            <XPATH><![CDATA[DISTRIBUTION/DISTRIBUTION_STAGES/DISTRIBUTION_STAGE[@isPrevious='true']/FIELDS/FIELD[NAME='TST']/VALUE]]></XPATH>
          </FIELD>
          <FIELD type="AdditionalFields" label="teste2" description="teste2" source-type="AdditionalFields" has_confidential_data="False">
            <TAG><![CDATA[#DISTRIBUTION:PREVIOUSSTAGE:AF:teste2#]]></TAG>
            <VALUE/>
            <XPATH><![CDATA[DISTRIBUTION/DISTRIBUTION_STAGES/DISTRIBUTION_STAGE[@isPrevious='true']/FIELDS/FIELD[NAME='teste2']/VALUE]]></XPATH>
          </FIELD>
          <FIELD type="AdditionalFields" label="DEN_Motivo_Testemunha" description="Testemunhou a situação em primeira mão" source-type="AdditionalFields" has_confidential_data="False">
            <TAG><![CDATA[#DISTRIBUTION:PREVIOUSSTAGE:AF:DEN_Motivo_Testemunha#]]></TAG>
            <VALUE/>
            <XPATH><![CDATA[DISTRIBUTION/DISTRIBUTION_STAGES/DISTRIBUTION_STAGE[@isPrevious='true']/FIELDS/FIELD[NAME='DEN_Motivo_Testemunha']/VALUE]]></XPATH>
          </FIELD>
          <FIELD type="AdditionalFields" label="testeobs" description="testeobs" source-type="AdditionalFields" has_confidential_data="False">
            <TAG><![CDATA[#DISTRIBUTION:PREVIOUSSTAGE:AF:testeobs#]]></TAG>
            <VALUE/>
            <XPATH><![CDATA[DISTRIBUTION/DISTRIBUTION_STAGES/DISTRIBUTION_STAGE[@isPrevious='true']/FIELDS/FIELD[NAME='testeobs']/VALUE]]></XPATH>
          </FIELD>
          <FIELD type="AdditionalFields" label="DEN_Motivo_Conhecimento" description="Teve conhecimento da situação e decidiu denunciar" source-type="AdditionalFields" has_confidential_data="False">
            <TAG><![CDATA[#DISTRIBUTION:PREVIOUSSTAGE:AF:DEN_Motivo_Conhecimento#]]></TAG>
            <VALUE/>
            <XPATH><![CDATA[DISTRIBUTION/DISTRIBUTION_STAGES/DISTRIBUTION_STAGE[@isPrevious='true']/FIELDS/FIELD[NAME='DEN_Motivo_Conhecimento']/VALUE]]></XPATH>
          </FIELD>
          <FIELD type="AdditionalFields" label="Autorizacao" description="Tipo de Autorização/Comunicação" source-type="AdditionalFields" has_confidential_data="False">
            <TAG><![CDATA[#DISTRIBUTION:PREVIOUSSTAGE:AF:Autorizacao#]]></TAG>
            <VALUE/>
            <XPATH><![CDATA[DISTRIBUTION/DISTRIBUTION_STAGES/DISTRIBUTION_STAGE[@isPrevious='true']/FIELDS/FIELD[NAME='Autorizacao']/VALUE]]></XPATH>
          </FIELD>
          <FIELD type="AdditionalFields" label="DEN_Tipo_Denunciante" description="Tipo de denunciante" source-type="AdditionalFields" has_confidential_data="False">
            <TAG><![CDATA[#DISTRIBUTION:PREVIOUSSTAGE:AF:DEN_Tipo_Denunciante#]]></TAG>
            <VALUE/>
            <XPATH><![CDATA[DISTRIBUTION/DISTRIBUTION_STAGES/DISTRIBUTION_STAGE[@isPrevious='true']/FIELDS/FIELD[NAME='DEN_Tipo_Denunciante']/VALUE]]></XPATH>
          </FIELD>
          <FIELD type="AdditionalFields" label="fat_tipodoc" description="Tipo de documento" source-type="AdditionalFields" has_confidential_data="False">
            <TAG><![CDATA[#DISTRIBUTION:PREVIOUSSTAGE:AF:fat_tipodoc#]]></TAG>
            <VALUE/>
            <XPATH><![CDATA[DISTRIBUTION/DISTRIBUTION_STAGES/DISTRIBUTION_STAGE[@isPrevious='true']/FIELDS/FIELD[NAME='fat_tipodoc']/VALUE]]></XPATH>
          </FIELD>
          <FIELD type="AdditionalFields" label="Tipo" description="Tipo de documento associado aos livros &quot;Ent_antigas&quot; e &quot;Sai_antigas&quot;" source-type="AdditionalFields" has_confidential_data="False">
            <TAG><![CDATA[#DISTRIBUTION:PREVIOUSSTAGE:AF:Tipo#]]></TAG>
            <VALUE/>
            <XPATH><![CDATA[DISTRIBUTION/DISTRIBUTION_STAGES/DISTRIBUTION_STAGE[@isPrevious='true']/FIELDS/FIELD[NAME='Tipo']/VALUE]]></XPATH>
          </FIELD>
          <FIELD type="AdditionalFields" label="FATURAS_TipoProcesso" description="Tipo de Processo" source-type="AdditionalFields" has_confidential_data="False">
            <TAG><![CDATA[#DISTRIBUTION:PREVIOUSSTAGE:AF:FATURAS_TipoProcesso#]]></TAG>
            <VALUE/>
            <XPATH><![CDATA[DISTRIBUTION/DISTRIBUTION_STAGES/DISTRIBUTION_STAGE[@isPrevious='true']/FIELDS/FIELD[NAME='FATURAS_TipoProcesso']/VALUE]]></XPATH>
          </FIELD>
          <FIELD type="AdditionalFields" label="TipoIntervenção" description="TipoIntervenção" source-type="AdditionalFields" has_confidential_data="False">
            <TAG><![CDATA[#DISTRIBUTION:PREVIOUSSTAGE:AF:TipoIntervenção#]]></TAG>
            <VALUE/>
            <XPATH><![CDATA[DISTRIBUTION/DISTRIBUTION_STAGES/DISTRIBUTION_STAGE[@isPrevious='true']/FIELDS/FIELD[NAME='TipoIntervenção']/VALUE]]></XPATH>
          </FIELD>
          <FIELD type="AdditionalFields" label="E_TITULO" description="Título" source-type="AdditionalFields" has_confidential_data="False">
            <TAG><![CDATA[#DISTRIBUTION:PREVIOUSSTAGE:AF:E_TITULO#]]></TAG>
            <VALUE/>
            <XPATH><![CDATA[DISTRIBUTION/DISTRIBUTION_STAGES/DISTRIBUTION_STAGE[@isPrevious='true']/FIELDS/FIELD[NAME='E_TITULO']/VALUE]]></XPATH>
          </FIELD>
          <FIELD type="AdditionalFields" label="fat_Total_impostos" description="Total impostos" source-type="AdditionalFields" has_confidential_data="False">
            <TAG><![CDATA[#DISTRIBUTION:PREVIOUSSTAGE:AF:fat_Total_impostos#]]></TAG>
            <VALUE/>
            <XPATH><![CDATA[DISTRIBUTION/DISTRIBUTION_STAGES/DISTRIBUTION_STAGE[@isPrevious='true']/FIELDS/FIELD[NAME='fat_Total_impostos']/VALUE]]></XPATH>
          </FIELD>
          <FIELD type="AdditionalFields" label="fat_Total_IVA_TX_nor" description="Total IVA Taxa Normal" source-type="AdditionalFields" has_confidential_data="False">
            <TAG><![CDATA[#DISTRIBUTION:PREVIOUSSTAGE:AF:fat_Total_IVA_TX_nor#]]></TAG>
            <VALUE/>
            <XPATH><![CDATA[DISTRIBUTION/DISTRIBUTION_STAGES/DISTRIBUTION_STAGE[@isPrevious='true']/FIELDS/FIELD[NAME='fat_Total_IVA_TX_nor']/VALUE]]></XPATH>
          </FIELD>
          <FIELD type="AdditionalFields" label="PAP_TRANS_EFETUADA" description="Transferência bancária efetuada?" source-type="AdditionalFields" has_confidential_data="False">
            <TAG><![CDATA[#DISTRIBUTION:PREVIOUSSTAGE:AF:PAP_TRANS_EFETUADA#]]></TAG>
            <VALUE/>
            <XPATH><![CDATA[DISTRIBUTION/DISTRIBUTION_STAGES/DISTRIBUTION_STAGE[@isPrevious='true']/FIELDS/FIELD[NAME='PAP_TRANS_EFETUADA']/VALUE]]></XPATH>
          </FIELD>
          <FIELD type="AdditionalFields" label="PAP_TRANSF_EFET" description="Transferência bancária efetuada?" source-type="AdditionalFields" has_confidential_data="False">
            <TAG><![CDATA[#DISTRIBUTION:PREVIOUSSTAGE:AF:PAP_TRANSF_EFET#]]></TAG>
            <VALUE/>
            <XPATH><![CDATA[DISTRIBUTION/DISTRIBUTION_STAGES/DISTRIBUTION_STAGE[@isPrevious='true']/FIELDS/FIELD[NAME='PAP_TRANSF_EFET']/VALUE]]></XPATH>
          </FIELD>
          <FIELD type="AdditionalFields" label="Periodicidade" description="Trimestral&#10;Semestral&#10;Anual&#10;Mensal&#10;Pontual" source-type="AdditionalFields" has_confidential_data="False">
            <TAG><![CDATA[#DISTRIBUTION:PREVIOUSSTAGE:AF:Periodicidade#]]></TAG>
            <VALUE/>
            <XPATH><![CDATA[DISTRIBUTION/DISTRIBUTION_STAGES/DISTRIBUTION_STAGE[@isPrevious='true']/FIELDS/FIELD[NAME='Periodicidade']/VALUE]]></XPATH>
          </FIELD>
          <FIELD type="AdditionalFields" label="E_UO" description="Unidade Orgânica" source-type="AdditionalFields" has_confidential_data="False">
            <TAG><![CDATA[#DISTRIBUTION:PREVIOUSSTAGE:AF:E_UO#]]></TAG>
            <VALUE/>
            <XPATH><![CDATA[DISTRIBUTION/DISTRIBUTION_STAGES/DISTRIBUTION_STAGE[@isPrevious='true']/FIELDS/FIELD[NAME='E_UO']/VALUE]]></XPATH>
          </FIELD>
          <FIELD type="AdditionalFields" label="PAP_VALIDADO_POR" description="Validado por:" source-type="AdditionalFields" has_confidential_data="False">
            <TAG><![CDATA[#DISTRIBUTION:PREVIOUSSTAGE:AF:PAP_VALIDADO_POR#]]></TAG>
            <VALUE/>
            <XPATH><![CDATA[DISTRIBUTION/DISTRIBUTION_STAGES/DISTRIBUTION_STAGE[@isPrevious='true']/FIELDS/FIELD[NAME='PAP_VALIDADO_POR']/VALUE]]></XPATH>
          </FIELD>
          <FIELD type="AdditionalFields" label="PAP_VALID_POR" description="Validar por:" source-type="AdditionalFields" has_confidential_data="False">
            <TAG><![CDATA[#DISTRIBUTION:PREVIOUSSTAGE:AF:PAP_VALID_POR#]]></TAG>
            <VALUE/>
            <XPATH><![CDATA[DISTRIBUTION/DISTRIBUTION_STAGES/DISTRIBUTION_STAGE[@isPrevious='true']/FIELDS/FIELD[NAME='PAP_VALID_POR']/VALUE]]></XPATH>
          </FIELD>
          <FIELD type="AdditionalFields" label="FATURAS_VALOR" description="Valor" source-type="AdditionalFields" has_confidential_data="False">
            <TAG><![CDATA[#DISTRIBUTION:PREVIOUSSTAGE:AF:FATURAS_VALOR#]]></TAG>
            <VALUE/>
            <XPATH><![CDATA[DISTRIBUTION/DISTRIBUTION_STAGES/DISTRIBUTION_STAGE[@isPrevious='true']/FIELDS/FIELD[NAME='FATURAS_VALOR']/VALUE]]></XPATH>
          </FIELD>
          <FIELD type="AdditionalFields" label="FATURAS_ValorAcima_FatMultipla" description="Valor acima da adjudicado e faturação múltipla?" source-type="AdditionalFields" has_confidential_data="False">
            <TAG><![CDATA[#DISTRIBUTION:PREVIOUSSTAGE:AF:FATURAS_ValorAcima_FatMultipla#]]></TAG>
            <VALUE/>
            <XPATH><![CDATA[DISTRIBUTION/DISTRIBUTION_STAGES/DISTRIBUTION_STAGE[@isPrevious='true']/FIELDS/FIELD[NAME='FATURAS_ValorAcima_FatMultipla']/VALUE]]></XPATH>
          </FIELD>
          <FIELD type="AdditionalFields" label="FATURAS_VerificacaoCertidoes" description="Verificação de Certidões ou Devolução de Fatura " source-type="AdditionalFields" has_confidential_data="False">
            <TAG><![CDATA[#DISTRIBUTION:PREVIOUSSTAGE:AF:FATURAS_VerificacaoCertidoes#]]></TAG>
            <VALUE/>
            <XPATH><![CDATA[DISTRIBUTION/DISTRIBUTION_STAGES/DISTRIBUTION_STAGE[@isPrevious='true']/FIELDS/FIELD[NAME='FATURAS_VerificacaoCertidoes']/VALUE]]></XPATH>
          </FIELD>
        </NODE>
      </NODE>
      <NODE label="Etapa Actual" type="Distribution_StagesTemplate_CurrentStageTemplate">
        <FIELD label="Ordem">
          <TAG><![CDATA[#DISTRIBUTION:CURRENTSTAGE:ORDER#]]></TAG>
          <VALUE><![CDATA[#DISTRIBUICAO:ETAPAATUAL:ORDEM#]]></VALUE>
          <XPATH/>
        </FIELD>
        <FIELD backwardCompatibility="true" label="Ordem">
          <TAG><![CDATA[#DISTRIBUICAO:ETAPAATUAL:ORDEM#]]></TAG>
          <VALUE><![CDATA[#DISTRIBUICAO:ETAPAATUAL:ORDEM#]]></VALUE>
          <XPATH><![CDATA[DISTRIBUTION/DISTRIBUTION_STAGES/DISTRIBUTION_STAGE[@isCurrent='true']/@StageOrder]]></XPATH>
        </FIELD>
        <FIELD label="Categoria de Credenciação">
          <TAG><![CDATA[#DISTRIBUTION:CURRENTSTAGE:CREDENTIATIONCATEGORY#]]></TAG>
          <VALUE><![CDATA[#DISTRIBUICAO:ETAPAATUAL:CATEGORIACREDENCIACAO#]]></VALUE>
          <XPATH><![CDATA[DISTRIBUTION/DISTRIBUTION_STAGES/DISTRIBUTION_STAGE[@isCurrent='true']/SecurityCategory]]></XPATH>
        </FIELD>
        <FIELD backwardCompatibility="true" label="Categoria de Credenciação">
          <TAG><![CDATA[#DISTRIBUICAO:ETAPAATUAL:CATEGORIACREDENCIACAO#]]></TAG>
          <VALUE><![CDATA[#DISTRIBUICAO:ETAPAATUAL:CATEGORIACREDENCIACAO#]]></VALUE>
          <XPATH><![CDATA[DISTRIBUTION/DISTRIBUTION_STAGES/DISTRIBUTION_STAGE[@isCurrent='true']/SecurityCategory]]></XPATH>
        </FIELD>
        <FIELD label="Nome">
          <TAG><![CDATA[#DISTRIBUTION:CURRENTSTAGE:NAME#]]></TAG>
          <VALUE><![CDATA[#DISTRIBUICAO:ETAPAATUAL:NOME#]]></VALUE>
          <XPATH><![CDATA[DISTRIBUTION/DISTRIBUTION_STAGES/DISTRIBUTION_STAGE[@isCurrent='true']/Name]]></XPATH>
        </FIELD>
        <FIELD backwardCompatibility="true" label="Nome">
          <TAG><![CDATA[#DISTRIBUICAO:ETAPAATUAL:NOME#]]></TAG>
          <VALUE><![CDATA[#DISTRIBUICAO:ETAPAATUAL:NOME#]]></VALUE>
          <XPATH><![CDATA[DISTRIBUTION/DISTRIBUTION_STAGES/DISTRIBUTION_STAGE[@isCurrent='true']/Name]]></XPATH>
        </FIELD>
        <FIELD label="Fase">
          <TAG><![CDATA[#DISTRIBUTION:CURRENTSTAGE:PHASE#]]></TAG>
          <VALUE><![CDATA[#DISTRIBUICAO:ETAPAATUAL:FASE#]]></VALUE>
          <XPATH><![CDATA[DISTRIBUTION/DISTRIBUTION_STAGES/DISTRIBUTION_STAGE[@isCurrent='true']/Phase]]></XPATH>
        </FIELD>
        <FIELD backwardCompatibility="true" label="Fase">
          <TAG><![CDATA[#DISTRIBUICAO:ETAPAATUAL:FASE#]]></TAG>
          <VALUE><![CDATA[#DISTRIBUICAO:ETAPAATUAL:FASE#]]></VALUE>
          <XPATH><![CDATA[DISTRIBUTION/DISTRIBUTION_STAGES/DISTRIBUTION_STAGE[@isCurrent='true']/Phase]]></XPATH>
        </FIELD>
        <FIELD label="Descrição">
          <TAG><![CDATA[#DISTRIBUTION:CURRENTSTAGE:DESCRIPTION#]]></TAG>
          <VALUE><![CDATA[#DISTRIBUICAO:ETAPAATUAL:DESCRICAO#]]></VALUE>
          <XPATH><![CDATA[DISTRIBUTION/DISTRIBUTION_STAGES/DISTRIBUTION_STAGE[@isCurrent='true']/Description]]></XPATH>
        </FIELD>
        <FIELD backwardCompatibility="true" label="Descrição">
          <TAG><![CDATA[#DISTRIBUICAO:ETAPAATUAL:DESCRICAO#]]></TAG>
          <VALUE><![CDATA[#DISTRIBUICAO:ETAPAATUAL:DESCRICAO#]]></VALUE>
          <XPATH><![CDATA[DISTRIBUTION/DISTRIBUTION_STAGES/DISTRIBUTION_STAGE[@isCurrent='true']/Description]]></XPATH>
        </FIELD>
        <FIELD label="Percurso">
          <TAG><![CDATA[#DISTRIBUTION:CURRENTSTAGE:DISTRIBUTIONTEMPLATE#]]></TAG>
          <VALUE><![CDATA[#DISTRIBUICAO:ETAPAATUAL:PERCURSO#]]></VALUE>
          <XPATH><![CDATA[DISTRIBUTION/DISTRIBUTION_STAGES/DISTRIBUTION_STAGE[@isCurrent='true']/TemplateName]]></XPATH>
        </FIELD>
        <FIELD backwardCompatibility="true" label="Percurso">
          <TAG><![CDATA[#DISTRIBUICAO:ETAPAATUAL:PERCURSO#]]></TAG>
          <VALUE><![CDATA[#DISTRIBUICAO:ETAPAATUAL:PERCURSO#]]></VALUE>
          <XPATH><![CDATA[DISTRIBUTION/DISTRIBUTION_STAGES/DISTRIBUTION_STAGE[@isCurrent='true']/TemplateName]]></XPATH>
        </FIELD>
        <FIELD label="Descrição empresa">
          <TAG><![CDATA[#DISTRIBUTION:CURRENTSTAGE:COMPANYDESCRIPTION#]]></TAG>
          <VALUE><![CDATA[#DISTRIBUICAO:ETAPAATUAL:DESCRICAOEMPRESA#]]></VALUE>
          <XPATH><![CDATA[DISTRIBUTION/DISTRIBUTION_STAGES/DISTRIBUTION_STAGE[@isCurrent='true']/CompanyDescription]]></XPATH>
        </FIELD>
        <FIELD backwardCompatibility="true" label="Empresa">
          <TAG><![CDATA[#DISTRIBUICAO:ETAPAATUAL:EMPRESA#]]></TAG>
          <VALUE><![CDATA[#DISTRIBUICAO:ETAPAATUAL:EMPRESA#]]></VALUE>
          <XPATH><![CDATA[DISTRIBUTION/DISTRIBUTION_STAGES/DISTRIBUTION_STAGE[@isCurrent='true']/Company]]></XPATH>
        </FIELD>
        <FIELD label="Estado">
          <TAG><![CDATA[#DISTRIBUTION:CURRENTSTAGE:STATE#]]></TAG>
          <VALUE><![CDATA[#DISTRIBUICAO:ETAPAATUAL:ESTADO#]]></VALUE>
          <XPATH><![CDATA[DISTRIBUTION/DISTRIBUTION_STAGES/DISTRIBUTION_STAGE[@isCurrent='true']/Status]]></XPATH>
        </FIELD>
        <FIELD backwardCompatibility="true" label="Estado">
          <TAG><![CDATA[#DISTRIBUICAO:ETAPAATUAL:ESTADO#]]></TAG>
          <VALUE><![CDATA[#DISTRIBUICAO:ETAPAATUAL:ESTADO#]]></VALUE>
          <XPATH><![CDATA[DISTRIBUTION/DISTRIBUTION_STAGES/DISTRIBUTION_STAGE[@isCurrent='true']/Status]]></XPATH>
        </FIELD>
        <FIELD label="Assinado">
          <TAG><![CDATA[#DISTRIBUTION:CURRENTSTAGE:SIGNED#]]></TAG>
          <VALUE><![CDATA[#DISTRIBUICAO:ETAPAATUAL:ASSINADA#]]></VALUE>
          <XPATH><![CDATA[DISTRIBUTION/DISTRIBUTION_STAGES/DISTRIBUTION_STAGE[@isCurrent='true']/Signed]]></XPATH>
        </FIELD>
        <FIELD backwardCompatibility="true" label="Assinado">
          <TAG><![CDATA[#DISTRIBUICAO:ETAPAATUAL:ASSINADA#]]></TAG>
          <VALUE><![CDATA[#DISTRIBUICAO:ETAPAATUAL:ASSINADA#]]></VALUE>
          <XPATH><![CDATA[DISTRIBUTION/DISTRIBUTION_STAGES/DISTRIBUTION_STAGE[@isCurrent='true']/Signed]]></XPATH>
        </FIELD>
        <FIELD label="Data de Leitura">
          <TAG><![CDATA[#DISTRIBUTION:CURRENTSTAGE:READDATE#]]></TAG>
          <VALUE><![CDATA[#DISTRIBUICAO:ETAPAATUAL:DATALEITURA#]]></VALUE>
          <XPATH><![CDATA[DISTRIBUTION/DISTRIBUTION_STAGES/DISTRIBUTION_STAGE[@isCurrent='true']/ReadDate]]></XPATH>
        </FIELD>
        <FIELD backwardCompatibility="true" label="Data de Leitura">
          <TAG><![CDATA[#DISTRIBUICAO:ETAPAATUAL:DATALEITURA#]]></TAG>
          <VALUE><![CDATA[#DISTRIBUICAO:ETAPAATUAL:DATALEITURA#]]></VALUE>
          <XPATH><![CDATA[DISTRIBUTION/DISTRIBUTION_STAGES/DISTRIBUTION_STAGE[@isCurrent='true']/ReadDate]]></XPATH>
        </FIELD>
        <FIELD label="Data de Envio">
          <TAG><![CDATA[#DISTRIBUTION:CURRENTSTAGE:SENDDATE#]]></TAG>
          <VALUE><![CDATA[#DISTRIBUICAO:ETAPAATUAL:DATAENVIO#]]></VALUE>
          <XPATH><![CDATA[DISTRIBUTION/DISTRIBUTION_STAGES/DISTRIBUTION_STAGE[@isCurrent='true']/OutDate]]></XPATH>
        </FIELD>
        <FIELD backwardCompatibility="true" label="Data de Envio">
          <TAG><![CDATA[#DISTRIBUICAO:ETAPAATUAL:DATAENVIO#]]></TAG>
          <VALUE><![CDATA[#DISTRIBUICAO:ETAPAATUAL:DATAENVIO#]]></VALUE>
          <XPATH><![CDATA[DISTRIBUTION/DISTRIBUTION_STAGES/DISTRIBUTION_STAGE[@isCurrent='true']/OutDate]]></XPATH>
        </FIELD>
        <FIELD label="Interveniente">
          <TAG><![CDATA[#DISTRIBUTION:CURRENTSTAGE:INTERVENIENT#]]></TAG>
          <VALUE><![CDATA[#DISTRIBUICAO:ETAPAATUAL:INTERVINIENTE#]]></VALUE>
          <XPATH><![CDATA[DISTRIBUTION/DISTRIBUTION_STAGES/DISTRIBUTION_STAGE[@isCurrent='true']/Intervinient]]></XPATH>
        </FIELD>
        <FIELD backwardCompatibility="true" label="Interveniente">
          <TAG><![CDATA[#DISTRIBUICAO:ETAPAATUAL:INTERVINIENTE#]]></TAG>
          <VALUE><![CDATA[#DISTRIBUICAO:ETAPAATUAL:INTERVINIENTE#]]></VALUE>
          <XPATH><![CDATA[DISTRIBUTION/DISTRIBUTION_STAGES/DISTRIBUTION_STAGE[@isCurrent='true']/Intervinient]]></XPATH>
        </FIELD>
        <FIELD label="Executante">
          <TAG><![CDATA[#DISTRIBUTION:CURRENTSTAGE:EXECUTANT#]]></TAG>
          <VALUE><![CDATA[#DISTRIBUICAO:ETAPAATUAL:EXECUTANTE#]]></VALUE>
          <XPATH><![CDATA[DISTRIBUTION/DISTRIBUTION_STAGES/DISTRIBUTION_STAGE[@isCurrent='true']/ExecutantUser]]></XPATH>
        </FIELD>
        <FIELD backwardCompatibility="true" label="Executante">
          <TAG><![CDATA[#DISTRIBUICAO:ETAPAATUAL:EXECUTANTE#]]></TAG>
          <VALUE><![CDATA[#DISTRIBUICAO:ETAPAATUAL:EXECUTANTE#]]></VALUE>
          <XPATH><![CDATA[DISTRIBUTION/DISTRIBUTION_STAGES/DISTRIBUTION_STAGE[@isCurrent='true']/ExecutantUser]]></XPATH>
        </FIELD>
        <FIELD label="Tipo de Despacho">
          <TAG><![CDATA[#DISTRIBUTION:CURRENTSTAGE:DISPATCHTYPE#]]></TAG>
          <VALUE><![CDATA[#DISTRIBUICAO:ETAPAATUAL:TIPODESPACHO#]]></VALUE>
          <XPATH><![CDATA[DISTRIBUTION/DISTRIBUTION_STAGES/DISTRIBUTION_STAGE[@isCurrent='true']/DISTRIBUTION_STAGE_GENERALDATA/TextKind]]></XPATH>
        </FIELD>
        <FIELD backwardCompatibility="true" label="Tipo de Despacho">
          <TAG><![CDATA[#DISTRIBUICAO:ETAPAATUAL:TIPODESPACHO#]]></TAG>
          <VALUE><![CDATA[#DISTRIBUICAO:ETAPAATUAL:TIPODESPACHO#]]></VALUE>
          <XPATH><![CDATA[DISTRIBUTION/DISTRIBUTION_STAGES/DISTRIBUTION_STAGE[@isCurrent='true']/DISTRIBUTION_STAGE_GENERALDATA/TextKind]]></XPATH>
        </FIELD>
        <FIELD label="Despacho">
          <TAG><![CDATA[#DISTRIBUTION:CURRENTSTAGE:DISPATCH#]]></TAG>
          <VALUE><![CDATA[#DISTRIBUICAO:ETAPAATUAL:DESPACHO#]]></VALUE>
          <XPATH><![CDATA[DISTRIBUTION/DISTRIBUTION_STAGES/DISTRIBUTION_STAGE[@isCurrent='true']/DISTRIBUTION_STAGE_GENERALDATA/Text]]></XPATH>
        </FIELD>
        <FIELD backwardCompatibility="true" label="Despacho">
          <TAG><![CDATA[#DISTRIBUICAO:ETAPAATUAL:DESPACHO#]]></TAG>
          <VALUE><![CDATA[#DISTRIBUICAO:ETAPAATUAL:DESPACHO#]]></VALUE>
          <XPATH><![CDATA[DISTRIBUTION/DISTRIBUTION_STAGES/DISTRIBUTION_STAGE[@isCurrent='true']/DISTRIBUTION_STAGE_GENERALDATA/Text]]></XPATH>
        </FIELD>
        <NODE label="Campos Adicionais..." isWindowSelector="true">
          <FIELD backwardCompatibility="true" type="AdditionalFields" label="_ENT_SEGURADORA" description="_ENT_SEGURADORA" source-type="AdditionalFields" has_confidential_data="False">
            <TAG><![CDATA[#DISTRIBUICAO:ETAPAATUAL:CA:_ENT_SEGURADORA#]]></TAG>
            <VALUE/>
            <XPATH><![CDATA[DISTRIBUTION/DISTRIBUTION_STAGES/DISTRIBUTION_STAGE[@isCurrent='true']/FIELDS/FIELD[NAME='_ENT_SEGURADORA']/VALUE]]></XPATH>
          </FIELD>
          <FIELD backwardCompatibility="true" type="AdditionalFields" label="Data" description="Data" source-type="AdditionalFields" has_confidential_data="False">
            <TAG><![CDATA[#DISTRIBUICAO:ETAPAATUAL:CA:Data#]]></TAG>
            <VALUE/>
            <XPATH><![CDATA[DISTRIBUTION/DISTRIBUTION_STAGES/DISTRIBUTION_STAGE[@isCurrent='true']/FIELDS/FIELD[NAME='Data']/VALUE]]></XPATH>
          </FIELD>
          <FIELD backwardCompatibility="true" type="AdditionalFields" label="Data_Devol_AR" description="Data_Devol_AR" source-type="AdditionalFields" has_confidential_data="False">
            <TAG><![CDATA[#DISTRIBUICAO:ETAPAATUAL:CA:Data_Devol_AR#]]></TAG>
            <VALUE/>
            <XPATH><![CDATA[DISTRIBUTION/DISTRIBUTION_STAGES/DISTRIBUTION_STAGE[@isCurrent='true']/FIELDS/FIELD[NAME='Data_Devol_AR']/VALUE]]></XPATH>
          </FIELD>
          <FIELD backwardCompatibility="true" type="AdditionalFields" label="Data_Exp" description="Data_Exp" source-type="AdditionalFields" has_confidential_data="False">
            <TAG><![CDATA[#DISTRIBUICAO:ETAPAATUAL:CA:Data_Exp#]]></TAG>
            <VALUE/>
            <XPATH><![CDATA[DISTRIBUTION/DISTRIBUTION_STAGES/DISTRIBUTION_STAGE[@isCurrent='true']/FIELDS/FIELD[NAME='Data_Exp']/VALUE]]></XPATH>
          </FIELD>
          <FIELD backwardCompatibility="true" type="AdditionalFields" label="E_TIPO" description="E_TIPO" source-type="AdditionalFields" has_confidential_data="False">
            <TAG><![CDATA[#DISTRIBUICAO:ETAPAATUAL:CA:E_TIPO#]]></TAG>
            <VALUE/>
            <XPATH><![CDATA[DISTRIBUTION/DISTRIBUTION_STAGES/DISTRIBUTION_STAGE[@isCurrent='true']/FIELDS/FIELD[NAME='E_TIPO']/VALUE]]></XPATH>
          </FIELD>
          <FIELD backwardCompatibility="true" type="AdditionalFields" label="Entidade" description="Entidade" source-type="AdditionalFields" has_confidential_data="False">
            <TAG><![CDATA[#DISTRIBUICAO:ETAPAATUAL:CA:Entidade#]]></TAG>
            <VALUE/>
            <XPATH><![CDATA[DISTRIBUTION/DISTRIBUTION_STAGES/DISTRIBUTION_STAGE[@isCurrent='true']/FIELDS/FIELD[NAME='Entidade']/VALUE]]></XPATH>
          </FIELD>
          <FIELD backwardCompatibility="true" type="AdditionalFields" label="FORM_DGO" description="FORM_DGO" source-type="AdditionalFields" has_confidential_data="False">
            <TAG><![CDATA[#DISTRIBUICAO:ETAPAATUAL:CA:FORM_DGO#]]></TAG>
            <VALUE/>
            <XPATH><![CDATA[DISTRIBUTION/DISTRIBUTION_STAGES/DISTRIBUTION_STAGE[@isCurrent='true']/FIELDS/FIELD[NAME='FORM_DGO']/VALUE]]></XPATH>
          </FIELD>
          <FIELD backwardCompatibility="true" type="AdditionalFields" label="FORM_DGO2" description="FORM_DGO2" source-type="AdditionalFields" has_confidential_data="False">
            <TAG><![CDATA[#DISTRIBUICAO:ETAPAATUAL:CA:FORM_DGO2#]]></TAG>
            <VALUE/>
            <XPATH><![CDATA[DISTRIBUTION/DISTRIBUTION_STAGES/DISTRIBUTION_STAGE[@isCurrent='true']/FIELDS/FIELD[NAME='FORM_DGO2']/VALUE]]></XPATH>
          </FIELD>
          <FIELD backwardCompatibility="true" type="AdditionalFields" label="Fundamentação" description="Fundamentação" source-type="AdditionalFields" has_confidential_data="False">
            <TAG><![CDATA[#DISTRIBUICAO:ETAPAATUAL:CA:Fundamentação#]]></TAG>
            <VALUE/>
            <XPATH><![CDATA[DISTRIBUTION/DISTRIBUTION_STAGES/DISTRIBUTION_STAGE[@isCurrent='true']/FIELDS/FIELD[NAME='Fundamentação']/VALUE]]></XPATH>
          </FIELD>
          <FIELD backwardCompatibility="true" type="AdditionalFields" label="NOMEDOCONDUTOR" description="NOMEDOCONDUTOR" source-type="AdditionalFields" has_confidential_data="False">
            <TAG><![CDATA[#DISTRIBUICAO:ETAPAATUAL:CA:NOMEDOCONDUTOR#]]></TAG>
            <VALUE/>
            <XPATH><![CDATA[DISTRIBUTION/DISTRIBUTION_STAGES/DISTRIBUTION_STAGE[@isCurrent='true']/FIELDS/FIELD[NAME='NOMEDOCONDUTOR']/VALUE]]></XPATH>
          </FIELD>
          <FIELD backwardCompatibility="true" type="AdditionalFields" label="PC_DEIT" description="PC_DEIT" source-type="AdditionalFields" has_confidential_data="False">
            <TAG><![CDATA[#DISTRIBUICAO:ETAPAATUAL:CA:PC_DEIT#]]></TAG>
            <VALUE/>
            <XPATH><![CDATA[DISTRIBUTION/DISTRIBUTION_STAGES/DISTRIBUTION_STAGE[@isCurrent='true']/FIELDS/FIELD[NAME='PC_DEIT']/VALUE]]></XPATH>
          </FIELD>
          <FIELD backwardCompatibility="true" type="AdditionalFields" label="SEP_Reg_Biog_Trab" description="SEP_Reg_Biog_Trab" source-type="AdditionalFields" has_confidential_data="False">
            <TAG><![CDATA[#DISTRIBUICAO:ETAPAATUAL:CA:SEP_Reg_Biog_Trab#]]></TAG>
            <VALUE/>
            <XPATH><![CDATA[DISTRIBUTION/DISTRIBUTION_STAGES/DISTRIBUTION_STAGE[@isCurrent='true']/FIELDS/FIELD[NAME='SEP_Reg_Biog_Trab']/VALUE]]></XPATH>
          </FIELD>
          <FIELD backwardCompatibility="true" type="AdditionalFields" label="sep_reunioes_cd" description="sep_reunioes_cd" source-type="AdditionalFields" has_confidential_data="False">
            <TAG><![CDATA[#DISTRIBUICAO:ETAPAATUAL:CA:sep_reunioes_cd#]]></TAG>
            <VALUE/>
            <XPATH><![CDATA[DISTRIBUTION/DISTRIBUTION_STAGES/DISTRIBUTION_STAGE[@isCurrent='true']/FIELDS/FIELD[NAME='sep_reunioes_cd']/VALUE]]></XPATH>
          </FIELD>
          <FIELD backwardCompatibility="true" type="AdditionalFields" label="Serviço" description="Serviço" source-type="AdditionalFields" has_confidential_data="False">
            <TAG><![CDATA[#DISTRIBUICAO:ETAPAATUAL:CA:Serviço#]]></TAG>
            <VALUE/>
            <XPATH><![CDATA[DISTRIBUTION/DISTRIBUTION_STAGES/DISTRIBUTION_STAGE[@isCurrent='true']/FIELDS/FIELD[NAME='Serviço']/VALUE]]></XPATH>
          </FIELD>
          <FIELD backwardCompatibility="true" type="AdditionalFields" label="TIPODEDOCUMENTO" description="TIPODEDOCUMENTO" source-type="AdditionalFields" has_confidential_data="False">
            <TAG><![CDATA[#DISTRIBUICAO:ETAPAATUAL:CA:TIPODEDOCUMENTO#]]></TAG>
            <VALUE/>
            <XPATH><![CDATA[DISTRIBUTION/DISTRIBUTION_STAGES/DISTRIBUTION_STAGE[@isCurrent='true']/FIELDS/FIELD[NAME='TIPODEDOCUMENTO']/VALUE]]></XPATH>
          </FIELD>
          <FIELD backwardCompatibility="true" type="AdditionalFields" label="TITULOCONDUCAO" description="TITULOCONDUCAO" source-type="AdditionalFields" has_confidential_data="False">
            <TAG><![CDATA[#DISTRIBUICAO:ETAPAATUAL:CA:TITULOCONDUCAO#]]></TAG>
            <VALUE/>
            <XPATH><![CDATA[DISTRIBUTION/DISTRIBUTION_STAGES/DISTRIBUTION_STAGE[@isCurrent='true']/FIELDS/FIELD[NAME='TITULOCONDUCAO']/VALUE]]></XPATH>
          </FIELD>
          <FIELD backwardCompatibility="true" type="AdditionalFields" label="ValoresLOE" description="ValoresLOE" source-type="AdditionalFields" has_confidential_data="False">
            <TAG><![CDATA[#DISTRIBUICAO:ETAPAATUAL:CA:ValoresLOE#]]></TAG>
            <VALUE/>
            <XPATH><![CDATA[DISTRIBUTION/DISTRIBUTION_STAGES/DISTRIBUTION_STAGE[@isCurrent='true']/FIELDS/FIELD[NAME='ValoresLOE']/VALUE]]></XPATH>
          </FIELD>
          <FIELD backwardCompatibility="true" type="AdditionalFields" label="FATURAS_ContactoFornecedor" description="(Fornecedor) Contacto" source-type="AdditionalFields" has_confidential_data="False">
            <TAG><![CDATA[#DISTRIBUICAO:ETAPAATUAL:CA:FATURAS_ContactoFornecedor#]]></TAG>
            <VALUE/>
            <XPATH><![CDATA[DISTRIBUTION/DISTRIBUTION_STAGES/DISTRIBUTION_STAGE[@isCurrent='true']/FIELDS/FIELD[NAME='FATURAS_ContactoFornecedor']/VALUE]]></XPATH>
          </FIELD>
          <FIELD backwardCompatibility="true" type="AdditionalFields" label="FATURAS_ContribuinteFornecedor" description="(Fornecedor) Contribuinte" source-type="AdditionalFields" has_confidential_data="False">
            <TAG><![CDATA[#DISTRIBUICAO:ETAPAATUAL:CA:FATURAS_ContribuinteFornecedor#]]></TAG>
            <VALUE/>
            <XPATH><![CDATA[DISTRIBUTION/DISTRIBUTION_STAGES/DISTRIBUTION_STAGE[@isCurrent='true']/FIELDS/FIELD[NAME='FATURAS_ContribuinteFornecedor']/VALUE]]></XPATH>
          </FIELD>
          <FIELD backwardCompatibility="true" type="AdditionalFields" label="FATURAS_DesignacaoFornecedor" description="(Fornecedor) Designação" source-type="AdditionalFields" has_confidential_data="False">
            <TAG><![CDATA[#DISTRIBUICAO:ETAPAATUAL:CA:FATURAS_DesignacaoFornecedor#]]></TAG>
            <VALUE/>
            <XPATH><![CDATA[DISTRIBUTION/DISTRIBUTION_STAGES/DISTRIBUTION_STAGE[@isCurrent='true']/FIELDS/FIELD[NAME='FATURAS_DesignacaoFornecedor']/VALUE]]></XPATH>
          </FIELD>
          <FIELD backwardCompatibility="true" type="AdditionalFields" label="FATURAS_NomeFornecedor" description="(Fornecedor) Nome" source-type="AdditionalFields" has_confidential_data="False">
            <TAG><![CDATA[#DISTRIBUICAO:ETAPAATUAL:CA:FATURAS_NomeFornecedor#]]></TAG>
            <VALUE/>
            <XPATH><![CDATA[DISTRIBUTION/DISTRIBUTION_STAGES/DISTRIBUTION_STAGE[@isCurrent='true']/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ICAO:ETAPAATUAL:CA:Período#]]></TAG>
            <VALUE/>
            <XPATH><![CDATA[DISTRIBUTION/DISTRIBUTION_STAGES/DISTRIBUTION_STAGE[@isCurrent='true']/FIELDS/FIELD[NAME='Período']/VALUE]]></XPATH>
          </FIELD>
          <FIELD backwardCompatibility="true" type="AdditionalFields" label="DEN_LEG" description="A denúncia é legítima?" source-type="AdditionalFields" has_confidential_data="False">
            <TAG><![CDATA[#DISTRIBUICAO:ETAPAATUAL:CA:DEN_LEG#]]></TAG>
            <VALUE/>
            <XPATH><![CDATA[DISTRIBUTION/DISTRIBUTION_STAGES/DISTRIBUTION_STAGE[@isCurrent='true']/FIELDS/FIELD[NAME='DEN_LEG']/VALUE]]></XPATH>
          </FIELD>
          <FIELD backwardCompatibility="true" type="AdditionalFields" label="TipoSituacao" description="A usar nos formulários originados no site" source-type="AdditionalFields" has_confidential_data="False">
            <TAG><![CDATA[#DISTRIBUICAO:ETAPAATUAL:CA:TipoSituacao#]]></TAG>
            <VALUE/>
            <XPATH><![CDATA[DISTRIBUTION/DISTRIBUTION_STAGES/DISTRIBUTION_STAGE[@isCurrent='true']/FIELDS/FIELD[NAME='TipoSituacao']/VALUE]]></XPATH>
          </FIELD>
          <FIELD backwardCompatibility="true" type="AdditionalFields" label="DEN_Aceita_Termos" description="Aceita termos e condições" source-type="AdditionalFields" has_confidential_data="False">
            <TAG><![CDATA[#DISTRIBUICAO:ETAPAATUAL:CA:DEN_Aceita_Termos#]]></TAG>
            <VALUE/>
            <XPATH><![CDATA[DISTRIBUTION/DISTRIBUTION_STAGES/DISTRIBUTION_STAGE[@isCurrent='true']/FIELDS/FIELD[NAME='DEN_Aceita_Termos']/VALUE]]></XPATH>
          </FIELD>
          <FIELD backwardCompatibility="true" type="AdditionalFields" label="PAP_ANEX_COMPROV" description="Anexado comprovatido HomeBanking?" source-type="AdditionalFields" has_confidential_data="False">
            <TAG><![CDATA[#DISTRIBUICAO:ETAPAATUAL:CA:PAP_ANEX_COMPROV#]]></TAG>
            <VALUE/>
            <XPATH><![CDATA[DISTRIBUTION/DISTRIBUTION_STAGES/DISTRIBUTION_STAGE[@isCurrent='true']/FIELDS/FIELD[NAME='PAP_ANEX_COMPROV']/VALUE]]></XPATH>
          </FIELD>
          <FIELD backwardCompatibility="true" type="AdditionalFields" label="PAP_ANEXADO_COMPROVATIVO" description="Anexado comprovativo HomeBanking?" source-type="AdditionalFields" has_confidential_data="False">
            <TAG><![CDATA[#DISTRIBUICAO:ETAPAATUAL:CA:PAP_ANEXADO_COMPROVATIVO#]]></TAG>
            <VALUE/>
            <XPATH><![CDATA[DISTRIBUTION/DISTRIBUTION_STAGES/DISTRIBUTION_STAGE[@isCurrent='true']/FIELDS/FIELD[NAME='PAP_ANEXADO_COMPROVATIVO']/VALUE]]></XPATH>
          </FIELD>
          <FIELD backwardCompatibility="true" type="AdditionalFields" label="Ano" description="Ano" source-type="AdditionalFields" has_confidential_data="False">
            <TAG><![CDATA[#DISTRIBUICAO:ETAPAATUAL:CA:Ano#]]></TAG>
            <VALUE/>
            <XPATH><![CDATA[DISTRIBUTION/DISTRIBUTION_STAGES/DISTRIBUTION_STAGE[@isCurrent='true']/FIELDS/FIELD[NAME='Ano']/VALUE]]></XPATH>
          </FIELD>
          <FIELD backwardCompatibility="true" type="AdditionalFields" label="PAP_APROV" description="Aprovado?" source-type="AdditionalFields" has_confidential_data="False">
            <TAG><![CDATA[#DISTRIBUICAO:ETAPAATUAL:CA:PAP_APROV#]]></TAG>
            <VALUE/>
            <XPATH><![CDATA[DISTRIBUTION/DISTRIBUTION_STAGES/DISTRIBUTION_STAGE[@isCurrent='true']/FIELDS/FIELD[NAME='PAP_APROV']/VALUE]]></XPATH>
          </FIELD>
          <FIELD backwardCompatibility="true" type="AdditionalFields" label="PAP_APROVADO" description="Aprovado?" source-type="AdditionalFields" has_confidential_data="False">
            <TAG><![CDATA[#DISTRIBUICAO:ETAPAATUAL:CA:PAP_APROVADO#]]></TAG>
            <VALUE/>
            <XPATH><![CDATA[DISTRIBUTION/DISTRIBUTION_STAGES/DISTRIBUTION_STAGE[@isCurrent='true']/FIELDS/FIELD[NAME='PAP_APROVADO']/VALUE]]></XPATH>
          </FIELD>
          <FIELD backwardCompatibility="true" type="AdditionalFields" label="Arguido_Requerido" description="Arguido/Requerido" source-type="AdditionalFields" has_confidential_data="False">
            <TAG><![CDATA[#DISTRIBUICAO:ETAPAATUAL:CA:Arguido_Requerido#]]></TAG>
            <VALUE/>
            <XPATH><![CDATA[DISTRIBUTION/DISTRIBUTION_STAGES/DISTRIBUTION_STAGE[@isCurrent='true']/FIELDS/FIELD[NAME='Arguido_Requerido']/VALUE]]></XPATH>
          </FIELD>
          <FIELD backwardCompatibility="true" type="AdditionalFields" label="PAP_ASS" description="Assinado?" source-type="AdditionalFields" has_confidential_data="False">
            <TAG><![CDATA[#DISTRIBUICAO:ETAPAATUAL:CA:PAP_ASS#]]></TAG>
            <VALUE/>
            <XPATH><![CDATA[DISTRIBUTION/DISTRIBUTION_STAGES/DISTRIBUTION_STAGE[@isCurrent='true']/FIELDS/FIELD[NAME='PAP_ASS']/VALUE]]></XPATH>
          </FIELD>
          <FIELD backwardCompatibility="true" type="AdditionalFields" label="PAP_ASSINADO" description="Assinado?" source-type="AdditionalFields" has_confidential_data="False">
            <TAG><![CDATA[#DISTRIBUICAO:ETAPAATUAL:CA:PAP_ASSINADO#]]></TAG>
            <VALUE/>
            <XPATH><![CDATA[DISTRIBUTION/DISTRIBUTION_STAGES/DISTRIBUTION_STAGE[@isCurrent='true']/FIELDS/FIELD[NAME='PAP_ASSINADO']/VALUE]]></XPATH>
          </FIELD>
          <FIELD backwardCompatibility="true" type="AdditionalFields" label="DEN_Origina_Den" description="Associou distribuição de denuncia?" source-type="AdditionalFields" has_confidential_data="False">
            <TAG><![CDATA[#DISTRIBUICAO:ETAPAATUAL:CA:DEN_Origina_Den#]]></TAG>
            <VALUE/>
            <XPATH><![CDATA[DISTRIBUTION/DISTRIBUTION_STAGES/DISTRIBUTION_STAGE[@isCurrent='true']/FIELDS/FIELD[NAME='DEN_Origina_Den']/VALUE]]></XPATH>
          </FIELD>
          <FIELD backwardCompatibility="true" type="AdditionalFields" label="Atividade" description="Atividade" source-type="AdditionalFields" has_confidential_data="False">
            <TAG><![CDATA[#DISTRIBUICAO:ETAPAATUAL:CA:Atividade#]]></TAG>
            <VALUE/>
            <XPATH><![CDATA[DISTRIBUTION/DISTRIBUTION_STAGES/DISTRIBUTION_STAGE[@isCurrent='true']/FIELDS/FIELD[NAME='Atividade']/VALUE]]></XPATH>
          </FIELD>
          <FIELD backwardCompatibility="true" type="AdditionalFields" label="fat_iva_tx_normal" description="Base Tributável de IVA Taxa Normal" source-type="AdditionalFields" has_confidential_data="False">
            <TAG><![CDATA[#DISTRIBUICAO:ETAPAATUAL:CA:fat_iva_tx_normal#]]></TAG>
            <VALUE/>
            <XPATH><![CDATA[DISTRIBUTION/DISTRIBUTION_STAGES/DISTRIBUTION_STAGE[@isCurrent='true']/FIELDS/FIELD[NAME='fat_iva_tx_normal']/VALUE]]></XPATH>
          </FIELD>
          <FIELD backwardCompatibility="true" type="AdditionalFields" label="Custom_string" description="Campo adicional alfanumérico" source-type="AdditionalFields" has_confidential_data="False">
            <TAG><![CDATA[#DISTRIBUICAO:ETAPAATUAL:CA:Custom_string#]]></TAG>
            <VALUE/>
            <XPATH><![CDATA[DISTRIBUTION/DISTRIBUTION_STAGES/DISTRIBUTION_STAGE[@isCurrent='true']/FIELDS/FIELD[NAME='Custom_string']/VALUE]]></XPATH>
          </FIELD>
          <FIELD backwardCompatibility="true" type="AdditionalFields" label="Custom_bool" description="Campo adicional booleano" source-type="AdditionalFields" has_confidential_data="False">
            <TAG><![CDATA[#DISTRIBUICAO:ETAPAATUAL:CA:Custom_bool#]]></TAG>
            <VALUE/>
            <XPATH><![CDATA[DISTRIBUTION/DISTRIBUTION_STAGES/DISTRIBUTION_STAGE[@isCurrent='true']/FIELDS/FIELD[NAME='Custom_bool']/VALUE]]></XPATH>
          </FIELD>
          <FIELD backwardCompatibility="true" type="AdditionalFields" label="Custom_data" description="Campo adicional data" source-type="AdditionalFields" has_confidential_data="False">
            <TAG><![CDATA[#DISTRIBUICAO:ETAPAATUAL:CA:Custom_data#]]></TAG>
            <VALUE/>
            <XPATH><![CDATA[DISTRIBUTION/DISTRIBUTION_STAGES/DISTRIBUTION_STAGE[@isCurrent='true']/FIELDS/FIELD[NAME='Custom_data']/VALUE]]></XPATH>
          </FIELD>
          <FIELD backwardCompatibility="true" type="AdditionalFields" label="Custom_list" description="Campo adicional lista de valores" source-type="AdditionalFields" has_confidential_data="False">
            <TAG><![CDATA[#DISTRIBUICAO:ETAPAATUAL:CA:Custom_list#]]></TAG>
            <VALUE/>
            <XPATH><![CDATA[DISTRIBUTION/DISTRIBUTION_STAGES/DISTRIBUTION_STAGE[@isCurrent='true']/FIELDS/FIELD[NAME='Custom_list']/VALUE]]></XPATH>
          </FIELD>
          <FIELD backwardCompatibility="true" type="AdditionalFields" label="Custom_num" description="Campo adicional numérico" source-type="AdditionalFields" has_confidential_data="False">
            <TAG><![CDATA[#DISTRIBUICAO:ETAPAATUAL:CA:Custom_num#]]></TAG>
            <VALUE/>
            <XPATH><![CDATA[DISTRIBUTION/DISTRIBUTION_STAGES/DISTRIBUTION_STAGE[@isCurrent='true']/FIELDS/FIELD[NAME='Custom_num']/VALUE]]></XPATH>
          </FIELD>
          <FIELD backwardCompatibility="true" type="AdditionalFields" label="Canal" description="Canal de Entrada da reclamação" source-type="AdditionalFields" has_confidential_data="False">
            <TAG><![CDATA[#DISTRIBUICAO:ETAPAATUAL:CA:Canal#]]></TAG>
            <VALUE/>
            <XPATH><![CDATA[DISTRIBUTION/DISTRIBUTION_STAGES/DISTRIBUTION_STAGE[@isCurrent='true']/FIELDS/FIELD[NAME='Canal']/VALUE]]></XPATH>
          </FIELD>
          <FIELD backwardCompatibility="true" type="AdditionalFields" label="E_CATEGORIA" description="Categoria" source-type="AdditionalFields" has_confidential_data="False">
            <TAG><![CDATA[#DISTRIBUICAO:ETAPAATUAL:CA:E_CATEGORIA#]]></TAG>
            <VALUE/>
            <XPATH><![CDATA[DISTRIBUTION/DISTRIBUTION_STAGES/DISTRIBUTION_STAGE[@isCurrent='true']/FIELDS/FIELD[NAME='E_CATEGORIA']/VALUE]]></XPATH>
          </FIELD>
          <FIELD backwardCompatibility="true" type="AdditionalFields" label="Caucao" description="Caução" source-type="AdditionalFields" has_confidential_data="False">
            <TAG><![CDATA[#DISTRIBUICAO:ETAPAATUAL:CA:Caucao#]]></TAG>
            <VALUE/>
            <XPATH><![CDATA[DISTRIBUTION/DISTRIBUTION_STAGES/DISTRIBUTION_STAGE[@isCurrent='true']/FIELDS/FIELD[NAME='Caucao']/VALUE]]></XPATH>
          </FIELD>
          <FIELD backwardCompatibility="true" type="AdditionalFields" label="CRT_A_PSI" description="Certificado de Avaliação Psicológica" source-type="AdditionalFields" has_confidential_data="False">
            <TAG><![CDATA[#DISTRIBUICAO:ETAPAATUAL:CA:CRT_A_PSI#]]></TAG>
            <VALUE/>
            <XPATH><![CDATA[DISTRIBUTION/DISTRIBUTION_STAGES/DISTRIBUTION_STAGE[@isCurrent='true']/FIELDS/FIELD[NAME='CRT_A_PSI']/VALUE]]></XPATH>
          </FIELD>
          <FIELD backwardCompatibility="true" type="AdditionalFields" label="ClasseEntidade" description="Classe de Entidade" source-type="AdditionalFields" has_confidential_data="False">
            <TAG><![CDATA[#DISTRIBUICAO:ETAPAATUAL:CA:ClasseEntidade#]]></TAG>
            <VALUE/>
            <XPATH><![CDATA[DISTRIBUTION/DISTRIBUTION_STAGES/DISTRIBUTION_STAGE[@isCurrent='true']/FIELDS/FIELD[NAME='ClasseEntidade']/VALUE]]></XPATH>
          </FIELD>
          <FIELD backwardCompatibility="true" type="AdditionalFields" label="Estrada" description="Classificação da estrada" source-type="AdditionalFields" has_confidential_data="False">
            <TAG><![CDATA[#DISTRIBUICAO:ETAPAATUAL:CA:Estrada#]]></TAG>
            <VALUE/>
            <XPATH><![CDATA[DISTRIBUTION/DISTRIBUTION_STAGES/DISTRIBUTION_STAGE[@isCurrent='true']/FIELDS/FIELD[NAME='Estrada']/VALUE]]></XPATH>
          </FIELD>
          <FIELD backwardCompatibility="true" type="AdditionalFields" label="TipificaçãoOcor" description="Classificação do evento" source-type="AdditionalFields" has_confidential_data="False">
            <TAG><![CDATA[#DISTRIBUICAO:ETAPAATUAL:CA:TipificaçãoOcor#]]></TAG>
            <VALUE/>
            <XPATH><![CDATA[DISTRIBUTION/DISTRIBUTION_STAGES/DISTRIBUTION_STAGE[@isCurrent='true']/FIELDS/FIELD[NAME='TipificaçãoOcor']/VALUE]]></XPATH>
          </FIELD>
          <FIELD backwardCompatibility="true" type="AdditionalFields" label="FATURAS_CodigoGERFIP" description="Código do Fornecedor GERFIP" source-type="AdditionalFields" has_confidential_data="False">
            <TAG><![CDATA[#DISTRIBUICAO:ETAPAATUAL:CA:FATURAS_CodigoGERFIP#]]></TAG>
            <VALUE/>
            <XPATH><![CDATA[DISTRIBUTION/DISTRIBUTION_STAGES/DISTRIBUTION_STAGE[@isCurrent='true']/FIELDS/FIELD[NAME='FATURAS_CodigoGERFIP']/VALUE]]></XPATH>
          </FIELD>
          <FIELD backwardCompatibility="true" type="AdditionalFields" label="CódigoPostal" description="Código Postal do Reclamante" source-type="AdditionalFields" has_confidential_data="False">
            <TAG><![CDATA[#DISTRIBUICAO:ETAPAATUAL:CA:CódigoPostal#]]></TAG>
            <VALUE/>
            <XPATH><![CDATA[DISTRIBUTION/DISTRIBUTION_STAGES/DISTRIBUTION_STAGE[@isCurrent='true']/FIELDS/FIELD[NAME='CódigoPostal']/VALUE]]></XPATH>
          </FIELD>
          <FIELD backwardCompatibility="true" type="AdditionalFields" label="E_COD_SIOE" description="Código SIOE" source-type="AdditionalFields" has_confidential_data="False">
            <TAG><![CDATA[#DISTRIBUICAO:ETAPAATUAL:CA:E_COD_SIOE#]]></TAG>
            <VALUE/>
            <XPATH><![CDATA[DISTRIBUTION/DISTRIBUTION_STAGES/DISTRIBUTION_STAGE[@isCurrent='true']/FIELDS/FIELD[NAME='E_COD_SIOE']/VALUE]]></XPATH>
          </FIELD>
          <FIELD backwardCompatibility="true" type="AdditionalFields" label="E_Cod_postal" description="Código-Postal" source-type="AdditionalFields" has_confidential_data="False">
            <TAG><![CDATA[#DISTRIBUICAO:ETAPAATUAL:CA:E_Cod_postal#]]></TAG>
            <VALUE/>
            <XPATH><![CDATA[DISTRIBUTION/DISTRIBUTION_STAGES/DISTRIBUTION_STAGE[@isCurrent='true']/FIELDS/FIELD[NAME='E_Cod_postal']/VALUE]]></XPATH>
          </FIELD>
          <FIELD backwardCompatibility="true" type="AdditionalFields" label="DEN_Concorda" description="Concorda" source-type="AdditionalFields" has_confidential_data="False">
            <TAG><![CDATA[#DISTRIBUICAO:ETAPAATUAL:CA:DEN_Concorda#]]></TAG>
            <VALUE/>
            <XPATH><![CDATA[DISTRIBUTION/DISTRIBUTION_STAGES/DISTRIBUTION_STAGE[@isCurrent='true']/FIELDS/FIELD[NAME='DEN_Concorda']/VALUE]]></XPATH>
          </FIELD>
          <FIELD backwardCompatibility="true" type="AdditionalFields" label="DEN_Contato" description="Contato telefónico" source-type="AdditionalFields" has_confidential_data="False">
            <TAG><![CDATA[#DISTRIBUICAO:ETAPAATUAL:CA:DEN_Contato#]]></TAG>
            <VALUE/>
            <XPATH><![CDATA[DISTRIBUTION/DISTRIBUTION_STAGES/DISTRIBUTION_STAGE[@isCurrent='true']/FIELDS/FIELD[NAME='DEN_Contato']/VALUE]]></XPATH>
          </FIELD>
          <FIELD backwardCompatibility="true" type="AdditionalFields" label="FATURAS_ContribuinteCliente" description="Contribuinte do Cliente" source-type="AdditionalFields" has_confidential_data="False">
            <TAG><![CDATA[#DISTRIBUICAO:ETAPAATUAL:CA:FATURAS_ContribuinteCliente#]]></TAG>
            <VALUE/>
            <XPATH><![CDATA[DISTRIBUTION/DISTRIBUTION_STAGES/DISTRIBUTION_STAGE[@isCurrent='true']/FIELDS/FIELD[NAME='FATURAS_ContribuinteCliente']/VALUE]]></XPATH>
          </FIELD>
          <FIELD backwardCompatibility="true" type="AdditionalFields" label="Xinicial" description="Coordenada X inicial" source-type="AdditionalFields" has_confidential_data="False">
            <TAG><![CDATA[#DISTRIBUICAO:ETAPAATUAL:CA:Xinicial#]]></TAG>
            <VALUE/>
            <XPATH><![CDATA[DISTRIBUTION/DISTRIBUTION_STAGES/DISTRIBUTION_STAGE[@isCurrent='true']/FIELDS/FIELD[NAME='Xinicial']/VALUE]]></XPATH>
          </FIELD>
          <FIELD backwardCompatibility="true" type="AdditionalFields" label="Yinicial" description="Coordenada y do Km inicial" source-type="AdditionalFields" has_confidential_data="False">
            <TAG><![CDATA[#DISTRIBUICAO:ETAPAATUAL:CA:Yinicial#]]></TAG>
            <VALUE/>
            <XPATH><![CDATA[DISTRIBUTION/DISTRIBUTION_STAGES/DISTRIBUTION_STAGE[@isCurrent='true']/FIELDS/FIELD[NAME='Yinicial']/VALUE]]></XPATH>
          </FIELD>
          <FIELD backwardCompatibility="true" type="AdditionalFields" label="FATURAS_DadosFornecedor" description="Dados do Fornecedor" source-type="AdditionalFields" has_confidential_data="False">
            <TAG><![CDATA[#DISTRIBUICAO:ETAPAATUAL:CA:FATURAS_DadosFornecedor#]]></TAG>
            <VALUE/>
            <XPATH><![CDATA[DISTRIBUTION/DISTRIBUTION_STAGES/DISTRIBUTION_STAGE[@isCurrent='true']/FIELDS/FIELD[NAME='FATURAS_DadosFornecedor']/VALUE]]></XPATH>
          </FIELD>
          <FIELD backwardCompatibility="true" type="AdditionalFields" label="DEN_Data_Agendada" description="Data Agendada" source-type="AdditionalFields" has_confidential_data="False">
            <TAG><![CDATA[#DISTRIBUICAO:ETAPAATUAL:CA:DEN_Data_Agendada#]]></TAG>
            <VALUE/>
            <XPATH><![CDATA[DISTRIBUTION/DISTRIBUTION_STAGES/DISTRIBUTION_STAGE[@isCurrent='true']/FIELDS/FIELD[NAME='DEN_Data_Agendada']/VALUE]]></XPATH>
          </FIELD>
          <FIELD backwardCompatibility="true" type="AdditionalFields" label="DataFatura" description="Data da Fatura" source-type="AdditionalFields" has_confidential_data="False">
            <TAG><![CDATA[#DISTRIBUICAO:ETAPAATUAL:CA:DataFatura#]]></TAG>
            <VALUE/>
            <XPATH><![CDATA[DISTRIBUTION/DISTRIBUTION_STAGES/DISTRIBUTION_STAGE[@isCurrent='true']/FIELDS/FIELD[NAME='DataFatura']/VALUE]]></XPATH>
          </FIELD>
          <FIELD backwardCompatibility="true" type="AdditionalFields" label="DataResposta" description="Data da Resposta" source-type="AdditionalFields" has_confidential_data="False">
            <TAG><![CDATA[#DISTRIBUICAO:ETAPAATUAL:CA:DataResposta#]]></TAG>
            <VALUE/>
            <XPATH><![CDATA[DISTRIBUTION/DISTRIBUTION_STAGES/DISTRIBUTION_STAGE[@isCurrent='true']/FIELDS/FIELD[NAME='DataResposta']/VALUE]]></XPATH>
          </FIELD>
          <FIELD backwardCompatibility="true" type="AdditionalFields" label="FATURAS_DataAdjudicacao" description="Data de Adjudicação" source-type="AdditionalFields" has_confidential_data="False">
            <TAG><![CDATA[#DISTRIBUICAO:ETAPAATUAL:CA:FATURAS_DataAdjudicacao#]]></TAG>
            <VALUE/>
            <XPATH><![CDATA[DISTRIBUTION/DISTRIBUTION_STAGES/DISTRIBUTION_STAGE[@isCurrent='true']/FIELDS/FIELD[NAME='FATURAS_DataAdjudicacao']/VALUE]]></XPATH>
          </FIELD>
          <FIELD backwardCompatibility="true" type="AdditionalFields" label="FATURAS_DataEmissaoFatura" description="Data de Emissão" source-type="AdditionalFields" has_confidential_data="False">
            <TAG><![CDATA[#DISTRIBUICAO:ETAPAATUAL:CA:FATURAS_DataEmissaoFatura#]]></TAG>
            <VALUE/>
            <XPATH><![CDATA[DISTRIBUTION/DISTRIBUTION_STAGES/DISTRIBUTION_STAGE[@isCurrent='true']/FIELDS/FIELD[NAME='FATURAS_DataEmissaoFatura']/VALUE]]></XPATH>
          </FIELD>
          <FIELD backwardCompatibility="true" type="AdditionalFields" label="PAP_DATA_PAG" description="Data do pagamento GERFIP" source-type="AdditionalFields" has_confidential_data="False">
            <TAG><![CDATA[#DISTRIBUICAO:ETAPAATUAL:CA:PAP_DATA_PAG#]]></TAG>
            <VALUE/>
            <XPATH><![CDATA[DISTRIBUTION/DISTRIBUTION_STAGES/DISTRIBUTION_STAGE[@isCurrent='true']/FIELDS/FIELD[NAME='PAP_DATA_PAG']/VALUE]]></XPATH>
          </FIELD>
          <FIELD backwardCompatibility="true" type="AdditionalFields" label="FATURAS_DataRegistoCompromisso" description="Data do Registo do Compromisso" source-type="AdditionalFields" has_confidential_data="False">
            <TAG><![CDATA[#DISTRIBUICAO:ETAPAATUAL:CA:FATURAS_DataRegistoCompromisso#]]></TAG>
            <VALUE/>
            <XPATH><![CDATA[DISTRIBUTION/DISTRIBUTION_STAGES/DISTRIBUTION_STAGE[@isCurrent='true']/FIELDS/FIELD[NAME='FATURAS_DataRegistoCompromisso']/VALUE]]></XPATH>
          </FIELD>
          <FIELD backwardCompatibility="true" type="AdditionalFields" label="DataLimiteRespo" description="Data limite de resposta ao requerimento" source-type="AdditionalFields" has_confidential_data="False">
            <TAG><![CDATA[#DISTRIBUICAO:ETAPAATUAL:CA:DataLimiteRespo#]]></TAG>
            <VALUE/>
            <XPATH><![CDATA[DISTRIBUTION/DISTRIBUTION_STAGES/DISTRIBUTION_STAGE[@isCurrent='true']/FIELDS/FIELD[NAME='DataLimiteRespo']/VALUE]]></XPATH>
          </FIELD>
          <FIELD backwardCompatibility="true" type="AdditionalFields" label="PAP_DATA_TRANSF" description="Data transferência bancária" source-type="AdditionalFields" has_confidential_data="False">
            <TAG><![CDATA[#DISTRIBUICAO:ETAPAATUAL:CA:PAP_DATA_TRANSF#]]></TAG>
            <VALUE/>
            <XPATH><![CDATA[DISTRIBUTION/DISTRIBUTION_STAGES/DISTRIBUTION_STAGE[@isCurrent='true']/FIELDS/FIELD[NAME='PAP_DATA_TRANSF']/VALUE]]></XPATH>
          </FIELD>
          <FIELD backwardCompatibility="true" type="AdditionalFields" label="PAP_DATA_TRANSF_BANC" description="Data transferência bancária" source-type="AdditionalFields" has_confidential_data="False">
            <TAG><![CDATA[#DISTRIBUICAO:ETAPAATUAL:CA:PAP_DATA_TRANSF_BANC#]]></TAG>
            <VALUE/>
            <XPATH><![CDATA[DISTRIBUTION/DISTRIBUTION_STAGES/DISTRIBUTION_STAGE[@isCurrent='true']/FIELDS/FIELD[NAME='PAP_DATA_TRANSF_BANC']/VALUE]]></XPATH>
          </FIELD>
          <FIELD backwardCompatibility="true" type="AdditionalFields" label="Data_IMT" description="Data_IMT" source-type="AdditionalFields" has_confidential_data="False">
            <TAG><![CDATA[#DISTRIBUICAO:ETAPAATUAL:CA:Data_IMT#]]></TAG>
            <VALUE/>
            <XPATH><![CDATA[DISTRIBUTION/DISTRIBUTION_STAGES/DISTRIBUTION_STAGE[@isCurrent='true']/FIELDS/FIELD[NAME='Data_IMT']/VALUE]]></XPATH>
          </FIELD>
          <FIELD backwardCompatibility="true" type="AdditionalFields" label="DataRegisto" description="DataRegisto" source-type="AdditionalFields" has_confidential_data="False">
            <TAG><![CDATA[#DISTRIBUICAO:ETAPAATUAL:CA:DataRegisto#]]></TAG>
            <VALUE/>
            <XPATH><![CDATA[DISTRIBUTION/DISTRIBUTION_STAGES/DISTRIBUTION_STAGE[@isCurrent='true']/FIELDS/FIELD[NAME='DataRegisto']/VALUE]]></XPATH>
          </FIELD>
          <FIELD backwardCompatibility="true" type="AdditionalFields" label="DEN_Datas" description="Datas em que ocorreram os factos" source-type="AdditionalFields" has_confidential_data="False">
            <TAG><![CDATA[#DISTRIBUICAO:ETAPAATUAL:CA:DEN_Datas#]]></TAG>
            <VALUE/>
            <XPATH><![CDATA[DISTRIBUTION/DISTRIBUTION_STAGES/DISTRIBUTION_STAGE[@isCurrent='true']/FIELDS/FIELD[NAME='DEN_Datas']/VALUE]]></XPATH>
          </FIELD>
          <FIELD backwardCompatibility="true" type="AdditionalFields" label="Decisão" description="Decisão Processo Licenciamento" source-type="AdditionalFields" has_confidential_data="False">
            <TAG><![CDATA[#DISTRIBUICAO:ETAPAATUAL:CA:Decisão#]]></TAG>
            <VALUE/>
            <XPATH><![CDATA[DISTRIBUTION/DISTRIBUTION_STAGES/DISTRIBUTION_STAGE[@isCurrent='true']/FIELDS/FIELD[NAME='Decisão']/VALUE]]></XPATH>
          </FIELD>
          <FIELD backwardCompatibility="true" type="AdditionalFields" label="DEN_Denuncia_previa" description="Denúncia prévia a outras autoridades " source-type="AdditionalFields" has_confidential_data="False">
            <TAG><![CDATA[#DISTRIBUICAO:ETAPAATUAL:CA:DEN_Denuncia_previa#]]></TAG>
            <VALUE/>
            <XPATH><![CDATA[DISTRIBUTION/DISTRIBUTION_STAGES/DISTRIBUTION_STAGE[@isCurrent='true']/FIELDS/FIELD[NAME='DEN_Denuncia_previa']/VALUE]]></XPATH>
          </FIELD>
          <FIELD backwardCompatibility="true" type="AdditionalFields" label="E_DEPARTAMENTO" description="Departamento" source-type="AdditionalFields" has_confidential_data="False">
            <TAG><![CDATA[#DISTRIBUICAO:ETAPAATUAL:CA:E_DEPARTAMENTO#]]></TAG>
            <VALUE/>
            <XPATH><![CDATA[DISTRIBUTION/DISTRIBUTION_STAGES/DISTRIBUTION_STAGE[@isCurrent='true']/FIELDS/FIELD[NAME='E_DEPARTAMENTO']/VALUE]]></XPATH>
          </FIELD>
          <FIELD backwardCompatibility="true" type="AdditionalFields" label="DescCodPostal" description="DescCodPostal" source-type="AdditionalFields" has_confidential_data="False">
            <TAG><![CDATA[#DISTRIBUICAO:ETAPAATUAL:CA:DescCodPostal#]]></TAG>
            <VALUE/>
            <XPATH><![CDATA[DISTRIBUTION/DISTRIBUTION_STAGES/DISTRIBUTION_STAGE[@isCurrent='true']/FIELDS/FIELD[NAME='DescCodPostal']/VALUE]]></XPATH>
          </FIELD>
          <FIELD backwardCompatibility="true" type="AdditionalFields" label="Descrição" description="Descrição" source-type="AdditionalFields" has_confidential_data="False">
            <TAG><![CDATA[#DISTRIBUICAO:ETAPAATUAL:CA:Descrição#]]></TAG>
            <VALUE/>
            <XPATH><![CDATA[DISTRIBUTION/DISTRIBUTION_STAGES/DISTRIBUTION_STAGE[@isCurrent='true']/FIELDS/FIELD[NAME='Descrição']/VALUE]]></XPATH>
          </FIELD>
          <FIELD backwardCompatibility="true" type="AdditionalFields" label="DEN_Descricao_docs" description="Descrição dos documentos/provas que fundamentam denúncia " source-type="AdditionalFields" has_confidential_data="False">
            <TAG><![CDATA[#DISTRIBUICAO:ETAPAATUAL:CA:DEN_Descricao_docs#]]></TAG>
            <VALUE/>
            <XPATH><![CDATA[DISTRIBUTION/DISTRIBUTION_STAGES/DISTRIBUTION_STAGE[@isCurrent='true']/FIELDS/FIELD[NAME='DEN_Descricao_docs']/VALUE]]></XPATH>
          </FIELD>
          <FIELD backwardCompatibility="true" type="AdditionalFields" label="DEN_Anonimo" description="Deseja permanecer anónimo" source-type="AdditionalFields" has_confidential_data="False">
            <TAG><![CDATA[#DISTRIBUICAO:ETAPAATUAL:CA:DEN_Anonimo#]]></TAG>
            <VALUE/>
            <XPATH><![CDATA[DISTRIBUTION/DISTRIBUTION_STAGES/DISTRIBUTION_STAGE[@isCurrent='true']/FIELDS/FIELD[NAME='DEN_Anonimo']/VALUE]]></XPATH>
          </FIELD>
          <FIELD backwardCompatibility="true" type="AdditionalFields" label="Distrito" description="Distrito" source-type="AdditionalFields" has_confidential_data="False">
            <TAG><![CDATA[#DISTRIBUICAO:ETAPAATUAL:CA:Distrito#]]></TAG>
            <VALUE/>
            <XPATH><![CDATA[DISTRIBUTION/DISTRIBUTION_STAGES/DISTRIBUTION_STAGE[@isCurrent='true']/FIELDS/FIELD[NAME='Distrito']/VALUE]]></XPATH>
          </FIELD>
          <FIELD backwardCompatibility="true" type="AdditionalFields" label="PAP_DOCS_ANEXADOS" description="Documentos anexados?" source-type="AdditionalFields" has_confidential_data="False">
            <TAG><![CDATA[#DISTRIBUICAO:ETAPAATUAL:CA:PAP_DOCS_ANEXADOS#]]></TAG>
            <VALUE/>
            <XPATH><![CDATA[DISTRIBUTION/DISTRIBUTION_STAGES/DISTRIBUTION_STAGE[@isCurrent='true']/FIELDS/FIELD[NAME='PAP_DOCS_ANEXADOS']/VALUE]]></XPATH>
          </FIELD>
          <FIELD backwardCompatibility="true" type="AdditionalFields" label="PAP_DOCS_ANEX" description="Documentos Anexados?" source-type="AdditionalFields" has_confidential_data="False">
            <TAG><![CDATA[#DISTRIBUICAO:ETAPAATUAL:CA:PAP_DOCS_ANEX#]]></TAG>
            <VALUE/>
            <XPATH><![CDATA[DISTRIBUTION/DISTRIBUTION_STAGES/DISTRIBUTION_STAGE[@isCurrent='true']/FIELDS/FIELD[NAME='PAP_DOCS_ANEX']/VALUE]]></XPATH>
          </FIELD>
          <FIELD backwardCompatibility="true" type="AdditionalFields" label="DEN_Dominio" description="Domínio da denúncia" source-type="AdditionalFields" has_confidential_data="False">
            <TAG><![CDATA[#DISTRIBUICAO:ETAPAATUAL:CA:DEN_Dominio#]]></TAG>
            <VALUE/>
            <XPATH><![CDATA[DISTRIBUTION/DISTRIBUTION_STAGES/DISTRIBUTION_STAGE[@isCurrent='true']/FIELDS/FIELD[NAME='DEN_Dominio']/VALUE]]></XPATH>
          </FIELD>
          <FIELD backwardCompatibility="true" type="AdditionalFields" label="E_Morada" description="E_Morada" source-type="AdditionalFields" has_confidential_data="False">
            <TAG><![CDATA[#DISTRIBUICAO:ETAPAATUAL:CA:E_Morada#]]></TAG>
            <VALUE/>
            <XPATH><![CDATA[DISTRIBUTION/DISTRIBUTION_STAGES/DISTRIBUTION_STAGE[@isCurrent='true']/FIELDS/FIELD[NAME='E_Morada']/VALUE]]></XPATH>
          </FIELD>
          <FIELD backwardCompatibility="true" type="AdditionalFields" label="E-mail" description="E-mail do Reclamante" source-type="AdditionalFields" has_confidential_data="False">
            <TAG><![CDATA[#DISTRIBUICAO:ETAPAATUAL:CA:E-mail#]]></TAG>
            <VALUE/>
            <XPATH><![CDATA[DISTRIBUTION/DISTRIBUTION_STAGES/DISTRIBUTION_STAGE[@isCurrent='true']/FIELDS/FIELD[NAME='E-mail']/VALUE]]></XPATH>
          </FIELD>
          <FIELD backwardCompatibility="true" type="AdditionalFields" label="DEN_Email" description="Endereço de correio eletrónico" source-type="AdditionalFields" has_confidential_data="False">
            <TAG><![CDATA[#DISTRIBUICAO:ETAPAATUAL:CA:DEN_Email#]]></TAG>
            <VALUE/>
            <XPATH><![CDATA[DISTRIBUTION/DISTRIBUTION_STAGES/DISTRIBUTION_STAGE[@isCurrent='true']/FIELDS/FIELD[NAME='DEN_Email']/VALUE]]></XPATH>
          </FIELD>
          <FIELD backwardCompatibility="true" type="AdditionalFields" label="EntidadeRemetente" description="Entidade Remetente" source-type="AdditionalFields" has_confidential_data="False">
            <TAG><![CDATA[#DISTRIBUICAO:ETAPAATUAL:CA:EntidadeRemetente#]]></TAG>
            <VALUE/>
            <XPATH><![CDATA[DISTRIBUTION/DISTRIBUTION_STAGES/DISTRIBUTION_STAGE[@isCurrent='true']/FIELDS/FIELD[NAME='EntidadeRemetente']/VALUE]]></XPATH>
          </FIELD>
          <FIELD backwardCompatibility="true" type="AdditionalFields" label="fat_esp_fisc" description="Espaço fiscal" source-type="AdditionalFields" has_confidential_data="False">
            <TAG><![CDATA[#DISTRIBUICAO:ETAPAATUAL:CA:fat_esp_fisc#]]></TAG>
            <VALUE/>
            <XPATH><![CDATA[DISTRIBUTION/DISTRIBUTION_STAGES/DISTRIBUTION_STAGE[@isCurrent='true']/FIELDS/FIELD[NAME='fat_esp_fisc']/VALUE]]></XPATH>
          </FIELD>
          <FIELD backwardCompatibility="true" type="AdditionalFields" label="fat_est_doc" description="Estado do documento" source-type="AdditionalFields" has_confidential_data="False">
            <TAG><![CDATA[#DISTRIBUICAO:ETAPAATUAL:CA:fat_est_doc#]]></TAG>
            <VALUE/>
            <XPATH><![CDATA[DISTRIBUTION/DISTRIBUTION_STAGES/DISTRIBUTION_STAGE[@isCurrent='true']/FIELDS/FIELD[NAME='fat_est_doc']/VALUE]]></XPATH>
          </FIELD>
          <FIELD backwardCompatibility="true" type="AdditionalFields" label="Estado_CO_TE" description="Estado do processo de execução" source-type="AdditionalFields" has_confidential_data="False">
            <TAG><![CDATA[#DISTRIBUICAO:ETAPAATUAL:CA:Estado_CO_TE#]]></TAG>
            <VALUE/>
            <XPATH><![CDATA[DISTRIBUTION/DISTRIBUTION_STAGES/DISTRIBUTION_STAGE[@isCurrent='true']/FIELDS/FIELD[NAME='Estado_CO_TE']/VALUE]]></XPATH>
          </FIELD>
          <FIELD backwardCompatibility="true" type="AdditionalFields" label="Estado_CO_TR" description="Estado do processo de recurso" source-type="AdditionalFields" has_confidential_data="False">
            <TAG><![CDATA[#DISTRIBUICAO:ETAPAATUAL:CA:Estado_CO_TR#]]></TAG>
            <VALUE/>
            <XPATH><![CDATA[DISTRIBUTION/DISTRIBUTION_STAGES/DISTRIBUTION_STAGE[@isCurrent='true']/FIELDS/FIELD[NAME='Estado_CO_TR']/VALUE]]></XPATH>
          </FIELD>
          <FIELD backwardCompatibility="true" type="AdditionalFields" label="Estado_CO_FE" description="Estado_CO_FE" source-type="AdditionalFields" has_confidential_data="False">
            <TAG><![CDATA[#DISTRIBUICAO:ETAPAATUAL:CA:Estado_CO_FE#]]></TAG>
            <VALUE/>
            <XPATH><![CDATA[DISTRIBUTION/DISTRIBUTION_STAGES/DISTRIBUTION_STAGE[@isCurrent='true']/FIELDS/FIELD[NAME='Estado_CO_FE']/VALUE]]></XPATH>
          </FIELD>
          <FIELD backwardCompatibility="true" type="AdditionalFields" label="DEN_Exposicao_Factos" description="Exposição dos factos" source-type="AdditionalFields" has_confidential_data="False">
            <TAG><![CDATA[#DISTRIBUICAO:ETAPAATUAL:CA:DEN_Exposicao_Factos#]]></TAG>
            <VALUE/>
            <XPATH><![CDATA[DISTRIBUTION/DISTRIBUTION_STAGES/DISTRIBUTION_STAGE[@isCurrent='true']/FIELDS/FIELD[NAME='DEN_Exposicao_Factos']/VALUE]]></XPATH>
          </FIELD>
          <FIELD backwardCompatibility="true" type="AdditionalFields" label="FAT_Extracao_Dados" description="Extração de dados - Faturas" source-type="AdditionalFields" has_confidential_data="False">
            <TAG><![CDATA[#DISTRIBUICAO:ETAPAATUAL:CA:FAT_Extracao_Dados#]]></TAG>
            <VALUE/>
            <XPATH><![CDATA[DISTRIBUTION/DISTRIBUTION_STAGES/DISTRIBUTION_STAGE[@isCurrent='true']/FIELDS/FIELD[NAME='FAT_Extracao_Dados']/VALUE]]></XPATH>
          </FIELD>
          <FIELD backwardCompatibility="true" type="AdditionalFields" label="FATURAS_FaturaConforme" description="Fatura conforme?" source-type="AdditionalFields" has_confidential_data="False">
            <TAG><![CDATA[#DISTRIBUICAO:ETAPAATUAL:CA:FATURAS_FaturaConforme#]]></TAG>
            <VALUE/>
            <XPATH><![CDATA[DISTRIBUTION/DISTRIBUTION_STAGES/DISTRIBUTION_STAGE[@isCurrent='true']/FIELDS/FIELD[NAME='FATURAS_FaturaConforme']/VALUE]]></XPATH>
          </FIELD>
          <FIELD backwardCompatibility="true" type="AdditionalFields" label="E_Fax" description="FAX" source-type="AdditionalFields" has_confidential_data="False">
            <TAG><![CDATA[#DISTRIBUICAO:ETAPAATUAL:CA:E_Fax#]]></TAG>
            <VALUE/>
            <XPATH><![CDATA[DISTRIBUTION/DISTRIBUTION_STAGES/DISTRIBUTION_STAGE[@isCurrent='true']/FIELDS/FIELD[NAME='E_Fax']/VALUE]]></XPATH>
          </FIELD>
          <FIELD backwardCompatibility="true" type="AdditionalFields" label="DEN_Motivo_Prejudicado" description="Foi diretamente prejudicado pela situação?" source-type="AdditionalFields" has_confidential_data="False">
            <TAG><![CDATA[#DISTRIBUICAO:ETAPAATUAL:CA:DEN_Motivo_Prejudicado#]]></TAG>
            <VALUE/>
            <XPATH><![CDATA[DISTRIBUTION/DISTRIBUTION_STAGES/DISTRIBUTION_STAGE[@isCurrent='true']/FIELDS/FIELD[NAME='DEN_Motivo_Prejudicado']/VALUE]]></XPATH>
          </FIELD>
          <FIELD backwardCompatibility="true" type="AdditionalFields" label="Cilindrada" description="Formação" source-type="AdditionalFields" has_confidential_data="False">
            <TAG><![CDATA[#DISTRIBUICAO:ETAPAATUAL:CA:Cilindrada#]]></TAG>
            <VALUE/>
            <XPATH><![CDATA[DISTRIBUTION/DISTRIBUTION_STAGES/DISTRIBUTION_STAGE[@isCurrent='true']/FIELDS/FIELD[NAME='Cilindrada']/VALUE]]></XPATH>
          </FIELD>
          <FIELD backwardCompatibility="true" type="AdditionalFields" label="Cor" description="Formação" source-type="AdditionalFields" has_confidential_data="False">
            <TAG><![CDATA[#DISTRIBUICAO:ETAPAATUAL:CA:Cor#]]></TAG>
            <VALUE/>
            <XPATH><![CDATA[DISTRIBUTION/DISTRIBUTION_STAGES/DISTRIBUTION_STAGE[@isCurrent='true']/FIELDS/FIELD[NAME='Cor']/VALUE]]></XPATH>
          </FIELD>
          <FIELD backwardCompatibility="true" type="AdditionalFields" label="Marca" description="Formação" source-type="AdditionalFields" has_confidential_data="False">
            <TAG><![CDATA[#DISTRIBUICAO:ETAPAATUAL:CA:Marca#]]></TAG>
            <VALUE/>
            <XPATH><![CDATA[DISTRIBUTION/DISTRIBUTION_STAGES/DISTRIBUTION_STAGE[@isCurrent='true']/FIELDS/FIELD[NAME='Marca']/VALUE]]></XPATH>
          </FIELD>
          <FIELD backwardCompatibility="true" type="AdditionalFields" label="GAI_TEC_RESP" description="GAI Técnico Responsável" source-type="AdditionalFields" has_confidential_data="False">
            <TAG><![CDATA[#DISTRIBUICAO:ETAPAATUAL:CA:GAI_TEC_RESP#]]></TAG>
            <VALUE/>
            <XPATH><![CDATA[DISTRIBUTION/DISTRIBUTION_STAGES/DISTRIBUTION_STAGE[@isCurrent='true']/FIELDS/FIELD[NAME='GAI_TEC_RESP']/VALUE]]></XPATH>
          </FIELD>
          <FIELD backwardCompatibility="true" type="AdditionalFields" label="FATURAS_GestorContrato" description="Gestor de Contrato" source-type="AdditionalFields" has_confidential_data="False">
            <TAG><![CDATA[#DISTRIBUICAO:ETAPAATUAL:CA:FATURAS_GestorContrato#]]></TAG>
            <VALUE/>
            <XPATH><![CDATA[DISTRIBUTION/DISTRIBUTION_STAGES/DISTRIBUTION_STAGE[@isCurrent='true']/FIELDS/FIELD[NAME='FATURAS_GestorContrato']/VALUE]]></XPATH>
          </FIELD>
          <FIELD backwardCompatibility="true" type="AdditionalFields" label="Identificação" description="Identificação" source-type="AdditionalFields" has_confidential_data="False">
            <TAG><![CDATA[#DISTRIBUICAO:ETAPAATUAL:CA:Identificação#]]></TAG>
            <VALUE/>
            <XPATH><![CDATA[DISTRIBUTION/DISTRIBUTION_STAGES/DISTRIBUTION_STAGE[@isCurrent='true']/FIELDS/FIELD[NAME='Identificação']/VALUE]]></XPATH>
          </FIELD>
          <FIELD backwardCompatibility="true" type="AdditionalFields" label="FATURAS_Imobilizado" description="Imobilizado" source-type="AdditionalFields" has_confidential_data="False">
            <TAG><![CDATA[#DISTRIBUICAO:ETAPAATUAL:CA:FATURAS_Imobilizado#]]></TAG>
            <VALUE/>
            <XPATH><![CDATA[DISTRIBUTION/DISTRIBUTION_STAGES/DISTRIBUTION_STAGE[@isCurrent='true']/FIELDS/FIELD[NAME='FATURAS_Imobilizado']/VALUE]]></XPATH>
          </FIELD>
          <FIELD backwardCompatibility="true" type="AdditionalFields" label="DataOcorrência" description="Indica a data da ocorrência reportada pelo utente" source-type="AdditionalFields" has_confidential_data="False">
            <TAG><![CDATA[#DISTRIBUICAO:ETAPAATUAL:CA:DataOcorrência#]]></TAG>
            <VALUE/>
            <XPATH><![CDATA[DISTRIBUTION/DISTRIBUTION_STAGES/DISTRIBUTION_STAGE[@isCurrent='true']/FIELDS/FIELD[NAME='DataOcorrência']/VALUE]]></XPATH>
          </FIELD>
          <FIELD backwardCompatibility="true" type="AdditionalFields" label="SUG_REC_INF" description="Indica o tipo de contacto: Sugestão, Reclamação, ou Pedido de Informação" source-type="AdditionalFields" has_confidential_data="False">
            <TAG><![CDATA[#DISTRIBUICAO:ETAPAATUAL:CA:SUG_REC_INF#]]></TAG>
            <VALUE/>
            <XPATH><![CDATA[DISTRIBUTION/DISTRIBUTION_STAGES/DISTRIBUTION_STAGE[@isCurrent='true']/FIELDS/FIELD[NAME='SUG_REC_INF']/VALUE]]></XPATH>
          </FIELD>
          <FIELD backwardCompatibility="true" type="AdditionalFields" label="DEN_Denuncia_previa_desc" description="indicação da denuncia prévia" source-type="AdditionalFields" has_confidential_data="False">
            <TAG><![CDATA[#DISTRIBUICAO:ETAPAATUAL:CA:DEN_Denuncia_previa_desc#]]></TAG>
            <VALUE/>
            <XPATH><![CDATA[DISTRIBUTION/DISTRIBUTION_STAGES/DISTRIBUTION_STAGE[@isCurrent='true']/FIELDS/FIELD[NAME='DEN_Denuncia_previa_desc']/VALUE]]></XPATH>
          </FIELD>
          <FIELD backwardCompatibility="true" type="AdditionalFields" label="DEN_Intervenientes" description="Intervenientes" source-type="AdditionalFields" has_confidential_data="False">
            <TAG><![CDATA[#DISTRIBUICAO:ETAPAATUAL:CA:DEN_Intervenientes#]]></TAG>
            <VALUE/>
            <XPATH><![CDATA[DISTRIBUTION/DISTRIBUTION_STAGES/DISTRIBUTION_STAGE[@isCurrent='true']/FIELDS/FIELD[NAME='DEN_Intervenientes']/VALUE]]></XPATH>
          </FIELD>
          <FIELD backwardCompatibility="true" type="AdditionalFields" label="FATURAS_JustificacaoNaoValidacao" description="Justificação de não validação" source-type="AdditionalFields" has_confidential_data="False">
            <TAG><![CDATA[#DISTRIBUICAO:ETAPAATUAL:CA:FATURAS_JustificacaoNaoValidacao#]]></TAG>
            <VALUE/>
            <XPATH><![CDATA[DISTRIBUTION/DISTRIBUTION_STAGES/DISTRIBUTION_STAGE[@isCurrent='true']/FIELDS/FIELD[NAME='FATURAS_JustificacaoNaoValidacao']/VALUE]]></XPATH>
          </FIELD>
          <FIELD backwardCompatibility="true" type="AdditionalFields" label="Km" description="Km da estrada mencionado pelo processo" source-type="AdditionalFields" has_confidential_data="False">
            <TAG><![CDATA[#DISTRIBUICAO:ETAPAATUAL:CA:Km#]]></TAG>
            <VALUE/>
            <XPATH><![CDATA[DISTRIBUTION/DISTRIBUTION_STAGES/DISTRIBUTION_STAGE[@isCurrent='true']/FIELDS/FIELD[NAME='Km']/VALUE]]></XPATH>
          </FIELD>
          <FIELD backwardCompatibility="true" type="AdditionalFields" label="Kmfinal" description="Km final" source-type="AdditionalFields" has_confidential_data="False">
            <TAG><![CDATA[#DISTRIBUICAO:ETAPAATUAL:CA:Kmfinal#]]></TAG>
            <VALUE/>
            <XPATH><![CDATA[DISTRIBUTION/DISTRIBUTION_STAGES/DISTRIBUTION_STAGE[@isCurrent='true']/FIELDS/FIELD[NAME='Kmfinal']/VALUE]]></XPATH>
          </FIELD>
          <FIELD backwardCompatibility="true" type="AdditionalFields" label="Kminicial" description="Km inicial" source-type="AdditionalFields" has_confidential_data="False">
            <TAG><![CDATA[#DISTRIBUICAO:ETAPAATUAL:CA:Kminicial#]]></TAG>
            <VALUE/>
            <XPATH><![CDATA[DISTRIBUTION/DISTRIBUTION_STAGES/DISTRIBUTION_STAGE[@isCurrent='true']/FIELDS/FIELD[NAME='Kminicial']/VALUE]]></XPATH>
          </FIELD>
          <FIELD backwardCompatibility="true" type="AdditionalFields" label="Concessionária" description="Lista de Concessionárias de Infra-Estruturas Rodoviárias" source-type="AdditionalFields" has_confidential_data="False">
            <TAG><![CDATA[#DISTRIBUICAO:ETAPAATUAL:CA:Concessionária#]]></TAG>
            <VALUE/>
            <XPATH><![CDATA[DISTRIBUTION/DISTRIBUTION_STAGES/DISTRIBUTION_STAGE[@isCurrent='true']/FIELDS/FIELD[NAME='Concessionária']/VALUE]]></XPATH>
          </FIELD>
          <FIELD backwardCompatibility="true" type="AdditionalFields" label="ListaBens" description="ListaBens" source-type="AdditionalFields" has_confidential_data="False">
            <TAG><![CDATA[#DISTRIBUICAO:ETAPAATUAL:CA:ListaBens#]]></TAG>
            <VALUE/>
            <XPATH><![CDATA[DISTRIBUTION/DISTRIBUTION_STAGES/DISTRIBUTION_STAGE[@isCurrent='true']/FIELDS/FIELD[NAME='ListaBens']/VALUE]]></XPATH>
          </FIELD>
          <FIELD backwardCompatibility="true" type="AdditionalFields" label="ListaEmpr" description="ListaEmpr" source-type="AdditionalFields" has_confidential_data="False">
            <TAG><![CDATA[#DISTRIBUICAO:ETAPAATUAL:CA:ListaEmpr#]]></TAG>
            <VALUE/>
            <XPATH><![CDATA[DISTRIBUTION/DISTRIBUTION_STAGES/DISTRIBUTION_STAGE[@isCurrent='true']/FIELDS/FIELD[NAME='ListaEmpr']/VALUE]]></XPATH>
          </FIELD>
          <FIELD backwardCompatibility="true" type="AdditionalFields" label="ListaServ" description="ListaServ" source-type="AdditionalFields" has_confidential_data="False">
            <TAG><![CDATA[#DISTRIBUICAO:ETAPAATUAL:CA:ListaServ#]]></TAG>
            <VALUE/>
            <XPATH><![CDATA[DISTRIBUTION/DISTRIBUTION_STAGES/DISTRIBUTION_STAGE[@isCurrent='true']/FIELDS/FIELD[NAME='ListaServ']/VALUE]]></XPATH>
          </FIELD>
          <FIELD backwardCompatibility="true" type="AdditionalFields" label="DEN_Local" description="Local onde ocorreram os factos" source-type="AdditionalFields" has_confidential_data="False">
            <TAG><![CDATA[#DISTRIBUICAO:ETAPAATUAL:CA:DEN_Local#]]></TAG>
            <VALUE/>
            <XPATH><![CDATA[DISTRIBUTION/DISTRIBUTION_STAGES/DISTRIBUTION_STAGE[@isCurrent='true']/FIELDS/FIELD[NAME='DEN_Local']/VALUE]]></XPATH>
          </FIELD>
          <FIELD backwardCompatibility="true" type="AdditionalFields" label="E_Localidade" description="Localidade" source-type="AdditionalFields" has_confidential_data="False">
            <TAG><![CDATA[#DISTRIBUICAO:ETAPAATUAL:CA:E_Localidade#]]></TAG>
            <VALUE/>
            <XPATH><![CDATA[DISTRIBUTION/DISTRIBUTION_STAGES/DISTRIBUTION_STAGE[@isCurrent='true']/FIELDS/FIELD[NAME='E_Localidade']/VALUE]]></XPATH>
          </FIELD>
          <FIELD backwardCompatibility="true" type="AdditionalFields" label="Localidade" description="Localidade do Reclamante" source-type="AdditionalFields" has_confidential_data="False">
            <TAG><![CDATA[#DISTRIBUICAO:ETAPAATUAL:CA:Localidade#]]></TAG>
            <VALUE/>
            <XPATH><![CDATA[DISTRIBUTION/DISTRIBUTION_STAGES/DISTRIBUTION_STAGE[@isCurrent='true']/FIELDS/FIELD[NAME='Localidade']/VALUE]]></XPATH>
          </FIELD>
          <FIELD backwardCompatibility="true" type="AdditionalFields" label="LOUVOR" description="Louvor" source-type="AdditionalFields" has_confidential_data="False">
            <TAG><![CDATA[#DISTRIBUICAO:ETAPAATUAL:CA:LOUVOR#]]></TAG>
            <VALUE/>
            <XPATH><![CDATA[DISTRIBUTION/DISTRIBUTION_STAGES/DISTRIBUTION_STAGE[@isCurrent='true']/FIELDS/FIELD[NAME='LOUVOR']/VALUE]]></XPATH>
          </FIELD>
          <FIELD backwardCompatibility="true" type="AdditionalFields" label="den_manha" description="Manhã" source-type="AdditionalFields" has_confidential_data="False">
            <TAG><![CDATA[#DISTRIBUICAO:ETAPAATUAL:CA:den_manha#]]></TAG>
            <VALUE/>
            <XPATH><![CDATA[DISTRIBUTION/DISTRIBUTION_STAGES/DISTRIBUTION_STAGE[@isCurrent='true']/FIELDS/FIELD[NAME='den_manha']/VALUE]]></XPATH>
          </FIELD>
          <FIELD backwardCompatibility="true" type="AdditionalFields" label="E_NAP" description="NAP" source-type="AdditionalFields" has_confidential_data="False">
            <TAG><![CDATA[#DISTRIBUICAO:ETAPAATUAL:CA:E_NAP#]]></TAG>
            <VALUE/>
            <XPATH><![CDATA[DISTRIBUTION/DISTRIBUTION_STAGES/DISTRIBUTION_STAGE[@isCurrent='true']/FIELDS/FIELD[NAME='E_NAP']/VALUE]]></XPATH>
          </FIELD>
          <FIELD backwardCompatibility="true" type="AdditionalFields" label="FATURAS_NecessitaNotaCredito" description="Necessita nota de crédito?" source-type="AdditionalFields" has_confidential_data="False">
            <TAG><![CDATA[#DISTRIBUICAO:ETAPAATUAL:CA:FATURAS_NecessitaNotaCredito#]]></TAG>
            <VALUE/>
            <XPATH><![CDATA[DISTRIBUTION/DISTRIBUTION_STAGES/DISTRIBUTION_STAGE[@isCurrent='true']/FIELDS/FIELD[NAME='FATURAS_NecessitaNotaCredito']/VALUE]]></XPATH>
          </FIELD>
          <FIELD backwardCompatibility="true" type="AdditionalFields" label="E_NIF" description="NIF" source-type="AdditionalFields" has_confidential_data="False">
            <TAG><![CDATA[#DISTRIBUICAO:ETAPAATUAL:CA:E_NIF#]]></TAG>
            <VALUE/>
            <XPATH><![CDATA[DISTRIBUTION/DISTRIBUTION_STAGES/DISTRIBUTION_STAGE[@isCurrent='true']/FIELDS/FIELD[NAME='E_NIF']/VALUE]]></XPATH>
          </FIELD>
          <FIELD backwardCompatibility="true" type="AdditionalFields" label="NIF" description="NIF" source-type="AdditionalFields" has_confidential_data="False">
            <TAG><![CDATA[#DISTRIBUICAO:ETAPAATUAL:CA:NIF#]]></TAG>
            <VALUE/>
            <XPATH><![CDATA[DISTRIBUTION/DISTRIBUTION_STAGES/DISTRIBUTION_STAGE[@isCurrent='true']/FIELDS/FIELD[NAME='NIF']/VALUE]]></XPATH>
          </FIELD>
          <FIELD backwardCompatibility="true" type="AdditionalFields" label="FATURAS_Compromisso" description="Nº de Compromisso" source-type="AdditionalFields" has_confidential_data="False">
            <TAG><![CDATA[#DISTRIBUICAO:ETAPAATUAL:CA:FATURAS_Compromisso#]]></TAG>
            <VALUE/>
            <XPATH><![CDATA[DISTRIBUTION/DISTRIBUTION_STAGES/DISTRIBUTION_STAGE[@isCurrent='true']/FIELDS/FIELD[NAME='FATURAS_Compromisso']/VALUE]]></XPATH>
          </FIELD>
          <FIELD backwardCompatibility="true" type="AdditionalFields" label="FATURAS_NumFatura" description="Nº de Fatura" source-type="AdditionalFields" has_confidential_data="False">
            <TAG><![CDATA[#DISTRIBUICAO:ETAPAATUAL:CA:FATURAS_NumFatura#]]></TAG>
            <VALUE/>
            <XPATH><![CDATA[DISTRIBUTION/DISTRIBUTION_STAGES/DISTRIBUTION_STAGE[@isCurrent='true']/FIELDS/FIELD[NAME='FATURAS_NumFatura']/VALUE]]></XPATH>
          </FIELD>
          <FIELD backwardCompatibility="true" type="AdditionalFields" label="Processo" description="Nº de processo anterior" source-type="AdditionalFields" has_confidential_data="False">
            <TAG><![CDATA[#DISTRIBUICAO:ETAPAATUAL:CA:Processo#]]></TAG>
            <VALUE/>
            <XPATH><![CDATA[DISTRIBUTION/DISTRIBUTION_STAGES/DISTRIBUTION_STAGE[@isCurrent='true']/FIELDS/FIELD[NAME='Processo']/VALUE]]></XPATH>
          </FIELD>
          <FIELD backwardCompatibility="true" type="AdditionalFields" label="FATURAS_NumRegistoImobilizado" description="Nº de Registo de Imobilizado" source-type="AdditionalFields" has_confidential_data="False">
            <TAG><![CDATA[#DISTRIBUICAO:ETAPAATUAL:CA:FATURAS_NumRegistoImobilizado#]]></TAG>
            <VALUE/>
            <XPATH><![CDATA[DISTRIBUTION/DISTRIBUTION_STAGES/DISTRIBUTION_STAGE[@isCurrent='true']/FIELDS/FIELD[NAME='FATURAS_NumRegistoImobilizado']/VALUE]]></XPATH>
          </FIELD>
          <FIELD backwardCompatibility="true" type="AdditionalFields" label="FATURAS_NumRegistoGERFIP" description="Nº de Registo GERFIP" source-type="AdditionalFields" has_confidential_data="False">
            <TAG><![CDATA[#DISTRIBUICAO:ETAPAATUAL:CA:FATURAS_NumRegistoGERFIP#]]></TAG>
            <VALUE/>
            <XPATH><![CDATA[DISTRIBUTION/DISTRIBUTION_STAGES/DISTRIBUTION_STAGE[@isCurrent='true']/FIELDS/FIELD[NAME='FATURAS_NumRegistoGERFIP']/VALUE]]></XPATH>
          </FIELD>
          <FIELD backwardCompatibility="true" type="AdditionalFields" label="Nome" description="Nome" source-type="AdditionalFields" has_confidential_data="False">
            <TAG><![CDATA[#DISTRIBUICAO:ETAPAATUAL:CA:Nome#]]></TAG>
            <VALUE/>
            <XPATH><![CDATA[DISTRIBUTION/DISTRIBUTION_STAGES/DISTRIBUTION_STAGE[@isCurrent='true']/FIELDS/FIELD[NAME='Nome']/VALUE]]></XPATH>
          </FIELD>
          <FIELD backwardCompatibility="true" type="AdditionalFields" label="DEN_Nome" description="Nome completo" source-type="AdditionalFields" has_confidential_data="False">
            <TAG><![CDATA[#DISTRIBUICAO:ETAPAATUAL:CA:DEN_Nome#]]></TAG>
            <VALUE/>
            <XPATH><![CDATA[DISTRIBUTION/DISTRIBUTION_STAGES/DISTRIBUTION_STAGE[@isCurrent='true']/FIELDS/FIELD[NAME='DEN_Nome']/VALUE]]></XPATH>
          </FIELD>
          <FIELD backwardCompatibility="true" type="AdditionalFields" label="FORNECEDOR" description="Nome de Fornecedor" source-type="AdditionalFields" has_confidential_data="False">
            <TAG><![CDATA[#DISTRIBUICAO:ETAPAATUAL:CA:FORNECEDOR#]]></TAG>
            <VALUE/>
            <XPATH><![CDATA[DISTRIBUTION/DISTRIBUTION_STAGES/DISTRIBUTION_STAGE[@isCurrent='true']/FIELDS/FIELD[NAME='FORNECEDOR']/VALUE]]></XPATH>
          </FIELD>
          <FIELD backwardCompatibility="true" type="AdditionalFields" label="NomeReclamante" description="Nome do Reclamante" source-type="AdditionalFields" has_confidential_data="False">
            <TAG><![CDATA[#DISTRIBUICAO:ETAPAATUAL:CA:NomeReclamante#]]></TAG>
            <VALUE/>
            <XPATH><![CDATA[DISTRIBUTION/DISTRIBUTION_STAGES/DISTRIBUTION_STAGE[@isCurrent='true']/FIELDS/FIELD[NAME='NomeReclamante']/VALUE]]></XPATH>
          </FIELD>
          <FIELD backwardCompatibility="true" type="AdditionalFields" label="Norma" description="Norma de Sinalização" source-type="AdditionalFields" has_confidential_data="False">
            <TAG><![CDATA[#DISTRIBUICAO:ETAPAATUAL:CA:Norma#]]></TAG>
            <VALUE/>
            <XPATH><![CDATA[DISTRIBUTION/DISTRIBUTION_STAGES/DISTRIBUTION_STAGE[@isCurrent='true']/FIELDS/FIELD[NAME='Norma']/VALUE]]></XPATH>
          </FIELD>
          <FIELD backwardCompatibility="true" type="AdditionalFields" label="FATURAS_NotaEncomenda" description="Nota de Encomenda" source-type="AdditionalFields" has_confidential_data="False">
            <TAG><![CDATA[#DISTRIBUICAO:ETAPAATUAL:CA:FATURAS_NotaEncomenda#]]></TAG>
            <VALUE/>
            <XPATH><![CDATA[DISTRIBUTION/DISTRIBUTION_STAGES/DISTRIBUTION_STAGE[@isCurrent='true']/FIELDS/FIELD[NAME='FATURAS_NotaEncomenda']/VALUE]]></XPATH>
          </FIELD>
          <FIELD backwardCompatibility="true" type="AdditionalFields" label="N_ENCOMENDA" description="Nota de Encomenda" source-type="AdditionalFields" has_confidential_data="False">
            <TAG><![CDATA[#DISTRIBUICAO:ETAPAATUAL:CA:N_ENCOMENDA#]]></TAG>
            <VALUE/>
            <XPATH><![CDATA[DISTRIBUTION/DISTRIBUTION_STAGES/DISTRIBUTION_STAGE[@isCurrent='true']/FIELDS/FIELD[NAME='N_ENCOMENDA']/VALUE]]></XPATH>
          </FIELD>
          <FIELD backwardCompatibility="true" type="AdditionalFields" label="NrProcesso" description="NrProcesso" source-type="AdditionalFields" has_confidential_data="False">
            <TAG><![CDATA[#DISTRIBUICAO:ETAPAATUAL:CA:NrProcesso#]]></TAG>
            <VALUE/>
            <XPATH><![CDATA[DISTRIBUTION/DISTRIBUTION_STAGES/DISTRIBUTION_STAGE[@isCurrent='true']/FIELDS/FIELD[NAME='NrProcesso']/VALUE]]></XPATH>
          </FIELD>
          <FIELD backwardCompatibility="true" type="AdditionalFields" label="Num_IMT" description="Num_IMT" source-type="AdditionalFields" has_confidential_data="False">
            <TAG><![CDATA[#DISTRIBUICAO:ETAPAATUAL:CA:Num_IMT#]]></TAG>
            <VALUE/>
            <XPATH><![CDATA[DISTRIBUTION/DISTRIBUTION_STAGES/DISTRIBUTION_STAGE[@isCurrent='true']/FIELDS/FIELD[NAME='Num_IMT']/VALUE]]></XPATH>
          </FIELD>
          <FIELD backwardCompatibility="true" type="AdditionalFields" label="NumeroFatura" description="Número da Fatura" source-type="AdditionalFields" has_confidential_data="False">
            <TAG><![CDATA[#DISTRIBUICAO:ETAPAATUAL:CA:NumeroFatura#]]></TAG>
            <VALUE/>
            <XPATH><![CDATA[DISTRIBUTION/DISTRIBUTION_STAGES/DISTRIBUTION_STAGE[@isCurrent='true']/FIELDS/FIELD[NAME='NumeroFatura']/VALUE]]></XPATH>
          </FIELD>
          <FIELD backwardCompatibility="true" type="AdditionalFields" label="PAP_NUM" description="Número da PAP" source-type="AdditionalFields" has_confidential_data="False">
            <TAG><![CDATA[#DISTRIBUICAO:ETAPAATUAL:CA:PAP_NUM#]]></TAG>
            <VALUE/>
            <XPATH><![CDATA[DISTRIBUTION/DISTRIBUTION_STAGES/DISTRIBUTION_STAGE[@isCurrent='true']/FIELDS/FIELD[NAME='PAP_NUM']/VALUE]]></XPATH>
          </FIELD>
          <FIELD backwardCompatibility="true" type="AdditionalFields" label="PAP_NUMERO" description="Número da PAP" source-type="AdditionalFields" has_confidential_data="False">
            <TAG><![CDATA[#DISTRIBUICAO:ETAPAATUAL:CA:PAP_NUMERO#]]></TAG>
            <VALUE/>
            <XPATH><![CDATA[DISTRIBUTION/DISTRIBUTION_STAGES/DISTRIBUTION_STAGE[@isCurrent='true']/FIELDS/FIELD[NAME='PAP_NUMERO']/VALUE]]></XPATH>
          </FIELD>
          <FIELD backwardCompatibility="true" type="AdditionalFields" label="Num_Identificacao" description="Numero de Identificação" source-type="AdditionalFields" has_confidential_data="False">
            <TAG><![CDATA[#DISTRIBUICAO:ETAPAATUAL:CA:Num_Identificacao#]]></TAG>
            <VALUE/>
            <XPATH><![CDATA[DISTRIBUTION/DISTRIBUTION_STAGES/DISTRIBUTION_STAGE[@isCurrent='true']/FIELDS/FIELD[NAME='Num_Identificacao']/VALUE]]></XPATH>
          </FIELD>
          <FIELD backwardCompatibility="true" type="AdditionalFields" label="PAP_NUM_PAG" description="Número de pagamento em GERFIP" source-type="AdditionalFields" has_confidential_data="False">
            <TAG><![CDATA[#DISTRIBUICAO:ETAPAATUAL:CA:PAP_NUM_PAG#]]></TAG>
            <VALUE/>
            <XPATH><![CDATA[DISTRIBUTION/DISTRIBUTION_STAGES/DISTRIBUTION_STAGE[@isCurrent='true']/FIELDS/FIELD[NAME='PAP_NUM_PAG']/VALUE]]></XPATH>
          </FIELD>
          <FIELD backwardCompatibility="true" type="AdditionalFields" label="PAP_NUM_PAGAMENTO" description="Número de pagamento em GERFIP" source-type="AdditionalFields" has_confidential_data="False">
            <TAG><![CDATA[#DISTRIBUICAO:ETAPAATUAL:CA:PAP_NUM_PAGAMENTO#]]></TAG>
            <VALUE/>
            <XPATH><![CDATA[DISTRIBUTION/DISTRIBUTION_STAGES/DISTRIBUTION_STAGE[@isCurrent='true']/FIELDS/FIELD[NAME='PAP_NUM_PAGAMENTO']/VALUE]]></XPATH>
          </FIELD>
          <FIELD backwardCompatibility="true" type="AdditionalFields" label="PAP_NUM_REG" description="Número de registo da PAP" source-type="AdditionalFields" has_confidential_data="False">
            <TAG><![CDATA[#DISTRIBUICAO:ETAPAATUAL:CA:PAP_NUM_REG#]]></TAG>
            <VALUE/>
            <XPATH><![CDATA[DISTRIBUTION/DISTRIBUTION_STAGES/DISTRIBUTION_STAGE[@isCurrent='true']/FIELDS/FIELD[NAME='PAP_NUM_REG']/VALUE]]></XPATH>
          </FIELD>
          <FIELD backwardCompatibility="true" type="AdditionalFields" label="PAP_NUM_REGISTO" description="Número de registo da PAP" source-type="AdditionalFields" has_confidential_data="False">
            <TAG><![CDATA[#DISTRIBUICAO:ETAPAATUAL:CA:PAP_NUM_REGISTO#]]></TAG>
            <VALUE/>
            <XPATH><![CDATA[DISTRIBUTION/DISTRIBUTION_STAGES/DISTRIBUTION_STAGE[@isCurrent='true']/FIELDS/FIELD[NAME='PAP_NUM_REGISTO']/VALUE]]></XPATH>
          </FIELD>
          <FIELD backwardCompatibility="true" type="AdditionalFields" label="Objeto" description="Objeto" source-type="AdditionalFields" has_confidential_data="False">
            <TAG><![CDATA[#DISTRIBUICAO:ETAPAATUAL:CA:Objeto#]]></TAG>
            <VALUE/>
            <XPATH><![CDATA[DISTRIBUTION/DISTRIBUTION_STAGES/DISTRIBUTION_STAGE[@isCurrent='true']/FIELDS/FIELD[NAME='Objeto']/VALUE]]></XPATH>
          </FIELD>
          <FIELD backwardCompatibility="true" type="AdditionalFields" label="DataEntrega0" description="Obrigações Contratuais de Informação - Data Limite de Entrega de Relatório" source-type="AdditionalFields" has_confidential_data="False">
            <TAG><![CDATA[#DISTRIBUICAO:ETAPAATUAL:CA:DataEntrega0#]]></TAG>
            <VALUE/>
            <XPATH><![CDATA[DISTRIBUTION/DISTRIBUTION_STAGES/DISTRIBUTION_STAGE[@isCurrent='true']/FIELDS/FIELD[NAME='DataEntrega0']/VALUE]]></XPATH>
          </FIELD>
          <FIELD backwardCompatibility="true" type="AdditionalFields" label="DataEntrega1" description="Obrigações Contratuais de Informação - Data Limite de Entrega de Relatório" source-type="AdditionalFields" has_confidential_data="False">
            <TAG><![CDATA[#DISTRIBUICAO:ETAPAATUAL:CA:DataEntrega1#]]></TAG>
            <VALUE/>
            <XPATH><![CDATA[DISTRIBUTION/DISTRIBUTION_STAGES/DISTRIBUTION_STAGE[@isCurrent='true']/FIELDS/FIELD[NAME='DataEntrega1']/VALUE]]></XPATH>
          </FIELD>
          <FIELD backwardCompatibility="true" type="AdditionalFields" label="DataEntrega2" description="Obrigações Contratuais de Informação - Data Limite de Entrega de Relatório" source-type="AdditionalFields" has_confidential_data="False">
            <TAG><![CDATA[#DISTRIBUICAO:ETAPAATUAL:CA:DataEntrega2#]]></TAG>
            <VALUE/>
            <XPATH><![CDATA[DISTRIBUTION/DISTRIBUTION_STAGES/DISTRIBUTION_STAGE[@isCurrent='true']/FIELDS/FIELD[NAME='DataEntrega2']/VALUE]]></XPATH>
          </FIELD>
          <FIELD backwardCompatibility="true" type="AdditionalFields" label="DataEntrega3" description="Obrigações Contratuais de Informação - Data Limite de Entrega de Relatório" source-type="AdditionalFields" has_confidential_data="False">
            <TAG><![CDATA[#DISTRIBUICAO:ETAPAATUAL:CA:DataEntrega3#]]></TAG>
            <VALUE/>
            <XPATH><![CDATA[DISTRIBUTION/DISTRIBUTION_STAGES/DISTRIBUTION_STAGE[@isCurrent='true']/FIELDS/FIELD[NAME='DataEntrega3']/VALUE]]></XPATH>
          </FIELD>
          <FIELD backwardCompatibility="true" type="AdditionalFields" label="DataEntrega4" description="Obrigações Contratuais de Informação - Data Limite de Entrega de Relatório" source-type="AdditionalFields" has_confidential_data="False">
            <TAG><![CDATA[#DISTRIBUICAO:ETAPAATUAL:CA:DataEntrega4#]]></TAG>
            <VALUE/>
            <XPATH><![CDATA[DISTRIBUTION/DISTRIBUTION_STAGES/DISTRIBUTION_STAGE[@isCurrent='true']/FIELDS/FIELD[NAME='DataEntrega4']/VALUE]]></XPATH>
          </FIELD>
          <FIELD backwardCompatibility="true" type="AdditionalFields" label="PAP_OFIC_ENV" description="Ofício enviado?" source-type="AdditionalFields" has_confidential_data="False">
            <TAG><![CDATA[#DISTRIBUICAO:ETAPAATUAL:CA:PAP_OFIC_ENV#]]></TAG>
            <VALUE/>
            <XPATH><![CDATA[DISTRIBUTION/DISTRIBUTION_STAGES/DISTRIBUTION_STAGE[@isCurrent='true']/FIELDS/FIELD[NAME='PAP_OFIC_ENV']/VALUE]]></XPATH>
          </FIELD>
          <FIELD backwardCompatibility="true" type="AdditionalFields" label="PAP_OFICIO_ENVIADO" description="Ofício enviado?" source-type="AdditionalFields" has_confidential_data="False">
            <TAG><![CDATA[#DISTRIBUICAO:ETAPAATUAL:CA:PAP_OFICIO_ENVIADO#]]></TAG>
            <VALUE/>
            <XPATH><![CDATA[DISTRIBUTION/DISTRIBUTION_STAGES/DISTRIBUTION_STAGE[@isCurrent='true']/FIELDS/FIELD[NAME='PAP_OFICIO_ENVIADO']/VALUE]]></XPATH>
          </FIELD>
          <FIELD backwardCompatibility="true" type="AdditionalFields" label="FATURAS_OficioRegistado" description="Ofício Registado?" source-type="AdditionalFields" has_confidential_data="False">
            <TAG><![CDATA[#DISTRIBUICAO:ETAPAATUAL:CA:FATURAS_OficioRegistado#]]></TAG>
            <VALUE/>
            <XPATH><![CDATA[DISTRIBUTION/DISTRIBUTION_STAGES/DISTRIBUTION_STAGE[@isCurrent='true']/FIELDS/FIELD[NAME='FATURAS_OficioRegistado']/VALUE]]></XPATH>
          </FIELD>
          <FIELD backwardCompatibility="true" type="AdditionalFields" label="den_origem_pedido" description="Origem do Pedido" source-type="AdditionalFields" has_confidential_data="False">
            <TAG><![CDATA[#DISTRIBUICAO:ETAPAATUAL:CA:den_origem_pedido#]]></TAG>
            <VALUE/>
            <XPATH><![CDATA[DISTRIBUTION/DISTRIBUTION_STAGES/DISTRIBUTION_STAGE[@isCurrent='true']/FIELDS/FIELD[NAME='den_origem_pedido']/VALUE]]></XPATH>
          </FIELD>
          <FIELD backwardCompatibility="true" type="AdditionalFields" label="OutraEstrada" description="OutraEstrada" source-type="AdditionalFields" has_confidential_data="False">
            <TAG><![CDATA[#DISTRIBUICAO:ETAPAATUAL:CA:OutraEstrada#]]></TAG>
            <VALUE/>
            <XPATH><![CDATA[DISTRIBUTION/DISTRIBUTION_STAGES/DISTRIBUTION_STAGE[@isCurrent='true']/FIELDS/FIELD[NAME='OutraEstrada']/VALUE]]></XPATH>
          </FIELD>
          <FIELD backwardCompatibility="true" type="AdditionalFields" label="OutrasRefs" description="Outras referências" source-type="AdditionalFields" has_confidential_data="False">
            <TAG><![CDATA[#DISTRIBUICAO:ETAPAATUAL:CA:OutrasRefs#]]></TAG>
            <VALUE/>
            <XPATH><![CDATA[DISTRIBUTION/DISTRIBUTION_STAGES/DISTRIBUTION_STAGE[@isCurrent='true']/FIELDS/FIELD[NAME='OutrasRefs']/VALUE]]></XPATH>
          </FIELD>
          <FIELD backwardCompatibility="true" type="AdditionalFields" label="DEN_Dominio_Outro" description="Outro" source-type="AdditionalFields" has_confidential_data="False">
            <TAG><![CDATA[#DISTRIBUICAO:ETAPAATUAL:CA:DEN_Dominio_Outro#]]></TAG>
            <VALUE/>
            <XPATH><![CDATA[DISTRIBUTION/DISTRIBUTION_STAGES/DISTRIBUTION_STAGE[@isCurrent='true']/FIELDS/FIELD[NAME='DEN_Dominio_Outro']/VALUE]]></XPATH>
          </FIELD>
          <FIELD backwardCompatibility="true" type="AdditionalFields" label="DEN_Motivo_Outro" description="Outro" source-type="AdditionalFields" has_confidential_data="False">
            <TAG><![CDATA[#DISTRIBUICAO:ETAPAATUAL:CA:DEN_Motivo_Outro#]]></TAG>
            <VALUE/>
            <XPATH><![CDATA[DISTRIBUTION/DISTRIBUTION_STAGES/DISTRIBUTION_STAGE[@isCurrent='true']/FIELDS/FIELD[NAME='DEN_Motivo_Outro']/VALUE]]></XPATH>
          </FIELD>
          <FIELD backwardCompatibility="true" type="AdditionalFields" label="DEN_Motivo_Outro_desc" description="Outro" source-type="AdditionalFields" has_confidential_data="False">
            <TAG><![CDATA[#DISTRIBUICAO:ETAPAATUAL:CA:DEN_Motivo_Outro_desc#]]></TAG>
            <VALUE/>
            <XPATH><![CDATA[DISTRIBUTION/DISTRIBUTION_STAGES/DISTRIBUTION_STAGE[@isCurrent='true']/FIELDS/FIELD[NAME='DEN_Motivo_Outro_desc']/VALUE]]></XPATH>
          </FIELD>
          <FIELD backwardCompatibility="true" type="AdditionalFields" label="OutroEvento" description="OutroEvento" source-type="AdditionalFields" has_confidential_data="False">
            <TAG><![CDATA[#DISTRIBUICAO:ETAPAATUAL:CA:OutroEvento#]]></TAG>
            <VALUE/>
            <XPATH><![CDATA[DISTRIBUTION/DISTRIBUTION_STAGES/DISTRIBUTION_STAGE[@isCurrent='true']/FIELDS/FIELD[NAME='OutroEvento']/VALUE]]></XPATH>
          </FIELD>
          <FIELD backwardCompatibility="true" type="AdditionalFields" label="PAP_PAG_EFET" description="Pagamento efetuado em GERFIP?" source-type="AdditionalFields" has_confidential_data="False">
            <TAG><![CDATA[#DISTRIBUICAO:ETAPAATUAL:CA:PAP_PAG_EFET#]]></TAG>
            <VALUE/>
            <XPATH><![CDATA[DISTRIBUTION/DISTRIBUTION_STAGES/DISTRIBUTION_STAGE[@isCurrent='true']/FIELDS/FIELD[NAME='PAP_PAG_EFET']/VALUE]]></XPATH>
          </FIELD>
          <FIELD backwardCompatibility="true" type="AdditionalFields" label="PAP_PAG_EFETUADO" description="Pagamento efetuado em GERFIP?" source-type="AdditionalFields" has_confidential_data="False">
            <TAG><![CDATA[#DISTRIBUICAO:ETAPAATUAL:CA:PAP_PAG_EFETUADO#]]></TAG>
            <VALUE/>
            <XPATH><![CDATA[DISTRIBUTION/DISTRIBUTION_STAGES/DISTRIBUTION_STAGE[@isCurrent='true']/FIELDS/FIELD[NAME='PAP_PAG_EFETUADO']/VALUE]]></XPATH>
          </FIELD>
          <FIELD backwardCompatibility="true" type="AdditionalFields" label="E_Pais" description="País" source-type="AdditionalFields" has_confidential_data="False">
            <TAG><![CDATA[#DISTRIBUICAO:ETAPAATUAL:CA:E_Pais#]]></TAG>
            <VALUE/>
            <XPATH><![CDATA[DISTRIBUTION/DISTRIBUTION_STAGES/DISTRIBUTION_STAGE[@isCurrent='true']/FIELDS/FIELD[NAME='E_Pais']/VALUE]]></XPATH>
          </FIELD>
          <FIELD backwardCompatibility="true" type="AdditionalFields" label="Plurianual" description="Plurianual?" source-type="AdditionalFields" has_confidential_data="False">
            <TAG><![CDATA[#DISTRIBUICAO:ETAPAATUAL:CA:Plurianual#]]></TAG>
            <VALUE/>
            <XPATH><![CDATA[DISTRIBUTION/DISTRIBUTION_STAGES/DISTRIBUTION_STAGE[@isCurrent='true']/FIELDS/FIELD[NAME='Plurianual']/VALUE]]></XPATH>
          </FIELD>
          <FIELD backwardCompatibility="true" type="AdditionalFields" label="E_P_CONTACTO" description="Ponto de Contacto" source-type="AdditionalFields" has_confidential_data="False">
            <TAG><![CDATA[#DISTRIBUICAO:ETAPAATUAL:CA:E_P_CONTACTO#]]></TAG>
            <VALUE/>
            <XPATH><![CDATA[DISTRIBUTION/DISTRIBUTION_STAGES/DISTRIBUTION_STAGE[@isCurrent='true']/FIELDS/FIELD[NAME='E_P_CONTACTO']/VALUE]]></XPATH>
          </FIELD>
          <FIELD backwardCompatibility="true" type="AdditionalFields" label="FATURAS_PrazoLimitePagamento" description="Prazo Limite de Pagamento" source-type="AdditionalFields" has_confidential_data="False">
            <TAG><![CDATA[#DISTRIBUICAO:ETAPAATUAL:CA:FATURAS_PrazoLimitePagamento#]]></TAG>
            <VALUE/>
            <XPATH><![CDATA[DISTRIBUTION/DISTRIBUTION_STAGES/DISTRIBUTION_STAGE[@isCurrent='true']/FIELDS/FIELD[NAME='FATURAS_PrazoLimitePagamento']/VALUE]]></XPATH>
          </FIELD>
          <FIELD backwardCompatibility="true" type="AdditionalFields" label="DEN_Ocultar_Identidade" description="Pretende ocultar identidade" source-type="AdditionalFields" has_confidential_data="False">
            <TAG><![CDATA[#DISTRIBUICAO:ETAPAATUAL:CA:DEN_Ocultar_Identidade#]]></TAG>
            <VALUE/>
            <XPATH><![CDATA[DISTRIBUTION/DISTRIBUTION_STAGES/DISTRIBUTION_STAGE[@isCurrent='true']/FIELDS/FIELD[NAME='DEN_Ocultar_Identidade']/VALUE]]></XPATH>
          </FIELD>
          <FIELD backwardCompatibility="true" type="AdditionalFields" label="FATURAS_ConformidadeProcesso" description="Processo Conforme?" source-type="AdditionalFields" has_confidential_data="False">
            <TAG><![CDATA[#DISTRIBUICAO:ETAPAATUAL:CA:FATURAS_ConformidadeProcesso#]]></TAG>
            <VALUE/>
            <XPATH><![CDATA[DISTRIBUTION/DISTRIBUTION_STAGES/DISTRIBUTION_STAGE[@isCurrent='true']/FIELDS/FIELD[NAME='FATURAS_ConformidadeProcesso']/VALUE]]></XPATH>
          </FIELD>
          <FIELD backwardCompatibility="true" type="AdditionalFields" label="ProcessoFiscal" description="ProcessoFiscal" source-type="AdditionalFields" has_confidential_data="False">
            <TAG><![CDATA[#DISTRIBUICAO:ETAPAATUAL:CA:ProcessoFiscal#]]></TAG>
            <VALUE/>
            <XPATH><![CDATA[DISTRIBUTION/DISTRIBUTION_STAGES/DISTRIBUTION_STAGE[@isCurrent='true']/FIELDS/FIELD[NAME='ProcessoFiscal']/VALUE]]></XPATH>
          </FIELD>
          <FIELD backwardCompatibility="true" type="AdditionalFields" label="ProcessoInIR" description="ProcessoInIR" source-type="AdditionalFields" has_confidential_data="False">
            <TAG><![CDATA[#DISTRIBUICAO:ETAPAATUAL:CA:ProcessoInIR#]]></TAG>
            <VALUE/>
            <XPATH><![CDATA[DISTRIBUTION/DISTRIBUTION_STAGES/DISTRIBUTION_STAGE[@isCurrent='true']/FIELDS/FIELD[NAME='ProcessoInIR']/VALUE]]></XPATH>
          </FIELD>
          <FIELD backwardCompatibility="true" type="AdditionalFields" label="ProcessoTribuna" description="ProcessoTribuna" source-type="AdditionalFields" has_confidential_data="False">
            <TAG><![CDATA[#DISTRIBUICAO:ETAPAATUAL:CA:ProcessoTribuna#]]></TAG>
            <VALUE/>
            <XPATH><![CDATA[DISTRIBUTION/DISTRIBUTION_STAGES/DISTRIBUTION_STAGE[@isCurrent='true']/FIELDS/FIELD[NAME='ProcessoTribuna']/VALUE]]></XPATH>
          </FIELD>
          <FIELD backwardCompatibility="true" type="AdditionalFields" label="PRONUNCIA" description="Pronúncia" source-type="AdditionalFields" has_confidential_data="False">
            <TAG><![CDATA[#DISTRIBUICAO:ETAPAATUAL:CA:PRONUNCIA#]]></TAG>
            <VALUE/>
            <XPATH><![CDATA[DISTRIBUTION/DISTRIBUTION_STAGES/DISTRIBUTION_STAGE[@isCurrent='true']/FIELDS/FIELD[NAME='PRONUNCIA']/VALUE]]></XPATH>
          </FIELD>
          <FIELD backwardCompatibility="true" type="AdditionalFields" label="DEN_ARQ_MED" description="Proposta de Arquivamento/Tomada de Medidas?" source-type="AdditionalFields" has_confidential_data="False">
            <TAG><![CDATA[#DISTRIBUICAO:ETAPAATUAL:CA:DEN_ARQ_MED#]]></TAG>
            <VALUE/>
            <XPATH><![CDATA[DISTRIBUTION/DISTRIBUTION_STAGES/DISTRIBUTION_STAGE[@isCurrent='true']/FIELDS/FIELD[NAME='DEN_ARQ_MED']/VALUE]]></XPATH>
          </FIELD>
          <FIELD backwardCompatibility="true" type="AdditionalFields" label="den_quarta" description="Quarta-feira" source-type="AdditionalFields" has_confidential_data="False">
            <TAG><![CDATA[#DISTRIBUICAO:ETAPAATUAL:CA:den_quarta#]]></TAG>
            <VALUE/>
            <XPATH><![CDATA[DISTRIBUTION/DISTRIBUTION_STAGES/DISTRIBUTION_STAGE[@isCurrent='true']/FIELDS/FIELD[NAME='den_quarta']/VALUE]]></XPATH>
          </FIELD>
          <FIELD backwardCompatibility="true" type="AdditionalFields" label="den_quinta" description="Quinta-feira" source-type="AdditionalFields" has_confidential_data="False">
            <TAG><![CDATA[#DISTRIBUICAO:ETAPAATUAL:CA:den_quinta#]]></TAG>
            <VALUE/>
            <XPATH><![CDATA[DISTRIBUTION/DISTRIBUTION_STAGES/DISTRIBUTION_STAGE[@isCurrent='true']/FIELDS/FIELD[NAME='den_quinta']/VALUE]]></XPATH>
          </FIELD>
          <FIELD backwardCompatibility="true" type="AdditionalFields" label="Referencia" description="Referência" source-type="AdditionalFields" has_confidential_data="False">
            <TAG><![CDATA[#DISTRIBUICAO:ETAPAATUAL:CA:Referencia#]]></TAG>
            <VALUE/>
            <XPATH><![CDATA[DISTRIBUTION/DISTRIBUTION_STAGES/DISTRIBUTION_STAGE[@isCurrent='true']/FIELDS/FIELD[NAME='Referencia']/VALUE]]></XPATH>
          </FIELD>
          <FIELD backwardCompatibility="true" type="AdditionalFields" label="RefEstradaLivre" description="Referência relativa a processos do Programa Estrada Livre" source-type="AdditionalFields" has_confidential_data="False">
            <TAG><![CDATA[#DISTRIBUICAO:ETAPAATUAL:CA:RefEstradaLivre#]]></TAG>
            <VALUE/>
            <XPATH><![CDATA[DISTRIBUTION/DISTRIBUTION_STAGES/DISTRIBUTION_STAGE[@isCurrent='true']/FIELDS/FIELD[NAME='RefEstradaLivre']/VALUE]]></XPATH>
          </FIELD>
          <FIELD backwardCompatibility="true" type="AdditionalFields" label="FATURAS_FaturaAnuladaGERFIP" description="Registo da Fatura anulado em GERFIP?" source-type="AdditionalFields" has_confidential_data="False">
            <TAG><![CDATA[#DISTRIBUICAO:ETAPAATUAL:CA:FATURAS_FaturaAnuladaGERFIP#]]></TAG>
            <VALUE/>
            <XPATH><![CDATA[DISTRIBUTION/DISTRIBUTION_STAGES/DISTRIBUTION_STAGE[@isCurrent='true']/FIELDS/FIELD[NAME='FATURAS_FaturaAnuladaGERFIP']/VALUE]]></XPATH>
          </FIELD>
          <FIELD backwardCompatibility="true" type="AdditionalFields" label="FATURAS_RegistoImobilizadoEfetuado" description="Registo de Imobilizado efetuado?" source-type="AdditionalFields" has_confidential_data="False">
            <TAG><![CDATA[#DISTRIBUICAO:ETAPAATUAL:CA:FATURAS_RegistoImobilizadoEfetuado#]]></TAG>
            <VALUE/>
            <XPATH><![CDATA[DISTRIBUTION/DISTRIBUTION_STAGES/DISTRIBUTION_STAGE[@isCurrent='true']/FIELDS/FIELD[NAME='FATURAS_RegistoImobilizadoEfetuado']/VALUE]]></XPATH>
          </FIELD>
          <FIELD backwardCompatibility="true" type="AdditionalFields" label="RegistadoPor" description="Registo efectuado pelo utilizador" source-type="AdditionalFields" has_confidential_data="False">
            <TAG><![CDATA[#DISTRIBUICAO:ETAPAATUAL:CA:RegistadoPor#]]></TAG>
            <VALUE/>
            <XPATH><![CDATA[DISTRIBUTION/DISTRIBUTION_STAGES/DISTRIBUTION_STAGE[@isCurrent='true']/FIELDS/FIELD[NAME='RegistadoPor']/VALUE]]></XPATH>
          </FIELD>
          <FIELD backwardCompatibility="true" type="AdditionalFields" label="Resolução" description="Resolução" source-type="AdditionalFields" has_confidential_data="False">
            <TAG><![CDATA[#DISTRIBUICAO:ETAPAATUAL:CA:Resolução#]]></TAG>
            <VALUE/>
            <XPATH><![CDATA[DISTRIBUTION/DISTRIBUTION_STAGES/DISTRIBUTION_STAGE[@isCurrent='true']/FIELDS/FIELD[NAME='Resolução']/VALUE]]></XPATH>
          </FIELD>
          <FIELD backwardCompatibility="true" type="AdditionalFields" label="Resposta" description="Resposta" source-type="AdditionalFields" has_confidential_data="False">
            <TAG><![CDATA[#DISTRIBUICAO:ETAPAATUAL:CA:Resposta#]]></TAG>
            <VALUE/>
            <XPATH><![CDATA[DISTRIBUTION/DISTRIBUTION_STAGES/DISTRIBUTION_STAGE[@isCurrent='true']/FIELDS/FIELD[NAME='Resposta']/VALUE]]></XPATH>
          </FIELD>
          <FIELD backwardCompatibility="true" type="AdditionalFields" label="DEN_Conc_Agendamento" description="Resultado da Agendamento" source-type="AdditionalFields" has_confidential_data="False">
            <TAG><![CDATA[#DISTRIBUICAO:ETAPAATUAL:CA:DEN_Conc_Agendamento#]]></TAG>
            <VALUE/>
            <XPATH><![CDATA[DISTRIBUTION/DISTRIBUTION_STAGES/DISTRIBUTION_STAGE[@isCurrent='true']/FIELDS/FIELD[NAME='DEN_Conc_Agendamento']/VALUE]]></XPATH>
          </FIELD>
          <FIELD backwardCompatibility="true" type="AdditionalFields" label="DEN_ESC" description="São necessários esclarecimentos?" source-type="AdditionalFields" has_confidential_data="False">
            <TAG><![CDATA[#DISTRIBUICAO:ETAPAATUAL:CA:DEN_ESC#]]></TAG>
            <VALUE/>
            <XPATH><![CDATA[DISTRIBUTION/DISTRIBUTION_STAGES/DISTRIBUTION_STAGE[@isCurrent='true']/FIELDS/FIELD[NAME='DEN_ESC']/VALUE]]></XPATH>
          </FIELD>
          <FIELD backwardCompatibility="true" type="AdditionalFields" label="den_segunda" description="Segunda-feira" source-type="AdditionalFields" has_confidential_data="False">
            <TAG><![CDATA[#DISTRIBUICAO:ETAPAATUAL:CA:den_segunda#]]></TAG>
            <VALUE/>
            <XPATH><![CDATA[DISTRIBUTION/DISTRIBUTION_STAGES/DISTRIBUTION_STAGE[@isCurrent='true']/FIELDS/FIELD[NAME='den_segunda']/VALUE]]></XPATH>
          </FIELD>
          <FIELD backwardCompatibility="true" type="AdditionalFields" label="Sentido" description="Sentido da estrada" source-type="AdditionalFields" has_confidential_data="False">
            <TAG><![CDATA[#DISTRIBUICAO:ETAPAATUAL:CA:Sentido#]]></TAG>
            <VALUE/>
            <XPATH><![CDATA[DISTRIBUTION/DISTRIBUTION_STAGES/DISTRIBUTION_STAGE[@isCurrent='true']/FIELDS/FIELD[NAME='Sentido']/VALUE]]></XPATH>
          </FIELD>
          <FIELD backwardCompatibility="true" type="AdditionalFields" label="den_sexta" description="Sexta-feira" source-type="AdditionalFields" has_confidential_data="False">
            <TAG><![CDATA[#DISTRIBUICAO:ETAPAATUAL:CA:den_sexta#]]></TAG>
            <VALUE/>
            <XPATH><![CDATA[DISTRIBUTION/DISTRIBUTION_STAGES/DISTRIBUTION_STAGE[@isCurrent='true']/FIELDS/FIELD[NAME='den_sexta']/VALUE]]></XPATH>
          </FIELD>
          <FIELD backwardCompatibility="true" type="AdditionalFields" label="E_SITE" description="Site" source-type="AdditionalFields" has_confidential_data="False">
            <TAG><![CDATA[#DISTRIBUICAO:ETAPAATUAL:CA:E_SITE#]]></TAG>
            <VALUE/>
            <XPATH><![CDATA[DISTRIBUTION/DISTRIBUTION_STAGES/DISTRIBUTION_STAGE[@isCurrent='true']/FIELDS/FIELD[NAME='E_SITE']/VALUE]]></XPATH>
          </FIELD>
          <FIELD backwardCompatibility="true" type="AdditionalFields" label="E_SUB_UO" description="Sub Unidade Orgânica" source-type="AdditionalFields" has_confidential_data="False">
            <TAG><![CDATA[#DISTRIBUICAO:ETAPAATUAL:CA:E_SUB_UO#]]></TAG>
            <VALUE/>
            <XPATH><![CDATA[DISTRIBUTION/DISTRIBUTION_STAGES/DISTRIBUTION_STAGE[@isCurrent='true']/FIELDS/FIELD[NAME='E_SUB_UO']/VALUE]]></XPATH>
          </FIELD>
          <FIELD backwardCompatibility="true" type="AdditionalFields" label="den_tarde" description="Tarde" source-type="AdditionalFields" has_confidential_data="False">
            <TAG><![CDATA[#DISTRIBUICAO:ETAPAATUAL:CA:den_tarde#]]></TAG>
            <VALUE/>
            <XPATH><![CDATA[DISTRIBUTION/DISTRIBUTION_STAGES/DISTRIBUTION_STAGE[@isCurrent='true']/FIELDS/FIELD[NAME='den_tarde']/VALUE]]></XPATH>
          </FIELD>
          <FIELD backwardCompatibility="true" type="AdditionalFields" label="Telefax" description="Telefax do Reclamante" source-type="AdditionalFields" has_confidential_data="False">
            <TAG><![CDATA[#DISTRIBUICAO:ETAPAATUAL:CA:Telefax#]]></TAG>
            <VALUE/>
            <XPATH><![CDATA[DISTRIBUTION/DISTRIBUTION_STAGES/DISTRIBUTION_STAGE[@isCurrent='true']/FIELDS/FIELD[NAME='Telefax']/VALUE]]></XPATH>
          </FIELD>
          <FIELD backwardCompatibility="true" type="AdditionalFields" label="E_Telefone" description="Telefone" source-type="AdditionalFields" has_confidential_data="False">
            <TAG><![CDATA[#DISTRIBUICAO:ETAPAATUAL:CA:E_Telefone#]]></TAG>
            <VALUE/>
            <XPATH><![CDATA[DISTRIBUTION/DISTRIBUTION_STAGES/DISTRIBUTION_STAGE[@isCurrent='true']/FIELDS/FIELD[NAME='E_Telefone']/VALUE]]></XPATH>
          </FIELD>
          <FIELD backwardCompatibility="true" type="AdditionalFields" label="Telefone" description="Telefone do Reclamante" source-type="AdditionalFields" has_confidential_data="False">
            <TAG><![CDATA[#DISTRIBUICAO:ETAPAATUAL:CA:Telefone#]]></TAG>
            <VALUE/>
            <XPATH><![CDATA[DISTRIBUTION/DISTRIBUTION_STAGES/DISTRIBUTION_STAGE[@isCurrent='true']/FIELDS/FIELD[NAME='Telefone']/VALUE]]></XPATH>
          </FIELD>
          <FIELD backwardCompatibility="true" type="AdditionalFields" label="E_Telemovel" description="Telemóvel" source-type="AdditionalFields" has_confidential_data="False">
            <TAG><![CDATA[#DISTRIBUICAO:ETAPAATUAL:CA:E_Telemovel#]]></TAG>
            <VALUE/>
            <XPATH><![CDATA[DISTRIBUTION/DISTRIBUTION_STAGES/DISTRIBUTION_STAGE[@isCurrent='true']/FIELDS/FIELD[NAME='E_Telemovel']/VALUE]]></XPATH>
          </FIELD>
          <FIELD backwardCompatibility="true" type="AdditionalFields" label="Telemóvel" description="Telemóvel" source-type="AdditionalFields" has_confidential_data="False">
            <TAG><![CDATA[#DISTRIBUICAO:ETAPAATUAL:CA:Telemóvel#]]></TAG>
            <VALUE/>
            <XPATH><![CDATA[DISTRIBUTION/DISTRIBUTION_STAGES/DISTRIBUTION_STAGE[@isCurrent='true']/FIELDS/FIELD[NAME='Telemóvel']/VALUE]]></XPATH>
          </FIELD>
          <FIELD backwardCompatibility="true" type="AdditionalFields" label="den_terca" description="Terça-feira" source-type="AdditionalFields" has_confidential_data="False">
            <TAG><![CDATA[#DISTRIBUICAO:ETAPAATUAL:CA:den_terca#]]></TAG>
            <VALUE/>
            <XPATH><![CDATA[DISTRIBUTION/DISTRIBUTION_STAGES/DISTRIBUTION_STAGE[@isCurrent='true']/FIELDS/FIELD[NAME='den_terca']/VALUE]]></XPATH>
          </FIELD>
          <FIELD backwardCompatibility="true" type="AdditionalFields" label="TST" description="Teste" source-type="AdditionalFields" has_confidential_data="False">
            <TAG><![CDATA[#DISTRIBUICAO:ETAPAATUAL:CA:TST#]]></TAG>
            <VALUE/>
            <XPATH><![CDATA[DISTRIBUTION/DISTRIBUTION_STAGES/DISTRIBUTION_STAGE[@isCurrent='true']/FIELDS/FIELD[NAME='TST']/VALUE]]></XPATH>
          </FIELD>
          <FIELD backwardCompatibility="true" type="AdditionalFields" label="teste2" description="teste2" source-type="AdditionalFields" has_confidential_data="False">
            <TAG><![CDATA[#DISTRIBUICAO:ETAPAATUAL:CA:teste2#]]></TAG>
            <VALUE/>
            <XPATH><![CDATA[DISTRIBUTION/DISTRIBUTION_STAGES/DISTRIBUTION_STAGE[@isCurrent='true']/FIELDS/FIELD[NAME='teste2']/VALUE]]></XPATH>
          </FIELD>
          <FIELD backwardCompatibility="true" type="AdditionalFields" label="DEN_Motivo_Testemunha" description="Testemunhou a situação em primeira mão" source-type="AdditionalFields" has_confidential_data="False">
            <TAG><![CDATA[#DISTRIBUICAO:ETAPAATUAL:CA:DEN_Motivo_Testemunha#]]></TAG>
            <VALUE/>
            <XPATH><![CDATA[DISTRIBUTION/DISTRIBUTION_STAGES/DISTRIBUTION_STAGE[@isCurrent='true']/FIELDS/FIELD[NAME='DEN_Motivo_Testemunha']/VALUE]]></XPATH>
          </FIELD>
          <FIELD backwardCompatibility="true" type="AdditionalFields" label="testeobs" description="testeobs" source-type="AdditionalFields" has_confidential_data="False">
            <TAG><![CDATA[#DISTRIBUICAO:ETAPAATUAL:CA:testeobs#]]></TAG>
            <VALUE/>
            <XPATH><![CDATA[DISTRIBUTION/DISTRIBUTION_STAGES/DISTRIBUTION_STAGE[@isCurrent='true']/FIELDS/FIELD[NAME='testeobs']/VALUE]]></XPATH>
          </FIELD>
          <FIELD backwardCompatibility="true" type="AdditionalFields" label="DEN_Motivo_Conhecimento" description="Teve conhecimento da situação e decidiu denunciar" source-type="AdditionalFields" has_confidential_data="False">
            <TAG><![CDATA[#DISTRIBUICAO:ETAPAATUAL:CA:DEN_Motivo_Conhecimento#]]></TAG>
            <VALUE/>
            <XPATH><![CDATA[DISTRIBUTION/DISTRIBUTION_STAGES/DISTRIBUTION_STAGE[@isCurrent='true']/FIELDS/FIELD[NAME='DEN_Motivo_Conhecimento']/VALUE]]></XPATH>
          </FIELD>
          <FIELD backwardCompatibility="true" type="AdditionalFields" label="Autorizacao" description="Tipo de Autorização/Comunicação" source-type="AdditionalFields" has_confidential_data="False">
            <TAG><![CDATA[#DISTRIBUICAO:ETAPAATUAL:CA:Autorizacao#]]></TAG>
            <VALUE/>
            <XPATH><![CDATA[DISTRIBUTION/DISTRIBUTION_STAGES/DISTRIBUTION_STAGE[@isCurrent='true']/FIELDS/FIELD[NAME='Autorizacao']/VALUE]]></XPATH>
          </FIELD>
          <FIELD backwardCompatibility="true" type="AdditionalFields" label="DEN_Tipo_Denunciante" description="Tipo de denunciante" source-type="AdditionalFields" has_confidential_data="False">
            <TAG><![CDATA[#DISTRIBUICAO:ETAPAATUAL:CA:DEN_Tipo_Denunciante#]]></TAG>
            <VALUE/>
            <XPATH><![CDATA[DISTRIBUTION/DISTRIBUTION_STAGES/DISTRIBUTION_STAGE[@isCurrent='true']/FIELDS/FIELD[NAME='DEN_Tipo_Denunciante']/VALUE]]></XPATH>
          </FIELD>
          <FIELD backwardCompatibility="true" type="AdditionalFields" label="fat_tipodoc" description="Tipo de documento" source-type="AdditionalFields" has_confidential_data="False">
            <TAG><![CDATA[#DISTRIBUICAO:ETAPAATUAL:CA:fat_tipodoc#]]></TAG>
            <VALUE/>
            <XPATH><![CDATA[DISTRIBUTION/DISTRIBUTION_STAGES/DISTRIBUTION_STAGE[@isCurrent='true']/FIELDS/FIELD[NAME='fat_tipodoc']/VALUE]]></XPATH>
          </FIELD>
          <FIELD backwardCompatibility="true" type="AdditionalFields" label="Tipo" description="Tipo de documento associado aos livros &quot;Ent_antigas&quot; e &quot;Sai_antigas&quot;" source-type="AdditionalFields" has_confidential_data="False">
            <TAG><![CDATA[#DISTRIBUICAO:ETAPAATUAL:CA:Tipo#]]></TAG>
            <VALUE/>
            <XPATH><![CDATA[DISTRIBUTION/DISTRIBUTION_STAGES/DISTRIBUTION_STAGE[@isCurrent='true']/FIELDS/FIELD[NAME='Tipo']/VALUE]]></XPATH>
          </FIELD>
          <FIELD backwardCompatibility="true" type="AdditionalFields" label="FATURAS_TipoProcesso" description="Tipo de Processo" source-type="AdditionalFields" has_confidential_data="False">
            <TAG><![CDATA[#DISTRIBUICAO:ETAPAATUAL:CA:FATURAS_TipoProcesso#]]></TAG>
            <VALUE/>
            <XPATH><![CDATA[DISTRIBUTION/DISTRIBUTION_STAGES/DISTRIBUTION_STAGE[@isCurrent='true']/FIELDS/FIELD[NAME='FATURAS_TipoProcesso']/VALUE]]></XPATH>
          </FIELD>
          <FIELD backwardCompatibility="true" type="AdditionalFields" label="TipoIntervenção" description="TipoIntervenção" source-type="AdditionalFields" has_confidential_data="False">
            <TAG><![CDATA[#DISTRIBUICAO:ETAPAATUAL:CA:TipoIntervenção#]]></TAG>
            <VALUE/>
            <XPATH><![CDATA[DISTRIBUTION/DISTRIBUTION_STAGES/DISTRIBUTION_STAGE[@isCurrent='true']/FIELDS/FIELD[NAME='TipoIntervenção']/VALUE]]></XPATH>
          </FIELD>
          <FIELD backwardCompatibility="true" type="AdditionalFields" label="E_TITULO" description="Título" source-type="AdditionalFields" has_confidential_data="False">
            <TAG><![CDATA[#DISTRIBUICAO:ETAPAATUAL:CA:E_TITULO#]]></TAG>
            <VALUE/>
            <XPATH><![CDATA[DISTRIBUTION/DISTRIBUTION_STAGES/DISTRIBUTION_STAGE[@isCurrent='true']/FIELDS/FIELD[NAME='E_TITULO']/VALUE]]></XPATH>
          </FIELD>
          <FIELD backwardCompatibility="true" type="AdditionalFields" label="fat_Total_impostos" description="Total impostos" source-type="AdditionalFields" has_confidential_data="False">
            <TAG><![CDATA[#DISTRIBUICAO:ETAPAATUAL:CA:fat_Total_impostos#]]></TAG>
            <VALUE/>
            <XPATH><![CDATA[DISTRIBUTION/DISTRIBUTION_STAGES/DISTRIBUTION_STAGE[@isCurrent='true']/FIELDS/FIELD[NAME='fat_Total_impostos']/VALUE]]></XPATH>
          </FIELD>
          <FIELD backwardCompatibility="true" type="AdditionalFields" label="fat_Total_IVA_TX_nor" description="Total IVA Taxa Normal" source-type="AdditionalFields" has_confidential_data="False">
            <TAG><![CDATA[#DISTRIBUICAO:ETAPAATUAL:CA:fat_Total_IVA_TX_nor#]]></TAG>
            <VALUE/>
            <XPATH><![CDATA[DISTRIBUTION/DISTRIBUTION_STAGES/DISTRIBUTION_STAGE[@isCurrent='true']/FIELDS/FIELD[NAME='fat_Total_IVA_TX_nor']/VALUE]]></XPATH>
          </FIELD>
          <FIELD backwardCompatibility="true" type="AdditionalFields" label="PAP_TRANS_EFETUADA" description="Transferência bancária efetuada?" source-type="AdditionalFields" has_confidential_data="False">
            <TAG><![CDATA[#DISTRIBUICAO:ETAPAATUAL:CA:PAP_TRANS_EFETUADA#]]></TAG>
            <VALUE/>
            <XPATH><![CDATA[DISTRIBUTION/DISTRIBUTION_STAGES/DISTRIBUTION_STAGE[@isCurrent='true']/FIELDS/FIELD[NAME='PAP_TRANS_EFETUADA']/VALUE]]></XPATH>
          </FIELD>
          <FIELD backwardCompatibility="true" type="AdditionalFields" label="PAP_TRANSF_EFET" description="Transferência bancária efetuada?" source-type="AdditionalFields" has_confidential_data="False">
            <TAG><![CDATA[#DISTRIBUICAO:ETAPAATUAL:CA:PAP_TRANSF_EFET#]]></TAG>
            <VALUE/>
            <XPATH><![CDATA[DISTRIBUTION/DISTRIBUTION_STAGES/DISTRIBUTION_STAGE[@isCurrent='true']/FIELDS/FIELD[NAME='PAP_TRANSF_EFET']/VALUE]]></XPATH>
          </FIELD>
          <FIELD backwardCompatibility="true" type="AdditionalFields" label="Periodicidade" description="Trimestral&#10;Semestral&#10;Anual&#10;Mensal&#10;Pontual" source-type="AdditionalFields" has_confidential_data="False">
            <TAG><![CDATA[#DISTRIBUICAO:ETAPAATUAL:CA:Periodicidade#]]></TAG>
            <VALUE/>
            <XPATH><![CDATA[DISTRIBUTION/DISTRIBUTION_STAGES/DISTRIBUTION_STAGE[@isCurrent='true']/FIELDS/FIELD[NAME='Periodicidade']/VALUE]]></XPATH>
          </FIELD>
          <FIELD backwardCompatibility="true" type="AdditionalFields" label="E_UO" description="Unidade Orgânica" source-type="AdditionalFields" has_confidential_data="False">
            <TAG><![CDATA[#DISTRIBUICAO:ETAPAATUAL:CA:E_UO#]]></TAG>
            <VALUE/>
            <XPATH><![CDATA[DISTRIBUTION/DISTRIBUTION_STAGES/DISTRIBUTION_STAGE[@isCurrent='true']/FIELDS/FIELD[NAME='E_UO']/VALUE]]></XPATH>
          </FIELD>
          <FIELD backwardCompatibility="true" type="AdditionalFields" label="PAP_VALIDADO_POR" description="Validado por:" source-type="AdditionalFields" has_confidential_data="False">
            <TAG><![CDATA[#DISTRIBUICAO:ETAPAATUAL:CA:PAP_VALIDADO_POR#]]></TAG>
            <VALUE/>
            <XPATH><![CDATA[DISTRIBUTION/DISTRIBUTION_STAGES/DISTRIBUTION_STAGE[@isCurrent='true']/FIELDS/FIELD[NAME='PAP_VALIDADO_POR']/VALUE]]></XPATH>
          </FIELD>
          <FIELD backwardCompatibility="true" type="AdditionalFields" label="PAP_VALID_POR" description="Validar por:" source-type="AdditionalFields" has_confidential_data="False">
            <TAG><![CDATA[#DISTRIBUICAO:ETAPAATUAL:CA:PAP_VALID_POR#]]></TAG>
            <VALUE/>
            <XPATH><![CDATA[DISTRIBUTION/DISTRIBUTION_STAGES/DISTRIBUTION_STAGE[@isCurrent='true']/FIELDS/FIELD[NAME='PAP_VALID_POR']/VALUE]]></XPATH>
          </FIELD>
          <FIELD backwardCompatibility="true" type="AdditionalFields" label="FATURAS_VALOR" description="Valor" source-type="AdditionalFields" has_confidential_data="False">
            <TAG><![CDATA[#DISTRIBUICAO:ETAPAATUAL:CA:FATURAS_VALOR#]]></TAG>
            <VALUE/>
            <XPATH><![CDATA[DISTRIBUTION/DISTRIBUTION_STAGES/DISTRIBUTION_STAGE[@isCurrent='true']/FIELDS/FIELD[NAME='FATURAS_VALOR']/VALUE]]></XPATH>
          </FIELD>
          <FIELD backwardCompatibility="true" type="AdditionalFields" label="FATURAS_ValorAcima_FatMultipla" description="Valor acima da adjudicado e faturação múltipla?" source-type="AdditionalFields" has_confidential_data="False">
            <TAG><![CDATA[#DISTRIBUICAO:ETAPAATUAL:CA:FATURAS_ValorAcima_FatMultipla#]]></TAG>
            <VALUE/>
            <XPATH><![CDATA[DISTRIBUTION/DISTRIBUTION_STAGES/DISTRIBUTION_STAGE[@isCurrent='true']/FIELDS/FIELD[NAME='FATURAS_ValorAcima_FatMultipla']/VALUE]]></XPATH>
          </FIELD>
          <FIELD backwardCompatibility="true" type="AdditionalFields" label="FATURAS_VerificacaoCertidoes" description="Verificação de Certidões ou Devolução de Fatura " source-type="AdditionalFields" has_confidential_data="False">
            <TAG><![CDATA[#DISTRIBUICAO:ETAPAATUAL:CA:FATURAS_VerificacaoCertidoes#]]></TAG>
            <VALUE/>
            <XPATH><![CDATA[DISTRIBUTION/DISTRIBUTION_STAGES/DISTRIBUTION_STAGE[@isCurrent='true']/FIELDS/FIELD[NAME='FATURAS_VerificacaoCertidoes']/VALUE]]></XPATH>
          </FIELD>
          <FIELD type="AdditionalFields" label="_ENT_SEGURADORA" description="_ENT_SEGURADORA" source-type="AdditionalFields" has_confidential_data="False">
            <TAG><![CDATA[#DISTRIBUTION:CURRENTSTAGE:AF:_ENT_SEGURADORA#]]></TAG>
            <VALUE/>
            <XPATH><![CDATA[DISTRIBUTION/DISTRIBUTION_STAGES/DISTRIBUTION_STAGE[@isCurrent='true']/FIELDS/FIELD[NAME='_ENT_SEGURADORA']/VALUE]]></XPATH>
          </FIELD>
          <FIELD type="AdditionalFields" label="Data" description="Data" source-type="AdditionalFields" has_confidential_data="False">
            <TAG><![CDATA[#DISTRIBUTION:CURRENTSTAGE:AF:Data#]]></TAG>
            <VALUE/>
            <XPATH><![CDATA[DISTRIBUTION/DISTRIBUTION_STAGES/DISTRIBUTION_STAGE[@isCurrent='true']/FIELDS/FIELD[NAME='Data']/VALUE]]></XPATH>
          </FIELD>
          <FIELD type="AdditionalFields" label="Data_Devol_AR" description="Data_Devol_AR" source-type="AdditionalFields" has_confidential_data="False">
            <TAG><![CDATA[#DISTRIBUTION:CURRENTSTAGE:AF:Data_Devol_AR#]]></TAG>
            <VALUE/>
            <XPATH><![CDATA[DISTRIBUTION/DISTRIBUTION_STAGES/DISTRIBUTION_STAGE[@isCurrent='true']/FIELDS/FIELD[NAME='Data_Devol_AR']/VALUE]]></XPATH>
          </FIELD>
          <FIELD type="AdditionalFields" label="Data_Exp" description="Data_Exp" source-type="AdditionalFields" has_confidential_data="False">
            <TAG><![CDATA[#DISTRIBUTION:CURRENTSTAGE:AF:Data_Exp#]]></TAG>
            <VALUE/>
            <XPATH><![CDATA[DISTRIBUTION/DISTRIBUTION_STAGES/DISTRIBUTION_STAGE[@isCurrent='true']/FIELDS/FIELD[NAME='Data_Exp']/VALUE]]></XPATH>
          </FIELD>
          <FIELD type="AdditionalFields" label="E_TIPO" description="E_TIPO" source-type="AdditionalFields" has_confidential_data="False">
            <TAG><![CDATA[#DISTRIBUTION:CURRENTSTAGE:AF:E_TIPO#]]></TAG>
            <VALUE/>
            <XPATH><![CDATA[DISTRIBUTION/DISTRIBUTION_STAGES/DISTRIBUTION_STAGE[@isCurrent='true']/FIELDS/FIELD[NAME='E_TIPO']/VALUE]]></XPATH>
          </FIELD>
          <FIELD type="AdditionalFields" label="Entidade" description="Entidade" source-type="AdditionalFields" has_confidential_data="False">
            <TAG><![CDATA[#DISTRIBUTION:CURRENTSTAGE:AF:Entidade#]]></TAG>
            <VALUE/>
            <XPATH><![CDATA[DISTRIBUTION/DISTRIBUTION_STAGES/DISTRIBUTION_STAGE[@isCurrent='true']/FIELDS/FIELD[NAME='Entidade']/VALUE]]></XPATH>
          </FIELD>
          <FIELD type="AdditionalFields" label="FORM_DGO" description="FORM_DGO" source-type="AdditionalFields" has_confidential_data="False">
            <TAG><![CDATA[#DISTRIBUTION:CURRENTSTAGE:AF:FORM_DGO#]]></TAG>
            <VALUE/>
            <XPATH><![CDATA[DISTRIBUTION/DISTRIBUTION_STAGES/DISTRIBUTION_STAGE[@isCurrent='true']/FIELDS/FIELD[NAME='FORM_DGO']/VALUE]]></XPATH>
          </FIELD>
          <FIELD type="AdditionalFields" label="FORM_DGO2" description="FORM_DGO2" source-type="AdditionalFields" has_confidential_data="False">
            <TAG><![CDATA[#DISTRIBUTION:CURRENTSTAGE:AF:FORM_DGO2#]]></TAG>
            <VALUE/>
            <XPATH><![CDATA[DISTRIBUTION/DISTRIBUTION_STAGES/DISTRIBUTION_STAGE[@isCurrent='true']/FIELDS/FIELD[NAME='FORM_DGO2']/VALUE]]></XPATH>
          </FIELD>
          <FIELD type="AdditionalFields" label="Fundamentação" description="Fundamentação" source-type="AdditionalFields" has_confidential_data="False">
            <TAG><![CDATA[#DISTRIBUTION:CURRENTSTAGE:AF:Fundamentação#]]></TAG>
            <VALUE/>
            <XPATH><![CDATA[DISTRIBUTION/DISTRIBUTION_STAGES/DISTRIBUTION_STAGE[@isCurrent='true']/FIELDS/FIELD[NAME='Fundamentação']/VALUE]]></XPATH>
          </FIELD>
          <FIELD type="AdditionalFields" label="NOMEDOCONDUTOR" description="NOMEDOCONDUTOR" source-type="AdditionalFields" has_confidential_data="False">
            <TAG><![CDATA[#DISTRIBUTION:CURRENTSTAGE:AF:NOMEDOCONDUTOR#]]></TAG>
            <VALUE/>
            <XPATH><![CDATA[DISTRIBUTION/DISTRIBUTION_STAGES/DISTRIBUTION_STAGE[@isCurrent='true']/FIELDS/FIELD[NAME='NOMEDOCONDUTOR']/VALUE]]></XPATH>
          </FIELD>
          <FIELD type="AdditionalFields" label="PC_DEIT" description="PC_DEIT" source-type="AdditionalFields" has_confidential_data="False">
            <TAG><![CDATA[#DISTRIBUTION:CURRENTSTAGE:AF:PC_DEIT#]]></TAG>
            <VALUE/>
            <XPATH><![CDATA[DISTRIBUTION/DISTRIBUTION_STAGES/DISTRIBUTION_STAGE[@isCurrent='true']/FIELDS/FIELD[NAME='PC_DEIT']/VALUE]]></XPATH>
          </FIELD>
          <FIELD type="AdditionalFields" label="SEP_Reg_Biog_Trab" description="SEP_Reg_Biog_Trab" source-type="AdditionalFields" has_confidential_data="False">
            <TAG><![CDATA[#DISTRIBUTION:CURRENTSTAGE:AF:SEP_Reg_Biog_Trab#]]></TAG>
            <VALUE/>
            <XPATH><![CDATA[DISTRIBUTION/DISTRIBUTION_STAGES/DISTRIBUTION_STAGE[@isCurrent='true']/FIELDS/FIELD[NAME='SEP_Reg_Biog_Trab']/VALUE]]></XPATH>
          </FIELD>
          <FIELD type="AdditionalFields" label="sep_reunioes_cd" description="sep_reunioes_cd" source-type="AdditionalFields" has_confidential_data="False">
            <TAG><![CDATA[#DISTRIBUTION:CURRENTSTAGE:AF:sep_reunioes_cd#]]></TAG>
            <VALUE/>
            <XPATH><![CDATA[DISTRIBUTION/DISTRIBUTION_STAGES/DISTRIBUTION_STAGE[@isCurrent='true']/FIELDS/FIELD[NAME='sep_reunioes_cd']/VALUE]]></XPATH>
          </FIELD>
          <FIELD type="AdditionalFields" label="Serviço" description="Serviço" source-type="AdditionalFields" has_confidential_data="False">
            <TAG><![CDATA[#DISTRIBUTION:CURRENTSTAGE:AF:Serviço#]]></TAG>
            <VALUE/>
            <XPATH><![CDATA[DISTRIBUTION/DISTRIBUTION_STAGES/DISTRIBUTION_STAGE[@isCurrent='true']/FIELDS/FIELD[NAME='Serviço']/VALUE]]></XPATH>
          </FIELD>
          <FIELD type="AdditionalFields" label="TIPODEDOCUMENTO" description="TIPODEDOCUMENTO" source-type="AdditionalFields" has_confidential_data="False">
            <TAG><![CDATA[#DISTRIBUTION:CURRENTSTAGE:AF:TIPODEDOCUMENTO#]]></TAG>
            <VALUE/>
            <XPATH><![CDATA[DISTRIBUTION/DISTRIBUTION_STAGES/DISTRIBUTION_STAGE[@isCurrent='true']/FIELDS/FIELD[NAME='TIPODEDOCUMENTO']/VALUE]]></XPATH>
          </FIELD>
          <FIELD type="AdditionalFields" label="TITULOCONDUCAO" description="TITULOCONDUCAO" source-type="AdditionalFields" has_confidential_data="False">
            <TAG><![CDATA[#DISTRIBUTION:CURRENTSTAGE:AF:TITULOCONDUCAO#]]></TAG>
            <VALUE/>
            <XPATH><![CDATA[DISTRIBUTION/DISTRIBUTION_STAGES/DISTRIBUTION_STAGE[@isCurrent='true']/FIELDS/FIELD[NAME='TITULOCONDUCAO']/VALUE]]></XPATH>
          </FIELD>
          <FIELD type="AdditionalFields" label="ValoresLOE" description="ValoresLOE" source-type="AdditionalFields" has_confidential_data="False">
            <TAG><![CDATA[#DISTRIBUTION:CURRENTSTAGE:AF:ValoresLOE#]]></TAG>
            <VALUE/>
            <XPATH><![CDATA[DISTRIBUTION/DISTRIBUTION_STAGES/DISTRIBUTION_STAGE[@isCurrent='true']/FIELDS/FIELD[NAME='ValoresLOE']/VALUE]]></XPATH>
          </FIELD>
          <FIELD type="AdditionalFields" label="FATURAS_ContactoFornecedor" description="(Fornecedor) Contacto" source-type="AdditionalFields" has_confidential_data="False">
            <TAG><![CDATA[#DISTRIBUTION:CURRENTSTAGE:AF:FATURAS_ContactoFornecedor#]]></TAG>
            <VALUE/>
            <XPATH><![CDATA[DISTRIBUTION/DISTRIBUTION_STAGES/DISTRIBUTION_STAGE[@isCurrent='true']/FIELDS/FIELD[NAME='FATURAS_ContactoFornecedor']/VALUE]]></XPATH>
          </FIELD>
          <FIELD type="AdditionalFields" label="FATURAS_ContribuinteFornecedor" description="(Fornecedor) Contribuinte" source-type="AdditionalFields" has_confidential_data="False">
            <TAG><![CDATA[#DISTRIBUTION:CURRENTSTAGE:AF:FATURAS_ContribuinteFornecedor#]]></TAG>
            <VALUE/>
            <XPATH><![CDATA[DISTRIBUTION/DISTRIBUTION_STAGES/DISTRIBUTION_STAGE[@isCurrent='true']/FIELDS/FIELD[NAME='FATURAS_ContribuinteFornecedor']/VALUE]]></XPATH>
          </FIELD>
          <FIELD type="AdditionalFields" label="FATURAS_DesignacaoFornecedor" description="(Fornecedor) Designação" source-type="AdditionalFields" has_confidential_data="False">
            <TAG><![CDATA[#DISTRIBUTION:CURRENTSTAGE:AF:FATURAS_DesignacaoFornecedor#]]></TAG>
            <VALUE/>
            <XPATH><![CDATA[DISTRIBUTION/DISTRIBUTION_STAGES/DISTRIBUTION_STAGE[@isCurrent='true']/FIELDS/FIELD[NAME='FATURAS_DesignacaoFornecedor']/VALUE]]></XPATH>
          </FIELD>
          <FIELD type="AdditionalFields" label="FATURAS_NomeFornecedor" description="(Fornecedor) Nome" source-type="AdditionalFields" has_confidential_data="False">
            <TAG><![CDATA[#DISTRIBUTION:CURRENTSTAGE:AF:FATURAS_NomeFornecedor#]]></TAG>
            <VALUE/>
            <XPATH><![CDATA[DISTRIBUTION/DISTRIBUTION_STAGES/DISTRIBUTION_STAGE[@isCurrent='true']/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TION:CURRENTSTAGE:AF:Período#]]></TAG>
            <VALUE/>
            <XPATH><![CDATA[DISTRIBUTION/DISTRIBUTION_STAGES/DISTRIBUTION_STAGE[@isCurrent='true']/FIELDS/FIELD[NAME='Período']/VALUE]]></XPATH>
          </FIELD>
          <FIELD type="AdditionalFields" label="DEN_LEG" description="A denúncia é legítima?" source-type="AdditionalFields" has_confidential_data="False">
            <TAG><![CDATA[#DISTRIBUTION:CURRENTSTAGE:AF:DEN_LEG#]]></TAG>
            <VALUE/>
            <XPATH><![CDATA[DISTRIBUTION/DISTRIBUTION_STAGES/DISTRIBUTION_STAGE[@isCurrent='true']/FIELDS/FIELD[NAME='DEN_LEG']/VALUE]]></XPATH>
          </FIELD>
          <FIELD type="AdditionalFields" label="TipoSituacao" description="A usar nos formulários originados no site" source-type="AdditionalFields" has_confidential_data="False">
            <TAG><![CDATA[#DISTRIBUTION:CURRENTSTAGE:AF:TipoSituacao#]]></TAG>
            <VALUE/>
            <XPATH><![CDATA[DISTRIBUTION/DISTRIBUTION_STAGES/DISTRIBUTION_STAGE[@isCurrent='true']/FIELDS/FIELD[NAME='TipoSituacao']/VALUE]]></XPATH>
          </FIELD>
          <FIELD type="AdditionalFields" label="DEN_Aceita_Termos" description="Aceita termos e condições" source-type="AdditionalFields" has_confidential_data="False">
            <TAG><![CDATA[#DISTRIBUTION:CURRENTSTAGE:AF:DEN_Aceita_Termos#]]></TAG>
            <VALUE/>
            <XPATH><![CDATA[DISTRIBUTION/DISTRIBUTION_STAGES/DISTRIBUTION_STAGE[@isCurrent='true']/FIELDS/FIELD[NAME='DEN_Aceita_Termos']/VALUE]]></XPATH>
          </FIELD>
          <FIELD type="AdditionalFields" label="PAP_ANEX_COMPROV" description="Anexado comprovatido HomeBanking?" source-type="AdditionalFields" has_confidential_data="False">
            <TAG><![CDATA[#DISTRIBUTION:CURRENTSTAGE:AF:PAP_ANEX_COMPROV#]]></TAG>
            <VALUE/>
            <XPATH><![CDATA[DISTRIBUTION/DISTRIBUTION_STAGES/DISTRIBUTION_STAGE[@isCurrent='true']/FIELDS/FIELD[NAME='PAP_ANEX_COMPROV']/VALUE]]></XPATH>
          </FIELD>
          <FIELD type="AdditionalFields" label="PAP_ANEXADO_COMPROVATIVO" description="Anexado comprovativo HomeBanking?" source-type="AdditionalFields" has_confidential_data="False">
            <TAG><![CDATA[#DISTRIBUTION:CURRENTSTAGE:AF:PAP_ANEXADO_COMPROVATIVO#]]></TAG>
            <VALUE/>
            <XPATH><![CDATA[DISTRIBUTION/DISTRIBUTION_STAGES/DISTRIBUTION_STAGE[@isCurrent='true']/FIELDS/FIELD[NAME='PAP_ANEXADO_COMPROVATIVO']/VALUE]]></XPATH>
          </FIELD>
          <FIELD type="AdditionalFields" label="Ano" description="Ano" source-type="AdditionalFields" has_confidential_data="False">
            <TAG><![CDATA[#DISTRIBUTION:CURRENTSTAGE:AF:Ano#]]></TAG>
            <VALUE/>
            <XPATH><![CDATA[DISTRIBUTION/DISTRIBUTION_STAGES/DISTRIBUTION_STAGE[@isCurrent='true']/FIELDS/FIELD[NAME='Ano']/VALUE]]></XPATH>
          </FIELD>
          <FIELD type="AdditionalFields" label="PAP_APROV" description="Aprovado?" source-type="AdditionalFields" has_confidential_data="False">
            <TAG><![CDATA[#DISTRIBUTION:CURRENTSTAGE:AF:PAP_APROV#]]></TAG>
            <VALUE/>
            <XPATH><![CDATA[DISTRIBUTION/DISTRIBUTION_STAGES/DISTRIBUTION_STAGE[@isCurrent='true']/FIELDS/FIELD[NAME='PAP_APROV']/VALUE]]></XPATH>
          </FIELD>
          <FIELD type="AdditionalFields" label="PAP_APROVADO" description="Aprovado?" source-type="AdditionalFields" has_confidential_data="False">
            <TAG><![CDATA[#DISTRIBUTION:CURRENTSTAGE:AF:PAP_APROVADO#]]></TAG>
            <VALUE/>
            <XPATH><![CDATA[DISTRIBUTION/DISTRIBUTION_STAGES/DISTRIBUTION_STAGE[@isCurrent='true']/FIELDS/FIELD[NAME='PAP_APROVADO']/VALUE]]></XPATH>
          </FIELD>
          <FIELD type="AdditionalFields" label="Arguido_Requerido" description="Arguido/Requerido" source-type="AdditionalFields" has_confidential_data="False">
            <TAG><![CDATA[#DISTRIBUTION:CURRENTSTAGE:AF:Arguido_Requerido#]]></TAG>
            <VALUE/>
            <XPATH><![CDATA[DISTRIBUTION/DISTRIBUTION_STAGES/DISTRIBUTION_STAGE[@isCurrent='true']/FIELDS/FIELD[NAME='Arguido_Requerido']/VALUE]]></XPATH>
          </FIELD>
          <FIELD type="AdditionalFields" label="PAP_ASS" description="Assinado?" source-type="AdditionalFields" has_confidential_data="False">
            <TAG><![CDATA[#DISTRIBUTION:CURRENTSTAGE:AF:PAP_ASS#]]></TAG>
            <VALUE/>
            <XPATH><![CDATA[DISTRIBUTION/DISTRIBUTION_STAGES/DISTRIBUTION_STAGE[@isCurrent='true']/FIELDS/FIELD[NAME='PAP_ASS']/VALUE]]></XPATH>
          </FIELD>
          <FIELD type="AdditionalFields" label="PAP_ASSINADO" description="Assinado?" source-type="AdditionalFields" has_confidential_data="False">
            <TAG><![CDATA[#DISTRIBUTION:CURRENTSTAGE:AF:PAP_ASSINADO#]]></TAG>
            <VALUE/>
            <XPATH><![CDATA[DISTRIBUTION/DISTRIBUTION_STAGES/DISTRIBUTION_STAGE[@isCurrent='true']/FIELDS/FIELD[NAME='PAP_ASSINADO']/VALUE]]></XPATH>
          </FIELD>
          <FIELD type="AdditionalFields" label="DEN_Origina_Den" description="Associou distribuição de denuncia?" source-type="AdditionalFields" has_confidential_data="False">
            <TAG><![CDATA[#DISTRIBUTION:CURRENTSTAGE:AF:DEN_Origina_Den#]]></TAG>
            <VALUE/>
            <XPATH><![CDATA[DISTRIBUTION/DISTRIBUTION_STAGES/DISTRIBUTION_STAGE[@isCurrent='true']/FIELDS/FIELD[NAME='DEN_Origina_Den']/VALUE]]></XPATH>
          </FIELD>
          <FIELD type="AdditionalFields" label="Atividade" description="Atividade" source-type="AdditionalFields" has_confidential_data="False">
            <TAG><![CDATA[#DISTRIBUTION:CURRENTSTAGE:AF:Atividade#]]></TAG>
            <VALUE/>
            <XPATH><![CDATA[DISTRIBUTION/DISTRIBUTION_STAGES/DISTRIBUTION_STAGE[@isCurrent='true']/FIELDS/FIELD[NAME='Atividade']/VALUE]]></XPATH>
          </FIELD>
          <FIELD type="AdditionalFields" label="fat_iva_tx_normal" description="Base Tributável de IVA Taxa Normal" source-type="AdditionalFields" has_confidential_data="False">
            <TAG><![CDATA[#DISTRIBUTION:CURRENTSTAGE:AF:fat_iva_tx_normal#]]></TAG>
            <VALUE/>
            <XPATH><![CDATA[DISTRIBUTION/DISTRIBUTION_STAGES/DISTRIBUTION_STAGE[@isCurrent='true']/FIELDS/FIELD[NAME='fat_iva_tx_normal']/VALUE]]></XPATH>
          </FIELD>
          <FIELD type="AdditionalFields" label="Custom_string" description="Campo adicional alfanumérico" source-type="AdditionalFields" has_confidential_data="False">
            <TAG><![CDATA[#DISTRIBUTION:CURRENTSTAGE:AF:Custom_string#]]></TAG>
            <VALUE/>
            <XPATH><![CDATA[DISTRIBUTION/DISTRIBUTION_STAGES/DISTRIBUTION_STAGE[@isCurrent='true']/FIELDS/FIELD[NAME='Custom_string']/VALUE]]></XPATH>
          </FIELD>
          <FIELD type="AdditionalFields" label="Custom_bool" description="Campo adicional booleano" source-type="AdditionalFields" has_confidential_data="False">
            <TAG><![CDATA[#DISTRIBUTION:CURRENTSTAGE:AF:Custom_bool#]]></TAG>
            <VALUE/>
            <XPATH><![CDATA[DISTRIBUTION/DISTRIBUTION_STAGES/DISTRIBUTION_STAGE[@isCurrent='true']/FIELDS/FIELD[NAME='Custom_bool']/VALUE]]></XPATH>
          </FIELD>
          <FIELD type="AdditionalFields" label="Custom_data" description="Campo adicional data" source-type="AdditionalFields" has_confidential_data="False">
            <TAG><![CDATA[#DISTRIBUTION:CURRENTSTAGE:AF:Custom_data#]]></TAG>
            <VALUE/>
            <XPATH><![CDATA[DISTRIBUTION/DISTRIBUTION_STAGES/DISTRIBUTION_STAGE[@isCurrent='true']/FIELDS/FIELD[NAME='Custom_data']/VALUE]]></XPATH>
          </FIELD>
          <FIELD type="AdditionalFields" label="Custom_list" description="Campo adicional lista de valores" source-type="AdditionalFields" has_confidential_data="False">
            <TAG><![CDATA[#DISTRIBUTION:CURRENTSTAGE:AF:Custom_list#]]></TAG>
            <VALUE/>
            <XPATH><![CDATA[DISTRIBUTION/DISTRIBUTION_STAGES/DISTRIBUTION_STAGE[@isCurrent='true']/FIELDS/FIELD[NAME='Custom_list']/VALUE]]></XPATH>
          </FIELD>
          <FIELD type="AdditionalFields" label="Custom_num" description="Campo adicional numérico" source-type="AdditionalFields" has_confidential_data="False">
            <TAG><![CDATA[#DISTRIBUTION:CURRENTSTAGE:AF:Custom_num#]]></TAG>
            <VALUE/>
            <XPATH><![CDATA[DISTRIBUTION/DISTRIBUTION_STAGES/DISTRIBUTION_STAGE[@isCurrent='true']/FIELDS/FIELD[NAME='Custom_num']/VALUE]]></XPATH>
          </FIELD>
          <FIELD type="AdditionalFields" label="Canal" description="Canal de Entrada da reclamação" source-type="AdditionalFields" has_confidential_data="False">
            <TAG><![CDATA[#DISTRIBUTION:CURRENTSTAGE:AF:Canal#]]></TAG>
            <VALUE/>
            <XPATH><![CDATA[DISTRIBUTION/DISTRIBUTION_STAGES/DISTRIBUTION_STAGE[@isCurrent='true']/FIELDS/FIELD[NAME='Canal']/VALUE]]></XPATH>
          </FIELD>
          <FIELD type="AdditionalFields" label="E_CATEGORIA" description="Categoria" source-type="AdditionalFields" has_confidential_data="False">
            <TAG><![CDATA[#DISTRIBUTION:CURRENTSTAGE:AF:E_CATEGORIA#]]></TAG>
            <VALUE/>
            <XPATH><![CDATA[DISTRIBUTION/DISTRIBUTION_STAGES/DISTRIBUTION_STAGE[@isCurrent='true']/FIELDS/FIELD[NAME='E_CATEGORIA']/VALUE]]></XPATH>
          </FIELD>
          <FIELD type="AdditionalFields" label="Caucao" description="Caução" source-type="AdditionalFields" has_confidential_data="False">
            <TAG><![CDATA[#DISTRIBUTION:CURRENTSTAGE:AF:Caucao#]]></TAG>
            <VALUE/>
            <XPATH><![CDATA[DISTRIBUTION/DISTRIBUTION_STAGES/DISTRIBUTION_STAGE[@isCurrent='true']/FIELDS/FIELD[NAME='Caucao']/VALUE]]></XPATH>
          </FIELD>
          <FIELD type="AdditionalFields" label="CRT_A_PSI" description="Certificado de Avaliação Psicológica" source-type="AdditionalFields" has_confidential_data="False">
            <TAG><![CDATA[#DISTRIBUTION:CURRENTSTAGE:AF:CRT_A_PSI#]]></TAG>
            <VALUE/>
            <XPATH><![CDATA[DISTRIBUTION/DISTRIBUTION_STAGES/DISTRIBUTION_STAGE[@isCurrent='true']/FIELDS/FIELD[NAME='CRT_A_PSI']/VALUE]]></XPATH>
          </FIELD>
          <FIELD type="AdditionalFields" label="ClasseEntidade" description="Classe de Entidade" source-type="AdditionalFields" has_confidential_data="False">
            <TAG><![CDATA[#DISTRIBUTION:CURRENTSTAGE:AF:ClasseEntidade#]]></TAG>
            <VALUE/>
            <XPATH><![CDATA[DISTRIBUTION/DISTRIBUTION_STAGES/DISTRIBUTION_STAGE[@isCurrent='true']/FIELDS/FIELD[NAME='ClasseEntidade']/VALUE]]></XPATH>
          </FIELD>
          <FIELD type="AdditionalFields" label="Estrada" description="Classificação da estrada" source-type="AdditionalFields" has_confidential_data="False">
            <TAG><![CDATA[#DISTRIBUTION:CURRENTSTAGE:AF:Estrada#]]></TAG>
            <VALUE/>
            <XPATH><![CDATA[DISTRIBUTION/DISTRIBUTION_STAGES/DISTRIBUTION_STAGE[@isCurrent='true']/FIELDS/FIELD[NAME='Estrada']/VALUE]]></XPATH>
          </FIELD>
          <FIELD type="AdditionalFields" label="TipificaçãoOcor" description="Classificação do evento" source-type="AdditionalFields" has_confidential_data="False">
            <TAG><![CDATA[#DISTRIBUTION:CURRENTSTAGE:AF:TipificaçãoOcor#]]></TAG>
            <VALUE/>
            <XPATH><![CDATA[DISTRIBUTION/DISTRIBUTION_STAGES/DISTRIBUTION_STAGE[@isCurrent='true']/FIELDS/FIELD[NAME='TipificaçãoOcor']/VALUE]]></XPATH>
          </FIELD>
          <FIELD type="AdditionalFields" label="FATURAS_CodigoGERFIP" description="Código do Fornecedor GERFIP" source-type="AdditionalFields" has_confidential_data="False">
            <TAG><![CDATA[#DISTRIBUTION:CURRENTSTAGE:AF:FATURAS_CodigoGERFIP#]]></TAG>
            <VALUE/>
            <XPATH><![CDATA[DISTRIBUTION/DISTRIBUTION_STAGES/DISTRIBUTION_STAGE[@isCurrent='true']/FIELDS/FIELD[NAME='FATURAS_CodigoGERFIP']/VALUE]]></XPATH>
          </FIELD>
          <FIELD type="AdditionalFields" label="CódigoPostal" description="Código Postal do Reclamante" source-type="AdditionalFields" has_confidential_data="False">
            <TAG><![CDATA[#DISTRIBUTION:CURRENTSTAGE:AF:CódigoPostal#]]></TAG>
            <VALUE/>
            <XPATH><![CDATA[DISTRIBUTION/DISTRIBUTION_STAGES/DISTRIBUTION_STAGE[@isCurrent='true']/FIELDS/FIELD[NAME='CódigoPostal']/VALUE]]></XPATH>
          </FIELD>
          <FIELD type="AdditionalFields" label="E_COD_SIOE" description="Código SIOE" source-type="AdditionalFields" has_confidential_data="False">
            <TAG><![CDATA[#DISTRIBUTION:CURRENTSTAGE:AF:E_COD_SIOE#]]></TAG>
            <VALUE/>
            <XPATH><![CDATA[DISTRIBUTION/DISTRIBUTION_STAGES/DISTRIBUTION_STAGE[@isCurrent='true']/FIELDS/FIELD[NAME='E_COD_SIOE']/VALUE]]></XPATH>
          </FIELD>
          <FIELD type="AdditionalFields" label="E_Cod_postal" description="Código-Postal" source-type="AdditionalFields" has_confidential_data="False">
            <TAG><![CDATA[#DISTRIBUTION:CURRENTSTAGE:AF:E_Cod_postal#]]></TAG>
            <VALUE/>
            <XPATH><![CDATA[DISTRIBUTION/DISTRIBUTION_STAGES/DISTRIBUTION_STAGE[@isCurrent='true']/FIELDS/FIELD[NAME='E_Cod_postal']/VALUE]]></XPATH>
          </FIELD>
          <FIELD type="AdditionalFields" label="DEN_Concorda" description="Concorda" source-type="AdditionalFields" has_confidential_data="False">
            <TAG><![CDATA[#DISTRIBUTION:CURRENTSTAGE:AF:DEN_Concorda#]]></TAG>
            <VALUE/>
            <XPATH><![CDATA[DISTRIBUTION/DISTRIBUTION_STAGES/DISTRIBUTION_STAGE[@isCurrent='true']/FIELDS/FIELD[NAME='DEN_Concorda']/VALUE]]></XPATH>
          </FIELD>
          <FIELD type="AdditionalFields" label="DEN_Contato" description="Contato telefónico" source-type="AdditionalFields" has_confidential_data="False">
            <TAG><![CDATA[#DISTRIBUTION:CURRENTSTAGE:AF:DEN_Contato#]]></TAG>
            <VALUE/>
            <XPATH><![CDATA[DISTRIBUTION/DISTRIBUTION_STAGES/DISTRIBUTION_STAGE[@isCurrent='true']/FIELDS/FIELD[NAME='DEN_Contato']/VALUE]]></XPATH>
          </FIELD>
          <FIELD type="AdditionalFields" label="FATURAS_ContribuinteCliente" description="Contribuinte do Cliente" source-type="AdditionalFields" has_confidential_data="False">
            <TAG><![CDATA[#DISTRIBUTION:CURRENTSTAGE:AF:FATURAS_ContribuinteCliente#]]></TAG>
            <VALUE/>
            <XPATH><![CDATA[DISTRIBUTION/DISTRIBUTION_STAGES/DISTRIBUTION_STAGE[@isCurrent='true']/FIELDS/FIELD[NAME='FATURAS_ContribuinteCliente']/VALUE]]></XPATH>
          </FIELD>
          <FIELD type="AdditionalFields" label="Xinicial" description="Coordenada X inicial" source-type="AdditionalFields" has_confidential_data="False">
            <TAG><![CDATA[#DISTRIBUTION:CURRENTSTAGE:AF:Xinicial#]]></TAG>
            <VALUE/>
            <XPATH><![CDATA[DISTRIBUTION/DISTRIBUTION_STAGES/DISTRIBUTION_STAGE[@isCurrent='true']/FIELDS/FIELD[NAME='Xinicial']/VALUE]]></XPATH>
          </FIELD>
          <FIELD type="AdditionalFields" label="Yinicial" description="Coordenada y do Km inicial" source-type="AdditionalFields" has_confidential_data="False">
            <TAG><![CDATA[#DISTRIBUTION:CURRENTSTAGE:AF:Yinicial#]]></TAG>
            <VALUE/>
            <XPATH><![CDATA[DISTRIBUTION/DISTRIBUTION_STAGES/DISTRIBUTION_STAGE[@isCurrent='true']/FIELDS/FIELD[NAME='Yinicial']/VALUE]]></XPATH>
          </FIELD>
          <FIELD type="AdditionalFields" label="FATURAS_DadosFornecedor" description="Dados do Fornecedor" source-type="AdditionalFields" has_confidential_data="False">
            <TAG><![CDATA[#DISTRIBUTION:CURRENTSTAGE:AF:FATURAS_DadosFornecedor#]]></TAG>
            <VALUE/>
            <XPATH><![CDATA[DISTRIBUTION/DISTRIBUTION_STAGES/DISTRIBUTION_STAGE[@isCurrent='true']/FIELDS/FIELD[NAME='FATURAS_DadosFornecedor']/VALUE]]></XPATH>
          </FIELD>
          <FIELD type="AdditionalFields" label="DEN_Data_Agendada" description="Data Agendada" source-type="AdditionalFields" has_confidential_data="False">
            <TAG><![CDATA[#DISTRIBUTION:CURRENTSTAGE:AF:DEN_Data_Agendada#]]></TAG>
            <VALUE/>
            <XPATH><![CDATA[DISTRIBUTION/DISTRIBUTION_STAGES/DISTRIBUTION_STAGE[@isCurrent='true']/FIELDS/FIELD[NAME='DEN_Data_Agendada']/VALUE]]></XPATH>
          </FIELD>
          <FIELD type="AdditionalFields" label="DataFatura" description="Data da Fatura" source-type="AdditionalFields" has_confidential_data="False">
            <TAG><![CDATA[#DISTRIBUTION:CURRENTSTAGE:AF:DataFatura#]]></TAG>
            <VALUE/>
            <XPATH><![CDATA[DISTRIBUTION/DISTRIBUTION_STAGES/DISTRIBUTION_STAGE[@isCurrent='true']/FIELDS/FIELD[NAME='DataFatura']/VALUE]]></XPATH>
          </FIELD>
          <FIELD type="AdditionalFields" label="DataResposta" description="Data da Resposta" source-type="AdditionalFields" has_confidential_data="False">
            <TAG><![CDATA[#DISTRIBUTION:CURRENTSTAGE:AF:DataResposta#]]></TAG>
            <VALUE/>
            <XPATH><![CDATA[DISTRIBUTION/DISTRIBUTION_STAGES/DISTRIBUTION_STAGE[@isCurrent='true']/FIELDS/FIELD[NAME='DataResposta']/VALUE]]></XPATH>
          </FIELD>
          <FIELD type="AdditionalFields" label="FATURAS_DataAdjudicacao" description="Data de Adjudicação" source-type="AdditionalFields" has_confidential_data="False">
            <TAG><![CDATA[#DISTRIBUTION:CURRENTSTAGE:AF:FATURAS_DataAdjudicacao#]]></TAG>
            <VALUE/>
            <XPATH><![CDATA[DISTRIBUTION/DISTRIBUTION_STAGES/DISTRIBUTION_STAGE[@isCurrent='true']/FIELDS/FIELD[NAME='FATURAS_DataAdjudicacao']/VALUE]]></XPATH>
          </FIELD>
          <FIELD type="AdditionalFields" label="FATURAS_DataEmissaoFatura" description="Data de Emissão" source-type="AdditionalFields" has_confidential_data="False">
            <TAG><![CDATA[#DISTRIBUTION:CURRENTSTAGE:AF:FATURAS_DataEmissaoFatura#]]></TAG>
            <VALUE/>
            <XPATH><![CDATA[DISTRIBUTION/DISTRIBUTION_STAGES/DISTRIBUTION_STAGE[@isCurrent='true']/FIELDS/FIELD[NAME='FATURAS_DataEmissaoFatura']/VALUE]]></XPATH>
          </FIELD>
          <FIELD type="AdditionalFields" label="PAP_DATA_PAG" description="Data do pagamento GERFIP" source-type="AdditionalFields" has_confidential_data="False">
            <TAG><![CDATA[#DISTRIBUTION:CURRENTSTAGE:AF:PAP_DATA_PAG#]]></TAG>
            <VALUE/>
            <XPATH><![CDATA[DISTRIBUTION/DISTRIBUTION_STAGES/DISTRIBUTION_STAGE[@isCurrent='true']/FIELDS/FIELD[NAME='PAP_DATA_PAG']/VALUE]]></XPATH>
          </FIELD>
          <FIELD type="AdditionalFields" label="FATURAS_DataRegistoCompromisso" description="Data do Registo do Compromisso" source-type="AdditionalFields" has_confidential_data="False">
            <TAG><![CDATA[#DISTRIBUTION:CURRENTSTAGE:AF:FATURAS_DataRegistoCompromisso#]]></TAG>
            <VALUE/>
            <XPATH><![CDATA[DISTRIBUTION/DISTRIBUTION_STAGES/DISTRIBUTION_STAGE[@isCurrent='true']/FIELDS/FIELD[NAME='FATURAS_DataRegistoCompromisso']/VALUE]]></XPATH>
          </FIELD>
          <FIELD type="AdditionalFields" label="DataLimiteRespo" description="Data limite de resposta ao requerimento" source-type="AdditionalFields" has_confidential_data="False">
            <TAG><![CDATA[#DISTRIBUTION:CURRENTSTAGE:AF:DataLimiteRespo#]]></TAG>
            <VALUE/>
            <XPATH><![CDATA[DISTRIBUTION/DISTRIBUTION_STAGES/DISTRIBUTION_STAGE[@isCurrent='true']/FIELDS/FIELD[NAME='DataLimiteRespo']/VALUE]]></XPATH>
          </FIELD>
          <FIELD type="AdditionalFields" label="PAP_DATA_TRANSF" description="Data transferência bancária" source-type="AdditionalFields" has_confidential_data="False">
            <TAG><![CDATA[#DISTRIBUTION:CURRENTSTAGE:AF:PAP_DATA_TRANSF#]]></TAG>
            <VALUE/>
            <XPATH><![CDATA[DISTRIBUTION/DISTRIBUTION_STAGES/DISTRIBUTION_STAGE[@isCurrent='true']/FIELDS/FIELD[NAME='PAP_DATA_TRANSF']/VALUE]]></XPATH>
          </FIELD>
          <FIELD type="AdditionalFields" label="PAP_DATA_TRANSF_BANC" description="Data transferência bancária" source-type="AdditionalFields" has_confidential_data="False">
            <TAG><![CDATA[#DISTRIBUTION:CURRENTSTAGE:AF:PAP_DATA_TRANSF_BANC#]]></TAG>
            <VALUE/>
            <XPATH><![CDATA[DISTRIBUTION/DISTRIBUTION_STAGES/DISTRIBUTION_STAGE[@isCurrent='true']/FIELDS/FIELD[NAME='PAP_DATA_TRANSF_BANC']/VALUE]]></XPATH>
          </FIELD>
          <FIELD type="AdditionalFields" label="Data_IMT" description="Data_IMT" source-type="AdditionalFields" has_confidential_data="False">
            <TAG><![CDATA[#DISTRIBUTION:CURRENTSTAGE:AF:Data_IMT#]]></TAG>
            <VALUE/>
            <XPATH><![CDATA[DISTRIBUTION/DISTRIBUTION_STAGES/DISTRIBUTION_STAGE[@isCurrent='true']/FIELDS/FIELD[NAME='Data_IMT']/VALUE]]></XPATH>
          </FIELD>
          <FIELD type="AdditionalFields" label="DataRegisto" description="DataRegisto" source-type="AdditionalFields" has_confidential_data="False">
            <TAG><![CDATA[#DISTRIBUTION:CURRENTSTAGE:AF:DataRegisto#]]></TAG>
            <VALUE/>
            <XPATH><![CDATA[DISTRIBUTION/DISTRIBUTION_STAGES/DISTRIBUTION_STAGE[@isCurrent='true']/FIELDS/FIELD[NAME='DataRegisto']/VALUE]]></XPATH>
          </FIELD>
          <FIELD type="AdditionalFields" label="DEN_Datas" description="Datas em que ocorreram os factos" source-type="AdditionalFields" has_confidential_data="False">
            <TAG><![CDATA[#DISTRIBUTION:CURRENTSTAGE:AF:DEN_Datas#]]></TAG>
            <VALUE/>
            <XPATH><![CDATA[DISTRIBUTION/DISTRIBUTION_STAGES/DISTRIBUTION_STAGE[@isCurrent='true']/FIELDS/FIELD[NAME='DEN_Datas']/VALUE]]></XPATH>
          </FIELD>
          <FIELD type="AdditionalFields" label="Decisão" description="Decisão Processo Licenciamento" source-type="AdditionalFields" has_confidential_data="False">
            <TAG><![CDATA[#DISTRIBUTION:CURRENTSTAGE:AF:Decisão#]]></TAG>
            <VALUE/>
            <XPATH><![CDATA[DISTRIBUTION/DISTRIBUTION_STAGES/DISTRIBUTION_STAGE[@isCurrent='true']/FIELDS/FIELD[NAME='Decisão']/VALUE]]></XPATH>
          </FIELD>
          <FIELD type="AdditionalFields" label="DEN_Denuncia_previa" description="Denúncia prévia a outras autoridades " source-type="AdditionalFields" has_confidential_data="False">
            <TAG><![CDATA[#DISTRIBUTION:CURRENTSTAGE:AF:DEN_Denuncia_previa#]]></TAG>
            <VALUE/>
            <XPATH><![CDATA[DISTRIBUTION/DISTRIBUTION_STAGES/DISTRIBUTION_STAGE[@isCurrent='true']/FIELDS/FIELD[NAME='DEN_Denuncia_previa']/VALUE]]></XPATH>
          </FIELD>
          <FIELD type="AdditionalFields" label="E_DEPARTAMENTO" description="Departamento" source-type="AdditionalFields" has_confidential_data="False">
            <TAG><![CDATA[#DISTRIBUTION:CURRENTSTAGE:AF:E_DEPARTAMENTO#]]></TAG>
            <VALUE/>
            <XPATH><![CDATA[DISTRIBUTION/DISTRIBUTION_STAGES/DISTRIBUTION_STAGE[@isCurrent='true']/FIELDS/FIELD[NAME='E_DEPARTAMENTO']/VALUE]]></XPATH>
          </FIELD>
          <FIELD type="AdditionalFields" label="DescCodPostal" description="DescCodPostal" source-type="AdditionalFields" has_confidential_data="False">
            <TAG><![CDATA[#DISTRIBUTION:CURRENTSTAGE:AF:DescCodPostal#]]></TAG>
            <VALUE/>
            <XPATH><![CDATA[DISTRIBUTION/DISTRIBUTION_STAGES/DISTRIBUTION_STAGE[@isCurrent='true']/FIELDS/FIELD[NAME='DescCodPostal']/VALUE]]></XPATH>
          </FIELD>
          <FIELD type="AdditionalFields" label="Descrição" description="Descrição" source-type="AdditionalFields" has_confidential_data="False">
            <TAG><![CDATA[#DISTRIBUTION:CURRENTSTAGE:AF:Descrição#]]></TAG>
            <VALUE/>
            <XPATH><![CDATA[DISTRIBUTION/DISTRIBUTION_STAGES/DISTRIBUTION_STAGE[@isCurrent='true']/FIELDS/FIELD[NAME='Descrição']/VALUE]]></XPATH>
          </FIELD>
          <FIELD type="AdditionalFields" label="DEN_Descricao_docs" description="Descrição dos documentos/provas que fundamentam denúncia " source-type="AdditionalFields" has_confidential_data="False">
            <TAG><![CDATA[#DISTRIBUTION:CURRENTSTAGE:AF:DEN_Descricao_docs#]]></TAG>
            <VALUE/>
            <XPATH><![CDATA[DISTRIBUTION/DISTRIBUTION_STAGES/DISTRIBUTION_STAGE[@isCurrent='true']/FIELDS/FIELD[NAME='DEN_Descricao_docs']/VALUE]]></XPATH>
          </FIELD>
          <FIELD type="AdditionalFields" label="DEN_Anonimo" description="Deseja permanecer anónimo" source-type="AdditionalFields" has_confidential_data="False">
            <TAG><![CDATA[#DISTRIBUTION:CURRENTSTAGE:AF:DEN_Anonimo#]]></TAG>
            <VALUE/>
            <XPATH><![CDATA[DISTRIBUTION/DISTRIBUTION_STAGES/DISTRIBUTION_STAGE[@isCurrent='true']/FIELDS/FIELD[NAME='DEN_Anonimo']/VALUE]]></XPATH>
          </FIELD>
          <FIELD type="AdditionalFields" label="Distrito" description="Distrito" source-type="AdditionalFields" has_confidential_data="False">
            <TAG><![CDATA[#DISTRIBUTION:CURRENTSTAGE:AF:Distrito#]]></TAG>
            <VALUE/>
            <XPATH><![CDATA[DISTRIBUTION/DISTRIBUTION_STAGES/DISTRIBUTION_STAGE[@isCurrent='true']/FIELDS/FIELD[NAME='Distrito']/VALUE]]></XPATH>
          </FIELD>
          <FIELD type="AdditionalFields" label="PAP_DOCS_ANEXADOS" description="Documentos anexados?" source-type="AdditionalFields" has_confidential_data="False">
            <TAG><![CDATA[#DISTRIBUTION:CURRENTSTAGE:AF:PAP_DOCS_ANEXADOS#]]></TAG>
            <VALUE/>
            <XPATH><![CDATA[DISTRIBUTION/DISTRIBUTION_STAGES/DISTRIBUTION_STAGE[@isCurrent='true']/FIELDS/FIELD[NAME='PAP_DOCS_ANEXADOS']/VALUE]]></XPATH>
          </FIELD>
          <FIELD type="AdditionalFields" label="PAP_DOCS_ANEX" description="Documentos Anexados?" source-type="AdditionalFields" has_confidential_data="False">
            <TAG><![CDATA[#DISTRIBUTION:CURRENTSTAGE:AF:PAP_DOCS_ANEX#]]></TAG>
            <VALUE/>
            <XPATH><![CDATA[DISTRIBUTION/DISTRIBUTION_STAGES/DISTRIBUTION_STAGE[@isCurrent='true']/FIELDS/FIELD[NAME='PAP_DOCS_ANEX']/VALUE]]></XPATH>
          </FIELD>
          <FIELD type="AdditionalFields" label="DEN_Dominio" description="Domínio da denúncia" source-type="AdditionalFields" has_confidential_data="False">
            <TAG><![CDATA[#DISTRIBUTION:CURRENTSTAGE:AF:DEN_Dominio#]]></TAG>
            <VALUE/>
            <XPATH><![CDATA[DISTRIBUTION/DISTRIBUTION_STAGES/DISTRIBUTION_STAGE[@isCurrent='true']/FIELDS/FIELD[NAME='DEN_Dominio']/VALUE]]></XPATH>
          </FIELD>
          <FIELD type="AdditionalFields" label="E_Morada" description="E_Morada" source-type="AdditionalFields" has_confidential_data="False">
            <TAG><![CDATA[#DISTRIBUTION:CURRENTSTAGE:AF:E_Morada#]]></TAG>
            <VALUE/>
            <XPATH><![CDATA[DISTRIBUTION/DISTRIBUTION_STAGES/DISTRIBUTION_STAGE[@isCurrent='true']/FIELDS/FIELD[NAME='E_Morada']/VALUE]]></XPATH>
          </FIELD>
          <FIELD type="AdditionalFields" label="E-mail" description="E-mail do Reclamante" source-type="AdditionalFields" has_confidential_data="False">
            <TAG><![CDATA[#DISTRIBUTION:CURRENTSTAGE:AF:E-mail#]]></TAG>
            <VALUE/>
            <XPATH><![CDATA[DISTRIBUTION/DISTRIBUTION_STAGES/DISTRIBUTION_STAGE[@isCurrent='true']/FIELDS/FIELD[NAME='E-mail']/VALUE]]></XPATH>
          </FIELD>
          <FIELD type="AdditionalFields" label="DEN_Email" description="Endereço de correio eletrónico" source-type="AdditionalFields" has_confidential_data="False">
            <TAG><![CDATA[#DISTRIBUTION:CURRENTSTAGE:AF:DEN_Email#]]></TAG>
            <VALUE/>
            <XPATH><![CDATA[DISTRIBUTION/DISTRIBUTION_STAGES/DISTRIBUTION_STAGE[@isCurrent='true']/FIELDS/FIELD[NAME='DEN_Email']/VALUE]]></XPATH>
          </FIELD>
          <FIELD type="AdditionalFields" label="EntidadeRemetente" description="Entidade Remetente" source-type="AdditionalFields" has_confidential_data="False">
            <TAG><![CDATA[#DISTRIBUTION:CURRENTSTAGE:AF:EntidadeRemetente#]]></TAG>
            <VALUE/>
            <XPATH><![CDATA[DISTRIBUTION/DISTRIBUTION_STAGES/DISTRIBUTION_STAGE[@isCurrent='true']/FIELDS/FIELD[NAME='EntidadeRemetente']/VALUE]]></XPATH>
          </FIELD>
          <FIELD type="AdditionalFields" label="fat_esp_fisc" description="Espaço fiscal" source-type="AdditionalFields" has_confidential_data="False">
            <TAG><![CDATA[#DISTRIBUTION:CURRENTSTAGE:AF:fat_esp_fisc#]]></TAG>
            <VALUE/>
            <XPATH><![CDATA[DISTRIBUTION/DISTRIBUTION_STAGES/DISTRIBUTION_STAGE[@isCurrent='true']/FIELDS/FIELD[NAME='fat_esp_fisc']/VALUE]]></XPATH>
          </FIELD>
          <FIELD type="AdditionalFields" label="fat_est_doc" description="Estado do documento" source-type="AdditionalFields" has_confidential_data="False">
            <TAG><![CDATA[#DISTRIBUTION:CURRENTSTAGE:AF:fat_est_doc#]]></TAG>
            <VALUE/>
            <XPATH><![CDATA[DISTRIBUTION/DISTRIBUTION_STAGES/DISTRIBUTION_STAGE[@isCurrent='true']/FIELDS/FIELD[NAME='fat_est_doc']/VALUE]]></XPATH>
          </FIELD>
          <FIELD type="AdditionalFields" label="Estado_CO_TE" description="Estado do processo de execução" source-type="AdditionalFields" has_confidential_data="False">
            <TAG><![CDATA[#DISTRIBUTION:CURRENTSTAGE:AF:Estado_CO_TE#]]></TAG>
            <VALUE/>
            <XPATH><![CDATA[DISTRIBUTION/DISTRIBUTION_STAGES/DISTRIBUTION_STAGE[@isCurrent='true']/FIELDS/FIELD[NAME='Estado_CO_TE']/VALUE]]></XPATH>
          </FIELD>
          <FIELD type="AdditionalFields" label="Estado_CO_TR" description="Estado do processo de recurso" source-type="AdditionalFields" has_confidential_data="False">
            <TAG><![CDATA[#DISTRIBUTION:CURRENTSTAGE:AF:Estado_CO_TR#]]></TAG>
            <VALUE/>
            <XPATH><![CDATA[DISTRIBUTION/DISTRIBUTION_STAGES/DISTRIBUTION_STAGE[@isCurrent='true']/FIELDS/FIELD[NAME='Estado_CO_TR']/VALUE]]></XPATH>
          </FIELD>
          <FIELD type="AdditionalFields" label="Estado_CO_FE" description="Estado_CO_FE" source-type="AdditionalFields" has_confidential_data="False">
            <TAG><![CDATA[#DISTRIBUTION:CURRENTSTAGE:AF:Estado_CO_FE#]]></TAG>
            <VALUE/>
            <XPATH><![CDATA[DISTRIBUTION/DISTRIBUTION_STAGES/DISTRIBUTION_STAGE[@isCurrent='true']/FIELDS/FIELD[NAME='Estado_CO_FE']/VALUE]]></XPATH>
          </FIELD>
          <FIELD type="AdditionalFields" label="DEN_Exposicao_Factos" description="Exposição dos factos" source-type="AdditionalFields" has_confidential_data="False">
            <TAG><![CDATA[#DISTRIBUTION:CURRENTSTAGE:AF:DEN_Exposicao_Factos#]]></TAG>
            <VALUE/>
            <XPATH><![CDATA[DISTRIBUTION/DISTRIBUTION_STAGES/DISTRIBUTION_STAGE[@isCurrent='true']/FIELDS/FIELD[NAME='DEN_Exposicao_Factos']/VALUE]]></XPATH>
          </FIELD>
          <FIELD type="AdditionalFields" label="FAT_Extracao_Dados" description="Extração de dados - Faturas" source-type="AdditionalFields" has_confidential_data="False">
            <TAG><![CDATA[#DISTRIBUTION:CURRENTSTAGE:AF:FAT_Extracao_Dados#]]></TAG>
            <VALUE/>
            <XPATH><![CDATA[DISTRIBUTION/DISTRIBUTION_STAGES/DISTRIBUTION_STAGE[@isCurrent='true']/FIELDS/FIELD[NAME='FAT_Extracao_Dados']/VALUE]]></XPATH>
          </FIELD>
          <FIELD type="AdditionalFields" label="FATURAS_FaturaConforme" description="Fatura conforme?" source-type="AdditionalFields" has_confidential_data="False">
            <TAG><![CDATA[#DISTRIBUTION:CURRENTSTAGE:AF:FATURAS_FaturaConforme#]]></TAG>
            <VALUE/>
            <XPATH><![CDATA[DISTRIBUTION/DISTRIBUTION_STAGES/DISTRIBUTION_STAGE[@isCurrent='true']/FIELDS/FIELD[NAME='FATURAS_FaturaConforme']/VALUE]]></XPATH>
          </FIELD>
          <FIELD type="AdditionalFields" label="E_Fax" description="FAX" source-type="AdditionalFields" has_confidential_data="False">
            <TAG><![CDATA[#DISTRIBUTION:CURRENTSTAGE:AF:E_Fax#]]></TAG>
            <VALUE/>
            <XPATH><![CDATA[DISTRIBUTION/DISTRIBUTION_STAGES/DISTRIBUTION_STAGE[@isCurrent='true']/FIELDS/FIELD[NAME='E_Fax']/VALUE]]></XPATH>
          </FIELD>
          <FIELD type="AdditionalFields" label="DEN_Motivo_Prejudicado" description="Foi diretamente prejudicado pela situação?" source-type="AdditionalFields" has_confidential_data="False">
            <TAG><![CDATA[#DISTRIBUTION:CURRENTSTAGE:AF:DEN_Motivo_Prejudicado#]]></TAG>
            <VALUE/>
            <XPATH><![CDATA[DISTRIBUTION/DISTRIBUTION_STAGES/DISTRIBUTION_STAGE[@isCurrent='true']/FIELDS/FIELD[NAME='DEN_Motivo_Prejudicado']/VALUE]]></XPATH>
          </FIELD>
          <FIELD type="AdditionalFields" label="Cilindrada" description="Formação" source-type="AdditionalFields" has_confidential_data="False">
            <TAG><![CDATA[#DISTRIBUTION:CURRENTSTAGE:AF:Cilindrada#]]></TAG>
            <VALUE/>
            <XPATH><![CDATA[DISTRIBUTION/DISTRIBUTION_STAGES/DISTRIBUTION_STAGE[@isCurrent='true']/FIELDS/FIELD[NAME='Cilindrada']/VALUE]]></XPATH>
          </FIELD>
          <FIELD type="AdditionalFields" label="Cor" description="Formação" source-type="AdditionalFields" has_confidential_data="False">
            <TAG><![CDATA[#DISTRIBUTION:CURRENTSTAGE:AF:Cor#]]></TAG>
            <VALUE/>
            <XPATH><![CDATA[DISTRIBUTION/DISTRIBUTION_STAGES/DISTRIBUTION_STAGE[@isCurrent='true']/FIELDS/FIELD[NAME='Cor']/VALUE]]></XPATH>
          </FIELD>
          <FIELD type="AdditionalFields" label="Marca" description="Formação" source-type="AdditionalFields" has_confidential_data="False">
            <TAG><![CDATA[#DISTRIBUTION:CURRENTSTAGE:AF:Marca#]]></TAG>
            <VALUE/>
            <XPATH><![CDATA[DISTRIBUTION/DISTRIBUTION_STAGES/DISTRIBUTION_STAGE[@isCurrent='true']/FIELDS/FIELD[NAME='Marca']/VALUE]]></XPATH>
          </FIELD>
          <FIELD type="AdditionalFields" label="GAI_TEC_RESP" description="GAI Técnico Responsável" source-type="AdditionalFields" has_confidential_data="False">
            <TAG><![CDATA[#DISTRIBUTION:CURRENTSTAGE:AF:GAI_TEC_RESP#]]></TAG>
            <VALUE/>
            <XPATH><![CDATA[DISTRIBUTION/DISTRIBUTION_STAGES/DISTRIBUTION_STAGE[@isCurrent='true']/FIELDS/FIELD[NAME='GAI_TEC_RESP']/VALUE]]></XPATH>
          </FIELD>
          <FIELD type="AdditionalFields" label="FATURAS_GestorContrato" description="Gestor de Contrato" source-type="AdditionalFields" has_confidential_data="False">
            <TAG><![CDATA[#DISTRIBUTION:CURRENTSTAGE:AF:FATURAS_GestorContrato#]]></TAG>
            <VALUE/>
            <XPATH><![CDATA[DISTRIBUTION/DISTRIBUTION_STAGES/DISTRIBUTION_STAGE[@isCurrent='true']/FIELDS/FIELD[NAME='FATURAS_GestorContrato']/VALUE]]></XPATH>
          </FIELD>
          <FIELD type="AdditionalFields" label="Identificação" description="Identificação" source-type="AdditionalFields" has_confidential_data="False">
            <TAG><![CDATA[#DISTRIBUTION:CURRENTSTAGE:AF:Identificação#]]></TAG>
            <VALUE/>
            <XPATH><![CDATA[DISTRIBUTION/DISTRIBUTION_STAGES/DISTRIBUTION_STAGE[@isCurrent='true']/FIELDS/FIELD[NAME='Identificação']/VALUE]]></XPATH>
          </FIELD>
          <FIELD type="AdditionalFields" label="FATURAS_Imobilizado" description="Imobilizado" source-type="AdditionalFields" has_confidential_data="False">
            <TAG><![CDATA[#DISTRIBUTION:CURRENTSTAGE:AF:FATURAS_Imobilizado#]]></TAG>
            <VALUE/>
            <XPATH><![CDATA[DISTRIBUTION/DISTRIBUTION_STAGES/DISTRIBUTION_STAGE[@isCurrent='true']/FIELDS/FIELD[NAME='FATURAS_Imobilizado']/VALUE]]></XPATH>
          </FIELD>
          <FIELD type="AdditionalFields" label="DataOcorrência" description="Indica a data da ocorrência reportada pelo utente" source-type="AdditionalFields" has_confidential_data="False">
            <TAG><![CDATA[#DISTRIBUTION:CURRENTSTAGE:AF:DataOcorrência#]]></TAG>
            <VALUE/>
            <XPATH><![CDATA[DISTRIBUTION/DISTRIBUTION_STAGES/DISTRIBUTION_STAGE[@isCurrent='true']/FIELDS/FIELD[NAME='DataOcorrência']/VALUE]]></XPATH>
          </FIELD>
          <FIELD type="AdditionalFields" label="SUG_REC_INF" description="Indica o tipo de contacto: Sugestão, Reclamação, ou Pedido de Informação" source-type="AdditionalFields" has_confidential_data="False">
            <TAG><![CDATA[#DISTRIBUTION:CURRENTSTAGE:AF:SUG_REC_INF#]]></TAG>
            <VALUE/>
            <XPATH><![CDATA[DISTRIBUTION/DISTRIBUTION_STAGES/DISTRIBUTION_STAGE[@isCurrent='true']/FIELDS/FIELD[NAME='SUG_REC_INF']/VALUE]]></XPATH>
          </FIELD>
          <FIELD type="AdditionalFields" label="DEN_Denuncia_previa_desc" description="indicação da denuncia prévia" source-type="AdditionalFields" has_confidential_data="False">
            <TAG><![CDATA[#DISTRIBUTION:CURRENTSTAGE:AF:DEN_Denuncia_previa_desc#]]></TAG>
            <VALUE/>
            <XPATH><![CDATA[DISTRIBUTION/DISTRIBUTION_STAGES/DISTRIBUTION_STAGE[@isCurrent='true']/FIELDS/FIELD[NAME='DEN_Denuncia_previa_desc']/VALUE]]></XPATH>
          </FIELD>
          <FIELD type="AdditionalFields" label="DEN_Intervenientes" description="Intervenientes" source-type="AdditionalFields" has_confidential_data="False">
            <TAG><![CDATA[#DISTRIBUTION:CURRENTSTAGE:AF:DEN_Intervenientes#]]></TAG>
            <VALUE/>
            <XPATH><![CDATA[DISTRIBUTION/DISTRIBUTION_STAGES/DISTRIBUTION_STAGE[@isCurrent='true']/FIELDS/FIELD[NAME='DEN_Intervenientes']/VALUE]]></XPATH>
          </FIELD>
          <FIELD type="AdditionalFields" label="FATURAS_JustificacaoNaoValidacao" description="Justificação de não validação" source-type="AdditionalFields" has_confidential_data="False">
            <TAG><![CDATA[#DISTRIBUTION:CURRENTSTAGE:AF:FATURAS_JustificacaoNaoValidacao#]]></TAG>
            <VALUE/>
            <XPATH><![CDATA[DISTRIBUTION/DISTRIBUTION_STAGES/DISTRIBUTION_STAGE[@isCurrent='true']/FIELDS/FIELD[NAME='FATURAS_JustificacaoNaoValidacao']/VALUE]]></XPATH>
          </FIELD>
          <FIELD type="AdditionalFields" label="Km" description="Km da estrada mencionado pelo processo" source-type="AdditionalFields" has_confidential_data="False">
            <TAG><![CDATA[#DISTRIBUTION:CURRENTSTAGE:AF:Km#]]></TAG>
            <VALUE/>
            <XPATH><![CDATA[DISTRIBUTION/DISTRIBUTION_STAGES/DISTRIBUTION_STAGE[@isCurrent='true']/FIELDS/FIELD[NAME='Km']/VALUE]]></XPATH>
          </FIELD>
          <FIELD type="AdditionalFields" label="Kmfinal" description="Km final" source-type="AdditionalFields" has_confidential_data="False">
            <TAG><![CDATA[#DISTRIBUTION:CURRENTSTAGE:AF:Kmfinal#]]></TAG>
            <VALUE/>
            <XPATH><![CDATA[DISTRIBUTION/DISTRIBUTION_STAGES/DISTRIBUTION_STAGE[@isCurrent='true']/FIELDS/FIELD[NAME='Kmfinal']/VALUE]]></XPATH>
          </FIELD>
          <FIELD type="AdditionalFields" label="Kminicial" description="Km inicial" source-type="AdditionalFields" has_confidential_data="False">
            <TAG><![CDATA[#DISTRIBUTION:CURRENTSTAGE:AF:Kminicial#]]></TAG>
            <VALUE/>
            <XPATH><![CDATA[DISTRIBUTION/DISTRIBUTION_STAGES/DISTRIBUTION_STAGE[@isCurrent='true']/FIELDS/FIELD[NAME='Kminicial']/VALUE]]></XPATH>
          </FIELD>
          <FIELD type="AdditionalFields" label="Concessionária" description="Lista de Concessionárias de Infra-Estruturas Rodoviárias" source-type="AdditionalFields" has_confidential_data="False">
            <TAG><![CDATA[#DISTRIBUTION:CURRENTSTAGE:AF:Concessionária#]]></TAG>
            <VALUE/>
            <XPATH><![CDATA[DISTRIBUTION/DISTRIBUTION_STAGES/DISTRIBUTION_STAGE[@isCurrent='true']/FIELDS/FIELD[NAME='Concessionária']/VALUE]]></XPATH>
          </FIELD>
          <FIELD type="AdditionalFields" label="ListaBens" description="ListaBens" source-type="AdditionalFields" has_confidential_data="False">
            <TAG><![CDATA[#DISTRIBUTION:CURRENTSTAGE:AF:ListaBens#]]></TAG>
            <VALUE/>
            <XPATH><![CDATA[DISTRIBUTION/DISTRIBUTION_STAGES/DISTRIBUTION_STAGE[@isCurrent='true']/FIELDS/FIELD[NAME='ListaBens']/VALUE]]></XPATH>
          </FIELD>
          <FIELD type="AdditionalFields" label="ListaEmpr" description="ListaEmpr" source-type="AdditionalFields" has_confidential_data="False">
            <TAG><![CDATA[#DISTRIBUTION:CURRENTSTAGE:AF:ListaEmpr#]]></TAG>
            <VALUE/>
            <XPATH><![CDATA[DISTRIBUTION/DISTRIBUTION_STAGES/DISTRIBUTION_STAGE[@isCurrent='true']/FIELDS/FIELD[NAME='ListaEmpr']/VALUE]]></XPATH>
          </FIELD>
          <FIELD type="AdditionalFields" label="ListaServ" description="ListaServ" source-type="AdditionalFields" has_confidential_data="False">
            <TAG><![CDATA[#DISTRIBUTION:CURRENTSTAGE:AF:ListaServ#]]></TAG>
            <VALUE/>
            <XPATH><![CDATA[DISTRIBUTION/DISTRIBUTION_STAGES/DISTRIBUTION_STAGE[@isCurrent='true']/FIELDS/FIELD[NAME='ListaServ']/VALUE]]></XPATH>
          </FIELD>
          <FIELD type="AdditionalFields" label="DEN_Local" description="Local onde ocorreram os factos" source-type="AdditionalFields" has_confidential_data="False">
            <TAG><![CDATA[#DISTRIBUTION:CURRENTSTAGE:AF:DEN_Local#]]></TAG>
            <VALUE/>
            <XPATH><![CDATA[DISTRIBUTION/DISTRIBUTION_STAGES/DISTRIBUTION_STAGE[@isCurrent='true']/FIELDS/FIELD[NAME='DEN_Local']/VALUE]]></XPATH>
          </FIELD>
          <FIELD type="AdditionalFields" label="E_Localidade" description="Localidade" source-type="AdditionalFields" has_confidential_data="False">
            <TAG><![CDATA[#DISTRIBUTION:CURRENTSTAGE:AF:E_Localidade#]]></TAG>
            <VALUE/>
            <XPATH><![CDATA[DISTRIBUTION/DISTRIBUTION_STAGES/DISTRIBUTION_STAGE[@isCurrent='true']/FIELDS/FIELD[NAME='E_Localidade']/VALUE]]></XPATH>
          </FIELD>
          <FIELD type="AdditionalFields" label="Localidade" description="Localidade do Reclamante" source-type="AdditionalFields" has_confidential_data="False">
            <TAG><![CDATA[#DISTRIBUTION:CURRENTSTAGE:AF:Localidade#]]></TAG>
            <VALUE/>
            <XPATH><![CDATA[DISTRIBUTION/DISTRIBUTION_STAGES/DISTRIBUTION_STAGE[@isCurrent='true']/FIELDS/FIELD[NAME='Localidade']/VALUE]]></XPATH>
          </FIELD>
          <FIELD type="AdditionalFields" label="LOUVOR" description="Louvor" source-type="AdditionalFields" has_confidential_data="False">
            <TAG><![CDATA[#DISTRIBUTION:CURRENTSTAGE:AF:LOUVOR#]]></TAG>
            <VALUE/>
            <XPATH><![CDATA[DISTRIBUTION/DISTRIBUTION_STAGES/DISTRIBUTION_STAGE[@isCurrent='true']/FIELDS/FIELD[NAME='LOUVOR']/VALUE]]></XPATH>
          </FIELD>
          <FIELD type="AdditionalFields" label="den_manha" description="Manhã" source-type="AdditionalFields" has_confidential_data="False">
            <TAG><![CDATA[#DISTRIBUTION:CURRENTSTAGE:AF:den_manha#]]></TAG>
            <VALUE/>
            <XPATH><![CDATA[DISTRIBUTION/DISTRIBUTION_STAGES/DISTRIBUTION_STAGE[@isCurrent='true']/FIELDS/FIELD[NAME='den_manha']/VALUE]]></XPATH>
          </FIELD>
          <FIELD type="AdditionalFields" label="E_NAP" description="NAP" source-type="AdditionalFields" has_confidential_data="False">
            <TAG><![CDATA[#DISTRIBUTION:CURRENTSTAGE:AF:E_NAP#]]></TAG>
            <VALUE/>
            <XPATH><![CDATA[DISTRIBUTION/DISTRIBUTION_STAGES/DISTRIBUTION_STAGE[@isCurrent='true']/FIELDS/FIELD[NAME='E_NAP']/VALUE]]></XPATH>
          </FIELD>
          <FIELD type="AdditionalFields" label="FATURAS_NecessitaNotaCredito" description="Necessita nota de crédito?" source-type="AdditionalFields" has_confidential_data="False">
            <TAG><![CDATA[#DISTRIBUTION:CURRENTSTAGE:AF:FATURAS_NecessitaNotaCredito#]]></TAG>
            <VALUE/>
            <XPATH><![CDATA[DISTRIBUTION/DISTRIBUTION_STAGES/DISTRIBUTION_STAGE[@isCurrent='true']/FIELDS/FIELD[NAME='FATURAS_NecessitaNotaCredito']/VALUE]]></XPATH>
          </FIELD>
          <FIELD type="AdditionalFields" label="E_NIF" description="NIF" source-type="AdditionalFields" has_confidential_data="False">
            <TAG><![CDATA[#DISTRIBUTION:CURRENTSTAGE:AF:E_NIF#]]></TAG>
            <VALUE/>
            <XPATH><![CDATA[DISTRIBUTION/DISTRIBUTION_STAGES/DISTRIBUTION_STAGE[@isCurrent='true']/FIELDS/FIELD[NAME='E_NIF']/VALUE]]></XPATH>
          </FIELD>
          <FIELD type="AdditionalFields" label="NIF" description="NIF" source-type="AdditionalFields" has_confidential_data="False">
            <TAG><![CDATA[#DISTRIBUTION:CURRENTSTAGE:AF:NIF#]]></TAG>
            <VALUE/>
            <XPATH><![CDATA[DISTRIBUTION/DISTRIBUTION_STAGES/DISTRIBUTION_STAGE[@isCurrent='true']/FIELDS/FIELD[NAME='NIF']/VALUE]]></XPATH>
          </FIELD>
          <FIELD type="AdditionalFields" label="FATURAS_Compromisso" description="Nº de Compromisso" source-type="AdditionalFields" has_confidential_data="False">
            <TAG><![CDATA[#DISTRIBUTION:CURRENTSTAGE:AF:FATURAS_Compromisso#]]></TAG>
            <VALUE/>
            <XPATH><![CDATA[DISTRIBUTION/DISTRIBUTION_STAGES/DISTRIBUTION_STAGE[@isCurrent='true']/FIELDS/FIELD[NAME='FATURAS_Compromisso']/VALUE]]></XPATH>
          </FIELD>
          <FIELD type="AdditionalFields" label="FATURAS_NumFatura" description="Nº de Fatura" source-type="AdditionalFields" has_confidential_data="False">
            <TAG><![CDATA[#DISTRIBUTION:CURRENTSTAGE:AF:FATURAS_NumFatura#]]></TAG>
            <VALUE/>
            <XPATH><![CDATA[DISTRIBUTION/DISTRIBUTION_STAGES/DISTRIBUTION_STAGE[@isCurrent='true']/FIELDS/FIELD[NAME='FATURAS_NumFatura']/VALUE]]></XPATH>
          </FIELD>
          <FIELD type="AdditionalFields" label="Processo" description="Nº de processo anterior" source-type="AdditionalFields" has_confidential_data="False">
            <TAG><![CDATA[#DISTRIBUTION:CURRENTSTAGE:AF:Processo#]]></TAG>
            <VALUE/>
            <XPATH><![CDATA[DISTRIBUTION/DISTRIBUTION_STAGES/DISTRIBUTION_STAGE[@isCurrent='true']/FIELDS/FIELD[NAME='Processo']/VALUE]]></XPATH>
          </FIELD>
          <FIELD type="AdditionalFields" label="FATURAS_NumRegistoImobilizado" description="Nº de Registo de Imobilizado" source-type="AdditionalFields" has_confidential_data="False">
            <TAG><![CDATA[#DISTRIBUTION:CURRENTSTAGE:AF:FATURAS_NumRegistoImobilizado#]]></TAG>
            <VALUE/>
            <XPATH><![CDATA[DISTRIBUTION/DISTRIBUTION_STAGES/DISTRIBUTION_STAGE[@isCurrent='true']/FIELDS/FIELD[NAME='FATURAS_NumRegistoImobilizado']/VALUE]]></XPATH>
          </FIELD>
          <FIELD type="AdditionalFields" label="FATURAS_NumRegistoGERFIP" description="Nº de Registo GERFIP" source-type="AdditionalFields" has_confidential_data="False">
            <TAG><![CDATA[#DISTRIBUTION:CURRENTSTAGE:AF:FATURAS_NumRegistoGERFIP#]]></TAG>
            <VALUE/>
            <XPATH><![CDATA[DISTRIBUTION/DISTRIBUTION_STAGES/DISTRIBUTION_STAGE[@isCurrent='true']/FIELDS/FIELD[NAME='FATURAS_NumRegistoGERFIP']/VALUE]]></XPATH>
          </FIELD>
          <FIELD type="AdditionalFields" label="Nome" description="Nome" source-type="AdditionalFields" has_confidential_data="False">
            <TAG><![CDATA[#DISTRIBUTION:CURRENTSTAGE:AF:Nome#]]></TAG>
            <VALUE/>
            <XPATH><![CDATA[DISTRIBUTION/DISTRIBUTION_STAGES/DISTRIBUTION_STAGE[@isCurrent='true']/FIELDS/FIELD[NAME='Nome']/VALUE]]></XPATH>
          </FIELD>
          <FIELD type="AdditionalFields" label="DEN_Nome" description="Nome completo" source-type="AdditionalFields" has_confidential_data="False">
            <TAG><![CDATA[#DISTRIBUTION:CURRENTSTAGE:AF:DEN_Nome#]]></TAG>
            <VALUE/>
            <XPATH><![CDATA[DISTRIBUTION/DISTRIBUTION_STAGES/DISTRIBUTION_STAGE[@isCurrent='true']/FIELDS/FIELD[NAME='DEN_Nome']/VALUE]]></XPATH>
          </FIELD>
          <FIELD type="AdditionalFields" label="FORNECEDOR" description="Nome de Fornecedor" source-type="AdditionalFields" has_confidential_data="False">
            <TAG><![CDATA[#DISTRIBUTION:CURRENTSTAGE:AF:FORNECEDOR#]]></TAG>
            <VALUE/>
            <XPATH><![CDATA[DISTRIBUTION/DISTRIBUTION_STAGES/DISTRIBUTION_STAGE[@isCurrent='true']/FIELDS/FIELD[NAME='FORNECEDOR']/VALUE]]></XPATH>
          </FIELD>
          <FIELD type="AdditionalFields" label="NomeReclamante" description="Nome do Reclamante" source-type="AdditionalFields" has_confidential_data="False">
            <TAG><![CDATA[#DISTRIBUTION:CURRENTSTAGE:AF:NomeReclamante#]]></TAG>
            <VALUE/>
            <XPATH><![CDATA[DISTRIBUTION/DISTRIBUTION_STAGES/DISTRIBUTION_STAGE[@isCurrent='true']/FIELDS/FIELD[NAME='NomeReclamante']/VALUE]]></XPATH>
          </FIELD>
          <FIELD type="AdditionalFields" label="Norma" description="Norma de Sinalização" source-type="AdditionalFields" has_confidential_data="False">
            <TAG><![CDATA[#DISTRIBUTION:CURRENTSTAGE:AF:Norma#]]></TAG>
            <VALUE/>
            <XPATH><![CDATA[DISTRIBUTION/DISTRIBUTION_STAGES/DISTRIBUTION_STAGE[@isCurrent='true']/FIELDS/FIELD[NAME='Norma']/VALUE]]></XPATH>
          </FIELD>
          <FIELD type="AdditionalFields" label="FATURAS_NotaEncomenda" description="Nota de Encomenda" source-type="AdditionalFields" has_confidential_data="False">
            <TAG><![CDATA[#DISTRIBUTION:CURRENTSTAGE:AF:FATURAS_NotaEncomenda#]]></TAG>
            <VALUE/>
            <XPATH><![CDATA[DISTRIBUTION/DISTRIBUTION_STAGES/DISTRIBUTION_STAGE[@isCurrent='true']/FIELDS/FIELD[NAME='FATURAS_NotaEncomenda']/VALUE]]></XPATH>
          </FIELD>
          <FIELD type="AdditionalFields" label="N_ENCOMENDA" description="Nota de Encomenda" source-type="AdditionalFields" has_confidential_data="False">
            <TAG><![CDATA[#DISTRIBUTION:CURRENTSTAGE:AF:N_ENCOMENDA#]]></TAG>
            <VALUE/>
            <XPATH><![CDATA[DISTRIBUTION/DISTRIBUTION_STAGES/DISTRIBUTION_STAGE[@isCurrent='true']/FIELDS/FIELD[NAME='N_ENCOMENDA']/VALUE]]></XPATH>
          </FIELD>
          <FIELD type="AdditionalFields" label="NrProcesso" description="NrProcesso" source-type="AdditionalFields" has_confidential_data="False">
            <TAG><![CDATA[#DISTRIBUTION:CURRENTSTAGE:AF:NrProcesso#]]></TAG>
            <VALUE/>
            <XPATH><![CDATA[DISTRIBUTION/DISTRIBUTION_STAGES/DISTRIBUTION_STAGE[@isCurrent='true']/FIELDS/FIELD[NAME='NrProcesso']/VALUE]]></XPATH>
          </FIELD>
          <FIELD type="AdditionalFields" label="Num_IMT" description="Num_IMT" source-type="AdditionalFields" has_confidential_data="False">
            <TAG><![CDATA[#DISTRIBUTION:CURRENTSTAGE:AF:Num_IMT#]]></TAG>
            <VALUE/>
            <XPATH><![CDATA[DISTRIBUTION/DISTRIBUTION_STAGES/DISTRIBUTION_STAGE[@isCurrent='true']/FIELDS/FIELD[NAME='Num_IMT']/VALUE]]></XPATH>
          </FIELD>
          <FIELD type="AdditionalFields" label="NumeroFatura" description="Número da Fatura" source-type="AdditionalFields" has_confidential_data="False">
            <TAG><![CDATA[#DISTRIBUTION:CURRENTSTAGE:AF:NumeroFatura#]]></TAG>
            <VALUE/>
            <XPATH><![CDATA[DISTRIBUTION/DISTRIBUTION_STAGES/DISTRIBUTION_STAGE[@isCurrent='true']/FIELDS/FIELD[NAME='NumeroFatura']/VALUE]]></XPATH>
          </FIELD>
          <FIELD type="AdditionalFields" label="PAP_NUM" description="Número da PAP" source-type="AdditionalFields" has_confidential_data="False">
            <TAG><![CDATA[#DISTRIBUTION:CURRENTSTAGE:AF:PAP_NUM#]]></TAG>
            <VALUE/>
            <XPATH><![CDATA[DISTRIBUTION/DISTRIBUTION_STAGES/DISTRIBUTION_STAGE[@isCurrent='true']/FIELDS/FIELD[NAME='PAP_NUM']/VALUE]]></XPATH>
          </FIELD>
          <FIELD type="AdditionalFields" label="PAP_NUMERO" description="Número da PAP" source-type="AdditionalFields" has_confidential_data="False">
            <TAG><![CDATA[#DISTRIBUTION:CURRENTSTAGE:AF:PAP_NUMERO#]]></TAG>
            <VALUE/>
            <XPATH><![CDATA[DISTRIBUTION/DISTRIBUTION_STAGES/DISTRIBUTION_STAGE[@isCurrent='true']/FIELDS/FIELD[NAME='PAP_NUMERO']/VALUE]]></XPATH>
          </FIELD>
          <FIELD type="AdditionalFields" label="Num_Identificacao" description="Numero de Identificação" source-type="AdditionalFields" has_confidential_data="False">
            <TAG><![CDATA[#DISTRIBUTION:CURRENTSTAGE:AF:Num_Identificacao#]]></TAG>
            <VALUE/>
            <XPATH><![CDATA[DISTRIBUTION/DISTRIBUTION_STAGES/DISTRIBUTION_STAGE[@isCurrent='true']/FIELDS/FIELD[NAME='Num_Identificacao']/VALUE]]></XPATH>
          </FIELD>
          <FIELD type="AdditionalFields" label="PAP_NUM_PAG" description="Número de pagamento em GERFIP" source-type="AdditionalFields" has_confidential_data="False">
            <TAG><![CDATA[#DISTRIBUTION:CURRENTSTAGE:AF:PAP_NUM_PAG#]]></TAG>
            <VALUE/>
            <XPATH><![CDATA[DISTRIBUTION/DISTRIBUTION_STAGES/DISTRIBUTION_STAGE[@isCurrent='true']/FIELDS/FIELD[NAME='PAP_NUM_PAG']/VALUE]]></XPATH>
          </FIELD>
          <FIELD type="AdditionalFields" label="PAP_NUM_PAGAMENTO" description="Número de pagamento em GERFIP" source-type="AdditionalFields" has_confidential_data="False">
            <TAG><![CDATA[#DISTRIBUTION:CURRENTSTAGE:AF:PAP_NUM_PAGAMENTO#]]></TAG>
            <VALUE/>
            <XPATH><![CDATA[DISTRIBUTION/DISTRIBUTION_STAGES/DISTRIBUTION_STAGE[@isCurrent='true']/FIELDS/FIELD[NAME='PAP_NUM_PAGAMENTO']/VALUE]]></XPATH>
          </FIELD>
          <FIELD type="AdditionalFields" label="PAP_NUM_REG" description="Número de registo da PAP" source-type="AdditionalFields" has_confidential_data="False">
            <TAG><![CDATA[#DISTRIBUTION:CURRENTSTAGE:AF:PAP_NUM_REG#]]></TAG>
            <VALUE/>
            <XPATH><![CDATA[DISTRIBUTION/DISTRIBUTION_STAGES/DISTRIBUTION_STAGE[@isCurrent='true']/FIELDS/FIELD[NAME='PAP_NUM_REG']/VALUE]]></XPATH>
          </FIELD>
          <FIELD type="AdditionalFields" label="PAP_NUM_REGISTO" description="Número de registo da PAP" source-type="AdditionalFields" has_confidential_data="False">
            <TAG><![CDATA[#DISTRIBUTION:CURRENTSTAGE:AF:PAP_NUM_REGISTO#]]></TAG>
            <VALUE/>
            <XPATH><![CDATA[DISTRIBUTION/DISTRIBUTION_STAGES/DISTRIBUTION_STAGE[@isCurrent='true']/FIELDS/FIELD[NAME='PAP_NUM_REGISTO']/VALUE]]></XPATH>
          </FIELD>
          <FIELD type="AdditionalFields" label="Objeto" description="Objeto" source-type="AdditionalFields" has_confidential_data="False">
            <TAG><![CDATA[#DISTRIBUTION:CURRENTSTAGE:AF:Objeto#]]></TAG>
            <VALUE/>
            <XPATH><![CDATA[DISTRIBUTION/DISTRIBUTION_STAGES/DISTRIBUTION_STAGE[@isCurrent='true']/FIELDS/FIELD[NAME='Objeto']/VALUE]]></XPATH>
          </FIELD>
          <FIELD type="AdditionalFields" label="DataEntrega0" description="Obrigações Contratuais de Informação - Data Limite de Entrega de Relatório" source-type="AdditionalFields" has_confidential_data="False">
            <TAG><![CDATA[#DISTRIBUTION:CURRENTSTAGE:AF:DataEntrega0#]]></TAG>
            <VALUE/>
            <XPATH><![CDATA[DISTRIBUTION/DISTRIBUTION_STAGES/DISTRIBUTION_STAGE[@isCurrent='true']/FIELDS/FIELD[NAME='DataEntrega0']/VALUE]]></XPATH>
          </FIELD>
          <FIELD type="AdditionalFields" label="DataEntrega1" description="Obrigações Contratuais de Informação - Data Limite de Entrega de Relatório" source-type="AdditionalFields" has_confidential_data="False">
            <TAG><![CDATA[#DISTRIBUTION:CURRENTSTAGE:AF:DataEntrega1#]]></TAG>
            <VALUE/>
            <XPATH><![CDATA[DISTRIBUTION/DISTRIBUTION_STAGES/DISTRIBUTION_STAGE[@isCurrent='true']/FIELDS/FIELD[NAME='DataEntrega1']/VALUE]]></XPATH>
          </FIELD>
          <FIELD type="AdditionalFields" label="DataEntrega2" description="Obrigações Contratuais de Informação - Data Limite de Entrega de Relatório" source-type="AdditionalFields" has_confidential_data="False">
            <TAG><![CDATA[#DISTRIBUTION:CURRENTSTAGE:AF:DataEntrega2#]]></TAG>
            <VALUE/>
            <XPATH><![CDATA[DISTRIBUTION/DISTRIBUTION_STAGES/DISTRIBUTION_STAGE[@isCurrent='true']/FIELDS/FIELD[NAME='DataEntrega2']/VALUE]]></XPATH>
          </FIELD>
          <FIELD type="AdditionalFields" label="DataEntrega3" description="Obrigações Contratuais de Informação - Data Limite de Entrega de Relatório" source-type="AdditionalFields" has_confidential_data="False">
            <TAG><![CDATA[#DISTRIBUTION:CURRENTSTAGE:AF:DataEntrega3#]]></TAG>
            <VALUE/>
            <XPATH><![CDATA[DISTRIBUTION/DISTRIBUTION_STAGES/DISTRIBUTION_STAGE[@isCurrent='true']/FIELDS/FIELD[NAME='DataEntrega3']/VALUE]]></XPATH>
          </FIELD>
          <FIELD type="AdditionalFields" label="DataEntrega4" description="Obrigações Contratuais de Informação - Data Limite de Entrega de Relatório" source-type="AdditionalFields" has_confidential_data="False">
            <TAG><![CDATA[#DISTRIBUTION:CURRENTSTAGE:AF:DataEntrega4#]]></TAG>
            <VALUE/>
            <XPATH><![CDATA[DISTRIBUTION/DISTRIBUTION_STAGES/DISTRIBUTION_STAGE[@isCurrent='true']/FIELDS/FIELD[NAME='DataEntrega4']/VALUE]]></XPATH>
          </FIELD>
          <FIELD type="AdditionalFields" label="PAP_OFIC_ENV" description="Ofício enviado?" source-type="AdditionalFields" has_confidential_data="False">
            <TAG><![CDATA[#DISTRIBUTION:CURRENTSTAGE:AF:PAP_OFIC_ENV#]]></TAG>
            <VALUE/>
            <XPATH><![CDATA[DISTRIBUTION/DISTRIBUTION_STAGES/DISTRIBUTION_STAGE[@isCurrent='true']/FIELDS/FIELD[NAME='PAP_OFIC_ENV']/VALUE]]></XPATH>
          </FIELD>
          <FIELD type="AdditionalFields" label="PAP_OFICIO_ENVIADO" description="Ofício enviado?" source-type="AdditionalFields" has_confidential_data="False">
            <TAG><![CDATA[#DISTRIBUTION:CURRENTSTAGE:AF:PAP_OFICIO_ENVIADO#]]></TAG>
            <VALUE/>
            <XPATH><![CDATA[DISTRIBUTION/DISTRIBUTION_STAGES/DISTRIBUTION_STAGE[@isCurrent='true']/FIELDS/FIELD[NAME='PAP_OFICIO_ENVIADO']/VALUE]]></XPATH>
          </FIELD>
          <FIELD type="AdditionalFields" label="FATURAS_OficioRegistado" description="Ofício Registado?" source-type="AdditionalFields" has_confidential_data="False">
            <TAG><![CDATA[#DISTRIBUTION:CURRENTSTAGE:AF:FATURAS_OficioRegistado#]]></TAG>
            <VALUE/>
            <XPATH><![CDATA[DISTRIBUTION/DISTRIBUTION_STAGES/DISTRIBUTION_STAGE[@isCurrent='true']/FIELDS/FIELD[NAME='FATURAS_OficioRegistado']/VALUE]]></XPATH>
          </FIELD>
          <FIELD type="AdditionalFields" label="den_origem_pedido" description="Origem do Pedido" source-type="AdditionalFields" has_confidential_data="False">
            <TAG><![CDATA[#DISTRIBUTION:CURRENTSTAGE:AF:den_origem_pedido#]]></TAG>
            <VALUE/>
            <XPATH><![CDATA[DISTRIBUTION/DISTRIBUTION_STAGES/DISTRIBUTION_STAGE[@isCurrent='true']/FIELDS/FIELD[NAME='den_origem_pedido']/VALUE]]></XPATH>
          </FIELD>
          <FIELD type="AdditionalFields" label="OutraEstrada" description="OutraEstrada" source-type="AdditionalFields" has_confidential_data="False">
            <TAG><![CDATA[#DISTRIBUTION:CURRENTSTAGE:AF:OutraEstrada#]]></TAG>
            <VALUE/>
            <XPATH><![CDATA[DISTRIBUTION/DISTRIBUTION_STAGES/DISTRIBUTION_STAGE[@isCurrent='true']/FIELDS/FIELD[NAME='OutraEstrada']/VALUE]]></XPATH>
          </FIELD>
          <FIELD type="AdditionalFields" label="OutrasRefs" description="Outras referências" source-type="AdditionalFields" has_confidential_data="False">
            <TAG><![CDATA[#DISTRIBUTION:CURRENTSTAGE:AF:OutrasRefs#]]></TAG>
            <VALUE/>
            <XPATH><![CDATA[DISTRIBUTION/DISTRIBUTION_STAGES/DISTRIBUTION_STAGE[@isCurrent='true']/FIELDS/FIELD[NAME='OutrasRefs']/VALUE]]></XPATH>
          </FIELD>
          <FIELD type="AdditionalFields" label="DEN_Dominio_Outro" description="Outro" source-type="AdditionalFields" has_confidential_data="False">
            <TAG><![CDATA[#DISTRIBUTION:CURRENTSTAGE:AF:DEN_Dominio_Outro#]]></TAG>
            <VALUE/>
            <XPATH><![CDATA[DISTRIBUTION/DISTRIBUTION_STAGES/DISTRIBUTION_STAGE[@isCurrent='true']/FIELDS/FIELD[NAME='DEN_Dominio_Outro']/VALUE]]></XPATH>
          </FIELD>
          <FIELD type="AdditionalFields" label="DEN_Motivo_Outro" description="Outro" source-type="AdditionalFields" has_confidential_data="False">
            <TAG><![CDATA[#DISTRIBUTION:CURRENTSTAGE:AF:DEN_Motivo_Outro#]]></TAG>
            <VALUE/>
            <XPATH><![CDATA[DISTRIBUTION/DISTRIBUTION_STAGES/DISTRIBUTION_STAGE[@isCurrent='true']/FIELDS/FIELD[NAME='DEN_Motivo_Outro']/VALUE]]></XPATH>
          </FIELD>
          <FIELD type="AdditionalFields" label="DEN_Motivo_Outro_desc" description="Outro" source-type="AdditionalFields" has_confidential_data="False">
            <TAG><![CDATA[#DISTRIBUTION:CURRENTSTAGE:AF:DEN_Motivo_Outro_desc#]]></TAG>
            <VALUE/>
            <XPATH><![CDATA[DISTRIBUTION/DISTRIBUTION_STAGES/DISTRIBUTION_STAGE[@isCurrent='true']/FIELDS/FIELD[NAME='DEN_Motivo_Outro_desc']/VALUE]]></XPATH>
          </FIELD>
          <FIELD type="AdditionalFields" label="OutroEvento" description="OutroEvento" source-type="AdditionalFields" has_confidential_data="False">
            <TAG><![CDATA[#DISTRIBUTION:CURRENTSTAGE:AF:OutroEvento#]]></TAG>
            <VALUE/>
            <XPATH><![CDATA[DISTRIBUTION/DISTRIBUTION_STAGES/DISTRIBUTION_STAGE[@isCurrent='true']/FIELDS/FIELD[NAME='OutroEvento']/VALUE]]></XPATH>
          </FIELD>
          <FIELD type="AdditionalFields" label="PAP_PAG_EFET" description="Pagamento efetuado em GERFIP?" source-type="AdditionalFields" has_confidential_data="False">
            <TAG><![CDATA[#DISTRIBUTION:CURRENTSTAGE:AF:PAP_PAG_EFET#]]></TAG>
            <VALUE/>
            <XPATH><![CDATA[DISTRIBUTION/DISTRIBUTION_STAGES/DISTRIBUTION_STAGE[@isCurrent='true']/FIELDS/FIELD[NAME='PAP_PAG_EFET']/VALUE]]></XPATH>
          </FIELD>
          <FIELD type="AdditionalFields" label="PAP_PAG_EFETUADO" description="Pagamento efetuado em GERFIP?" source-type="AdditionalFields" has_confidential_data="False">
            <TAG><![CDATA[#DISTRIBUTION:CURRENTSTAGE:AF:PAP_PAG_EFETUADO#]]></TAG>
            <VALUE/>
            <XPATH><![CDATA[DISTRIBUTION/DISTRIBUTION_STAGES/DISTRIBUTION_STAGE[@isCurrent='true']/FIELDS/FIELD[NAME='PAP_PAG_EFETUADO']/VALUE]]></XPATH>
          </FIELD>
          <FIELD type="AdditionalFields" label="E_Pais" description="País" source-type="AdditionalFields" has_confidential_data="False">
            <TAG><![CDATA[#DISTRIBUTION:CURRENTSTAGE:AF:E_Pais#]]></TAG>
            <VALUE/>
            <XPATH><![CDATA[DISTRIBUTION/DISTRIBUTION_STAGES/DISTRIBUTION_STAGE[@isCurrent='true']/FIELDS/FIELD[NAME='E_Pais']/VALUE]]></XPATH>
          </FIELD>
          <FIELD type="AdditionalFields" label="Plurianual" description="Plurianual?" source-type="AdditionalFields" has_confidential_data="False">
            <TAG><![CDATA[#DISTRIBUTION:CURRENTSTAGE:AF:Plurianual#]]></TAG>
            <VALUE/>
            <XPATH><![CDATA[DISTRIBUTION/DISTRIBUTION_STAGES/DISTRIBUTION_STAGE[@isCurrent='true']/FIELDS/FIELD[NAME='Plurianual']/VALUE]]></XPATH>
          </FIELD>
          <FIELD type="AdditionalFields" label="E_P_CONTACTO" description="Ponto de Contacto" source-type="AdditionalFields" has_confidential_data="False">
            <TAG><![CDATA[#DISTRIBUTION:CURRENTSTAGE:AF:E_P_CONTACTO#]]></TAG>
            <VALUE/>
            <XPATH><![CDATA[DISTRIBUTION/DISTRIBUTION_STAGES/DISTRIBUTION_STAGE[@isCurrent='true']/FIELDS/FIELD[NAME='E_P_CONTACTO']/VALUE]]></XPATH>
          </FIELD>
          <FIELD type="AdditionalFields" label="FATURAS_PrazoLimitePagamento" description="Prazo Limite de Pagamento" source-type="AdditionalFields" has_confidential_data="False">
            <TAG><![CDATA[#DISTRIBUTION:CURRENTSTAGE:AF:FATURAS_PrazoLimitePagamento#]]></TAG>
            <VALUE/>
            <XPATH><![CDATA[DISTRIBUTION/DISTRIBUTION_STAGES/DISTRIBUTION_STAGE[@isCurrent='true']/FIELDS/FIELD[NAME='FATURAS_PrazoLimitePagamento']/VALUE]]></XPATH>
          </FIELD>
          <FIELD type="AdditionalFields" label="DEN_Ocultar_Identidade" description="Pretende ocultar identidade" source-type="AdditionalFields" has_confidential_data="False">
            <TAG><![CDATA[#DISTRIBUTION:CURRENTSTAGE:AF:DEN_Ocultar_Identidade#]]></TAG>
            <VALUE/>
            <XPATH><![CDATA[DISTRIBUTION/DISTRIBUTION_STAGES/DISTRIBUTION_STAGE[@isCurrent='true']/FIELDS/FIELD[NAME='DEN_Ocultar_Identidade']/VALUE]]></XPATH>
          </FIELD>
          <FIELD type="AdditionalFields" label="FATURAS_ConformidadeProcesso" description="Processo Conforme?" source-type="AdditionalFields" has_confidential_data="False">
            <TAG><![CDATA[#DISTRIBUTION:CURRENTSTAGE:AF:FATURAS_ConformidadeProcesso#]]></TAG>
            <VALUE/>
            <XPATH><![CDATA[DISTRIBUTION/DISTRIBUTION_STAGES/DISTRIBUTION_STAGE[@isCurrent='true']/FIELDS/FIELD[NAME='FATURAS_ConformidadeProcesso']/VALUE]]></XPATH>
          </FIELD>
          <FIELD type="AdditionalFields" label="ProcessoFiscal" description="ProcessoFiscal" source-type="AdditionalFields" has_confidential_data="False">
            <TAG><![CDATA[#DISTRIBUTION:CURRENTSTAGE:AF:ProcessoFiscal#]]></TAG>
            <VALUE/>
            <XPATH><![CDATA[DISTRIBUTION/DISTRIBUTION_STAGES/DISTRIBUTION_STAGE[@isCurrent='true']/FIELDS/FIELD[NAME='ProcessoFiscal']/VALUE]]></XPATH>
          </FIELD>
          <FIELD type="AdditionalFields" label="ProcessoInIR" description="ProcessoInIR" source-type="AdditionalFields" has_confidential_data="False">
            <TAG><![CDATA[#DISTRIBUTION:CURRENTSTAGE:AF:ProcessoInIR#]]></TAG>
            <VALUE/>
            <XPATH><![CDATA[DISTRIBUTION/DISTRIBUTION_STAGES/DISTRIBUTION_STAGE[@isCurrent='true']/FIELDS/FIELD[NAME='ProcessoInIR']/VALUE]]></XPATH>
          </FIELD>
          <FIELD type="AdditionalFields" label="ProcessoTribuna" description="ProcessoTribuna" source-type="AdditionalFields" has_confidential_data="False">
            <TAG><![CDATA[#DISTRIBUTION:CURRENTSTAGE:AF:ProcessoTribuna#]]></TAG>
            <VALUE/>
            <XPATH><![CDATA[DISTRIBUTION/DISTRIBUTION_STAGES/DISTRIBUTION_STAGE[@isCurrent='true']/FIELDS/FIELD[NAME='ProcessoTribuna']/VALUE]]></XPATH>
          </FIELD>
          <FIELD type="AdditionalFields" label="PRONUNCIA" description="Pronúncia" source-type="AdditionalFields" has_confidential_data="False">
            <TAG><![CDATA[#DISTRIBUTION:CURRENTSTAGE:AF:PRONUNCIA#]]></TAG>
            <VALUE/>
            <XPATH><![CDATA[DISTRIBUTION/DISTRIBUTION_STAGES/DISTRIBUTION_STAGE[@isCurrent='true']/FIELDS/FIELD[NAME='PRONUNCIA']/VALUE]]></XPATH>
          </FIELD>
          <FIELD type="AdditionalFields" label="DEN_ARQ_MED" description="Proposta de Arquivamento/Tomada de Medidas?" source-type="AdditionalFields" has_confidential_data="False">
            <TAG><![CDATA[#DISTRIBUTION:CURRENTSTAGE:AF:DEN_ARQ_MED#]]></TAG>
            <VALUE/>
            <XPATH><![CDATA[DISTRIBUTION/DISTRIBUTION_STAGES/DISTRIBUTION_STAGE[@isCurrent='true']/FIELDS/FIELD[NAME='DEN_ARQ_MED']/VALUE]]></XPATH>
          </FIELD>
          <FIELD type="AdditionalFields" label="den_quarta" description="Quarta-feira" source-type="AdditionalFields" has_confidential_data="False">
            <TAG><![CDATA[#DISTRIBUTION:CURRENTSTAGE:AF:den_quarta#]]></TAG>
            <VALUE/>
            <XPATH><![CDATA[DISTRIBUTION/DISTRIBUTION_STAGES/DISTRIBUTION_STAGE[@isCurrent='true']/FIELDS/FIELD[NAME='den_quarta']/VALUE]]></XPATH>
          </FIELD>
          <FIELD type="AdditionalFields" label="den_quinta" description="Quinta-feira" source-type="AdditionalFields" has_confidential_data="False">
            <TAG><![CDATA[#DISTRIBUTION:CURRENTSTAGE:AF:den_quinta#]]></TAG>
            <VALUE/>
            <XPATH><![CDATA[DISTRIBUTION/DISTRIBUTION_STAGES/DISTRIBUTION_STAGE[@isCurrent='true']/FIELDS/FIELD[NAME='den_quinta']/VALUE]]></XPATH>
          </FIELD>
          <FIELD type="AdditionalFields" label="Referencia" description="Referência" source-type="AdditionalFields" has_confidential_data="False">
            <TAG><![CDATA[#DISTRIBUTION:CURRENTSTAGE:AF:Referencia#]]></TAG>
            <VALUE/>
            <XPATH><![CDATA[DISTRIBUTION/DISTRIBUTION_STAGES/DISTRIBUTION_STAGE[@isCurrent='true']/FIELDS/FIELD[NAME='Referencia']/VALUE]]></XPATH>
          </FIELD>
          <FIELD type="AdditionalFields" label="RefEstradaLivre" description="Referência relativa a processos do Programa Estrada Livre" source-type="AdditionalFields" has_confidential_data="False">
            <TAG><![CDATA[#DISTRIBUTION:CURRENTSTAGE:AF:RefEstradaLivre#]]></TAG>
            <VALUE/>
            <XPATH><![CDATA[DISTRIBUTION/DISTRIBUTION_STAGES/DISTRIBUTION_STAGE[@isCurrent='true']/FIELDS/FIELD[NAME='RefEstradaLivre']/VALUE]]></XPATH>
          </FIELD>
          <FIELD type="AdditionalFields" label="FATURAS_FaturaAnuladaGERFIP" description="Registo da Fatura anulado em GERFIP?" source-type="AdditionalFields" has_confidential_data="False">
            <TAG><![CDATA[#DISTRIBUTION:CURRENTSTAGE:AF:FATURAS_FaturaAnuladaGERFIP#]]></TAG>
            <VALUE/>
            <XPATH><![CDATA[DISTRIBUTION/DISTRIBUTION_STAGES/DISTRIBUTION_STAGE[@isCurrent='true']/FIELDS/FIELD[NAME='FATURAS_FaturaAnuladaGERFIP']/VALUE]]></XPATH>
          </FIELD>
          <FIELD type="AdditionalFields" label="FATURAS_RegistoImobilizadoEfetuado" description="Registo de Imobilizado efetuado?" source-type="AdditionalFields" has_confidential_data="False">
            <TAG><![CDATA[#DISTRIBUTION:CURRENTSTAGE:AF:FATURAS_RegistoImobilizadoEfetuado#]]></TAG>
            <VALUE/>
            <XPATH><![CDATA[DISTRIBUTION/DISTRIBUTION_STAGES/DISTRIBUTION_STAGE[@isCurrent='true']/FIELDS/FIELD[NAME='FATURAS_RegistoImobilizadoEfetuado']/VALUE]]></XPATH>
          </FIELD>
          <FIELD type="AdditionalFields" label="RegistadoPor" description="Registo efectuado pelo utilizador" source-type="AdditionalFields" has_confidential_data="False">
            <TAG><![CDATA[#DISTRIBUTION:CURRENTSTAGE:AF:RegistadoPor#]]></TAG>
            <VALUE/>
            <XPATH><![CDATA[DISTRIBUTION/DISTRIBUTION_STAGES/DISTRIBUTION_STAGE[@isCurrent='true']/FIELDS/FIELD[NAME='RegistadoPor']/VALUE]]></XPATH>
          </FIELD>
          <FIELD type="AdditionalFields" label="Resolução" description="Resolução" source-type="AdditionalFields" has_confidential_data="False">
            <TAG><![CDATA[#DISTRIBUTION:CURRENTSTAGE:AF:Resolução#]]></TAG>
            <VALUE/>
            <XPATH><![CDATA[DISTRIBUTION/DISTRIBUTION_STAGES/DISTRIBUTION_STAGE[@isCurrent='true']/FIELDS/FIELD[NAME='Resolução']/VALUE]]></XPATH>
          </FIELD>
          <FIELD type="AdditionalFields" label="Resposta" description="Resposta" source-type="AdditionalFields" has_confidential_data="False">
            <TAG><![CDATA[#DISTRIBUTION:CURRENTSTAGE:AF:Resposta#]]></TAG>
            <VALUE/>
            <XPATH><![CDATA[DISTRIBUTION/DISTRIBUTION_STAGES/DISTRIBUTION_STAGE[@isCurrent='true']/FIELDS/FIELD[NAME='Resposta']/VALUE]]></XPATH>
          </FIELD>
          <FIELD type="AdditionalFields" label="DEN_Conc_Agendamento" description="Resultado da Agendamento" source-type="AdditionalFields" has_confidential_data="False">
            <TAG><![CDATA[#DISTRIBUTION:CURRENTSTAGE:AF:DEN_Conc_Agendamento#]]></TAG>
            <VALUE/>
            <XPATH><![CDATA[DISTRIBUTION/DISTRIBUTION_STAGES/DISTRIBUTION_STAGE[@isCurrent='true']/FIELDS/FIELD[NAME='DEN_Conc_Agendamento']/VALUE]]></XPATH>
          </FIELD>
          <FIELD type="AdditionalFields" label="DEN_ESC" description="São necessários esclarecimentos?" source-type="AdditionalFields" has_confidential_data="False">
            <TAG><![CDATA[#DISTRIBUTION:CURRENTSTAGE:AF:DEN_ESC#]]></TAG>
            <VALUE/>
            <XPATH><![CDATA[DISTRIBUTION/DISTRIBUTION_STAGES/DISTRIBUTION_STAGE[@isCurrent='true']/FIELDS/FIELD[NAME='DEN_ESC']/VALUE]]></XPATH>
          </FIELD>
          <FIELD type="AdditionalFields" label="den_segunda" description="Segunda-feira" source-type="AdditionalFields" has_confidential_data="False">
            <TAG><![CDATA[#DISTRIBUTION:CURRENTSTAGE:AF:den_segunda#]]></TAG>
            <VALUE/>
            <XPATH><![CDATA[DISTRIBUTION/DISTRIBUTION_STAGES/DISTRIBUTION_STAGE[@isCurrent='true']/FIELDS/FIELD[NAME='den_segunda']/VALUE]]></XPATH>
          </FIELD>
          <FIELD type="AdditionalFields" label="Sentido" description="Sentido da estrada" source-type="AdditionalFields" has_confidential_data="False">
            <TAG><![CDATA[#DISTRIBUTION:CURRENTSTAGE:AF:Sentido#]]></TAG>
            <VALUE/>
            <XPATH><![CDATA[DISTRIBUTION/DISTRIBUTION_STAGES/DISTRIBUTION_STAGE[@isCurrent='true']/FIELDS/FIELD[NAME='Sentido']/VALUE]]></XPATH>
          </FIELD>
          <FIELD type="AdditionalFields" label="den_sexta" description="Sexta-feira" source-type="AdditionalFields" has_confidential_data="False">
            <TAG><![CDATA[#DISTRIBUTION:CURRENTSTAGE:AF:den_sexta#]]></TAG>
            <VALUE/>
            <XPATH><![CDATA[DISTRIBUTION/DISTRIBUTION_STAGES/DISTRIBUTION_STAGE[@isCurrent='true']/FIELDS/FIELD[NAME='den_sexta']/VALUE]]></XPATH>
          </FIELD>
          <FIELD type="AdditionalFields" label="E_SITE" description="Site" source-type="AdditionalFields" has_confidential_data="False">
            <TAG><![CDATA[#DISTRIBUTION:CURRENTSTAGE:AF:E_SITE#]]></TAG>
            <VALUE/>
            <XPATH><![CDATA[DISTRIBUTION/DISTRIBUTION_STAGES/DISTRIBUTION_STAGE[@isCurrent='true']/FIELDS/FIELD[NAME='E_SITE']/VALUE]]></XPATH>
          </FIELD>
          <FIELD type="AdditionalFields" label="E_SUB_UO" description="Sub Unidade Orgânica" source-type="AdditionalFields" has_confidential_data="False">
            <TAG><![CDATA[#DISTRIBUTION:CURRENTSTAGE:AF:E_SUB_UO#]]></TAG>
            <VALUE/>
            <XPATH><![CDATA[DISTRIBUTION/DISTRIBUTION_STAGES/DISTRIBUTION_STAGE[@isCurrent='true']/FIELDS/FIELD[NAME='E_SUB_UO']/VALUE]]></XPATH>
          </FIELD>
          <FIELD type="AdditionalFields" label="den_tarde" description="Tarde" source-type="AdditionalFields" has_confidential_data="False">
            <TAG><![CDATA[#DISTRIBUTION:CURRENTSTAGE:AF:den_tarde#]]></TAG>
            <VALUE/>
            <XPATH><![CDATA[DISTRIBUTION/DISTRIBUTION_STAGES/DISTRIBUTION_STAGE[@isCurrent='true']/FIELDS/FIELD[NAME='den_tarde']/VALUE]]></XPATH>
          </FIELD>
          <FIELD type="AdditionalFields" label="Telefax" description="Telefax do Reclamante" source-type="AdditionalFields" has_confidential_data="False">
            <TAG><![CDATA[#DISTRIBUTION:CURRENTSTAGE:AF:Telefax#]]></TAG>
            <VALUE/>
            <XPATH><![CDATA[DISTRIBUTION/DISTRIBUTION_STAGES/DISTRIBUTION_STAGE[@isCurrent='true']/FIELDS/FIELD[NAME='Telefax']/VALUE]]></XPATH>
          </FIELD>
          <FIELD type="AdditionalFields" label="E_Telefone" description="Telefone" source-type="AdditionalFields" has_confidential_data="False">
            <TAG><![CDATA[#DISTRIBUTION:CURRENTSTAGE:AF:E_Telefone#]]></TAG>
            <VALUE/>
            <XPATH><![CDATA[DISTRIBUTION/DISTRIBUTION_STAGES/DISTRIBUTION_STAGE[@isCurrent='true']/FIELDS/FIELD[NAME='E_Telefone']/VALUE]]></XPATH>
          </FIELD>
          <FIELD type="AdditionalFields" label="Telefone" description="Telefone do Reclamante" source-type="AdditionalFields" has_confidential_data="False">
            <TAG><![CDATA[#DISTRIBUTION:CURRENTSTAGE:AF:Telefone#]]></TAG>
            <VALUE/>
            <XPATH><![CDATA[DISTRIBUTION/DISTRIBUTION_STAGES/DISTRIBUTION_STAGE[@isCurrent='true']/FIELDS/FIELD[NAME='Telefone']/VALUE]]></XPATH>
          </FIELD>
          <FIELD type="AdditionalFields" label="E_Telemovel" description="Telemóvel" source-type="AdditionalFields" has_confidential_data="False">
            <TAG><![CDATA[#DISTRIBUTION:CURRENTSTAGE:AF:E_Telemovel#]]></TAG>
            <VALUE/>
            <XPATH><![CDATA[DISTRIBUTION/DISTRIBUTION_STAGES/DISTRIBUTION_STAGE[@isCurrent='true']/FIELDS/FIELD[NAME='E_Telemovel']/VALUE]]></XPATH>
          </FIELD>
          <FIELD type="AdditionalFields" label="Telemóvel" description="Telemóvel" source-type="AdditionalFields" has_confidential_data="False">
            <TAG><![CDATA[#DISTRIBUTION:CURRENTSTAGE:AF:Telemóvel#]]></TAG>
            <VALUE/>
            <XPATH><![CDATA[DISTRIBUTION/DISTRIBUTION_STAGES/DISTRIBUTION_STAGE[@isCurrent='true']/FIELDS/FIELD[NAME='Telemóvel']/VALUE]]></XPATH>
          </FIELD>
          <FIELD type="AdditionalFields" label="den_terca" description="Terça-feira" source-type="AdditionalFields" has_confidential_data="False">
            <TAG><![CDATA[#DISTRIBUTION:CURRENTSTAGE:AF:den_terca#]]></TAG>
            <VALUE/>
            <XPATH><![CDATA[DISTRIBUTION/DISTRIBUTION_STAGES/DISTRIBUTION_STAGE[@isCurrent='true']/FIELDS/FIELD[NAME='den_terca']/VALUE]]></XPATH>
          </FIELD>
          <FIELD type="AdditionalFields" label="TST" description="Teste" source-type="AdditionalFields" has_confidential_data="False">
            <TAG><![CDATA[#DISTRIBUTION:CURRENTSTAGE:AF:TST#]]></TAG>
            <VALUE/>
            <XPATH><![CDATA[DISTRIBUTION/DISTRIBUTION_STAGES/DISTRIBUTION_STAGE[@isCurrent='true']/FIELDS/FIELD[NAME='TST']/VALUE]]></XPATH>
          </FIELD>
          <FIELD type="AdditionalFields" label="teste2" description="teste2" source-type="AdditionalFields" has_confidential_data="False">
            <TAG><![CDATA[#DISTRIBUTION:CURRENTSTAGE:AF:teste2#]]></TAG>
            <VALUE/>
            <XPATH><![CDATA[DISTRIBUTION/DISTRIBUTION_STAGES/DISTRIBUTION_STAGE[@isCurrent='true']/FIELDS/FIELD[NAME='teste2']/VALUE]]></XPATH>
          </FIELD>
          <FIELD type="AdditionalFields" label="DEN_Motivo_Testemunha" description="Testemunhou a situação em primeira mão" source-type="AdditionalFields" has_confidential_data="False">
            <TAG><![CDATA[#DISTRIBUTION:CURRENTSTAGE:AF:DEN_Motivo_Testemunha#]]></TAG>
            <VALUE/>
            <XPATH><![CDATA[DISTRIBUTION/DISTRIBUTION_STAGES/DISTRIBUTION_STAGE[@isCurrent='true']/FIELDS/FIELD[NAME='DEN_Motivo_Testemunha']/VALUE]]></XPATH>
          </FIELD>
          <FIELD type="AdditionalFields" label="testeobs" description="testeobs" source-type="AdditionalFields" has_confidential_data="False">
            <TAG><![CDATA[#DISTRIBUTION:CURRENTSTAGE:AF:testeobs#]]></TAG>
            <VALUE/>
            <XPATH><![CDATA[DISTRIBUTION/DISTRIBUTION_STAGES/DISTRIBUTION_STAGE[@isCurrent='true']/FIELDS/FIELD[NAME='testeobs']/VALUE]]></XPATH>
          </FIELD>
          <FIELD type="AdditionalFields" label="DEN_Motivo_Conhecimento" description="Teve conhecimento da situação e decidiu denunciar" source-type="AdditionalFields" has_confidential_data="False">
            <TAG><![CDATA[#DISTRIBUTION:CURRENTSTAGE:AF:DEN_Motivo_Conhecimento#]]></TAG>
            <VALUE/>
            <XPATH><![CDATA[DISTRIBUTION/DISTRIBUTION_STAGES/DISTRIBUTION_STAGE[@isCurrent='true']/FIELDS/FIELD[NAME='DEN_Motivo_Conhecimento']/VALUE]]></XPATH>
          </FIELD>
          <FIELD type="AdditionalFields" label="Autorizacao" description="Tipo de Autorização/Comunicação" source-type="AdditionalFields" has_confidential_data="False">
            <TAG><![CDATA[#DISTRIBUTION:CURRENTSTAGE:AF:Autorizacao#]]></TAG>
            <VALUE/>
            <XPATH><![CDATA[DISTRIBUTION/DISTRIBUTION_STAGES/DISTRIBUTION_STAGE[@isCurrent='true']/FIELDS/FIELD[NAME='Autorizacao']/VALUE]]></XPATH>
          </FIELD>
          <FIELD type="AdditionalFields" label="DEN_Tipo_Denunciante" description="Tipo de denunciante" source-type="AdditionalFields" has_confidential_data="False">
            <TAG><![CDATA[#DISTRIBUTION:CURRENTSTAGE:AF:DEN_Tipo_Denunciante#]]></TAG>
            <VALUE/>
            <XPATH><![CDATA[DISTRIBUTION/DISTRIBUTION_STAGES/DISTRIBUTION_STAGE[@isCurrent='true']/FIELDS/FIELD[NAME='DEN_Tipo_Denunciante']/VALUE]]></XPATH>
          </FIELD>
          <FIELD type="AdditionalFields" label="fat_tipodoc" description="Tipo de documento" source-type="AdditionalFields" has_confidential_data="False">
            <TAG><![CDATA[#DISTRIBUTION:CURRENTSTAGE:AF:fat_tipodoc#]]></TAG>
            <VALUE/>
            <XPATH><![CDATA[DISTRIBUTION/DISTRIBUTION_STAGES/DISTRIBUTION_STAGE[@isCurrent='true']/FIELDS/FIELD[NAME='fat_tipodoc']/VALUE]]></XPATH>
          </FIELD>
          <FIELD type="AdditionalFields" label="Tipo" description="Tipo de documento associado aos livros &quot;Ent_antigas&quot; e &quot;Sai_antigas&quot;" source-type="AdditionalFields" has_confidential_data="False">
            <TAG><![CDATA[#DISTRIBUTION:CURRENTSTAGE:AF:Tipo#]]></TAG>
            <VALUE/>
            <XPATH><![CDATA[DISTRIBUTION/DISTRIBUTION_STAGES/DISTRIBUTION_STAGE[@isCurrent='true']/FIELDS/FIELD[NAME='Tipo']/VALUE]]></XPATH>
          </FIELD>
          <FIELD type="AdditionalFields" label="FATURAS_TipoProcesso" description="Tipo de Processo" source-type="AdditionalFields" has_confidential_data="False">
            <TAG><![CDATA[#DISTRIBUTION:CURRENTSTAGE:AF:FATURAS_TipoProcesso#]]></TAG>
            <VALUE/>
            <XPATH><![CDATA[DISTRIBUTION/DISTRIBUTION_STAGES/DISTRIBUTION_STAGE[@isCurrent='true']/FIELDS/FIELD[NAME='FATURAS_TipoProcesso']/VALUE]]></XPATH>
          </FIELD>
          <FIELD type="AdditionalFields" label="TipoIntervenção" description="TipoIntervenção" source-type="AdditionalFields" has_confidential_data="False">
            <TAG><![CDATA[#DISTRIBUTION:CURRENTSTAGE:AF:TipoIntervenção#]]></TAG>
            <VALUE/>
            <XPATH><![CDATA[DISTRIBUTION/DISTRIBUTION_STAGES/DISTRIBUTION_STAGE[@isCurrent='true']/FIELDS/FIELD[NAME='TipoIntervenção']/VALUE]]></XPATH>
          </FIELD>
          <FIELD type="AdditionalFields" label="E_TITULO" description="Título" source-type="AdditionalFields" has_confidential_data="False">
            <TAG><![CDATA[#DISTRIBUTION:CURRENTSTAGE:AF:E_TITULO#]]></TAG>
            <VALUE/>
            <XPATH><![CDATA[DISTRIBUTION/DISTRIBUTION_STAGES/DISTRIBUTION_STAGE[@isCurrent='true']/FIELDS/FIELD[NAME='E_TITULO']/VALUE]]></XPATH>
          </FIELD>
          <FIELD type="AdditionalFields" label="fat_Total_impostos" description="Total impostos" source-type="AdditionalFields" has_confidential_data="False">
            <TAG><![CDATA[#DISTRIBUTION:CURRENTSTAGE:AF:fat_Total_impostos#]]></TAG>
            <VALUE/>
            <XPATH><![CDATA[DISTRIBUTION/DISTRIBUTION_STAGES/DISTRIBUTION_STAGE[@isCurrent='true']/FIELDS/FIELD[NAME='fat_Total_impostos']/VALUE]]></XPATH>
          </FIELD>
          <FIELD type="AdditionalFields" label="fat_Total_IVA_TX_nor" description="Total IVA Taxa Normal" source-type="AdditionalFields" has_confidential_data="False">
            <TAG><![CDATA[#DISTRIBUTION:CURRENTSTAGE:AF:fat_Total_IVA_TX_nor#]]></TAG>
            <VALUE/>
            <XPATH><![CDATA[DISTRIBUTION/DISTRIBUTION_STAGES/DISTRIBUTION_STAGE[@isCurrent='true']/FIELDS/FIELD[NAME='fat_Total_IVA_TX_nor']/VALUE]]></XPATH>
          </FIELD>
          <FIELD type="AdditionalFields" label="PAP_TRANS_EFETUADA" description="Transferência bancária efetuada?" source-type="AdditionalFields" has_confidential_data="False">
            <TAG><![CDATA[#DISTRIBUTION:CURRENTSTAGE:AF:PAP_TRANS_EFETUADA#]]></TAG>
            <VALUE/>
            <XPATH><![CDATA[DISTRIBUTION/DISTRIBUTION_STAGES/DISTRIBUTION_STAGE[@isCurrent='true']/FIELDS/FIELD[NAME='PAP_TRANS_EFETUADA']/VALUE]]></XPATH>
          </FIELD>
          <FIELD type="AdditionalFields" label="PAP_TRANSF_EFET" description="Transferência bancária efetuada?" source-type="AdditionalFields" has_confidential_data="False">
            <TAG><![CDATA[#DISTRIBUTION:CURRENTSTAGE:AF:PAP_TRANSF_EFET#]]></TAG>
            <VALUE/>
            <XPATH><![CDATA[DISTRIBUTION/DISTRIBUTION_STAGES/DISTRIBUTION_STAGE[@isCurrent='true']/FIELDS/FIELD[NAME='PAP_TRANSF_EFET']/VALUE]]></XPATH>
          </FIELD>
          <FIELD type="AdditionalFields" label="Periodicidade" description="Trimestral&#10;Semestral&#10;Anual&#10;Mensal&#10;Pontual" source-type="AdditionalFields" has_confidential_data="False">
            <TAG><![CDATA[#DISTRIBUTION:CURRENTSTAGE:AF:Periodicidade#]]></TAG>
            <VALUE/>
            <XPATH><![CDATA[DISTRIBUTION/DISTRIBUTION_STAGES/DISTRIBUTION_STAGE[@isCurrent='true']/FIELDS/FIELD[NAME='Periodicidade']/VALUE]]></XPATH>
          </FIELD>
          <FIELD type="AdditionalFields" label="E_UO" description="Unidade Orgânica" source-type="AdditionalFields" has_confidential_data="False">
            <TAG><![CDATA[#DISTRIBUTION:CURRENTSTAGE:AF:E_UO#]]></TAG>
            <VALUE/>
            <XPATH><![CDATA[DISTRIBUTION/DISTRIBUTION_STAGES/DISTRIBUTION_STAGE[@isCurrent='true']/FIELDS/FIELD[NAME='E_UO']/VALUE]]></XPATH>
          </FIELD>
          <FIELD type="AdditionalFields" label="PAP_VALIDADO_POR" description="Validado por:" source-type="AdditionalFields" has_confidential_data="False">
            <TAG><![CDATA[#DISTRIBUTION:CURRENTSTAGE:AF:PAP_VALIDADO_POR#]]></TAG>
            <VALUE/>
            <XPATH><![CDATA[DISTRIBUTION/DISTRIBUTION_STAGES/DISTRIBUTION_STAGE[@isCurrent='true']/FIELDS/FIELD[NAME='PAP_VALIDADO_POR']/VALUE]]></XPATH>
          </FIELD>
          <FIELD type="AdditionalFields" label="PAP_VALID_POR" description="Validar por:" source-type="AdditionalFields" has_confidential_data="False">
            <TAG><![CDATA[#DISTRIBUTION:CURRENTSTAGE:AF:PAP_VALID_POR#]]></TAG>
            <VALUE/>
            <XPATH><![CDATA[DISTRIBUTION/DISTRIBUTION_STAGES/DISTRIBUTION_STAGE[@isCurrent='true']/FIELDS/FIELD[NAME='PAP_VALID_POR']/VALUE]]></XPATH>
          </FIELD>
          <FIELD type="AdditionalFields" label="FATURAS_VALOR" description="Valor" source-type="AdditionalFields" has_confidential_data="False">
            <TAG><![CDATA[#DISTRIBUTION:CURRENTSTAGE:AF:FATURAS_VALOR#]]></TAG>
            <VALUE/>
            <XPATH><![CDATA[DISTRIBUTION/DISTRIBUTION_STAGES/DISTRIBUTION_STAGE[@isCurrent='true']/FIELDS/FIELD[NAME='FATURAS_VALOR']/VALUE]]></XPATH>
          </FIELD>
          <FIELD type="AdditionalFields" label="FATURAS_ValorAcima_FatMultipla" description="Valor acima da adjudicado e faturação múltipla?" source-type="AdditionalFields" has_confidential_data="False">
            <TAG><![CDATA[#DISTRIBUTION:CURRENTSTAGE:AF:FATURAS_ValorAcima_FatMultipla#]]></TAG>
            <VALUE/>
            <XPATH><![CDATA[DISTRIBUTION/DISTRIBUTION_STAGES/DISTRIBUTION_STAGE[@isCurrent='true']/FIELDS/FIELD[NAME='FATURAS_ValorAcima_FatMultipla']/VALUE]]></XPATH>
          </FIELD>
          <FIELD type="AdditionalFields" label="FATURAS_VerificacaoCertidoes" description="Verificação de Certidões ou Devolução de Fatura " source-type="AdditionalFields" has_confidential_data="False">
            <TAG><![CDATA[#DISTRIBUTION:CURRENTSTAGE:AF:FATURAS_VerificacaoCertidoes#]]></TAG>
            <VALUE/>
            <XPATH><![CDATA[DISTRIBUTION/DISTRIBUTION_STAGES/DISTRIBUTION_STAGE[@isCurrent='true']/FIELDS/FIELD[NAME='FATURAS_VerificacaoCertidoes']/VALUE]]></XPATH>
          </FIELD>
        </NODE>
      </NODE>
    </NODE>
    <NODE label="Campos Adicionais..." isWindowSelector="true">
      <FIELD backwardCompatibility="true" type="AdditionalFields" label="_ENT_SEGURADORA" description="_ENT_SEGURADORA" source-type="AdditionalFields" has_confidential_data="False">
        <TAG><![CDATA[#DISTRIBUICAO:CA:_ENT_SEGURADORA#]]></TAG>
        <VALUE/>
        <XPATH><![CDATA[/DISTRIBUTION/FIELDS/FIELD[NAME='_ENT_SEGURADORA']/VALUE]]></XPATH>
      </FIELD>
      <FIELD backwardCompatibility="true" type="AdditionalFields" label="Data" description="Data" source-type="AdditionalFields" has_confidential_data="False">
        <TAG><![CDATA[#DISTRIBUICAO:CA:Data#]]></TAG>
        <VALUE/>
        <XPATH><![CDATA[/DISTRIBUTION/FIELDS/FIELD[NAME='Data']/VALUE]]></XPATH>
      </FIELD>
      <FIELD backwardCompatibility="true" type="AdditionalFields" label="Data_Devol_AR" description="Data_Devol_AR" source-type="AdditionalFields" has_confidential_data="False">
        <TAG><![CDATA[#DISTRIBUICAO:CA:Data_Devol_AR#]]></TAG>
        <VALUE/>
        <XPATH><![CDATA[/DISTRIBUTION/FIELDS/FIELD[NAME='Data_Devol_AR']/VALUE]]></XPATH>
      </FIELD>
      <FIELD backwardCompatibility="true" type="AdditionalFields" label="Data_Exp" description="Data_Exp" source-type="AdditionalFields" has_confidential_data="False">
        <TAG><![CDATA[#DISTRIBUICAO:CA:Data_Exp#]]></TAG>
        <VALUE/>
        <XPATH><![CDATA[/DISTRIBUTION/FIELDS/FIELD[NAME='Data_Exp']/VALUE]]></XPATH>
      </FIELD>
      <FIELD backwardCompatibility="true" type="AdditionalFields" label="E_TIPO" description="E_TIPO" source-type="AdditionalFields" has_confidential_data="False">
        <TAG><![CDATA[#DISTRIBUICAO:CA:E_TIPO#]]></TAG>
        <VALUE/>
        <XPATH><![CDATA[/DISTRIBUTION/FIELDS/FIELD[NAME='E_TIPO']/VALUE]]></XPATH>
      </FIELD>
      <FIELD backwardCompatibility="true" type="AdditionalFields" label="Entidade" description="Entidade" source-type="AdditionalFields" has_confidential_data="False">
        <TAG><![CDATA[#DISTRIBUICAO:CA:Entidade#]]></TAG>
        <VALUE/>
        <XPATH><![CDATA[/DISTRIBUTION/FIELDS/FIELD[NAME='Entidade']/VALUE]]></XPATH>
      </FIELD>
      <FIELD backwardCompatibility="true" type="AdditionalFields" label="FORM_DGO" description="FORM_DGO" source-type="AdditionalFields" has_confidential_data="False">
        <TAG><![CDATA[#DISTRIBUICAO:CA:FORM_DGO#]]></TAG>
        <VALUE/>
        <XPATH><![CDATA[/DISTRIBUTION/FIELDS/FIELD[NAME='FORM_DGO']/VALUE]]></XPATH>
      </FIELD>
      <FIELD backwardCompatibility="true" type="AdditionalFields" label="FORM_DGO2" description="FORM_DGO2" source-type="AdditionalFields" has_confidential_data="False">
        <TAG><![CDATA[#DISTRIBUICAO:CA:FORM_DGO2#]]></TAG>
        <VALUE/>
        <XPATH><![CDATA[/DISTRIBUTION/FIELDS/FIELD[NAME='FORM_DGO2']/VALUE]]></XPATH>
      </FIELD>
      <FIELD backwardCompatibility="true" type="AdditionalFields" label="Fundamentação" description="Fundamentação" source-type="AdditionalFields" has_confidential_data="False">
        <TAG><![CDATA[#DISTRIBUICAO:CA:Fundamentação#]]></TAG>
        <VALUE/>
        <XPATH><![CDATA[/DISTRIBUTION/FIELDS/FIELD[NAME='Fundamentação']/VALUE]]></XPATH>
      </FIELD>
      <FIELD backwardCompatibility="true" type="AdditionalFields" label="NOMEDOCONDUTOR" description="NOMEDOCONDUTOR" source-type="AdditionalFields" has_confidential_data="False">
        <TAG><![CDATA[#DISTRIBUICAO:CA:NOMEDOCONDUTOR#]]></TAG>
        <VALUE/>
        <XPATH><![CDATA[/DISTRIBUTION/FIELDS/FIELD[NAME='NOMEDOCONDUTOR']/VALUE]]></XPATH>
      </FIELD>
      <FIELD backwardCompatibility="true" type="AdditionalFields" label="PC_DEIT" description="PC_DEIT" source-type="AdditionalFields" has_confidential_data="False">
        <TAG><![CDATA[#DISTRIBUICAO:CA:PC_DEIT#]]></TAG>
        <VALUE/>
        <XPATH><![CDATA[/DISTRIBUTION/FIELDS/FIELD[NAME='PC_DEIT']/VALUE]]></XPATH>
      </FIELD>
      <FIELD backwardCompatibility="true" type="AdditionalFields" label="SEP_Reg_Biog_Trab" description="SEP_Reg_Biog_Trab" source-type="AdditionalFields" has_confidential_data="False">
        <TAG><![CDATA[#DISTRIBUICAO:CA:SEP_Reg_Biog_Trab#]]></TAG>
        <VALUE/>
        <XPATH><![CDATA[/DISTRIBUTION/FIELDS/FIELD[NAME='SEP_Reg_Biog_Trab']/VALUE]]></XPATH>
      </FIELD>
      <FIELD backwardCompatibility="true" type="AdditionalFields" label="sep_reunioes_cd" description="sep_reunioes_cd" source-type="AdditionalFields" has_confidential_data="False">
        <TAG><![CDATA[#DISTRIBUICAO:CA:sep_reunioes_cd#]]></TAG>
        <VALUE/>
        <XPATH><![CDATA[/DISTRIBUTION/FIELDS/FIELD[NAME='sep_reunioes_cd']/VALUE]]></XPATH>
      </FIELD>
      <FIELD backwardCompatibility="true" type="AdditionalFields" label="Serviço" description="Serviço" source-type="AdditionalFields" has_confidential_data="False">
        <TAG><![CDATA[#DISTRIBUICAO:CA:Serviço#]]></TAG>
        <VALUE/>
        <XPATH><![CDATA[/DISTRIBUTION/FIELDS/FIELD[NAME='Serviço']/VALUE]]></XPATH>
      </FIELD>
      <FIELD backwardCompatibility="true" type="AdditionalFields" label="TIPODEDOCUMENTO" description="TIPODEDOCUMENTO" source-type="AdditionalFields" has_confidential_data="False">
        <TAG><![CDATA[#DISTRIBUICAO:CA:TIPODEDOCUMENTO#]]></TAG>
        <VALUE/>
        <XPATH><![CDATA[/DISTRIBUTION/FIELDS/FIELD[NAME='TIPODEDOCUMENTO']/VALUE]]></XPATH>
      </FIELD>
      <FIELD backwardCompatibility="true" type="AdditionalFields" label="TITULOCONDUCAO" description="TITULOCONDUCAO" source-type="AdditionalFields" has_confidential_data="False">
        <TAG><![CDATA[#DISTRIBUICAO:CA:TITULOCONDUCAO#]]></TAG>
        <VALUE/>
        <XPATH><![CDATA[/DISTRIBUTION/FIELDS/FIELD[NAME='TITULOCONDUCAO']/VALUE]]></XPATH>
      </FIELD>
      <FIELD backwardCompatibility="true" type="AdditionalFields" label="ValoresLOE" description="ValoresLOE" source-type="AdditionalFields" has_confidential_data="False">
        <TAG><![CDATA[#DISTRIBUICAO:CA:ValoresLOE#]]></TAG>
        <VALUE/>
        <XPATH><![CDATA[/DISTRIBUTION/FIELDS/FIELD[NAME='ValoresLOE']/VALUE]]></XPATH>
      </FIELD>
      <FIELD backwardCompatibility="true" type="AdditionalFields" label="FATURAS_ContactoFornecedor" description="(Fornecedor) Contacto" source-type="AdditionalFields" has_confidential_data="False">
        <TAG><![CDATA[#DISTRIBUICAO:CA:FATURAS_ContactoFornecedor#]]></TAG>
        <VALUE/>
        <XPATH><![CDATA[/DISTRIBUTION/FIELDS/FIELD[NAME='FATURAS_ContactoFornecedor']/VALUE]]></XPATH>
      </FIELD>
      <FIELD backwardCompatibility="true" type="AdditionalFields" label="FATURAS_ContribuinteFornecedor" description="(Fornecedor) Contribuinte" source-type="AdditionalFields" has_confidential_data="False">
        <TAG><![CDATA[#DISTRIBUICAO:CA:FATURAS_ContribuinteFornecedor#]]></TAG>
        <VALUE/>
        <XPATH><![CDATA[/DISTRIBUTION/FIELDS/FIELD[NAME='FATURAS_ContribuinteFornecedor']/VALUE]]></XPATH>
      </FIELD>
      <FIELD backwardCompatibility="true" type="AdditionalFields" label="FATURAS_DesignacaoFornecedor" description="(Fornecedor) Designação" source-type="AdditionalFields" has_confidential_data="False">
        <TAG><![CDATA[#DISTRIBUICAO:CA:FATURAS_DesignacaoFornecedor#]]></TAG>
        <VALUE/>
        <XPATH><![CDATA[/DISTRIBUTION/FIELDS/FIELD[NAME='FATURAS_DesignacaoFornecedor']/VALUE]]></XPATH>
      </FIELD>
      <FIELD backwardCompatibility="true" type="AdditionalFields" label="FATURAS_NomeFornecedor" description="(Fornecedor) Nome" source-type="AdditionalFields" has_confidential_data="False">
        <TAG><![CDATA[#DISTRIBUICAO:CA:FATURAS_NomeFornecedor#]]></TAG>
        <VALUE/>
        <XPATH><![CDATA[/DISTRIBUTION/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ICAO:CA:Período#]]></TAG>
        <VALUE/>
        <XPATH><![CDATA[/DISTRIBUTION/FIELDS/FIELD[NAME='Período']/VALUE]]></XPATH>
      </FIELD>
      <FIELD backwardCompatibility="true" type="AdditionalFields" label="DEN_LEG" description="A denúncia é legítima?" source-type="AdditionalFields" has_confidential_data="False">
        <TAG><![CDATA[#DISTRIBUICAO:CA:DEN_LEG#]]></TAG>
        <VALUE/>
        <XPATH><![CDATA[/DISTRIBUTION/FIELDS/FIELD[NAME='DEN_LEG']/VALUE]]></XPATH>
      </FIELD>
      <FIELD backwardCompatibility="true" type="AdditionalFields" label="TipoSituacao" description="A usar nos formulários originados no site" source-type="AdditionalFields" has_confidential_data="False">
        <TAG><![CDATA[#DISTRIBUICAO:CA:TipoSituacao#]]></TAG>
        <VALUE/>
        <XPATH><![CDATA[/DISTRIBUTION/FIELDS/FIELD[NAME='TipoSituacao']/VALUE]]></XPATH>
      </FIELD>
      <FIELD backwardCompatibility="true" type="AdditionalFields" label="DEN_Aceita_Termos" description="Aceita termos e condições" source-type="AdditionalFields" has_confidential_data="False">
        <TAG><![CDATA[#DISTRIBUICAO:CA:DEN_Aceita_Termos#]]></TAG>
        <VALUE/>
        <XPATH><![CDATA[/DISTRIBUTION/FIELDS/FIELD[NAME='DEN_Aceita_Termos']/VALUE]]></XPATH>
      </FIELD>
      <FIELD backwardCompatibility="true" type="AdditionalFields" label="PAP_ANEX_COMPROV" description="Anexado comprovatido HomeBanking?" source-type="AdditionalFields" has_confidential_data="False">
        <TAG><![CDATA[#DISTRIBUICAO:CA:PAP_ANEX_COMPROV#]]></TAG>
        <VALUE/>
        <XPATH><![CDATA[/DISTRIBUTION/FIELDS/FIELD[NAME='PAP_ANEX_COMPROV']/VALUE]]></XPATH>
      </FIELD>
      <FIELD backwardCompatibility="true" type="AdditionalFields" label="PAP_ANEXADO_COMPROVATIVO" description="Anexado comprovativo HomeBanking?" source-type="AdditionalFields" has_confidential_data="False">
        <TAG><![CDATA[#DISTRIBUICAO:CA:PAP_ANEXADO_COMPROVATIVO#]]></TAG>
        <VALUE/>
        <XPATH><![CDATA[/DISTRIBUTION/FIELDS/FIELD[NAME='PAP_ANEXADO_COMPROVATIVO']/VALUE]]></XPATH>
      </FIELD>
      <FIELD backwardCompatibility="true" type="AdditionalFields" label="Ano" description="Ano" source-type="AdditionalFields" has_confidential_data="False">
        <TAG><![CDATA[#DISTRIBUICAO:CA:Ano#]]></TAG>
        <VALUE/>
        <XPATH><![CDATA[/DISTRIBUTION/FIELDS/FIELD[NAME='Ano']/VALUE]]></XPATH>
      </FIELD>
      <FIELD backwardCompatibility="true" type="AdditionalFields" label="PAP_APROV" description="Aprovado?" source-type="AdditionalFields" has_confidential_data="False">
        <TAG><![CDATA[#DISTRIBUICAO:CA:PAP_APROV#]]></TAG>
        <VALUE/>
        <XPATH><![CDATA[/DISTRIBUTION/FIELDS/FIELD[NAME='PAP_APROV']/VALUE]]></XPATH>
      </FIELD>
      <FIELD backwardCompatibility="true" type="AdditionalFields" label="PAP_APROVADO" description="Aprovado?" source-type="AdditionalFields" has_confidential_data="False">
        <TAG><![CDATA[#DISTRIBUICAO:CA:PAP_APROVADO#]]></TAG>
        <VALUE/>
        <XPATH><![CDATA[/DISTRIBUTION/FIELDS/FIELD[NAME='PAP_APROVADO']/VALUE]]></XPATH>
      </FIELD>
      <FIELD backwardCompatibility="true" type="AdditionalFields" label="Arguido_Requerido" description="Arguido/Requerido" source-type="AdditionalFields" has_confidential_data="False">
        <TAG><![CDATA[#DISTRIBUICAO:CA:Arguido_Requerido#]]></TAG>
        <VALUE/>
        <XPATH><![CDATA[/DISTRIBUTION/FIELDS/FIELD[NAME='Arguido_Requerido']/VALUE]]></XPATH>
      </FIELD>
      <FIELD backwardCompatibility="true" type="AdditionalFields" label="PAP_ASS" description="Assinado?" source-type="AdditionalFields" has_confidential_data="False">
        <TAG><![CDATA[#DISTRIBUICAO:CA:PAP_ASS#]]></TAG>
        <VALUE/>
        <XPATH><![CDATA[/DISTRIBUTION/FIELDS/FIELD[NAME='PAP_ASS']/VALUE]]></XPATH>
      </FIELD>
      <FIELD backwardCompatibility="true" type="AdditionalFields" label="PAP_ASSINADO" description="Assinado?" source-type="AdditionalFields" has_confidential_data="False">
        <TAG><![CDATA[#DISTRIBUICAO:CA:PAP_ASSINADO#]]></TAG>
        <VALUE/>
        <XPATH><![CDATA[/DISTRIBUTION/FIELDS/FIELD[NAME='PAP_ASSINADO']/VALUE]]></XPATH>
      </FIELD>
      <FIELD backwardCompatibility="true" type="AdditionalFields" label="DEN_Origina_Den" description="Associou distribuição de denuncia?" source-type="AdditionalFields" has_confidential_data="False">
        <TAG><![CDATA[#DISTRIBUICAO:CA:DEN_Origina_Den#]]></TAG>
        <VALUE/>
        <XPATH><![CDATA[/DISTRIBUTION/FIELDS/FIELD[NAME='DEN_Origina_Den']/VALUE]]></XPATH>
      </FIELD>
      <FIELD backwardCompatibility="true" type="AdditionalFields" label="Atividade" description="Atividade" source-type="AdditionalFields" has_confidential_data="False">
        <TAG><![CDATA[#DISTRIBUICAO:CA:Atividade#]]></TAG>
        <VALUE/>
        <XPATH><![CDATA[/DISTRIBUTION/FIELDS/FIELD[NAME='Atividade']/VALUE]]></XPATH>
      </FIELD>
      <FIELD backwardCompatibility="true" type="AdditionalFields" label="fat_iva_tx_normal" description="Base Tributável de IVA Taxa Normal" source-type="AdditionalFields" has_confidential_data="False">
        <TAG><![CDATA[#DISTRIBUICAO:CA:fat_iva_tx_normal#]]></TAG>
        <VALUE/>
        <XPATH><![CDATA[/DISTRIBUTION/FIELDS/FIELD[NAME='fat_iva_tx_normal']/VALUE]]></XPATH>
      </FIELD>
      <FIELD backwardCompatibility="true" type="AdditionalFields" label="Custom_string" description="Campo adicional alfanumérico" source-type="AdditionalFields" has_confidential_data="False">
        <TAG><![CDATA[#DISTRIBUICAO:CA:Custom_string#]]></TAG>
        <VALUE/>
        <XPATH><![CDATA[/DISTRIBUTION/FIELDS/FIELD[NAME='Custom_string']/VALUE]]></XPATH>
      </FIELD>
      <FIELD backwardCompatibility="true" type="AdditionalFields" label="Custom_bool" description="Campo adicional booleano" source-type="AdditionalFields" has_confidential_data="False">
        <TAG><![CDATA[#DISTRIBUICAO:CA:Custom_bool#]]></TAG>
        <VALUE/>
        <XPATH><![CDATA[/DISTRIBUTION/FIELDS/FIELD[NAME='Custom_bool']/VALUE]]></XPATH>
      </FIELD>
      <FIELD backwardCompatibility="true" type="AdditionalFields" label="Custom_data" description="Campo adicional data" source-type="AdditionalFields" has_confidential_data="False">
        <TAG><![CDATA[#DISTRIBUICAO:CA:Custom_data#]]></TAG>
        <VALUE/>
        <XPATH><![CDATA[/DISTRIBUTION/FIELDS/FIELD[NAME='Custom_data']/VALUE]]></XPATH>
      </FIELD>
      <FIELD backwardCompatibility="true" type="AdditionalFields" label="Custom_list" description="Campo adicional lista de valores" source-type="AdditionalFields" has_confidential_data="False">
        <TAG><![CDATA[#DISTRIBUICAO:CA:Custom_list#]]></TAG>
        <VALUE/>
        <XPATH><![CDATA[/DISTRIBUTION/FIELDS/FIELD[NAME='Custom_list']/VALUE]]></XPATH>
      </FIELD>
      <FIELD backwardCompatibility="true" type="AdditionalFields" label="Custom_num" description="Campo adicional numérico" source-type="AdditionalFields" has_confidential_data="False">
        <TAG><![CDATA[#DISTRIBUICAO:CA:Custom_num#]]></TAG>
        <VALUE/>
        <XPATH><![CDATA[/DISTRIBUTION/FIELDS/FIELD[NAME='Custom_num']/VALUE]]></XPATH>
      </FIELD>
      <FIELD backwardCompatibility="true" type="AdditionalFields" label="Canal" description="Canal de Entrada da reclamação" source-type="AdditionalFields" has_confidential_data="False">
        <TAG><![CDATA[#DISTRIBUICAO:CA:Canal#]]></TAG>
        <VALUE/>
        <XPATH><![CDATA[/DISTRIBUTION/FIELDS/FIELD[NAME='Canal']/VALUE]]></XPATH>
      </FIELD>
      <FIELD backwardCompatibility="true" type="AdditionalFields" label="E_CATEGORIA" description="Categoria" source-type="AdditionalFields" has_confidential_data="False">
        <TAG><![CDATA[#DISTRIBUICAO:CA:E_CATEGORIA#]]></TAG>
        <VALUE/>
        <XPATH><![CDATA[/DISTRIBUTION/FIELDS/FIELD[NAME='E_CATEGORIA']/VALUE]]></XPATH>
      </FIELD>
      <FIELD backwardCompatibility="true" type="AdditionalFields" label="Caucao" description="Caução" source-type="AdditionalFields" has_confidential_data="False">
        <TAG><![CDATA[#DISTRIBUICAO:CA:Caucao#]]></TAG>
        <VALUE/>
        <XPATH><![CDATA[/DISTRIBUTION/FIELDS/FIELD[NAME='Caucao']/VALUE]]></XPATH>
      </FIELD>
      <FIELD backwardCompatibility="true" type="AdditionalFields" label="CRT_A_PSI" description="Certificado de Avaliação Psicológica" source-type="AdditionalFields" has_confidential_data="False">
        <TAG><![CDATA[#DISTRIBUICAO:CA:CRT_A_PSI#]]></TAG>
        <VALUE/>
        <XPATH><![CDATA[/DISTRIBUTION/FIELDS/FIELD[NAME='CRT_A_PSI']/VALUE]]></XPATH>
      </FIELD>
      <FIELD backwardCompatibility="true" type="AdditionalFields" label="ClasseEntidade" description="Classe de Entidade" source-type="AdditionalFields" has_confidential_data="False">
        <TAG><![CDATA[#DISTRIBUICAO:CA:ClasseEntidade#]]></TAG>
        <VALUE/>
        <XPATH><![CDATA[/DISTRIBUTION/FIELDS/FIELD[NAME='ClasseEntidade']/VALUE]]></XPATH>
      </FIELD>
      <FIELD backwardCompatibility="true" type="AdditionalFields" label="Estrada" description="Classificação da estrada" source-type="AdditionalFields" has_confidential_data="False">
        <TAG><![CDATA[#DISTRIBUICAO:CA:Estrada#]]></TAG>
        <VALUE/>
        <XPATH><![CDATA[/DISTRIBUTION/FIELDS/FIELD[NAME='Estrada']/VALUE]]></XPATH>
      </FIELD>
      <FIELD backwardCompatibility="true" type="AdditionalFields" label="TipificaçãoOcor" description="Classificação do evento" source-type="AdditionalFields" has_confidential_data="False">
        <TAG><![CDATA[#DISTRIBUICAO:CA:TipificaçãoOcor#]]></TAG>
        <VALUE/>
        <XPATH><![CDATA[/DISTRIBUTION/FIELDS/FIELD[NAME='TipificaçãoOcor']/VALUE]]></XPATH>
      </FIELD>
      <FIELD backwardCompatibility="true" type="AdditionalFields" label="FATURAS_CodigoGERFIP" description="Código do Fornecedor GERFIP" source-type="AdditionalFields" has_confidential_data="False">
        <TAG><![CDATA[#DISTRIBUICAO:CA:FATURAS_CodigoGERFIP#]]></TAG>
        <VALUE/>
        <XPATH><![CDATA[/DISTRIBUTION/FIELDS/FIELD[NAME='FATURAS_CodigoGERFIP']/VALUE]]></XPATH>
      </FIELD>
      <FIELD backwardCompatibility="true" type="AdditionalFields" label="CódigoPostal" description="Código Postal do Reclamante" source-type="AdditionalFields" has_confidential_data="False">
        <TAG><![CDATA[#DISTRIBUICAO:CA:CódigoPostal#]]></TAG>
        <VALUE/>
        <XPATH><![CDATA[/DISTRIBUTION/FIELDS/FIELD[NAME='CódigoPostal']/VALUE]]></XPATH>
      </FIELD>
      <FIELD backwardCompatibility="true" type="AdditionalFields" label="E_COD_SIOE" description="Código SIOE" source-type="AdditionalFields" has_confidential_data="False">
        <TAG><![CDATA[#DISTRIBUICAO:CA:E_COD_SIOE#]]></TAG>
        <VALUE/>
        <XPATH><![CDATA[/DISTRIBUTION/FIELDS/FIELD[NAME='E_COD_SIOE']/VALUE]]></XPATH>
      </FIELD>
      <FIELD backwardCompatibility="true" type="AdditionalFields" label="E_Cod_postal" description="Código-Postal" source-type="AdditionalFields" has_confidential_data="False">
        <TAG><![CDATA[#DISTRIBUICAO:CA:E_Cod_postal#]]></TAG>
        <VALUE/>
        <XPATH><![CDATA[/DISTRIBUTION/FIELDS/FIELD[NAME='E_Cod_postal']/VALUE]]></XPATH>
      </FIELD>
      <FIELD backwardCompatibility="true" type="AdditionalFields" label="DEN_Concorda" description="Concorda" source-type="AdditionalFields" has_confidential_data="False">
        <TAG><![CDATA[#DISTRIBUICAO:CA:DEN_Concorda#]]></TAG>
        <VALUE/>
        <XPATH><![CDATA[/DISTRIBUTION/FIELDS/FIELD[NAME='DEN_Concorda']/VALUE]]></XPATH>
      </FIELD>
      <FIELD backwardCompatibility="true" type="AdditionalFields" label="DEN_Contato" description="Contato telefónico" source-type="AdditionalFields" has_confidential_data="False">
        <TAG><![CDATA[#DISTRIBUICAO:CA:DEN_Contato#]]></TAG>
        <VALUE/>
        <XPATH><![CDATA[/DISTRIBUTION/FIELDS/FIELD[NAME='DEN_Contato']/VALUE]]></XPATH>
      </FIELD>
      <FIELD backwardCompatibility="true" type="AdditionalFields" label="FATURAS_ContribuinteCliente" description="Contribuinte do Cliente" source-type="AdditionalFields" has_confidential_data="False">
        <TAG><![CDATA[#DISTRIBUICAO:CA:FATURAS_ContribuinteCliente#]]></TAG>
        <VALUE/>
        <XPATH><![CDATA[/DISTRIBUTION/FIELDS/FIELD[NAME='FATURAS_ContribuinteCliente']/VALUE]]></XPATH>
      </FIELD>
      <FIELD backwardCompatibility="true" type="AdditionalFields" label="Xinicial" description="Coordenada X inicial" source-type="AdditionalFields" has_confidential_data="False">
        <TAG><![CDATA[#DISTRIBUICAO:CA:Xinicial#]]></TAG>
        <VALUE/>
        <XPATH><![CDATA[/DISTRIBUTION/FIELDS/FIELD[NAME='Xinicial']/VALUE]]></XPATH>
      </FIELD>
      <FIELD backwardCompatibility="true" type="AdditionalFields" label="Yinicial" description="Coordenada y do Km inicial" source-type="AdditionalFields" has_confidential_data="False">
        <TAG><![CDATA[#DISTRIBUICAO:CA:Yinicial#]]></TAG>
        <VALUE/>
        <XPATH><![CDATA[/DISTRIBUTION/FIELDS/FIELD[NAME='Yinicial']/VALUE]]></XPATH>
      </FIELD>
      <FIELD backwardCompatibility="true" type="AdditionalFields" label="FATURAS_DadosFornecedor" description="Dados do Fornecedor" source-type="AdditionalFields" has_confidential_data="False">
        <TAG><![CDATA[#DISTRIBUICAO:CA:FATURAS_DadosFornecedor#]]></TAG>
        <VALUE/>
        <XPATH><![CDATA[/DISTRIBUTION/FIELDS/FIELD[NAME='FATURAS_DadosFornecedor']/VALUE]]></XPATH>
      </FIELD>
      <FIELD backwardCompatibility="true" type="AdditionalFields" label="DEN_Data_Agendada" description="Data Agendada" source-type="AdditionalFields" has_confidential_data="False">
        <TAG><![CDATA[#DISTRIBUICAO:CA:DEN_Data_Agendada#]]></TAG>
        <VALUE/>
        <XPATH><![CDATA[/DISTRIBUTION/FIELDS/FIELD[NAME='DEN_Data_Agendada']/VALUE]]></XPATH>
      </FIELD>
      <FIELD backwardCompatibility="true" type="AdditionalFields" label="DataFatura" description="Data da Fatura" source-type="AdditionalFields" has_confidential_data="False">
        <TAG><![CDATA[#DISTRIBUICAO:CA:DataFatura#]]></TAG>
        <VALUE/>
        <XPATH><![CDATA[/DISTRIBUTION/FIELDS/FIELD[NAME='DataFatura']/VALUE]]></XPATH>
      </FIELD>
      <FIELD backwardCompatibility="true" type="AdditionalFields" label="DataResposta" description="Data da Resposta" source-type="AdditionalFields" has_confidential_data="False">
        <TAG><![CDATA[#DISTRIBUICAO:CA:DataResposta#]]></TAG>
        <VALUE/>
        <XPATH><![CDATA[/DISTRIBUTION/FIELDS/FIELD[NAME='DataResposta']/VALUE]]></XPATH>
      </FIELD>
      <FIELD backwardCompatibility="true" type="AdditionalFields" label="FATURAS_DataAdjudicacao" description="Data de Adjudicação" source-type="AdditionalFields" has_confidential_data="False">
        <TAG><![CDATA[#DISTRIBUICAO:CA:FATURAS_DataAdjudicacao#]]></TAG>
        <VALUE/>
        <XPATH><![CDATA[/DISTRIBUTION/FIELDS/FIELD[NAME='FATURAS_DataAdjudicacao']/VALUE]]></XPATH>
      </FIELD>
      <FIELD backwardCompatibility="true" type="AdditionalFields" label="FATURAS_DataEmissaoFatura" description="Data de Emissão" source-type="AdditionalFields" has_confidential_data="False">
        <TAG><![CDATA[#DISTRIBUICAO:CA:FATURAS_DataEmissaoFatura#]]></TAG>
        <VALUE/>
        <XPATH><![CDATA[/DISTRIBUTION/FIELDS/FIELD[NAME='FATURAS_DataEmissaoFatura']/VALUE]]></XPATH>
      </FIELD>
      <FIELD backwardCompatibility="true" type="AdditionalFields" label="PAP_DATA_PAG" description="Data do pagamento GERFIP" source-type="AdditionalFields" has_confidential_data="False">
        <TAG><![CDATA[#DISTRIBUICAO:CA:PAP_DATA_PAG#]]></TAG>
        <VALUE/>
        <XPATH><![CDATA[/DISTRIBUTION/FIELDS/FIELD[NAME='PAP_DATA_PAG']/VALUE]]></XPATH>
      </FIELD>
      <FIELD backwardCompatibility="true" type="AdditionalFields" label="FATURAS_DataRegistoCompromisso" description="Data do Registo do Compromisso" source-type="AdditionalFields" has_confidential_data="False">
        <TAG><![CDATA[#DISTRIBUICAO:CA:FATURAS_DataRegistoCompromisso#]]></TAG>
        <VALUE/>
        <XPATH><![CDATA[/DISTRIBUTION/FIELDS/FIELD[NAME='FATURAS_DataRegistoCompromisso']/VALUE]]></XPATH>
      </FIELD>
      <FIELD backwardCompatibility="true" type="AdditionalFields" label="DataLimiteRespo" description="Data limite de resposta ao requerimento" source-type="AdditionalFields" has_confidential_data="False">
        <TAG><![CDATA[#DISTRIBUICAO:CA:DataLimiteRespo#]]></TAG>
        <VALUE/>
        <XPATH><![CDATA[/DISTRIBUTION/FIELDS/FIELD[NAME='DataLimiteRespo']/VALUE]]></XPATH>
      </FIELD>
      <FIELD backwardCompatibility="true" type="AdditionalFields" label="PAP_DATA_TRANSF" description="Data transferência bancária" source-type="AdditionalFields" has_confidential_data="False">
        <TAG><![CDATA[#DISTRIBUICAO:CA:PAP_DATA_TRANSF#]]></TAG>
        <VALUE/>
        <XPATH><![CDATA[/DISTRIBUTION/FIELDS/FIELD[NAME='PAP_DATA_TRANSF']/VALUE]]></XPATH>
      </FIELD>
      <FIELD backwardCompatibility="true" type="AdditionalFields" label="PAP_DATA_TRANSF_BANC" description="Data transferência bancária" source-type="AdditionalFields" has_confidential_data="False">
        <TAG><![CDATA[#DISTRIBUICAO:CA:PAP_DATA_TRANSF_BANC#]]></TAG>
        <VALUE/>
        <XPATH><![CDATA[/DISTRIBUTION/FIELDS/FIELD[NAME='PAP_DATA_TRANSF_BANC']/VALUE]]></XPATH>
      </FIELD>
      <FIELD backwardCompatibility="true" type="AdditionalFields" label="Data_IMT" description="Data_IMT" source-type="AdditionalFields" has_confidential_data="False">
        <TAG><![CDATA[#DISTRIBUICAO:CA:Data_IMT#]]></TAG>
        <VALUE/>
        <XPATH><![CDATA[/DISTRIBUTION/FIELDS/FIELD[NAME='Data_IMT']/VALUE]]></XPATH>
      </FIELD>
      <FIELD backwardCompatibility="true" type="AdditionalFields" label="DataRegisto" description="DataRegisto" source-type="AdditionalFields" has_confidential_data="False">
        <TAG><![CDATA[#DISTRIBUICAO:CA:DataRegisto#]]></TAG>
        <VALUE/>
        <XPATH><![CDATA[/DISTRIBUTION/FIELDS/FIELD[NAME='DataRegisto']/VALUE]]></XPATH>
      </FIELD>
      <FIELD backwardCompatibility="true" type="AdditionalFields" label="DEN_Datas" description="Datas em que ocorreram os factos" source-type="AdditionalFields" has_confidential_data="False">
        <TAG><![CDATA[#DISTRIBUICAO:CA:DEN_Datas#]]></TAG>
        <VALUE/>
        <XPATH><![CDATA[/DISTRIBUTION/FIELDS/FIELD[NAME='DEN_Datas']/VALUE]]></XPATH>
      </FIELD>
      <FIELD backwardCompatibility="true" type="AdditionalFields" label="Decisão" description="Decisão Processo Licenciamento" source-type="AdditionalFields" has_confidential_data="False">
        <TAG><![CDATA[#DISTRIBUICAO:CA:Decisão#]]></TAG>
        <VALUE/>
        <XPATH><![CDATA[/DISTRIBUTION/FIELDS/FIELD[NAME='Decisão']/VALUE]]></XPATH>
      </FIELD>
      <FIELD backwardCompatibility="true" type="AdditionalFields" label="DEN_Denuncia_previa" description="Denúncia prévia a outras autoridades " source-type="AdditionalFields" has_confidential_data="False">
        <TAG><![CDATA[#DISTRIBUICAO:CA:DEN_Denuncia_previa#]]></TAG>
        <VALUE/>
        <XPATH><![CDATA[/DISTRIBUTION/FIELDS/FIELD[NAME='DEN_Denuncia_previa']/VALUE]]></XPATH>
      </FIELD>
      <FIELD backwardCompatibility="true" type="AdditionalFields" label="E_DEPARTAMENTO" description="Departamento" source-type="AdditionalFields" has_confidential_data="False">
        <TAG><![CDATA[#DISTRIBUICAO:CA:E_DEPARTAMENTO#]]></TAG>
        <VALUE/>
        <XPATH><![CDATA[/DISTRIBUTION/FIELDS/FIELD[NAME='E_DEPARTAMENTO']/VALUE]]></XPATH>
      </FIELD>
      <FIELD backwardCompatibility="true" type="AdditionalFields" label="DescCodPostal" description="DescCodPostal" source-type="AdditionalFields" has_confidential_data="False">
        <TAG><![CDATA[#DISTRIBUICAO:CA:DescCodPostal#]]></TAG>
        <VALUE/>
        <XPATH><![CDATA[/DISTRIBUTION/FIELDS/FIELD[NAME='DescCodPostal']/VALUE]]></XPATH>
      </FIELD>
      <FIELD backwardCompatibility="true" type="AdditionalFields" label="Descrição" description="Descrição" source-type="AdditionalFields" has_confidential_data="False">
        <TAG><![CDATA[#DISTRIBUICAO:CA:Descrição#]]></TAG>
        <VALUE/>
        <XPATH><![CDATA[/DISTRIBUTION/FIELDS/FIELD[NAME='Descrição']/VALUE]]></XPATH>
      </FIELD>
      <FIELD backwardCompatibility="true" type="AdditionalFields" label="DEN_Descricao_docs" description="Descrição dos documentos/provas que fundamentam denúncia " source-type="AdditionalFields" has_confidential_data="False">
        <TAG><![CDATA[#DISTRIBUICAO:CA:DEN_Descricao_docs#]]></TAG>
        <VALUE/>
        <XPATH><![CDATA[/DISTRIBUTION/FIELDS/FIELD[NAME='DEN_Descricao_docs']/VALUE]]></XPATH>
      </FIELD>
      <FIELD backwardCompatibility="true" type="AdditionalFields" label="DEN_Anonimo" description="Deseja permanecer anónimo" source-type="AdditionalFields" has_confidential_data="False">
        <TAG><![CDATA[#DISTRIBUICAO:CA:DEN_Anonimo#]]></TAG>
        <VALUE/>
        <XPATH><![CDATA[/DISTRIBUTION/FIELDS/FIELD[NAME='DEN_Anonimo']/VALUE]]></XPATH>
      </FIELD>
      <FIELD backwardCompatibility="true" type="AdditionalFields" label="Distrito" description="Distrito" source-type="AdditionalFields" has_confidential_data="False">
        <TAG><![CDATA[#DISTRIBUICAO:CA:Distrito#]]></TAG>
        <VALUE/>
        <XPATH><![CDATA[/DISTRIBUTION/FIELDS/FIELD[NAME='Distrito']/VALUE]]></XPATH>
      </FIELD>
      <FIELD backwardCompatibility="true" type="AdditionalFields" label="PAP_DOCS_ANEXADOS" description="Documentos anexados?" source-type="AdditionalFields" has_confidential_data="False">
        <TAG><![CDATA[#DISTRIBUICAO:CA:PAP_DOCS_ANEXADOS#]]></TAG>
        <VALUE/>
        <XPATH><![CDATA[/DISTRIBUTION/FIELDS/FIELD[NAME='PAP_DOCS_ANEXADOS']/VALUE]]></XPATH>
      </FIELD>
      <FIELD backwardCompatibility="true" type="AdditionalFields" label="PAP_DOCS_ANEX" description="Documentos Anexados?" source-type="AdditionalFields" has_confidential_data="False">
        <TAG><![CDATA[#DISTRIBUICAO:CA:PAP_DOCS_ANEX#]]></TAG>
        <VALUE/>
        <XPATH><![CDATA[/DISTRIBUTION/FIELDS/FIELD[NAME='PAP_DOCS_ANEX']/VALUE]]></XPATH>
      </FIELD>
      <FIELD backwardCompatibility="true" type="AdditionalFields" label="DEN_Dominio" description="Domínio da denúncia" source-type="AdditionalFields" has_confidential_data="False">
        <TAG><![CDATA[#DISTRIBUICAO:CA:DEN_Dominio#]]></TAG>
        <VALUE/>
        <XPATH><![CDATA[/DISTRIBUTION/FIELDS/FIELD[NAME='DEN_Dominio']/VALUE]]></XPATH>
      </FIELD>
      <FIELD backwardCompatibility="true" type="AdditionalFields" label="E_Morada" description="E_Morada" source-type="AdditionalFields" has_confidential_data="False">
        <TAG><![CDATA[#DISTRIBUICAO:CA:E_Morada#]]></TAG>
        <VALUE/>
        <XPATH><![CDATA[/DISTRIBUTION/FIELDS/FIELD[NAME='E_Morada']/VALUE]]></XPATH>
      </FIELD>
      <FIELD backwardCompatibility="true" type="AdditionalFields" label="E-mail" description="E-mail do Reclamante" source-type="AdditionalFields" has_confidential_data="False">
        <TAG><![CDATA[#DISTRIBUICAO:CA:E-mail#]]></TAG>
        <VALUE/>
        <XPATH><![CDATA[/DISTRIBUTION/FIELDS/FIELD[NAME='E-mail']/VALUE]]></XPATH>
      </FIELD>
      <FIELD backwardCompatibility="true" type="AdditionalFields" label="DEN_Email" description="Endereço de correio eletrónico" source-type="AdditionalFields" has_confidential_data="False">
        <TAG><![CDATA[#DISTRIBUICAO:CA:DEN_Email#]]></TAG>
        <VALUE/>
        <XPATH><![CDATA[/DISTRIBUTION/FIELDS/FIELD[NAME='DEN_Email']/VALUE]]></XPATH>
      </FIELD>
      <FIELD backwardCompatibility="true" type="AdditionalFields" label="EntidadeRemetente" description="Entidade Remetente" source-type="AdditionalFields" has_confidential_data="False">
        <TAG><![CDATA[#DISTRIBUICAO:CA:EntidadeRemetente#]]></TAG>
        <VALUE/>
        <XPATH><![CDATA[/DISTRIBUTION/FIELDS/FIELD[NAME='EntidadeRemetente']/VALUE]]></XPATH>
      </FIELD>
      <FIELD backwardCompatibility="true" type="AdditionalFields" label="fat_esp_fisc" description="Espaço fiscal" source-type="AdditionalFields" has_confidential_data="False">
        <TAG><![CDATA[#DISTRIBUICAO:CA:fat_esp_fisc#]]></TAG>
        <VALUE/>
        <XPATH><![CDATA[/DISTRIBUTION/FIELDS/FIELD[NAME='fat_esp_fisc']/VALUE]]></XPATH>
      </FIELD>
      <FIELD backwardCompatibility="true" type="AdditionalFields" label="fat_est_doc" description="Estado do documento" source-type="AdditionalFields" has_confidential_data="False">
        <TAG><![CDATA[#DISTRIBUICAO:CA:fat_est_doc#]]></TAG>
        <VALUE/>
        <XPATH><![CDATA[/DISTRIBUTION/FIELDS/FIELD[NAME='fat_est_doc']/VALUE]]></XPATH>
      </FIELD>
      <FIELD backwardCompatibility="true" type="AdditionalFields" label="Estado_CO_TE" description="Estado do processo de execução" source-type="AdditionalFields" has_confidential_data="False">
        <TAG><![CDATA[#DISTRIBUICAO:CA:Estado_CO_TE#]]></TAG>
        <VALUE/>
        <XPATH><![CDATA[/DISTRIBUTION/FIELDS/FIELD[NAME='Estado_CO_TE']/VALUE]]></XPATH>
      </FIELD>
      <FIELD backwardCompatibility="true" type="AdditionalFields" label="Estado_CO_TR" description="Estado do processo de recurso" source-type="AdditionalFields" has_confidential_data="False">
        <TAG><![CDATA[#DISTRIBUICAO:CA:Estado_CO_TR#]]></TAG>
        <VALUE/>
        <XPATH><![CDATA[/DISTRIBUTION/FIELDS/FIELD[NAME='Estado_CO_TR']/VALUE]]></XPATH>
      </FIELD>
      <FIELD backwardCompatibility="true" type="AdditionalFields" label="Estado_CO_FE" description="Estado_CO_FE" source-type="AdditionalFields" has_confidential_data="False">
        <TAG><![CDATA[#DISTRIBUICAO:CA:Estado_CO_FE#]]></TAG>
        <VALUE/>
        <XPATH><![CDATA[/DISTRIBUTION/FIELDS/FIELD[NAME='Estado_CO_FE']/VALUE]]></XPATH>
      </FIELD>
      <FIELD backwardCompatibility="true" type="AdditionalFields" label="DEN_Exposicao_Factos" description="Exposição dos factos" source-type="AdditionalFields" has_confidential_data="False">
        <TAG><![CDATA[#DISTRIBUICAO:CA:DEN_Exposicao_Factos#]]></TAG>
        <VALUE/>
        <XPATH><![CDATA[/DISTRIBUTION/FIELDS/FIELD[NAME='DEN_Exposicao_Factos']/VALUE]]></XPATH>
      </FIELD>
      <FIELD backwardCompatibility="true" type="AdditionalFields" label="FAT_Extracao_Dados" description="Extração de dados - Faturas" source-type="AdditionalFields" has_confidential_data="False">
        <TAG><![CDATA[#DISTRIBUICAO:CA:FAT_Extracao_Dados#]]></TAG>
        <VALUE/>
        <XPATH><![CDATA[/DISTRIBUTION/FIELDS/FIELD[NAME='FAT_Extracao_Dados']/VALUE]]></XPATH>
      </FIELD>
      <FIELD backwardCompatibility="true" type="AdditionalFields" label="FATURAS_FaturaConforme" description="Fatura conforme?" source-type="AdditionalFields" has_confidential_data="False">
        <TAG><![CDATA[#DISTRIBUICAO:CA:FATURAS_FaturaConforme#]]></TAG>
        <VALUE/>
        <XPATH><![CDATA[/DISTRIBUTION/FIELDS/FIELD[NAME='FATURAS_FaturaConforme']/VALUE]]></XPATH>
      </FIELD>
      <FIELD backwardCompatibility="true" type="AdditionalFields" label="E_Fax" description="FAX" source-type="AdditionalFields" has_confidential_data="False">
        <TAG><![CDATA[#DISTRIBUICAO:CA:E_Fax#]]></TAG>
        <VALUE/>
        <XPATH><![CDATA[/DISTRIBUTION/FIELDS/FIELD[NAME='E_Fax']/VALUE]]></XPATH>
      </FIELD>
      <FIELD backwardCompatibility="true" type="AdditionalFields" label="DEN_Motivo_Prejudicado" description="Foi diretamente prejudicado pela situação?" source-type="AdditionalFields" has_confidential_data="False">
        <TAG><![CDATA[#DISTRIBUICAO:CA:DEN_Motivo_Prejudicado#]]></TAG>
        <VALUE/>
        <XPATH><![CDATA[/DISTRIBUTION/FIELDS/FIELD[NAME='DEN_Motivo_Prejudicado']/VALUE]]></XPATH>
      </FIELD>
      <FIELD backwardCompatibility="true" type="AdditionalFields" label="Cilindrada" description="Formação" source-type="AdditionalFields" has_confidential_data="False">
        <TAG><![CDATA[#DISTRIBUICAO:CA:Cilindrada#]]></TAG>
        <VALUE/>
        <XPATH><![CDATA[/DISTRIBUTION/FIELDS/FIELD[NAME='Cilindrada']/VALUE]]></XPATH>
      </FIELD>
      <FIELD backwardCompatibility="true" type="AdditionalFields" label="Cor" description="Formação" source-type="AdditionalFields" has_confidential_data="False">
        <TAG><![CDATA[#DISTRIBUICAO:CA:Cor#]]></TAG>
        <VALUE/>
        <XPATH><![CDATA[/DISTRIBUTION/FIELDS/FIELD[NAME='Cor']/VALUE]]></XPATH>
      </FIELD>
      <FIELD backwardCompatibility="true" type="AdditionalFields" label="Marca" description="Formação" source-type="AdditionalFields" has_confidential_data="False">
        <TAG><![CDATA[#DISTRIBUICAO:CA:Marca#]]></TAG>
        <VALUE/>
        <XPATH><![CDATA[/DISTRIBUTION/FIELDS/FIELD[NAME='Marca']/VALUE]]></XPATH>
      </FIELD>
      <FIELD backwardCompatibility="true" type="AdditionalFields" label="GAI_TEC_RESP" description="GAI Técnico Responsável" source-type="AdditionalFields" has_confidential_data="False">
        <TAG><![CDATA[#DISTRIBUICAO:CA:GAI_TEC_RESP#]]></TAG>
        <VALUE/>
        <XPATH><![CDATA[/DISTRIBUTION/FIELDS/FIELD[NAME='GAI_TEC_RESP']/VALUE]]></XPATH>
      </FIELD>
      <FIELD backwardCompatibility="true" type="AdditionalFields" label="FATURAS_GestorContrato" description="Gestor de Contrato" source-type="AdditionalFields" has_confidential_data="False">
        <TAG><![CDATA[#DISTRIBUICAO:CA:FATURAS_GestorContrato#]]></TAG>
        <VALUE/>
        <XPATH><![CDATA[/DISTRIBUTION/FIELDS/FIELD[NAME='FATURAS_GestorContrato']/VALUE]]></XPATH>
      </FIELD>
      <FIELD backwardCompatibility="true" type="AdditionalFields" label="Identificação" description="Identificação" source-type="AdditionalFields" has_confidential_data="False">
        <TAG><![CDATA[#DISTRIBUICAO:CA:Identificação#]]></TAG>
        <VALUE/>
        <XPATH><![CDATA[/DISTRIBUTION/FIELDS/FIELD[NAME='Identificação']/VALUE]]></XPATH>
      </FIELD>
      <FIELD backwardCompatibility="true" type="AdditionalFields" label="FATURAS_Imobilizado" description="Imobilizado" source-type="AdditionalFields" has_confidential_data="False">
        <TAG><![CDATA[#DISTRIBUICAO:CA:FATURAS_Imobilizado#]]></TAG>
        <VALUE/>
        <XPATH><![CDATA[/DISTRIBUTION/FIELDS/FIELD[NAME='FATURAS_Imobilizado']/VALUE]]></XPATH>
      </FIELD>
      <FIELD backwardCompatibility="true" type="AdditionalFields" label="DataOcorrência" description="Indica a data da ocorrência reportada pelo utente" source-type="AdditionalFields" has_confidential_data="False">
        <TAG><![CDATA[#DISTRIBUICAO:CA:DataOcorrência#]]></TAG>
        <VALUE/>
        <XPATH><![CDATA[/DISTRIBUTION/FIELDS/FIELD[NAME='DataOcorrência']/VALUE]]></XPATH>
      </FIELD>
      <FIELD backwardCompatibility="true" type="AdditionalFields" label="SUG_REC_INF" description="Indica o tipo de contacto: Sugestão, Reclamação, ou Pedido de Informação" source-type="AdditionalFields" has_confidential_data="False">
        <TAG><![CDATA[#DISTRIBUICAO:CA:SUG_REC_INF#]]></TAG>
        <VALUE/>
        <XPATH><![CDATA[/DISTRIBUTION/FIELDS/FIELD[NAME='SUG_REC_INF']/VALUE]]></XPATH>
      </FIELD>
      <FIELD backwardCompatibility="true" type="AdditionalFields" label="DEN_Denuncia_previa_desc" description="indicação da denuncia prévia" source-type="AdditionalFields" has_confidential_data="False">
        <TAG><![CDATA[#DISTRIBUICAO:CA:DEN_Denuncia_previa_desc#]]></TAG>
        <VALUE/>
        <XPATH><![CDATA[/DISTRIBUTION/FIELDS/FIELD[NAME='DEN_Denuncia_previa_desc']/VALUE]]></XPATH>
      </FIELD>
      <FIELD backwardCompatibility="true" type="AdditionalFields" label="DEN_Intervenientes" description="Intervenientes" source-type="AdditionalFields" has_confidential_data="False">
        <TAG><![CDATA[#DISTRIBUICAO:CA:DEN_Intervenientes#]]></TAG>
        <VALUE/>
        <XPATH><![CDATA[/DISTRIBUTION/FIELDS/FIELD[NAME='DEN_Intervenientes']/VALUE]]></XPATH>
      </FIELD>
      <FIELD backwardCompatibility="true" type="AdditionalFields" label="FATURAS_JustificacaoNaoValidacao" description="Justificação de não validação" source-type="AdditionalFields" has_confidential_data="False">
        <TAG><![CDATA[#DISTRIBUICAO:CA:FATURAS_JustificacaoNaoValidacao#]]></TAG>
        <VALUE/>
        <XPATH><![CDATA[/DISTRIBUTION/FIELDS/FIELD[NAME='FATURAS_JustificacaoNaoValidacao']/VALUE]]></XPATH>
      </FIELD>
      <FIELD backwardCompatibility="true" type="AdditionalFields" label="Km" description="Km da estrada mencionado pelo processo" source-type="AdditionalFields" has_confidential_data="False">
        <TAG><![CDATA[#DISTRIBUICAO:CA:Km#]]></TAG>
        <VALUE/>
        <XPATH><![CDATA[/DISTRIBUTION/FIELDS/FIELD[NAME='Km']/VALUE]]></XPATH>
      </FIELD>
      <FIELD backwardCompatibility="true" type="AdditionalFields" label="Kmfinal" description="Km final" source-type="AdditionalFields" has_confidential_data="False">
        <TAG><![CDATA[#DISTRIBUICAO:CA:Kmfinal#]]></TAG>
        <VALUE/>
        <XPATH><![CDATA[/DISTRIBUTION/FIELDS/FIELD[NAME='Kmfinal']/VALUE]]></XPATH>
      </FIELD>
      <FIELD backwardCompatibility="true" type="AdditionalFields" label="Kminicial" description="Km inicial" source-type="AdditionalFields" has_confidential_data="False">
        <TAG><![CDATA[#DISTRIBUICAO:CA:Kminicial#]]></TAG>
        <VALUE/>
        <XPATH><![CDATA[/DISTRIBUTION/FIELDS/FIELD[NAME='Kminicial']/VALUE]]></XPATH>
      </FIELD>
      <FIELD backwardCompatibility="true" type="AdditionalFields" label="Concessionária" description="Lista de Concessionárias de Infra-Estruturas Rodoviárias" source-type="AdditionalFields" has_confidential_data="False">
        <TAG><![CDATA[#DISTRIBUICAO:CA:Concessionária#]]></TAG>
        <VALUE/>
        <XPATH><![CDATA[/DISTRIBUTION/FIELDS/FIELD[NAME='Concessionária']/VALUE]]></XPATH>
      </FIELD>
      <FIELD backwardCompatibility="true" type="AdditionalFields" label="ListaBens" description="ListaBens" source-type="AdditionalFields" has_confidential_data="False">
        <TAG><![CDATA[#DISTRIBUICAO:CA:ListaBens#]]></TAG>
        <VALUE/>
        <XPATH><![CDATA[/DISTRIBUTION/FIELDS/FIELD[NAME='ListaBens']/VALUE]]></XPATH>
      </FIELD>
      <FIELD backwardCompatibility="true" type="AdditionalFields" label="ListaEmpr" description="ListaEmpr" source-type="AdditionalFields" has_confidential_data="False">
        <TAG><![CDATA[#DISTRIBUICAO:CA:ListaEmpr#]]></TAG>
        <VALUE/>
        <XPATH><![CDATA[/DISTRIBUTION/FIELDS/FIELD[NAME='ListaEmpr']/VALUE]]></XPATH>
      </FIELD>
      <FIELD backwardCompatibility="true" type="AdditionalFields" label="ListaServ" description="ListaServ" source-type="AdditionalFields" has_confidential_data="False">
        <TAG><![CDATA[#DISTRIBUICAO:CA:ListaServ#]]></TAG>
        <VALUE/>
        <XPATH><![CDATA[/DISTRIBUTION/FIELDS/FIELD[NAME='ListaServ']/VALUE]]></XPATH>
      </FIELD>
      <FIELD backwardCompatibility="true" type="AdditionalFields" label="DEN_Local" description="Local onde ocorreram os factos" source-type="AdditionalFields" has_confidential_data="False">
        <TAG><![CDATA[#DISTRIBUICAO:CA:DEN_Local#]]></TAG>
        <VALUE/>
        <XPATH><![CDATA[/DISTRIBUTION/FIELDS/FIELD[NAME='DEN_Local']/VALUE]]></XPATH>
      </FIELD>
      <FIELD backwardCompatibility="true" type="AdditionalFields" label="E_Localidade" description="Localidade" source-type="AdditionalFields" has_confidential_data="False">
        <TAG><![CDATA[#DISTRIBUICAO:CA:E_Localidade#]]></TAG>
        <VALUE/>
        <XPATH><![CDATA[/DISTRIBUTION/FIELDS/FIELD[NAME='E_Localidade']/VALUE]]></XPATH>
      </FIELD>
      <FIELD backwardCompatibility="true" type="AdditionalFields" label="Localidade" description="Localidade do Reclamante" source-type="AdditionalFields" has_confidential_data="False">
        <TAG><![CDATA[#DISTRIBUICAO:CA:Localidade#]]></TAG>
        <VALUE/>
        <XPATH><![CDATA[/DISTRIBUTION/FIELDS/FIELD[NAME='Localidade']/VALUE]]></XPATH>
      </FIELD>
      <FIELD backwardCompatibility="true" type="AdditionalFields" label="LOUVOR" description="Louvor" source-type="AdditionalFields" has_confidential_data="False">
        <TAG><![CDATA[#DISTRIBUICAO:CA:LOUVOR#]]></TAG>
        <VALUE/>
        <XPATH><![CDATA[/DISTRIBUTION/FIELDS/FIELD[NAME='LOUVOR']/VALUE]]></XPATH>
      </FIELD>
      <FIELD backwardCompatibility="true" type="AdditionalFields" label="den_manha" description="Manhã" source-type="AdditionalFields" has_confidential_data="False">
        <TAG><![CDATA[#DISTRIBUICAO:CA:den_manha#]]></TAG>
        <VALUE/>
        <XPATH><![CDATA[/DISTRIBUTION/FIELDS/FIELD[NAME='den_manha']/VALUE]]></XPATH>
      </FIELD>
      <FIELD backwardCompatibility="true" type="AdditionalFields" label="E_NAP" description="NAP" source-type="AdditionalFields" has_confidential_data="False">
        <TAG><![CDATA[#DISTRIBUICAO:CA:E_NAP#]]></TAG>
        <VALUE/>
        <XPATH><![CDATA[/DISTRIBUTION/FIELDS/FIELD[NAME='E_NAP']/VALUE]]></XPATH>
      </FIELD>
      <FIELD backwardCompatibility="true" type="AdditionalFields" label="FATURAS_NecessitaNotaCredito" description="Necessita nota de crédito?" source-type="AdditionalFields" has_confidential_data="False">
        <TAG><![CDATA[#DISTRIBUICAO:CA:FATURAS_NecessitaNotaCredito#]]></TAG>
        <VALUE/>
        <XPATH><![CDATA[/DISTRIBUTION/FIELDS/FIELD[NAME='FATURAS_NecessitaNotaCredito']/VALUE]]></XPATH>
      </FIELD>
      <FIELD backwardCompatibility="true" type="AdditionalFields" label="E_NIF" description="NIF" source-type="AdditionalFields" has_confidential_data="False">
        <TAG><![CDATA[#DISTRIBUICAO:CA:E_NIF#]]></TAG>
        <VALUE/>
        <XPATH><![CDATA[/DISTRIBUTION/FIELDS/FIELD[NAME='E_NIF']/VALUE]]></XPATH>
      </FIELD>
      <FIELD backwardCompatibility="true" type="AdditionalFields" label="NIF" description="NIF" source-type="AdditionalFields" has_confidential_data="False">
        <TAG><![CDATA[#DISTRIBUICAO:CA:NIF#]]></TAG>
        <VALUE/>
        <XPATH><![CDATA[/DISTRIBUTION/FIELDS/FIELD[NAME='NIF']/VALUE]]></XPATH>
      </FIELD>
      <FIELD backwardCompatibility="true" type="AdditionalFields" label="FATURAS_Compromisso" description="Nº de Compromisso" source-type="AdditionalFields" has_confidential_data="False">
        <TAG><![CDATA[#DISTRIBUICAO:CA:FATURAS_Compromisso#]]></TAG>
        <VALUE/>
        <XPATH><![CDATA[/DISTRIBUTION/FIELDS/FIELD[NAME='FATURAS_Compromisso']/VALUE]]></XPATH>
      </FIELD>
      <FIELD backwardCompatibility="true" type="AdditionalFields" label="FATURAS_NumFatura" description="Nº de Fatura" source-type="AdditionalFields" has_confidential_data="False">
        <TAG><![CDATA[#DISTRIBUICAO:CA:FATURAS_NumFatura#]]></TAG>
        <VALUE/>
        <XPATH><![CDATA[/DISTRIBUTION/FIELDS/FIELD[NAME='FATURAS_NumFatura']/VALUE]]></XPATH>
      </FIELD>
      <FIELD backwardCompatibility="true" type="AdditionalFields" label="Processo" description="Nº de processo anterior" source-type="AdditionalFields" has_confidential_data="False">
        <TAG><![CDATA[#DISTRIBUICAO:CA:Processo#]]></TAG>
        <VALUE/>
        <XPATH><![CDATA[/DISTRIBUTION/FIELDS/FIELD[NAME='Processo']/VALUE]]></XPATH>
      </FIELD>
      <FIELD backwardCompatibility="true" type="AdditionalFields" label="FATURAS_NumRegistoImobilizado" description="Nº de Registo de Imobilizado" source-type="AdditionalFields" has_confidential_data="False">
        <TAG><![CDATA[#DISTRIBUICAO:CA:FATURAS_NumRegistoImobilizado#]]></TAG>
        <VALUE/>
        <XPATH><![CDATA[/DISTRIBUTION/FIELDS/FIELD[NAME='FATURAS_NumRegistoImobilizado']/VALUE]]></XPATH>
      </FIELD>
      <FIELD backwardCompatibility="true" type="AdditionalFields" label="FATURAS_NumRegistoGERFIP" description="Nº de Registo GERFIP" source-type="AdditionalFields" has_confidential_data="False">
        <TAG><![CDATA[#DISTRIBUICAO:CA:FATURAS_NumRegistoGERFIP#]]></TAG>
        <VALUE/>
        <XPATH><![CDATA[/DISTRIBUTION/FIELDS/FIELD[NAME='FATURAS_NumRegistoGERFIP']/VALUE]]></XPATH>
      </FIELD>
      <FIELD backwardCompatibility="true" type="AdditionalFields" label="Nome" description="Nome" source-type="AdditionalFields" has_confidential_data="False">
        <TAG><![CDATA[#DISTRIBUICAO:CA:Nome#]]></TAG>
        <VALUE/>
        <XPATH><![CDATA[/DISTRIBUTION/FIELDS/FIELD[NAME='Nome']/VALUE]]></XPATH>
      </FIELD>
      <FIELD backwardCompatibility="true" type="AdditionalFields" label="DEN_Nome" description="Nome completo" source-type="AdditionalFields" has_confidential_data="False">
        <TAG><![CDATA[#DISTRIBUICAO:CA:DEN_Nome#]]></TAG>
        <VALUE/>
        <XPATH><![CDATA[/DISTRIBUTION/FIELDS/FIELD[NAME='DEN_Nome']/VALUE]]></XPATH>
      </FIELD>
      <FIELD backwardCompatibility="true" type="AdditionalFields" label="FORNECEDOR" description="Nome de Fornecedor" source-type="AdditionalFields" has_confidential_data="False">
        <TAG><![CDATA[#DISTRIBUICAO:CA:FORNECEDOR#]]></TAG>
        <VALUE/>
        <XPATH><![CDATA[/DISTRIBUTION/FIELDS/FIELD[NAME='FORNECEDOR']/VALUE]]></XPATH>
      </FIELD>
      <FIELD backwardCompatibility="true" type="AdditionalFields" label="NomeReclamante" description="Nome do Reclamante" source-type="AdditionalFields" has_confidential_data="False">
        <TAG><![CDATA[#DISTRIBUICAO:CA:NomeReclamante#]]></TAG>
        <VALUE/>
        <XPATH><![CDATA[/DISTRIBUTION/FIELDS/FIELD[NAME='NomeReclamante']/VALUE]]></XPATH>
      </FIELD>
      <FIELD backwardCompatibility="true" type="AdditionalFields" label="Norma" description="Norma de Sinalização" source-type="AdditionalFields" has_confidential_data="False">
        <TAG><![CDATA[#DISTRIBUICAO:CA:Norma#]]></TAG>
        <VALUE/>
        <XPATH><![CDATA[/DISTRIBUTION/FIELDS/FIELD[NAME='Norma']/VALUE]]></XPATH>
      </FIELD>
      <FIELD backwardCompatibility="true" type="AdditionalFields" label="FATURAS_NotaEncomenda" description="Nota de Encomenda" source-type="AdditionalFields" has_confidential_data="False">
        <TAG><![CDATA[#DISTRIBUICAO:CA:FATURAS_NotaEncomenda#]]></TAG>
        <VALUE/>
        <XPATH><![CDATA[/DISTRIBUTION/FIELDS/FIELD[NAME='FATURAS_NotaEncomenda']/VALUE]]></XPATH>
      </FIELD>
      <FIELD backwardCompatibility="true" type="AdditionalFields" label="N_ENCOMENDA" description="Nota de Encomenda" source-type="AdditionalFields" has_confidential_data="False">
        <TAG><![CDATA[#DISTRIBUICAO:CA:N_ENCOMENDA#]]></TAG>
        <VALUE/>
        <XPATH><![CDATA[/DISTRIBUTION/FIELDS/FIELD[NAME='N_ENCOMENDA']/VALUE]]></XPATH>
      </FIELD>
      <FIELD backwardCompatibility="true" type="AdditionalFields" label="NrProcesso" description="NrProcesso" source-type="AdditionalFields" has_confidential_data="False">
        <TAG><![CDATA[#DISTRIBUICAO:CA:NrProcesso#]]></TAG>
        <VALUE/>
        <XPATH><![CDATA[/DISTRIBUTION/FIELDS/FIELD[NAME='NrProcesso']/VALUE]]></XPATH>
      </FIELD>
      <FIELD backwardCompatibility="true" type="AdditionalFields" label="Num_IMT" description="Num_IMT" source-type="AdditionalFields" has_confidential_data="False">
        <TAG><![CDATA[#DISTRIBUICAO:CA:Num_IMT#]]></TAG>
        <VALUE/>
        <XPATH><![CDATA[/DISTRIBUTION/FIELDS/FIELD[NAME='Num_IMT']/VALUE]]></XPATH>
      </FIELD>
      <FIELD backwardCompatibility="true" type="AdditionalFields" label="NumeroFatura" description="Número da Fatura" source-type="AdditionalFields" has_confidential_data="False">
        <TAG><![CDATA[#DISTRIBUICAO:CA:NumeroFatura#]]></TAG>
        <VALUE/>
        <XPATH><![CDATA[/DISTRIBUTION/FIELDS/FIELD[NAME='NumeroFatura']/VALUE]]></XPATH>
      </FIELD>
      <FIELD backwardCompatibility="true" type="AdditionalFields" label="PAP_NUM" description="Número da PAP" source-type="AdditionalFields" has_confidential_data="False">
        <TAG><![CDATA[#DISTRIBUICAO:CA:PAP_NUM#]]></TAG>
        <VALUE/>
        <XPATH><![CDATA[/DISTRIBUTION/FIELDS/FIELD[NAME='PAP_NUM']/VALUE]]></XPATH>
      </FIELD>
      <FIELD backwardCompatibility="true" type="AdditionalFields" label="PAP_NUMERO" description="Número da PAP" source-type="AdditionalFields" has_confidential_data="False">
        <TAG><![CDATA[#DISTRIBUICAO:CA:PAP_NUMERO#]]></TAG>
        <VALUE/>
        <XPATH><![CDATA[/DISTRIBUTION/FIELDS/FIELD[NAME='PAP_NUMERO']/VALUE]]></XPATH>
      </FIELD>
      <FIELD backwardCompatibility="true" type="AdditionalFields" label="Num_Identificacao" description="Numero de Identificação" source-type="AdditionalFields" has_confidential_data="False">
        <TAG><![CDATA[#DISTRIBUICAO:CA:Num_Identificacao#]]></TAG>
        <VALUE/>
        <XPATH><![CDATA[/DISTRIBUTION/FIELDS/FIELD[NAME='Num_Identificacao']/VALUE]]></XPATH>
      </FIELD>
      <FIELD backwardCompatibility="true" type="AdditionalFields" label="PAP_NUM_PAG" description="Número de pagamento em GERFIP" source-type="AdditionalFields" has_confidential_data="False">
        <TAG><![CDATA[#DISTRIBUICAO:CA:PAP_NUM_PAG#]]></TAG>
        <VALUE/>
        <XPATH><![CDATA[/DISTRIBUTION/FIELDS/FIELD[NAME='PAP_NUM_PAG']/VALUE]]></XPATH>
      </FIELD>
      <FIELD backwardCompatibility="true" type="AdditionalFields" label="PAP_NUM_PAGAMENTO" description="Número de pagamento em GERFIP" source-type="AdditionalFields" has_confidential_data="False">
        <TAG><![CDATA[#DISTRIBUICAO:CA:PAP_NUM_PAGAMENTO#]]></TAG>
        <VALUE/>
        <XPATH><![CDATA[/DISTRIBUTION/FIELDS/FIELD[NAME='PAP_NUM_PAGAMENTO']/VALUE]]></XPATH>
      </FIELD>
      <FIELD backwardCompatibility="true" type="AdditionalFields" label="PAP_NUM_REG" description="Número de registo da PAP" source-type="AdditionalFields" has_confidential_data="False">
        <TAG><![CDATA[#DISTRIBUICAO:CA:PAP_NUM_REG#]]></TAG>
        <VALUE/>
        <XPATH><![CDATA[/DISTRIBUTION/FIELDS/FIELD[NAME='PAP_NUM_REG']/VALUE]]></XPATH>
      </FIELD>
      <FIELD backwardCompatibility="true" type="AdditionalFields" label="PAP_NUM_REGISTO" description="Número de registo da PAP" source-type="AdditionalFields" has_confidential_data="False">
        <TAG><![CDATA[#DISTRIBUICAO:CA:PAP_NUM_REGISTO#]]></TAG>
        <VALUE/>
        <XPATH><![CDATA[/DISTRIBUTION/FIELDS/FIELD[NAME='PAP_NUM_REGISTO']/VALUE]]></XPATH>
      </FIELD>
      <FIELD backwardCompatibility="true" type="AdditionalFields" label="Objeto" description="Objeto" source-type="AdditionalFields" has_confidential_data="False">
        <TAG><![CDATA[#DISTRIBUICAO:CA:Objeto#]]></TAG>
        <VALUE/>
        <XPATH><![CDATA[/DISTRIBUTION/FIELDS/FIELD[NAME='Objeto']/VALUE]]></XPATH>
      </FIELD>
      <FIELD backwardCompatibility="true" type="AdditionalFields" label="DataEntrega0" description="Obrigações Contratuais de Informação - Data Limite de Entrega de Relatório" source-type="AdditionalFields" has_confidential_data="False">
        <TAG><![CDATA[#DISTRIBUICAO:CA:DataEntrega0#]]></TAG>
        <VALUE/>
        <XPATH><![CDATA[/DISTRIBUTION/FIELDS/FIELD[NAME='DataEntrega0']/VALUE]]></XPATH>
      </FIELD>
      <FIELD backwardCompatibility="true" type="AdditionalFields" label="DataEntrega1" description="Obrigações Contratuais de Informação - Data Limite de Entrega de Relatório" source-type="AdditionalFields" has_confidential_data="False">
        <TAG><![CDATA[#DISTRIBUICAO:CA:DataEntrega1#]]></TAG>
        <VALUE/>
        <XPATH><![CDATA[/DISTRIBUTION/FIELDS/FIELD[NAME='DataEntrega1']/VALUE]]></XPATH>
      </FIELD>
      <FIELD backwardCompatibility="true" type="AdditionalFields" label="DataEntrega2" description="Obrigações Contratuais de Informação - Data Limite de Entrega de Relatório" source-type="AdditionalFields" has_confidential_data="False">
        <TAG><![CDATA[#DISTRIBUICAO:CA:DataEntrega2#]]></TAG>
        <VALUE/>
        <XPATH><![CDATA[/DISTRIBUTION/FIELDS/FIELD[NAME='DataEntrega2']/VALUE]]></XPATH>
      </FIELD>
      <FIELD backwardCompatibility="true" type="AdditionalFields" label="DataEntrega3" description="Obrigações Contratuais de Informação - Data Limite de Entrega de Relatório" source-type="AdditionalFields" has_confidential_data="False">
        <TAG><![CDATA[#DISTRIBUICAO:CA:DataEntrega3#]]></TAG>
        <VALUE/>
        <XPATH><![CDATA[/DISTRIBUTION/FIELDS/FIELD[NAME='DataEntrega3']/VALUE]]></XPATH>
      </FIELD>
      <FIELD backwardCompatibility="true" type="AdditionalFields" label="DataEntrega4" description="Obrigações Contratuais de Informação - Data Limite de Entrega de Relatório" source-type="AdditionalFields" has_confidential_data="False">
        <TAG><![CDATA[#DISTRIBUICAO:CA:DataEntrega4#]]></TAG>
        <VALUE/>
        <XPATH><![CDATA[/DISTRIBUTION/FIELDS/FIELD[NAME='DataEntrega4']/VALUE]]></XPATH>
      </FIELD>
      <FIELD backwardCompatibility="true" type="AdditionalFields" label="PAP_OFIC_ENV" description="Ofício enviado?" source-type="AdditionalFields" has_confidential_data="False">
        <TAG><![CDATA[#DISTRIBUICAO:CA:PAP_OFIC_ENV#]]></TAG>
        <VALUE/>
        <XPATH><![CDATA[/DISTRIBUTION/FIELDS/FIELD[NAME='PAP_OFIC_ENV']/VALUE]]></XPATH>
      </FIELD>
      <FIELD backwardCompatibility="true" type="AdditionalFields" label="PAP_OFICIO_ENVIADO" description="Ofício enviado?" source-type="AdditionalFields" has_confidential_data="False">
        <TAG><![CDATA[#DISTRIBUICAO:CA:PAP_OFICIO_ENVIADO#]]></TAG>
        <VALUE/>
        <XPATH><![CDATA[/DISTRIBUTION/FIELDS/FIELD[NAME='PAP_OFICIO_ENVIADO']/VALUE]]></XPATH>
      </FIELD>
      <FIELD backwardCompatibility="true" type="AdditionalFields" label="FATURAS_OficioRegistado" description="Ofício Registado?" source-type="AdditionalFields" has_confidential_data="False">
        <TAG><![CDATA[#DISTRIBUICAO:CA:FATURAS_OficioRegistado#]]></TAG>
        <VALUE/>
        <XPATH><![CDATA[/DISTRIBUTION/FIELDS/FIELD[NAME='FATURAS_OficioRegistado']/VALUE]]></XPATH>
      </FIELD>
      <FIELD backwardCompatibility="true" type="AdditionalFields" label="den_origem_pedido" description="Origem do Pedido" source-type="AdditionalFields" has_confidential_data="False">
        <TAG><![CDATA[#DISTRIBUICAO:CA:den_origem_pedido#]]></TAG>
        <VALUE/>
        <XPATH><![CDATA[/DISTRIBUTION/FIELDS/FIELD[NAME='den_origem_pedido']/VALUE]]></XPATH>
      </FIELD>
      <FIELD backwardCompatibility="true" type="AdditionalFields" label="OutraEstrada" description="OutraEstrada" source-type="AdditionalFields" has_confidential_data="False">
        <TAG><![CDATA[#DISTRIBUICAO:CA:OutraEstrada#]]></TAG>
        <VALUE/>
        <XPATH><![CDATA[/DISTRIBUTION/FIELDS/FIELD[NAME='OutraEstrada']/VALUE]]></XPATH>
      </FIELD>
      <FIELD backwardCompatibility="true" type="AdditionalFields" label="OutrasRefs" description="Outras referências" source-type="AdditionalFields" has_confidential_data="False">
        <TAG><![CDATA[#DISTRIBUICAO:CA:OutrasRefs#]]></TAG>
        <VALUE/>
        <XPATH><![CDATA[/DISTRIBUTION/FIELDS/FIELD[NAME='OutrasRefs']/VALUE]]></XPATH>
      </FIELD>
      <FIELD backwardCompatibility="true" type="AdditionalFields" label="DEN_Dominio_Outro" description="Outro" source-type="AdditionalFields" has_confidential_data="False">
        <TAG><![CDATA[#DISTRIBUICAO:CA:DEN_Dominio_Outro#]]></TAG>
        <VALUE/>
        <XPATH><![CDATA[/DISTRIBUTION/FIELDS/FIELD[NAME='DEN_Dominio_Outro']/VALUE]]></XPATH>
      </FIELD>
      <FIELD backwardCompatibility="true" type="AdditionalFields" label="DEN_Motivo_Outro" description="Outro" source-type="AdditionalFields" has_confidential_data="False">
        <TAG><![CDATA[#DISTRIBUICAO:CA:DEN_Motivo_Outro#]]></TAG>
        <VALUE/>
        <XPATH><![CDATA[/DISTRIBUTION/FIELDS/FIELD[NAME='DEN_Motivo_Outro']/VALUE]]></XPATH>
      </FIELD>
      <FIELD backwardCompatibility="true" type="AdditionalFields" label="DEN_Motivo_Outro_desc" description="Outro" source-type="AdditionalFields" has_confidential_data="False">
        <TAG><![CDATA[#DISTRIBUICAO:CA:DEN_Motivo_Outro_desc#]]></TAG>
        <VALUE/>
        <XPATH><![CDATA[/DISTRIBUTION/FIELDS/FIELD[NAME='DEN_Motivo_Outro_desc']/VALUE]]></XPATH>
      </FIELD>
      <FIELD backwardCompatibility="true" type="AdditionalFields" label="OutroEvento" description="OutroEvento" source-type="AdditionalFields" has_confidential_data="False">
        <TAG><![CDATA[#DISTRIBUICAO:CA:OutroEvento#]]></TAG>
        <VALUE/>
        <XPATH><![CDATA[/DISTRIBUTION/FIELDS/FIELD[NAME='OutroEvento']/VALUE]]></XPATH>
      </FIELD>
      <FIELD backwardCompatibility="true" type="AdditionalFields" label="PAP_PAG_EFET" description="Pagamento efetuado em GERFIP?" source-type="AdditionalFields" has_confidential_data="False">
        <TAG><![CDATA[#DISTRIBUICAO:CA:PAP_PAG_EFET#]]></TAG>
        <VALUE/>
        <XPATH><![CDATA[/DISTRIBUTION/FIELDS/FIELD[NAME='PAP_PAG_EFET']/VALUE]]></XPATH>
      </FIELD>
      <FIELD backwardCompatibility="true" type="AdditionalFields" label="PAP_PAG_EFETUADO" description="Pagamento efetuado em GERFIP?" source-type="AdditionalFields" has_confidential_data="False">
        <TAG><![CDATA[#DISTRIBUICAO:CA:PAP_PAG_EFETUADO#]]></TAG>
        <VALUE/>
        <XPATH><![CDATA[/DISTRIBUTION/FIELDS/FIELD[NAME='PAP_PAG_EFETUADO']/VALUE]]></XPATH>
      </FIELD>
      <FIELD backwardCompatibility="true" type="AdditionalFields" label="E_Pais" description="País" source-type="AdditionalFields" has_confidential_data="False">
        <TAG><![CDATA[#DISTRIBUICAO:CA:E_Pais#]]></TAG>
        <VALUE/>
        <XPATH><![CDATA[/DISTRIBUTION/FIELDS/FIELD[NAME='E_Pais']/VALUE]]></XPATH>
      </FIELD>
      <FIELD backwardCompatibility="true" type="AdditionalFields" label="Plurianual" description="Plurianual?" source-type="AdditionalFields" has_confidential_data="False">
        <TAG><![CDATA[#DISTRIBUICAO:CA:Plurianual#]]></TAG>
        <VALUE/>
        <XPATH><![CDATA[/DISTRIBUTION/FIELDS/FIELD[NAME='Plurianual']/VALUE]]></XPATH>
      </FIELD>
      <FIELD backwardCompatibility="true" type="AdditionalFields" label="E_P_CONTACTO" description="Ponto de Contacto" source-type="AdditionalFields" has_confidential_data="False">
        <TAG><![CDATA[#DISTRIBUICAO:CA:E_P_CONTACTO#]]></TAG>
        <VALUE/>
        <XPATH><![CDATA[/DISTRIBUTION/FIELDS/FIELD[NAME='E_P_CONTACTO']/VALUE]]></XPATH>
      </FIELD>
      <FIELD backwardCompatibility="true" type="AdditionalFields" label="FATURAS_PrazoLimitePagamento" description="Prazo Limite de Pagamento" source-type="AdditionalFields" has_confidential_data="False">
        <TAG><![CDATA[#DISTRIBUICAO:CA:FATURAS_PrazoLimitePagamento#]]></TAG>
        <VALUE/>
        <XPATH><![CDATA[/DISTRIBUTION/FIELDS/FIELD[NAME='FATURAS_PrazoLimitePagamento']/VALUE]]></XPATH>
      </FIELD>
      <FIELD backwardCompatibility="true" type="AdditionalFields" label="DEN_Ocultar_Identidade" description="Pretende ocultar identidade" source-type="AdditionalFields" has_confidential_data="False">
        <TAG><![CDATA[#DISTRIBUICAO:CA:DEN_Ocultar_Identidade#]]></TAG>
        <VALUE/>
        <XPATH><![CDATA[/DISTRIBUTION/FIELDS/FIELD[NAME='DEN_Ocultar_Identidade']/VALUE]]></XPATH>
      </FIELD>
      <FIELD backwardCompatibility="true" type="AdditionalFields" label="FATURAS_ConformidadeProcesso" description="Processo Conforme?" source-type="AdditionalFields" has_confidential_data="False">
        <TAG><![CDATA[#DISTRIBUICAO:CA:FATURAS_ConformidadeProcesso#]]></TAG>
        <VALUE/>
        <XPATH><![CDATA[/DISTRIBUTION/FIELDS/FIELD[NAME='FATURAS_ConformidadeProcesso']/VALUE]]></XPATH>
      </FIELD>
      <FIELD backwardCompatibility="true" type="AdditionalFields" label="ProcessoFiscal" description="ProcessoFiscal" source-type="AdditionalFields" has_confidential_data="False">
        <TAG><![CDATA[#DISTRIBUICAO:CA:ProcessoFiscal#]]></TAG>
        <VALUE/>
        <XPATH><![CDATA[/DISTRIBUTION/FIELDS/FIELD[NAME='ProcessoFiscal']/VALUE]]></XPATH>
      </FIELD>
      <FIELD backwardCompatibility="true" type="AdditionalFields" label="ProcessoInIR" description="ProcessoInIR" source-type="AdditionalFields" has_confidential_data="False">
        <TAG><![CDATA[#DISTRIBUICAO:CA:ProcessoInIR#]]></TAG>
        <VALUE/>
        <XPATH><![CDATA[/DISTRIBUTION/FIELDS/FIELD[NAME='ProcessoInIR']/VALUE]]></XPATH>
      </FIELD>
      <FIELD backwardCompatibility="true" type="AdditionalFields" label="ProcessoTribuna" description="ProcessoTribuna" source-type="AdditionalFields" has_confidential_data="False">
        <TAG><![CDATA[#DISTRIBUICAO:CA:ProcessoTribuna#]]></TAG>
        <VALUE/>
        <XPATH><![CDATA[/DISTRIBUTION/FIELDS/FIELD[NAME='ProcessoTribuna']/VALUE]]></XPATH>
      </FIELD>
      <FIELD backwardCompatibility="true" type="AdditionalFields" label="PRONUNCIA" description="Pronúncia" source-type="AdditionalFields" has_confidential_data="False">
        <TAG><![CDATA[#DISTRIBUICAO:CA:PRONUNCIA#]]></TAG>
        <VALUE/>
        <XPATH><![CDATA[/DISTRIBUTION/FIELDS/FIELD[NAME='PRONUNCIA']/VALUE]]></XPATH>
      </FIELD>
      <FIELD backwardCompatibility="true" type="AdditionalFields" label="DEN_ARQ_MED" description="Proposta de Arquivamento/Tomada de Medidas?" source-type="AdditionalFields" has_confidential_data="False">
        <TAG><![CDATA[#DISTRIBUICAO:CA:DEN_ARQ_MED#]]></TAG>
        <VALUE/>
        <XPATH><![CDATA[/DISTRIBUTION/FIELDS/FIELD[NAME='DEN_ARQ_MED']/VALUE]]></XPATH>
      </FIELD>
      <FIELD backwardCompatibility="true" type="AdditionalFields" label="den_quarta" description="Quarta-feira" source-type="AdditionalFields" has_confidential_data="False">
        <TAG><![CDATA[#DISTRIBUICAO:CA:den_quarta#]]></TAG>
        <VALUE/>
        <XPATH><![CDATA[/DISTRIBUTION/FIELDS/FIELD[NAME='den_quarta']/VALUE]]></XPATH>
      </FIELD>
      <FIELD backwardCompatibility="true" type="AdditionalFields" label="den_quinta" description="Quinta-feira" source-type="AdditionalFields" has_confidential_data="False">
        <TAG><![CDATA[#DISTRIBUICAO:CA:den_quinta#]]></TAG>
        <VALUE/>
        <XPATH><![CDATA[/DISTRIBUTION/FIELDS/FIELD[NAME='den_quinta']/VALUE]]></XPATH>
      </FIELD>
      <FIELD backwardCompatibility="true" type="AdditionalFields" label="Referencia" description="Referência" source-type="AdditionalFields" has_confidential_data="False">
        <TAG><![CDATA[#DISTRIBUICAO:CA:Referencia#]]></TAG>
        <VALUE/>
        <XPATH><![CDATA[/DISTRIBUTION/FIELDS/FIELD[NAME='Referencia']/VALUE]]></XPATH>
      </FIELD>
      <FIELD backwardCompatibility="true" type="AdditionalFields" label="RefEstradaLivre" description="Referência relativa a processos do Programa Estrada Livre" source-type="AdditionalFields" has_confidential_data="False">
        <TAG><![CDATA[#DISTRIBUICAO:CA:RefEstradaLivre#]]></TAG>
        <VALUE/>
        <XPATH><![CDATA[/DISTRIBUTION/FIELDS/FIELD[NAME='RefEstradaLivre']/VALUE]]></XPATH>
      </FIELD>
      <FIELD backwardCompatibility="true" type="AdditionalFields" label="FATURAS_FaturaAnuladaGERFIP" description="Registo da Fatura anulado em GERFIP?" source-type="AdditionalFields" has_confidential_data="False">
        <TAG><![CDATA[#DISTRIBUICAO:CA:FATURAS_FaturaAnuladaGERFIP#]]></TAG>
        <VALUE/>
        <XPATH><![CDATA[/DISTRIBUTION/FIELDS/FIELD[NAME='FATURAS_FaturaAnuladaGERFIP']/VALUE]]></XPATH>
      </FIELD>
      <FIELD backwardCompatibility="true" type="AdditionalFields" label="FATURAS_RegistoImobilizadoEfetuado" description="Registo de Imobilizado efetuado?" source-type="AdditionalFields" has_confidential_data="False">
        <TAG><![CDATA[#DISTRIBUICAO:CA:FATURAS_RegistoImobilizadoEfetuado#]]></TAG>
        <VALUE/>
        <XPATH><![CDATA[/DISTRIBUTION/FIELDS/FIELD[NAME='FATURAS_RegistoImobilizadoEfetuado']/VALUE]]></XPATH>
      </FIELD>
      <FIELD backwardCompatibility="true" type="AdditionalFields" label="RegistadoPor" description="Registo efectuado pelo utilizador" source-type="AdditionalFields" has_confidential_data="False">
        <TAG><![CDATA[#DISTRIBUICAO:CA:RegistadoPor#]]></TAG>
        <VALUE/>
        <XPATH><![CDATA[/DISTRIBUTION/FIELDS/FIELD[NAME='RegistadoPor']/VALUE]]></XPATH>
      </FIELD>
      <FIELD backwardCompatibility="true" type="AdditionalFields" label="Resolução" description="Resolução" source-type="AdditionalFields" has_confidential_data="False">
        <TAG><![CDATA[#DISTRIBUICAO:CA:Resolução#]]></TAG>
        <VALUE/>
        <XPATH><![CDATA[/DISTRIBUTION/FIELDS/FIELD[NAME='Resolução']/VALUE]]></XPATH>
      </FIELD>
      <FIELD backwardCompatibility="true" type="AdditionalFields" label="Resposta" description="Resposta" source-type="AdditionalFields" has_confidential_data="False">
        <TAG><![CDATA[#DISTRIBUICAO:CA:Resposta#]]></TAG>
        <VALUE/>
        <XPATH><![CDATA[/DISTRIBUTION/FIELDS/FIELD[NAME='Resposta']/VALUE]]></XPATH>
      </FIELD>
      <FIELD backwardCompatibility="true" type="AdditionalFields" label="DEN_Conc_Agendamento" description="Resultado da Agendamento" source-type="AdditionalFields" has_confidential_data="False">
        <TAG><![CDATA[#DISTRIBUICAO:CA:DEN_Conc_Agendamento#]]></TAG>
        <VALUE/>
        <XPATH><![CDATA[/DISTRIBUTION/FIELDS/FIELD[NAME='DEN_Conc_Agendamento']/VALUE]]></XPATH>
      </FIELD>
      <FIELD backwardCompatibility="true" type="AdditionalFields" label="DEN_ESC" description="São necessários esclarecimentos?" source-type="AdditionalFields" has_confidential_data="False">
        <TAG><![CDATA[#DISTRIBUICAO:CA:DEN_ESC#]]></TAG>
        <VALUE/>
        <XPATH><![CDATA[/DISTRIBUTION/FIELDS/FIELD[NAME='DEN_ESC']/VALUE]]></XPATH>
      </FIELD>
      <FIELD backwardCompatibility="true" type="AdditionalFields" label="den_segunda" description="Segunda-feira" source-type="AdditionalFields" has_confidential_data="False">
        <TAG><![CDATA[#DISTRIBUICAO:CA:den_segunda#]]></TAG>
        <VALUE/>
        <XPATH><![CDATA[/DISTRIBUTION/FIELDS/FIELD[NAME='den_segunda']/VALUE]]></XPATH>
      </FIELD>
      <FIELD backwardCompatibility="true" type="AdditionalFields" label="Sentido" description="Sentido da estrada" source-type="AdditionalFields" has_confidential_data="False">
        <TAG><![CDATA[#DISTRIBUICAO:CA:Sentido#]]></TAG>
        <VALUE/>
        <XPATH><![CDATA[/DISTRIBUTION/FIELDS/FIELD[NAME='Sentido']/VALUE]]></XPATH>
      </FIELD>
      <FIELD backwardCompatibility="true" type="AdditionalFields" label="den_sexta" description="Sexta-feira" source-type="AdditionalFields" has_confidential_data="False">
        <TAG><![CDATA[#DISTRIBUICAO:CA:den_sexta#]]></TAG>
        <VALUE/>
        <XPATH><![CDATA[/DISTRIBUTION/FIELDS/FIELD[NAME='den_sexta']/VALUE]]></XPATH>
      </FIELD>
      <FIELD backwardCompatibility="true" type="AdditionalFields" label="E_SITE" description="Site" source-type="AdditionalFields" has_confidential_data="False">
        <TAG><![CDATA[#DISTRIBUICAO:CA:E_SITE#]]></TAG>
        <VALUE/>
        <XPATH><![CDATA[/DISTRIBUTION/FIELDS/FIELD[NAME='E_SITE']/VALUE]]></XPATH>
      </FIELD>
      <FIELD backwardCompatibility="true" type="AdditionalFields" label="E_SUB_UO" description="Sub Unidade Orgânica" source-type="AdditionalFields" has_confidential_data="False">
        <TAG><![CDATA[#DISTRIBUICAO:CA:E_SUB_UO#]]></TAG>
        <VALUE/>
        <XPATH><![CDATA[/DISTRIBUTION/FIELDS/FIELD[NAME='E_SUB_UO']/VALUE]]></XPATH>
      </FIELD>
      <FIELD backwardCompatibility="true" type="AdditionalFields" label="den_tarde" description="Tarde" source-type="AdditionalFields" has_confidential_data="False">
        <TAG><![CDATA[#DISTRIBUICAO:CA:den_tarde#]]></TAG>
        <VALUE/>
        <XPATH><![CDATA[/DISTRIBUTION/FIELDS/FIELD[NAME='den_tarde']/VALUE]]></XPATH>
      </FIELD>
      <FIELD backwardCompatibility="true" type="AdditionalFields" label="Telefax" description="Telefax do Reclamante" source-type="AdditionalFields" has_confidential_data="False">
        <TAG><![CDATA[#DISTRIBUICAO:CA:Telefax#]]></TAG>
        <VALUE/>
        <XPATH><![CDATA[/DISTRIBUTION/FIELDS/FIELD[NAME='Telefax']/VALUE]]></XPATH>
      </FIELD>
      <FIELD backwardCompatibility="true" type="AdditionalFields" label="E_Telefone" description="Telefone" source-type="AdditionalFields" has_confidential_data="False">
        <TAG><![CDATA[#DISTRIBUICAO:CA:E_Telefone#]]></TAG>
        <VALUE/>
        <XPATH><![CDATA[/DISTRIBUTION/FIELDS/FIELD[NAME='E_Telefone']/VALUE]]></XPATH>
      </FIELD>
      <FIELD backwardCompatibility="true" type="AdditionalFields" label="Telefone" description="Telefone do Reclamante" source-type="AdditionalFields" has_confidential_data="False">
        <TAG><![CDATA[#DISTRIBUICAO:CA:Telefone#]]></TAG>
        <VALUE/>
        <XPATH><![CDATA[/DISTRIBUTION/FIELDS/FIELD[NAME='Telefone']/VALUE]]></XPATH>
      </FIELD>
      <FIELD backwardCompatibility="true" type="AdditionalFields" label="E_Telemovel" description="Telemóvel" source-type="AdditionalFields" has_confidential_data="False">
        <TAG><![CDATA[#DISTRIBUICAO:CA:E_Telemovel#]]></TAG>
        <VALUE/>
        <XPATH><![CDATA[/DISTRIBUTION/FIELDS/FIELD[NAME='E_Telemovel']/VALUE]]></XPATH>
      </FIELD>
      <FIELD backwardCompatibility="true" type="AdditionalFields" label="Telemóvel" description="Telemóvel" source-type="AdditionalFields" has_confidential_data="False">
        <TAG><![CDATA[#DISTRIBUICAO:CA:Telemóvel#]]></TAG>
        <VALUE/>
        <XPATH><![CDATA[/DISTRIBUTION/FIELDS/FIELD[NAME='Telemóvel']/VALUE]]></XPATH>
      </FIELD>
      <FIELD backwardCompatibility="true" type="AdditionalFields" label="den_terca" description="Terça-feira" source-type="AdditionalFields" has_confidential_data="False">
        <TAG><![CDATA[#DISTRIBUICAO:CA:den_terca#]]></TAG>
        <VALUE/>
        <XPATH><![CDATA[/DISTRIBUTION/FIELDS/FIELD[NAME='den_terca']/VALUE]]></XPATH>
      </FIELD>
      <FIELD backwardCompatibility="true" type="AdditionalFields" label="TST" description="Teste" source-type="AdditionalFields" has_confidential_data="False">
        <TAG><![CDATA[#DISTRIBUICAO:CA:TST#]]></TAG>
        <VALUE/>
        <XPATH><![CDATA[/DISTRIBUTION/FIELDS/FIELD[NAME='TST']/VALUE]]></XPATH>
      </FIELD>
      <FIELD backwardCompatibility="true" type="AdditionalFields" label="teste2" description="teste2" source-type="AdditionalFields" has_confidential_data="False">
        <TAG><![CDATA[#DISTRIBUICAO:CA:teste2#]]></TAG>
        <VALUE/>
        <XPATH><![CDATA[/DISTRIBUTION/FIELDS/FIELD[NAME='teste2']/VALUE]]></XPATH>
      </FIELD>
      <FIELD backwardCompatibility="true" type="AdditionalFields" label="DEN_Motivo_Testemunha" description="Testemunhou a situação em primeira mão" source-type="AdditionalFields" has_confidential_data="False">
        <TAG><![CDATA[#DISTRIBUICAO:CA:DEN_Motivo_Testemunha#]]></TAG>
        <VALUE/>
        <XPATH><![CDATA[/DISTRIBUTION/FIELDS/FIELD[NAME='DEN_Motivo_Testemunha']/VALUE]]></XPATH>
      </FIELD>
      <FIELD backwardCompatibility="true" type="AdditionalFields" label="testeobs" description="testeobs" source-type="AdditionalFields" has_confidential_data="False">
        <TAG><![CDATA[#DISTRIBUICAO:CA:testeobs#]]></TAG>
        <VALUE/>
        <XPATH><![CDATA[/DISTRIBUTION/FIELDS/FIELD[NAME='testeobs']/VALUE]]></XPATH>
      </FIELD>
      <FIELD backwardCompatibility="true" type="AdditionalFields" label="DEN_Motivo_Conhecimento" description="Teve conhecimento da situação e decidiu denunciar" source-type="AdditionalFields" has_confidential_data="False">
        <TAG><![CDATA[#DISTRIBUICAO:CA:DEN_Motivo_Conhecimento#]]></TAG>
        <VALUE/>
        <XPATH><![CDATA[/DISTRIBUTION/FIELDS/FIELD[NAME='DEN_Motivo_Conhecimento']/VALUE]]></XPATH>
      </FIELD>
      <FIELD backwardCompatibility="true" type="AdditionalFields" label="Autorizacao" description="Tipo de Autorização/Comunicação" source-type="AdditionalFields" has_confidential_data="False">
        <TAG><![CDATA[#DISTRIBUICAO:CA:Autorizacao#]]></TAG>
        <VALUE/>
        <XPATH><![CDATA[/DISTRIBUTION/FIELDS/FIELD[NAME='Autorizacao']/VALUE]]></XPATH>
      </FIELD>
      <FIELD backwardCompatibility="true" type="AdditionalFields" label="DEN_Tipo_Denunciante" description="Tipo de denunciante" source-type="AdditionalFields" has_confidential_data="False">
        <TAG><![CDATA[#DISTRIBUICAO:CA:DEN_Tipo_Denunciante#]]></TAG>
        <VALUE/>
        <XPATH><![CDATA[/DISTRIBUTION/FIELDS/FIELD[NAME='DEN_Tipo_Denunciante']/VALUE]]></XPATH>
      </FIELD>
      <FIELD backwardCompatibility="true" type="AdditionalFields" label="fat_tipodoc" description="Tipo de documento" source-type="AdditionalFields" has_confidential_data="False">
        <TAG><![CDATA[#DISTRIBUICAO:CA:fat_tipodoc#]]></TAG>
        <VALUE/>
        <XPATH><![CDATA[/DISTRIBUTION/FIELDS/FIELD[NAME='fat_tipodoc']/VALUE]]></XPATH>
      </FIELD>
      <FIELD backwardCompatibility="true" type="AdditionalFields" label="Tipo" description="Tipo de documento associado aos livros &quot;Ent_antigas&quot; e &quot;Sai_antigas&quot;" source-type="AdditionalFields" has_confidential_data="False">
        <TAG><![CDATA[#DISTRIBUICAO:CA:Tipo#]]></TAG>
        <VALUE/>
        <XPATH><![CDATA[/DISTRIBUTION/FIELDS/FIELD[NAME='Tipo']/VALUE]]></XPATH>
      </FIELD>
      <FIELD backwardCompatibility="true" type="AdditionalFields" label="FATURAS_TipoProcesso" description="Tipo de Processo" source-type="AdditionalFields" has_confidential_data="False">
        <TAG><![CDATA[#DISTRIBUICAO:CA:FATURAS_TipoProcesso#]]></TAG>
        <VALUE/>
        <XPATH><![CDATA[/DISTRIBUTION/FIELDS/FIELD[NAME='FATURAS_TipoProcesso']/VALUE]]></XPATH>
      </FIELD>
      <FIELD backwardCompatibility="true" type="AdditionalFields" label="TipoIntervenção" description="TipoIntervenção" source-type="AdditionalFields" has_confidential_data="False">
        <TAG><![CDATA[#DISTRIBUICAO:CA:TipoIntervenção#]]></TAG>
        <VALUE/>
        <XPATH><![CDATA[/DISTRIBUTION/FIELDS/FIELD[NAME='TipoIntervenção']/VALUE]]></XPATH>
      </FIELD>
      <FIELD backwardCompatibility="true" type="AdditionalFields" label="E_TITULO" description="Título" source-type="AdditionalFields" has_confidential_data="False">
        <TAG><![CDATA[#DISTRIBUICAO:CA:E_TITULO#]]></TAG>
        <VALUE/>
        <XPATH><![CDATA[/DISTRIBUTION/FIELDS/FIELD[NAME='E_TITULO']/VALUE]]></XPATH>
      </FIELD>
      <FIELD backwardCompatibility="true" type="AdditionalFields" label="fat_Total_impostos" description="Total impostos" source-type="AdditionalFields" has_confidential_data="False">
        <TAG><![CDATA[#DISTRIBUICAO:CA:fat_Total_impostos#]]></TAG>
        <VALUE/>
        <XPATH><![CDATA[/DISTRIBUTION/FIELDS/FIELD[NAME='fat_Total_impostos']/VALUE]]></XPATH>
      </FIELD>
      <FIELD backwardCompatibility="true" type="AdditionalFields" label="fat_Total_IVA_TX_nor" description="Total IVA Taxa Normal" source-type="AdditionalFields" has_confidential_data="False">
        <TAG><![CDATA[#DISTRIBUICAO:CA:fat_Total_IVA_TX_nor#]]></TAG>
        <VALUE/>
        <XPATH><![CDATA[/DISTRIBUTION/FIELDS/FIELD[NAME='fat_Total_IVA_TX_nor']/VALUE]]></XPATH>
      </FIELD>
      <FIELD backwardCompatibility="true" type="AdditionalFields" label="PAP_TRANS_EFETUADA" description="Transferência bancária efetuada?" source-type="AdditionalFields" has_confidential_data="False">
        <TAG><![CDATA[#DISTRIBUICAO:CA:PAP_TRANS_EFETUADA#]]></TAG>
        <VALUE/>
        <XPATH><![CDATA[/DISTRIBUTION/FIELDS/FIELD[NAME='PAP_TRANS_EFETUADA']/VALUE]]></XPATH>
      </FIELD>
      <FIELD backwardCompatibility="true" type="AdditionalFields" label="PAP_TRANSF_EFET" description="Transferência bancária efetuada?" source-type="AdditionalFields" has_confidential_data="False">
        <TAG><![CDATA[#DISTRIBUICAO:CA:PAP_TRANSF_EFET#]]></TAG>
        <VALUE/>
        <XPATH><![CDATA[/DISTRIBUTION/FIELDS/FIELD[NAME='PAP_TRANSF_EFET']/VALUE]]></XPATH>
      </FIELD>
      <FIELD backwardCompatibility="true" type="AdditionalFields" label="Periodicidade" description="Trimestral&#10;Semestral&#10;Anual&#10;Mensal&#10;Pontual" source-type="AdditionalFields" has_confidential_data="False">
        <TAG><![CDATA[#DISTRIBUICAO:CA:Periodicidade#]]></TAG>
        <VALUE/>
        <XPATH><![CDATA[/DISTRIBUTION/FIELDS/FIELD[NAME='Periodicidade']/VALUE]]></XPATH>
      </FIELD>
      <FIELD backwardCompatibility="true" type="AdditionalFields" label="E_UO" description="Unidade Orgânica" source-type="AdditionalFields" has_confidential_data="False">
        <TAG><![CDATA[#DISTRIBUICAO:CA:E_UO#]]></TAG>
        <VALUE/>
        <XPATH><![CDATA[/DISTRIBUTION/FIELDS/FIELD[NAME='E_UO']/VALUE]]></XPATH>
      </FIELD>
      <FIELD backwardCompatibility="true" type="AdditionalFields" label="PAP_VALIDADO_POR" description="Validado por:" source-type="AdditionalFields" has_confidential_data="False">
        <TAG><![CDATA[#DISTRIBUICAO:CA:PAP_VALIDADO_POR#]]></TAG>
        <VALUE/>
        <XPATH><![CDATA[/DISTRIBUTION/FIELDS/FIELD[NAME='PAP_VALIDADO_POR']/VALUE]]></XPATH>
      </FIELD>
      <FIELD backwardCompatibility="true" type="AdditionalFields" label="PAP_VALID_POR" description="Validar por:" source-type="AdditionalFields" has_confidential_data="False">
        <TAG><![CDATA[#DISTRIBUICAO:CA:PAP_VALID_POR#]]></TAG>
        <VALUE/>
        <XPATH><![CDATA[/DISTRIBUTION/FIELDS/FIELD[NAME='PAP_VALID_POR']/VALUE]]></XPATH>
      </FIELD>
      <FIELD backwardCompatibility="true" type="AdditionalFields" label="FATURAS_VALOR" description="Valor" source-type="AdditionalFields" has_confidential_data="False">
        <TAG><![CDATA[#DISTRIBUICAO:CA:FATURAS_VALOR#]]></TAG>
        <VALUE/>
        <XPATH><![CDATA[/DISTRIBUTION/FIELDS/FIELD[NAME='FATURAS_VALOR']/VALUE]]></XPATH>
      </FIELD>
      <FIELD backwardCompatibility="true" type="AdditionalFields" label="FATURAS_ValorAcima_FatMultipla" description="Valor acima da adjudicado e faturação múltipla?" source-type="AdditionalFields" has_confidential_data="False">
        <TAG><![CDATA[#DISTRIBUICAO:CA:FATURAS_ValorAcima_FatMultipla#]]></TAG>
        <VALUE/>
        <XPATH><![CDATA[/DISTRIBUTION/FIELDS/FIELD[NAME='FATURAS_ValorAcima_FatMultipla']/VALUE]]></XPATH>
      </FIELD>
      <FIELD backwardCompatibility="true" type="AdditionalFields" label="FATURAS_VerificacaoCertidoes" description="Verificação de Certidões ou Devolução de Fatura " source-type="AdditionalFields" has_confidential_data="False">
        <TAG><![CDATA[#DISTRIBUICAO:CA:FATURAS_VerificacaoCertidoes#]]></TAG>
        <VALUE/>
        <XPATH><![CDATA[/DISTRIBUTION/FIELDS/FIELD[NAME='FATURAS_VerificacaoCertidoes']/VALUE]]></XPATH>
      </FIELD>
      <FIELD type="AdditionalFields" label="_ENT_SEGURADORA" description="_ENT_SEGURADORA" source-type="AdditionalFields" has_confidential_data="False">
        <TAG><![CDATA[#DISTRIBUTION:AF:_ENT_SEGURADORA#]]></TAG>
        <VALUE/>
        <XPATH><![CDATA[/DISTRIBUTION/FIELDS/FIELD[NAME='_ENT_SEGURADORA']/VALUE]]></XPATH>
      </FIELD>
      <FIELD type="AdditionalFields" label="Data" description="Data" source-type="AdditionalFields" has_confidential_data="False">
        <TAG><![CDATA[#DISTRIBUTION:AF:Data#]]></TAG>
        <VALUE/>
        <XPATH><![CDATA[/DISTRIBUTION/FIELDS/FIELD[NAME='Data']/VALUE]]></XPATH>
      </FIELD>
      <FIELD type="AdditionalFields" label="Data_Devol_AR" description="Data_Devol_AR" source-type="AdditionalFields" has_confidential_data="False">
        <TAG><![CDATA[#DISTRIBUTION:AF:Data_Devol_AR#]]></TAG>
        <VALUE/>
        <XPATH><![CDATA[/DISTRIBUTION/FIELDS/FIELD[NAME='Data_Devol_AR']/VALUE]]></XPATH>
      </FIELD>
      <FIELD type="AdditionalFields" label="Data_Exp" description="Data_Exp" source-type="AdditionalFields" has_confidential_data="False">
        <TAG><![CDATA[#DISTRIBUTION:AF:Data_Exp#]]></TAG>
        <VALUE/>
        <XPATH><![CDATA[/DISTRIBUTION/FIELDS/FIELD[NAME='Data_Exp']/VALUE]]></XPATH>
      </FIELD>
      <FIELD type="AdditionalFields" label="E_TIPO" description="E_TIPO" source-type="AdditionalFields" has_confidential_data="False">
        <TAG><![CDATA[#DISTRIBUTION:AF:E_TIPO#]]></TAG>
        <VALUE/>
        <XPATH><![CDATA[/DISTRIBUTION/FIELDS/FIELD[NAME='E_TIPO']/VALUE]]></XPATH>
      </FIELD>
      <FIELD type="AdditionalFields" label="Entidade" description="Entidade" source-type="AdditionalFields" has_confidential_data="False">
        <TAG><![CDATA[#DISTRIBUTION:AF:Entidade#]]></TAG>
        <VALUE/>
        <XPATH><![CDATA[/DISTRIBUTION/FIELDS/FIELD[NAME='Entidade']/VALUE]]></XPATH>
      </FIELD>
      <FIELD type="AdditionalFields" label="FORM_DGO" description="FORM_DGO" source-type="AdditionalFields" has_confidential_data="False">
        <TAG><![CDATA[#DISTRIBUTION:AF:FORM_DGO#]]></TAG>
        <VALUE/>
        <XPATH><![CDATA[/DISTRIBUTION/FIELDS/FIELD[NAME='FORM_DGO']/VALUE]]></XPATH>
      </FIELD>
      <FIELD type="AdditionalFields" label="FORM_DGO2" description="FORM_DGO2" source-type="AdditionalFields" has_confidential_data="False">
        <TAG><![CDATA[#DISTRIBUTION:AF:FORM_DGO2#]]></TAG>
        <VALUE/>
        <XPATH><![CDATA[/DISTRIBUTION/FIELDS/FIELD[NAME='FORM_DGO2']/VALUE]]></XPATH>
      </FIELD>
      <FIELD type="AdditionalFields" label="Fundamentação" description="Fundamentação" source-type="AdditionalFields" has_confidential_data="False">
        <TAG><![CDATA[#DISTRIBUTION:AF:Fundamentação#]]></TAG>
        <VALUE/>
        <XPATH><![CDATA[/DISTRIBUTION/FIELDS/FIELD[NAME='Fundamentação']/VALUE]]></XPATH>
      </FIELD>
      <FIELD type="AdditionalFields" label="NOMEDOCONDUTOR" description="NOMEDOCONDUTOR" source-type="AdditionalFields" has_confidential_data="False">
        <TAG><![CDATA[#DISTRIBUTION:AF:NOMEDOCONDUTOR#]]></TAG>
        <VALUE/>
        <XPATH><![CDATA[/DISTRIBUTION/FIELDS/FIELD[NAME='NOMEDOCONDUTOR']/VALUE]]></XPATH>
      </FIELD>
      <FIELD type="AdditionalFields" label="PC_DEIT" description="PC_DEIT" source-type="AdditionalFields" has_confidential_data="False">
        <TAG><![CDATA[#DISTRIBUTION:AF:PC_DEIT#]]></TAG>
        <VALUE/>
        <XPATH><![CDATA[/DISTRIBUTION/FIELDS/FIELD[NAME='PC_DEIT']/VALUE]]></XPATH>
      </FIELD>
      <FIELD type="AdditionalFields" label="SEP_Reg_Biog_Trab" description="SEP_Reg_Biog_Trab" source-type="AdditionalFields" has_confidential_data="False">
        <TAG><![CDATA[#DISTRIBUTION:AF:SEP_Reg_Biog_Trab#]]></TAG>
        <VALUE/>
        <XPATH><![CDATA[/DISTRIBUTION/FIELDS/FIELD[NAME='SEP_Reg_Biog_Trab']/VALUE]]></XPATH>
      </FIELD>
      <FIELD type="AdditionalFields" label="sep_reunioes_cd" description="sep_reunioes_cd" source-type="AdditionalFields" has_confidential_data="False">
        <TAG><![CDATA[#DISTRIBUTION:AF:sep_reunioes_cd#]]></TAG>
        <VALUE/>
        <XPATH><![CDATA[/DISTRIBUTION/FIELDS/FIELD[NAME='sep_reunioes_cd']/VALUE]]></XPATH>
      </FIELD>
      <FIELD type="AdditionalFields" label="Serviço" description="Serviço" source-type="AdditionalFields" has_confidential_data="False">
        <TAG><![CDATA[#DISTRIBUTION:AF:Serviço#]]></TAG>
        <VALUE/>
        <XPATH><![CDATA[/DISTRIBUTION/FIELDS/FIELD[NAME='Serviço']/VALUE]]></XPATH>
      </FIELD>
      <FIELD type="AdditionalFields" label="TIPODEDOCUMENTO" description="TIPODEDOCUMENTO" source-type="AdditionalFields" has_confidential_data="False">
        <TAG><![CDATA[#DISTRIBUTION:AF:TIPODEDOCUMENTO#]]></TAG>
        <VALUE/>
        <XPATH><![CDATA[/DISTRIBUTION/FIELDS/FIELD[NAME='TIPODEDOCUMENTO']/VALUE]]></XPATH>
      </FIELD>
      <FIELD type="AdditionalFields" label="TITULOCONDUCAO" description="TITULOCONDUCAO" source-type="AdditionalFields" has_confidential_data="False">
        <TAG><![CDATA[#DISTRIBUTION:AF:TITULOCONDUCAO#]]></TAG>
        <VALUE/>
        <XPATH><![CDATA[/DISTRIBUTION/FIELDS/FIELD[NAME='TITULOCONDUCAO']/VALUE]]></XPATH>
      </FIELD>
      <FIELD type="AdditionalFields" label="ValoresLOE" description="ValoresLOE" source-type="AdditionalFields" has_confidential_data="False">
        <TAG><![CDATA[#DISTRIBUTION:AF:ValoresLOE#]]></TAG>
        <VALUE/>
        <XPATH><![CDATA[/DISTRIBUTION/FIELDS/FIELD[NAME='ValoresLOE']/VALUE]]></XPATH>
      </FIELD>
      <FIELD type="AdditionalFields" label="FATURAS_ContactoFornecedor" description="(Fornecedor) Contacto" source-type="AdditionalFields" has_confidential_data="False">
        <TAG><![CDATA[#DISTRIBUTION:AF:FATURAS_ContactoFornecedor#]]></TAG>
        <VALUE/>
        <XPATH><![CDATA[/DISTRIBUTION/FIELDS/FIELD[NAME='FATURAS_ContactoFornecedor']/VALUE]]></XPATH>
      </FIELD>
      <FIELD type="AdditionalFields" label="FATURAS_ContribuinteFornecedor" description="(Fornecedor) Contribuinte" source-type="AdditionalFields" has_confidential_data="False">
        <TAG><![CDATA[#DISTRIBUTION:AF:FATURAS_ContribuinteFornecedor#]]></TAG>
        <VALUE/>
        <XPATH><![CDATA[/DISTRIBUTION/FIELDS/FIELD[NAME='FATURAS_ContribuinteFornecedor']/VALUE]]></XPATH>
      </FIELD>
      <FIELD type="AdditionalFields" label="FATURAS_DesignacaoFornecedor" description="(Fornecedor) Designação" source-type="AdditionalFields" has_confidential_data="False">
        <TAG><![CDATA[#DISTRIBUTION:AF:FATURAS_DesignacaoFornecedor#]]></TAG>
        <VALUE/>
        <XPATH><![CDATA[/DISTRIBUTION/FIELDS/FIELD[NAME='FATURAS_DesignacaoFornecedor']/VALUE]]></XPATH>
      </FIELD>
      <FIELD type="AdditionalFields" label="FATURAS_NomeFornecedor" description="(Fornecedor) Nome" source-type="AdditionalFields" has_confidential_data="False">
        <TAG><![CDATA[#DISTRIBUTION:AF:FATURAS_NomeFornecedor#]]></TAG>
        <VALUE/>
        <XPATH><![CDATA[/DISTRIBUTION/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DISTRIBUTION:AF:Período#]]></TAG>
        <VALUE/>
        <XPATH><![CDATA[/DISTRIBUTION/FIELDS/FIELD[NAME='Período']/VALUE]]></XPATH>
      </FIELD>
      <FIELD type="AdditionalFields" label="DEN_LEG" description="A denúncia é legítima?" source-type="AdditionalFields" has_confidential_data="False">
        <TAG><![CDATA[#DISTRIBUTION:AF:DEN_LEG#]]></TAG>
        <VALUE/>
        <XPATH><![CDATA[/DISTRIBUTION/FIELDS/FIELD[NAME='DEN_LEG']/VALUE]]></XPATH>
      </FIELD>
      <FIELD type="AdditionalFields" label="TipoSituacao" description="A usar nos formulários originados no site" source-type="AdditionalFields" has_confidential_data="False">
        <TAG><![CDATA[#DISTRIBUTION:AF:TipoSituacao#]]></TAG>
        <VALUE/>
        <XPATH><![CDATA[/DISTRIBUTION/FIELDS/FIELD[NAME='TipoSituacao']/VALUE]]></XPATH>
      </FIELD>
      <FIELD type="AdditionalFields" label="DEN_Aceita_Termos" description="Aceita termos e condições" source-type="AdditionalFields" has_confidential_data="False">
        <TAG><![CDATA[#DISTRIBUTION:AF:DEN_Aceita_Termos#]]></TAG>
        <VALUE/>
        <XPATH><![CDATA[/DISTRIBUTION/FIELDS/FIELD[NAME='DEN_Aceita_Termos']/VALUE]]></XPATH>
      </FIELD>
      <FIELD type="AdditionalFields" label="PAP_ANEX_COMPROV" description="Anexado comprovatido HomeBanking?" source-type="AdditionalFields" has_confidential_data="False">
        <TAG><![CDATA[#DISTRIBUTION:AF:PAP_ANEX_COMPROV#]]></TAG>
        <VALUE/>
        <XPATH><![CDATA[/DISTRIBUTION/FIELDS/FIELD[NAME='PAP_ANEX_COMPROV']/VALUE]]></XPATH>
      </FIELD>
      <FIELD type="AdditionalFields" label="PAP_ANEXADO_COMPROVATIVO" description="Anexado comprovativo HomeBanking?" source-type="AdditionalFields" has_confidential_data="False">
        <TAG><![CDATA[#DISTRIBUTION:AF:PAP_ANEXADO_COMPROVATIVO#]]></TAG>
        <VALUE/>
        <XPATH><![CDATA[/DISTRIBUTION/FIELDS/FIELD[NAME='PAP_ANEXADO_COMPROVATIVO']/VALUE]]></XPATH>
      </FIELD>
      <FIELD type="AdditionalFields" label="Ano" description="Ano" source-type="AdditionalFields" has_confidential_data="False">
        <TAG><![CDATA[#DISTRIBUTION:AF:Ano#]]></TAG>
        <VALUE/>
        <XPATH><![CDATA[/DISTRIBUTION/FIELDS/FIELD[NAME='Ano']/VALUE]]></XPATH>
      </FIELD>
      <FIELD type="AdditionalFields" label="PAP_APROV" description="Aprovado?" source-type="AdditionalFields" has_confidential_data="False">
        <TAG><![CDATA[#DISTRIBUTION:AF:PAP_APROV#]]></TAG>
        <VALUE/>
        <XPATH><![CDATA[/DISTRIBUTION/FIELDS/FIELD[NAME='PAP_APROV']/VALUE]]></XPATH>
      </FIELD>
      <FIELD type="AdditionalFields" label="PAP_APROVADO" description="Aprovado?" source-type="AdditionalFields" has_confidential_data="False">
        <TAG><![CDATA[#DISTRIBUTION:AF:PAP_APROVADO#]]></TAG>
        <VALUE/>
        <XPATH><![CDATA[/DISTRIBUTION/FIELDS/FIELD[NAME='PAP_APROVADO']/VALUE]]></XPATH>
      </FIELD>
      <FIELD type="AdditionalFields" label="Arguido_Requerido" description="Arguido/Requerido" source-type="AdditionalFields" has_confidential_data="False">
        <TAG><![CDATA[#DISTRIBUTION:AF:Arguido_Requerido#]]></TAG>
        <VALUE/>
        <XPATH><![CDATA[/DISTRIBUTION/FIELDS/FIELD[NAME='Arguido_Requerido']/VALUE]]></XPATH>
      </FIELD>
      <FIELD type="AdditionalFields" label="PAP_ASS" description="Assinado?" source-type="AdditionalFields" has_confidential_data="False">
        <TAG><![CDATA[#DISTRIBUTION:AF:PAP_ASS#]]></TAG>
        <VALUE/>
        <XPATH><![CDATA[/DISTRIBUTION/FIELDS/FIELD[NAME='PAP_ASS']/VALUE]]></XPATH>
      </FIELD>
      <FIELD type="AdditionalFields" label="PAP_ASSINADO" description="Assinado?" source-type="AdditionalFields" has_confidential_data="False">
        <TAG><![CDATA[#DISTRIBUTION:AF:PAP_ASSINADO#]]></TAG>
        <VALUE/>
        <XPATH><![CDATA[/DISTRIBUTION/FIELDS/FIELD[NAME='PAP_ASSINADO']/VALUE]]></XPATH>
      </FIELD>
      <FIELD type="AdditionalFields" label="DEN_Origina_Den" description="Associou distribuição de denuncia?" source-type="AdditionalFields" has_confidential_data="False">
        <TAG><![CDATA[#DISTRIBUTION:AF:DEN_Origina_Den#]]></TAG>
        <VALUE/>
        <XPATH><![CDATA[/DISTRIBUTION/FIELDS/FIELD[NAME='DEN_Origina_Den']/VALUE]]></XPATH>
      </FIELD>
      <FIELD type="AdditionalFields" label="Atividade" description="Atividade" source-type="AdditionalFields" has_confidential_data="False">
        <TAG><![CDATA[#DISTRIBUTION:AF:Atividade#]]></TAG>
        <VALUE/>
        <XPATH><![CDATA[/DISTRIBUTION/FIELDS/FIELD[NAME='Atividade']/VALUE]]></XPATH>
      </FIELD>
      <FIELD type="AdditionalFields" label="fat_iva_tx_normal" description="Base Tributável de IVA Taxa Normal" source-type="AdditionalFields" has_confidential_data="False">
        <TAG><![CDATA[#DISTRIBUTION:AF:fat_iva_tx_normal#]]></TAG>
        <VALUE/>
        <XPATH><![CDATA[/DISTRIBUTION/FIELDS/FIELD[NAME='fat_iva_tx_normal']/VALUE]]></XPATH>
      </FIELD>
      <FIELD type="AdditionalFields" label="Custom_string" description="Campo adicional alfanumérico" source-type="AdditionalFields" has_confidential_data="False">
        <TAG><![CDATA[#DISTRIBUTION:AF:Custom_string#]]></TAG>
        <VALUE/>
        <XPATH><![CDATA[/DISTRIBUTION/FIELDS/FIELD[NAME='Custom_string']/VALUE]]></XPATH>
      </FIELD>
      <FIELD type="AdditionalFields" label="Custom_bool" description="Campo adicional booleano" source-type="AdditionalFields" has_confidential_data="False">
        <TAG><![CDATA[#DISTRIBUTION:AF:Custom_bool#]]></TAG>
        <VALUE/>
        <XPATH><![CDATA[/DISTRIBUTION/FIELDS/FIELD[NAME='Custom_bool']/VALUE]]></XPATH>
      </FIELD>
      <FIELD type="AdditionalFields" label="Custom_data" description="Campo adicional data" source-type="AdditionalFields" has_confidential_data="False">
        <TAG><![CDATA[#DISTRIBUTION:AF:Custom_data#]]></TAG>
        <VALUE/>
        <XPATH><![CDATA[/DISTRIBUTION/FIELDS/FIELD[NAME='Custom_data']/VALUE]]></XPATH>
      </FIELD>
      <FIELD type="AdditionalFields" label="Custom_list" description="Campo adicional lista de valores" source-type="AdditionalFields" has_confidential_data="False">
        <TAG><![CDATA[#DISTRIBUTION:AF:Custom_list#]]></TAG>
        <VALUE/>
        <XPATH><![CDATA[/DISTRIBUTION/FIELDS/FIELD[NAME='Custom_list']/VALUE]]></XPATH>
      </FIELD>
      <FIELD type="AdditionalFields" label="Custom_num" description="Campo adicional numérico" source-type="AdditionalFields" has_confidential_data="False">
        <TAG><![CDATA[#DISTRIBUTION:AF:Custom_num#]]></TAG>
        <VALUE/>
        <XPATH><![CDATA[/DISTRIBUTION/FIELDS/FIELD[NAME='Custom_num']/VALUE]]></XPATH>
      </FIELD>
      <FIELD type="AdditionalFields" label="Canal" description="Canal de Entrada da reclamação" source-type="AdditionalFields" has_confidential_data="False">
        <TAG><![CDATA[#DISTRIBUTION:AF:Canal#]]></TAG>
        <VALUE/>
        <XPATH><![CDATA[/DISTRIBUTION/FIELDS/FIELD[NAME='Canal']/VALUE]]></XPATH>
      </FIELD>
      <FIELD type="AdditionalFields" label="E_CATEGORIA" description="Categoria" source-type="AdditionalFields" has_confidential_data="False">
        <TAG><![CDATA[#DISTRIBUTION:AF:E_CATEGORIA#]]></TAG>
        <VALUE/>
        <XPATH><![CDATA[/DISTRIBUTION/FIELDS/FIELD[NAME='E_CATEGORIA']/VALUE]]></XPATH>
      </FIELD>
      <FIELD type="AdditionalFields" label="Caucao" description="Caução" source-type="AdditionalFields" has_confidential_data="False">
        <TAG><![CDATA[#DISTRIBUTION:AF:Caucao#]]></TAG>
        <VALUE/>
        <XPATH><![CDATA[/DISTRIBUTION/FIELDS/FIELD[NAME='Caucao']/VALUE]]></XPATH>
      </FIELD>
      <FIELD type="AdditionalFields" label="CRT_A_PSI" description="Certificado de Avaliação Psicológica" source-type="AdditionalFields" has_confidential_data="False">
        <TAG><![CDATA[#DISTRIBUTION:AF:CRT_A_PSI#]]></TAG>
        <VALUE/>
        <XPATH><![CDATA[/DISTRIBUTION/FIELDS/FIELD[NAME='CRT_A_PSI']/VALUE]]></XPATH>
      </FIELD>
      <FIELD type="AdditionalFields" label="ClasseEntidade" description="Classe de Entidade" source-type="AdditionalFields" has_confidential_data="False">
        <TAG><![CDATA[#DISTRIBUTION:AF:ClasseEntidade#]]></TAG>
        <VALUE/>
        <XPATH><![CDATA[/DISTRIBUTION/FIELDS/FIELD[NAME='ClasseEntidade']/VALUE]]></XPATH>
      </FIELD>
      <FIELD type="AdditionalFields" label="Estrada" description="Classificação da estrada" source-type="AdditionalFields" has_confidential_data="False">
        <TAG><![CDATA[#DISTRIBUTION:AF:Estrada#]]></TAG>
        <VALUE/>
        <XPATH><![CDATA[/DISTRIBUTION/FIELDS/FIELD[NAME='Estrada']/VALUE]]></XPATH>
      </FIELD>
      <FIELD type="AdditionalFields" label="TipificaçãoOcor" description="Classificação do evento" source-type="AdditionalFields" has_confidential_data="False">
        <TAG><![CDATA[#DISTRIBUTION:AF:TipificaçãoOcor#]]></TAG>
        <VALUE/>
        <XPATH><![CDATA[/DISTRIBUTION/FIELDS/FIELD[NAME='TipificaçãoOcor']/VALUE]]></XPATH>
      </FIELD>
      <FIELD type="AdditionalFields" label="FATURAS_CodigoGERFIP" description="Código do Fornecedor GERFIP" source-type="AdditionalFields" has_confidential_data="False">
        <TAG><![CDATA[#DISTRIBUTION:AF:FATURAS_CodigoGERFIP#]]></TAG>
        <VALUE/>
        <XPATH><![CDATA[/DISTRIBUTION/FIELDS/FIELD[NAME='FATURAS_CodigoGERFIP']/VALUE]]></XPATH>
      </FIELD>
      <FIELD type="AdditionalFields" label="CódigoPostal" description="Código Postal do Reclamante" source-type="AdditionalFields" has_confidential_data="False">
        <TAG><![CDATA[#DISTRIBUTION:AF:CódigoPostal#]]></TAG>
        <VALUE/>
        <XPATH><![CDATA[/DISTRIBUTION/FIELDS/FIELD[NAME='CódigoPostal']/VALUE]]></XPATH>
      </FIELD>
      <FIELD type="AdditionalFields" label="E_COD_SIOE" description="Código SIOE" source-type="AdditionalFields" has_confidential_data="False">
        <TAG><![CDATA[#DISTRIBUTION:AF:E_COD_SIOE#]]></TAG>
        <VALUE/>
        <XPATH><![CDATA[/DISTRIBUTION/FIELDS/FIELD[NAME='E_COD_SIOE']/VALUE]]></XPATH>
      </FIELD>
      <FIELD type="AdditionalFields" label="E_Cod_postal" description="Código-Postal" source-type="AdditionalFields" has_confidential_data="False">
        <TAG><![CDATA[#DISTRIBUTION:AF:E_Cod_postal#]]></TAG>
        <VALUE/>
        <XPATH><![CDATA[/DISTRIBUTION/FIELDS/FIELD[NAME='E_Cod_postal']/VALUE]]></XPATH>
      </FIELD>
      <FIELD type="AdditionalFields" label="DEN_Concorda" description="Concorda" source-type="AdditionalFields" has_confidential_data="False">
        <TAG><![CDATA[#DISTRIBUTION:AF:DEN_Concorda#]]></TAG>
        <VALUE/>
        <XPATH><![CDATA[/DISTRIBUTION/FIELDS/FIELD[NAME='DEN_Concorda']/VALUE]]></XPATH>
      </FIELD>
      <FIELD type="AdditionalFields" label="DEN_Contato" description="Contato telefónico" source-type="AdditionalFields" has_confidential_data="False">
        <TAG><![CDATA[#DISTRIBUTION:AF:DEN_Contato#]]></TAG>
        <VALUE/>
        <XPATH><![CDATA[/DISTRIBUTION/FIELDS/FIELD[NAME='DEN_Contato']/VALUE]]></XPATH>
      </FIELD>
      <FIELD type="AdditionalFields" label="FATURAS_ContribuinteCliente" description="Contribuinte do Cliente" source-type="AdditionalFields" has_confidential_data="False">
        <TAG><![CDATA[#DISTRIBUTION:AF:FATURAS_ContribuinteCliente#]]></TAG>
        <VALUE/>
        <XPATH><![CDATA[/DISTRIBUTION/FIELDS/FIELD[NAME='FATURAS_ContribuinteCliente']/VALUE]]></XPATH>
      </FIELD>
      <FIELD type="AdditionalFields" label="Xinicial" description="Coordenada X inicial" source-type="AdditionalFields" has_confidential_data="False">
        <TAG><![CDATA[#DISTRIBUTION:AF:Xinicial#]]></TAG>
        <VALUE/>
        <XPATH><![CDATA[/DISTRIBUTION/FIELDS/FIELD[NAME='Xinicial']/VALUE]]></XPATH>
      </FIELD>
      <FIELD type="AdditionalFields" label="Yinicial" description="Coordenada y do Km inicial" source-type="AdditionalFields" has_confidential_data="False">
        <TAG><![CDATA[#DISTRIBUTION:AF:Yinicial#]]></TAG>
        <VALUE/>
        <XPATH><![CDATA[/DISTRIBUTION/FIELDS/FIELD[NAME='Yinicial']/VALUE]]></XPATH>
      </FIELD>
      <FIELD type="AdditionalFields" label="FATURAS_DadosFornecedor" description="Dados do Fornecedor" source-type="AdditionalFields" has_confidential_data="False">
        <TAG><![CDATA[#DISTRIBUTION:AF:FATURAS_DadosFornecedor#]]></TAG>
        <VALUE/>
        <XPATH><![CDATA[/DISTRIBUTION/FIELDS/FIELD[NAME='FATURAS_DadosFornecedor']/VALUE]]></XPATH>
      </FIELD>
      <FIELD type="AdditionalFields" label="DEN_Data_Agendada" description="Data Agendada" source-type="AdditionalFields" has_confidential_data="False">
        <TAG><![CDATA[#DISTRIBUTION:AF:DEN_Data_Agendada#]]></TAG>
        <VALUE/>
        <XPATH><![CDATA[/DISTRIBUTION/FIELDS/FIELD[NAME='DEN_Data_Agendada']/VALUE]]></XPATH>
      </FIELD>
      <FIELD type="AdditionalFields" label="DataFatura" description="Data da Fatura" source-type="AdditionalFields" has_confidential_data="False">
        <TAG><![CDATA[#DISTRIBUTION:AF:DataFatura#]]></TAG>
        <VALUE/>
        <XPATH><![CDATA[/DISTRIBUTION/FIELDS/FIELD[NAME='DataFatura']/VALUE]]></XPATH>
      </FIELD>
      <FIELD type="AdditionalFields" label="DataResposta" description="Data da Resposta" source-type="AdditionalFields" has_confidential_data="False">
        <TAG><![CDATA[#DISTRIBUTION:AF:DataResposta#]]></TAG>
        <VALUE/>
        <XPATH><![CDATA[/DISTRIBUTION/FIELDS/FIELD[NAME='DataResposta']/VALUE]]></XPATH>
      </FIELD>
      <FIELD type="AdditionalFields" label="FATURAS_DataAdjudicacao" description="Data de Adjudicação" source-type="AdditionalFields" has_confidential_data="False">
        <TAG><![CDATA[#DISTRIBUTION:AF:FATURAS_DataAdjudicacao#]]></TAG>
        <VALUE/>
        <XPATH><![CDATA[/DISTRIBUTION/FIELDS/FIELD[NAME='FATURAS_DataAdjudicacao']/VALUE]]></XPATH>
      </FIELD>
      <FIELD type="AdditionalFields" label="FATURAS_DataEmissaoFatura" description="Data de Emissão" source-type="AdditionalFields" has_confidential_data="False">
        <TAG><![CDATA[#DISTRIBUTION:AF:FATURAS_DataEmissaoFatura#]]></TAG>
        <VALUE/>
        <XPATH><![CDATA[/DISTRIBUTION/FIELDS/FIELD[NAME='FATURAS_DataEmissaoFatura']/VALUE]]></XPATH>
      </FIELD>
      <FIELD type="AdditionalFields" label="PAP_DATA_PAG" description="Data do pagamento GERFIP" source-type="AdditionalFields" has_confidential_data="False">
        <TAG><![CDATA[#DISTRIBUTION:AF:PAP_DATA_PAG#]]></TAG>
        <VALUE/>
        <XPATH><![CDATA[/DISTRIBUTION/FIELDS/FIELD[NAME='PAP_DATA_PAG']/VALUE]]></XPATH>
      </FIELD>
      <FIELD type="AdditionalFields" label="FATURAS_DataRegistoCompromisso" description="Data do Registo do Compromisso" source-type="AdditionalFields" has_confidential_data="False">
        <TAG><![CDATA[#DISTRIBUTION:AF:FATURAS_DataRegistoCompromisso#]]></TAG>
        <VALUE/>
        <XPATH><![CDATA[/DISTRIBUTION/FIELDS/FIELD[NAME='FATURAS_DataRegistoCompromisso']/VALUE]]></XPATH>
      </FIELD>
      <FIELD type="AdditionalFields" label="DataLimiteRespo" description="Data limite de resposta ao requerimento" source-type="AdditionalFields" has_confidential_data="False">
        <TAG><![CDATA[#DISTRIBUTION:AF:DataLimiteRespo#]]></TAG>
        <VALUE/>
        <XPATH><![CDATA[/DISTRIBUTION/FIELDS/FIELD[NAME='DataLimiteRespo']/VALUE]]></XPATH>
      </FIELD>
      <FIELD type="AdditionalFields" label="PAP_DATA_TRANSF" description="Data transferência bancária" source-type="AdditionalFields" has_confidential_data="False">
        <TAG><![CDATA[#DISTRIBUTION:AF:PAP_DATA_TRANSF#]]></TAG>
        <VALUE/>
        <XPATH><![CDATA[/DISTRIBUTION/FIELDS/FIELD[NAME='PAP_DATA_TRANSF']/VALUE]]></XPATH>
      </FIELD>
      <FIELD type="AdditionalFields" label="PAP_DATA_TRANSF_BANC" description="Data transferência bancária" source-type="AdditionalFields" has_confidential_data="False">
        <TAG><![CDATA[#DISTRIBUTION:AF:PAP_DATA_TRANSF_BANC#]]></TAG>
        <VALUE/>
        <XPATH><![CDATA[/DISTRIBUTION/FIELDS/FIELD[NAME='PAP_DATA_TRANSF_BANC']/VALUE]]></XPATH>
      </FIELD>
      <FIELD type="AdditionalFields" label="Data_IMT" description="Data_IMT" source-type="AdditionalFields" has_confidential_data="False">
        <TAG><![CDATA[#DISTRIBUTION:AF:Data_IMT#]]></TAG>
        <VALUE/>
        <XPATH><![CDATA[/DISTRIBUTION/FIELDS/FIELD[NAME='Data_IMT']/VALUE]]></XPATH>
      </FIELD>
      <FIELD type="AdditionalFields" label="DataRegisto" description="DataRegisto" source-type="AdditionalFields" has_confidential_data="False">
        <TAG><![CDATA[#DISTRIBUTION:AF:DataRegisto#]]></TAG>
        <VALUE/>
        <XPATH><![CDATA[/DISTRIBUTION/FIELDS/FIELD[NAME='DataRegisto']/VALUE]]></XPATH>
      </FIELD>
      <FIELD type="AdditionalFields" label="DEN_Datas" description="Datas em que ocorreram os factos" source-type="AdditionalFields" has_confidential_data="False">
        <TAG><![CDATA[#DISTRIBUTION:AF:DEN_Datas#]]></TAG>
        <VALUE/>
        <XPATH><![CDATA[/DISTRIBUTION/FIELDS/FIELD[NAME='DEN_Datas']/VALUE]]></XPATH>
      </FIELD>
      <FIELD type="AdditionalFields" label="Decisão" description="Decisão Processo Licenciamento" source-type="AdditionalFields" has_confidential_data="False">
        <TAG><![CDATA[#DISTRIBUTION:AF:Decisão#]]></TAG>
        <VALUE/>
        <XPATH><![CDATA[/DISTRIBUTION/FIELDS/FIELD[NAME='Decisão']/VALUE]]></XPATH>
      </FIELD>
      <FIELD type="AdditionalFields" label="DEN_Denuncia_previa" description="Denúncia prévia a outras autoridades " source-type="AdditionalFields" has_confidential_data="False">
        <TAG><![CDATA[#DISTRIBUTION:AF:DEN_Denuncia_previa#]]></TAG>
        <VALUE/>
        <XPATH><![CDATA[/DISTRIBUTION/FIELDS/FIELD[NAME='DEN_Denuncia_previa']/VALUE]]></XPATH>
      </FIELD>
      <FIELD type="AdditionalFields" label="E_DEPARTAMENTO" description="Departamento" source-type="AdditionalFields" has_confidential_data="False">
        <TAG><![CDATA[#DISTRIBUTION:AF:E_DEPARTAMENTO#]]></TAG>
        <VALUE/>
        <XPATH><![CDATA[/DISTRIBUTION/FIELDS/FIELD[NAME='E_DEPARTAMENTO']/VALUE]]></XPATH>
      </FIELD>
      <FIELD type="AdditionalFields" label="DescCodPostal" description="DescCodPostal" source-type="AdditionalFields" has_confidential_data="False">
        <TAG><![CDATA[#DISTRIBUTION:AF:DescCodPostal#]]></TAG>
        <VALUE/>
        <XPATH><![CDATA[/DISTRIBUTION/FIELDS/FIELD[NAME='DescCodPostal']/VALUE]]></XPATH>
      </FIELD>
      <FIELD type="AdditionalFields" label="Descrição" description="Descrição" source-type="AdditionalFields" has_confidential_data="False">
        <TAG><![CDATA[#DISTRIBUTION:AF:Descrição#]]></TAG>
        <VALUE/>
        <XPATH><![CDATA[/DISTRIBUTION/FIELDS/FIELD[NAME='Descrição']/VALUE]]></XPATH>
      </FIELD>
      <FIELD type="AdditionalFields" label="DEN_Descricao_docs" description="Descrição dos documentos/provas que fundamentam denúncia " source-type="AdditionalFields" has_confidential_data="False">
        <TAG><![CDATA[#DISTRIBUTION:AF:DEN_Descricao_docs#]]></TAG>
        <VALUE/>
        <XPATH><![CDATA[/DISTRIBUTION/FIELDS/FIELD[NAME='DEN_Descricao_docs']/VALUE]]></XPATH>
      </FIELD>
      <FIELD type="AdditionalFields" label="DEN_Anonimo" description="Deseja permanecer anónimo" source-type="AdditionalFields" has_confidential_data="False">
        <TAG><![CDATA[#DISTRIBUTION:AF:DEN_Anonimo#]]></TAG>
        <VALUE/>
        <XPATH><![CDATA[/DISTRIBUTION/FIELDS/FIELD[NAME='DEN_Anonimo']/VALUE]]></XPATH>
      </FIELD>
      <FIELD type="AdditionalFields" label="Distrito" description="Distrito" source-type="AdditionalFields" has_confidential_data="False">
        <TAG><![CDATA[#DISTRIBUTION:AF:Distrito#]]></TAG>
        <VALUE/>
        <XPATH><![CDATA[/DISTRIBUTION/FIELDS/FIELD[NAME='Distrito']/VALUE]]></XPATH>
      </FIELD>
      <FIELD type="AdditionalFields" label="PAP_DOCS_ANEXADOS" description="Documentos anexados?" source-type="AdditionalFields" has_confidential_data="False">
        <TAG><![CDATA[#DISTRIBUTION:AF:PAP_DOCS_ANEXADOS#]]></TAG>
        <VALUE/>
        <XPATH><![CDATA[/DISTRIBUTION/FIELDS/FIELD[NAME='PAP_DOCS_ANEXADOS']/VALUE]]></XPATH>
      </FIELD>
      <FIELD type="AdditionalFields" label="PAP_DOCS_ANEX" description="Documentos Anexados?" source-type="AdditionalFields" has_confidential_data="False">
        <TAG><![CDATA[#DISTRIBUTION:AF:PAP_DOCS_ANEX#]]></TAG>
        <VALUE/>
        <XPATH><![CDATA[/DISTRIBUTION/FIELDS/FIELD[NAME='PAP_DOCS_ANEX']/VALUE]]></XPATH>
      </FIELD>
      <FIELD type="AdditionalFields" label="DEN_Dominio" description="Domínio da denúncia" source-type="AdditionalFields" has_confidential_data="False">
        <TAG><![CDATA[#DISTRIBUTION:AF:DEN_Dominio#]]></TAG>
        <VALUE/>
        <XPATH><![CDATA[/DISTRIBUTION/FIELDS/FIELD[NAME='DEN_Dominio']/VALUE]]></XPATH>
      </FIELD>
      <FIELD type="AdditionalFields" label="E_Morada" description="E_Morada" source-type="AdditionalFields" has_confidential_data="False">
        <TAG><![CDATA[#DISTRIBUTION:AF:E_Morada#]]></TAG>
        <VALUE/>
        <XPATH><![CDATA[/DISTRIBUTION/FIELDS/FIELD[NAME='E_Morada']/VALUE]]></XPATH>
      </FIELD>
      <FIELD type="AdditionalFields" label="E-mail" description="E-mail do Reclamante" source-type="AdditionalFields" has_confidential_data="False">
        <TAG><![CDATA[#DISTRIBUTION:AF:E-mail#]]></TAG>
        <VALUE/>
        <XPATH><![CDATA[/DISTRIBUTION/FIELDS/FIELD[NAME='E-mail']/VALUE]]></XPATH>
      </FIELD>
      <FIELD type="AdditionalFields" label="DEN_Email" description="Endereço de correio eletrónico" source-type="AdditionalFields" has_confidential_data="False">
        <TAG><![CDATA[#DISTRIBUTION:AF:DEN_Email#]]></TAG>
        <VALUE/>
        <XPATH><![CDATA[/DISTRIBUTION/FIELDS/FIELD[NAME='DEN_Email']/VALUE]]></XPATH>
      </FIELD>
      <FIELD type="AdditionalFields" label="EntidadeRemetente" description="Entidade Remetente" source-type="AdditionalFields" has_confidential_data="False">
        <TAG><![CDATA[#DISTRIBUTION:AF:EntidadeRemetente#]]></TAG>
        <VALUE/>
        <XPATH><![CDATA[/DISTRIBUTION/FIELDS/FIELD[NAME='EntidadeRemetente']/VALUE]]></XPATH>
      </FIELD>
      <FIELD type="AdditionalFields" label="fat_esp_fisc" description="Espaço fiscal" source-type="AdditionalFields" has_confidential_data="False">
        <TAG><![CDATA[#DISTRIBUTION:AF:fat_esp_fisc#]]></TAG>
        <VALUE/>
        <XPATH><![CDATA[/DISTRIBUTION/FIELDS/FIELD[NAME='fat_esp_fisc']/VALUE]]></XPATH>
      </FIELD>
      <FIELD type="AdditionalFields" label="fat_est_doc" description="Estado do documento" source-type="AdditionalFields" has_confidential_data="False">
        <TAG><![CDATA[#DISTRIBUTION:AF:fat_est_doc#]]></TAG>
        <VALUE/>
        <XPATH><![CDATA[/DISTRIBUTION/FIELDS/FIELD[NAME='fat_est_doc']/VALUE]]></XPATH>
      </FIELD>
      <FIELD type="AdditionalFields" label="Estado_CO_TE" description="Estado do processo de execução" source-type="AdditionalFields" has_confidential_data="False">
        <TAG><![CDATA[#DISTRIBUTION:AF:Estado_CO_TE#]]></TAG>
        <VALUE/>
        <XPATH><![CDATA[/DISTRIBUTION/FIELDS/FIELD[NAME='Estado_CO_TE']/VALUE]]></XPATH>
      </FIELD>
      <FIELD type="AdditionalFields" label="Estado_CO_TR" description="Estado do processo de recurso" source-type="AdditionalFields" has_confidential_data="False">
        <TAG><![CDATA[#DISTRIBUTION:AF:Estado_CO_TR#]]></TAG>
        <VALUE/>
        <XPATH><![CDATA[/DISTRIBUTION/FIELDS/FIELD[NAME='Estado_CO_TR']/VALUE]]></XPATH>
      </FIELD>
      <FIELD type="AdditionalFields" label="Estado_CO_FE" description="Estado_CO_FE" source-type="AdditionalFields" has_confidential_data="False">
        <TAG><![CDATA[#DISTRIBUTION:AF:Estado_CO_FE#]]></TAG>
        <VALUE/>
        <XPATH><![CDATA[/DISTRIBUTION/FIELDS/FIELD[NAME='Estado_CO_FE']/VALUE]]></XPATH>
      </FIELD>
      <FIELD type="AdditionalFields" label="DEN_Exposicao_Factos" description="Exposição dos factos" source-type="AdditionalFields" has_confidential_data="False">
        <TAG><![CDATA[#DISTRIBUTION:AF:DEN_Exposicao_Factos#]]></TAG>
        <VALUE/>
        <XPATH><![CDATA[/DISTRIBUTION/FIELDS/FIELD[NAME='DEN_Exposicao_Factos']/VALUE]]></XPATH>
      </FIELD>
      <FIELD type="AdditionalFields" label="FAT_Extracao_Dados" description="Extração de dados - Faturas" source-type="AdditionalFields" has_confidential_data="False">
        <TAG><![CDATA[#DISTRIBUTION:AF:FAT_Extracao_Dados#]]></TAG>
        <VALUE/>
        <XPATH><![CDATA[/DISTRIBUTION/FIELDS/FIELD[NAME='FAT_Extracao_Dados']/VALUE]]></XPATH>
      </FIELD>
      <FIELD type="AdditionalFields" label="FATURAS_FaturaConforme" description="Fatura conforme?" source-type="AdditionalFields" has_confidential_data="False">
        <TAG><![CDATA[#DISTRIBUTION:AF:FATURAS_FaturaConforme#]]></TAG>
        <VALUE/>
        <XPATH><![CDATA[/DISTRIBUTION/FIELDS/FIELD[NAME='FATURAS_FaturaConforme']/VALUE]]></XPATH>
      </FIELD>
      <FIELD type="AdditionalFields" label="E_Fax" description="FAX" source-type="AdditionalFields" has_confidential_data="False">
        <TAG><![CDATA[#DISTRIBUTION:AF:E_Fax#]]></TAG>
        <VALUE/>
        <XPATH><![CDATA[/DISTRIBUTION/FIELDS/FIELD[NAME='E_Fax']/VALUE]]></XPATH>
      </FIELD>
      <FIELD type="AdditionalFields" label="DEN_Motivo_Prejudicado" description="Foi diretamente prejudicado pela situação?" source-type="AdditionalFields" has_confidential_data="False">
        <TAG><![CDATA[#DISTRIBUTION:AF:DEN_Motivo_Prejudicado#]]></TAG>
        <VALUE/>
        <XPATH><![CDATA[/DISTRIBUTION/FIELDS/FIELD[NAME='DEN_Motivo_Prejudicado']/VALUE]]></XPATH>
      </FIELD>
      <FIELD type="AdditionalFields" label="Cilindrada" description="Formação" source-type="AdditionalFields" has_confidential_data="False">
        <TAG><![CDATA[#DISTRIBUTION:AF:Cilindrada#]]></TAG>
        <VALUE/>
        <XPATH><![CDATA[/DISTRIBUTION/FIELDS/FIELD[NAME='Cilindrada']/VALUE]]></XPATH>
      </FIELD>
      <FIELD type="AdditionalFields" label="Cor" description="Formação" source-type="AdditionalFields" has_confidential_data="False">
        <TAG><![CDATA[#DISTRIBUTION:AF:Cor#]]></TAG>
        <VALUE/>
        <XPATH><![CDATA[/DISTRIBUTION/FIELDS/FIELD[NAME='Cor']/VALUE]]></XPATH>
      </FIELD>
      <FIELD type="AdditionalFields" label="Marca" description="Formação" source-type="AdditionalFields" has_confidential_data="False">
        <TAG><![CDATA[#DISTRIBUTION:AF:Marca#]]></TAG>
        <VALUE/>
        <XPATH><![CDATA[/DISTRIBUTION/FIELDS/FIELD[NAME='Marca']/VALUE]]></XPATH>
      </FIELD>
      <FIELD type="AdditionalFields" label="GAI_TEC_RESP" description="GAI Técnico Responsável" source-type="AdditionalFields" has_confidential_data="False">
        <TAG><![CDATA[#DISTRIBUTION:AF:GAI_TEC_RESP#]]></TAG>
        <VALUE/>
        <XPATH><![CDATA[/DISTRIBUTION/FIELDS/FIELD[NAME='GAI_TEC_RESP']/VALUE]]></XPATH>
      </FIELD>
      <FIELD type="AdditionalFields" label="FATURAS_GestorContrato" description="Gestor de Contrato" source-type="AdditionalFields" has_confidential_data="False">
        <TAG><![CDATA[#DISTRIBUTION:AF:FATURAS_GestorContrato#]]></TAG>
        <VALUE/>
        <XPATH><![CDATA[/DISTRIBUTION/FIELDS/FIELD[NAME='FATURAS_GestorContrato']/VALUE]]></XPATH>
      </FIELD>
      <FIELD type="AdditionalFields" label="Identificação" description="Identificação" source-type="AdditionalFields" has_confidential_data="False">
        <TAG><![CDATA[#DISTRIBUTION:AF:Identificação#]]></TAG>
        <VALUE/>
        <XPATH><![CDATA[/DISTRIBUTION/FIELDS/FIELD[NAME='Identificação']/VALUE]]></XPATH>
      </FIELD>
      <FIELD type="AdditionalFields" label="FATURAS_Imobilizado" description="Imobilizado" source-type="AdditionalFields" has_confidential_data="False">
        <TAG><![CDATA[#DISTRIBUTION:AF:FATURAS_Imobilizado#]]></TAG>
        <VALUE/>
        <XPATH><![CDATA[/DISTRIBUTION/FIELDS/FIELD[NAME='FATURAS_Imobilizado']/VALUE]]></XPATH>
      </FIELD>
      <FIELD type="AdditionalFields" label="DataOcorrência" description="Indica a data da ocorrência reportada pelo utente" source-type="AdditionalFields" has_confidential_data="False">
        <TAG><![CDATA[#DISTRIBUTION:AF:DataOcorrência#]]></TAG>
        <VALUE/>
        <XPATH><![CDATA[/DISTRIBUTION/FIELDS/FIELD[NAME='DataOcorrência']/VALUE]]></XPATH>
      </FIELD>
      <FIELD type="AdditionalFields" label="SUG_REC_INF" description="Indica o tipo de contacto: Sugestão, Reclamação, ou Pedido de Informação" source-type="AdditionalFields" has_confidential_data="False">
        <TAG><![CDATA[#DISTRIBUTION:AF:SUG_REC_INF#]]></TAG>
        <VALUE/>
        <XPATH><![CDATA[/DISTRIBUTION/FIELDS/FIELD[NAME='SUG_REC_INF']/VALUE]]></XPATH>
      </FIELD>
      <FIELD type="AdditionalFields" label="DEN_Denuncia_previa_desc" description="indicação da denuncia prévia" source-type="AdditionalFields" has_confidential_data="False">
        <TAG><![CDATA[#DISTRIBUTION:AF:DEN_Denuncia_previa_desc#]]></TAG>
        <VALUE/>
        <XPATH><![CDATA[/DISTRIBUTION/FIELDS/FIELD[NAME='DEN_Denuncia_previa_desc']/VALUE]]></XPATH>
      </FIELD>
      <FIELD type="AdditionalFields" label="DEN_Intervenientes" description="Intervenientes" source-type="AdditionalFields" has_confidential_data="False">
        <TAG><![CDATA[#DISTRIBUTION:AF:DEN_Intervenientes#]]></TAG>
        <VALUE/>
        <XPATH><![CDATA[/DISTRIBUTION/FIELDS/FIELD[NAME='DEN_Intervenientes']/VALUE]]></XPATH>
      </FIELD>
      <FIELD type="AdditionalFields" label="FATURAS_JustificacaoNaoValidacao" description="Justificação de não validação" source-type="AdditionalFields" has_confidential_data="False">
        <TAG><![CDATA[#DISTRIBUTION:AF:FATURAS_JustificacaoNaoValidacao#]]></TAG>
        <VALUE/>
        <XPATH><![CDATA[/DISTRIBUTION/FIELDS/FIELD[NAME='FATURAS_JustificacaoNaoValidacao']/VALUE]]></XPATH>
      </FIELD>
      <FIELD type="AdditionalFields" label="Km" description="Km da estrada mencionado pelo processo" source-type="AdditionalFields" has_confidential_data="False">
        <TAG><![CDATA[#DISTRIBUTION:AF:Km#]]></TAG>
        <VALUE/>
        <XPATH><![CDATA[/DISTRIBUTION/FIELDS/FIELD[NAME='Km']/VALUE]]></XPATH>
      </FIELD>
      <FIELD type="AdditionalFields" label="Kmfinal" description="Km final" source-type="AdditionalFields" has_confidential_data="False">
        <TAG><![CDATA[#DISTRIBUTION:AF:Kmfinal#]]></TAG>
        <VALUE/>
        <XPATH><![CDATA[/DISTRIBUTION/FIELDS/FIELD[NAME='Kmfinal']/VALUE]]></XPATH>
      </FIELD>
      <FIELD type="AdditionalFields" label="Kminicial" description="Km inicial" source-type="AdditionalFields" has_confidential_data="False">
        <TAG><![CDATA[#DISTRIBUTION:AF:Kminicial#]]></TAG>
        <VALUE/>
        <XPATH><![CDATA[/DISTRIBUTION/FIELDS/FIELD[NAME='Kminicial']/VALUE]]></XPATH>
      </FIELD>
      <FIELD type="AdditionalFields" label="Concessionária" description="Lista de Concessionárias de Infra-Estruturas Rodoviárias" source-type="AdditionalFields" has_confidential_data="False">
        <TAG><![CDATA[#DISTRIBUTION:AF:Concessionária#]]></TAG>
        <VALUE/>
        <XPATH><![CDATA[/DISTRIBUTION/FIELDS/FIELD[NAME='Concessionária']/VALUE]]></XPATH>
      </FIELD>
      <FIELD type="AdditionalFields" label="ListaBens" description="ListaBens" source-type="AdditionalFields" has_confidential_data="False">
        <TAG><![CDATA[#DISTRIBUTION:AF:ListaBens#]]></TAG>
        <VALUE/>
        <XPATH><![CDATA[/DISTRIBUTION/FIELDS/FIELD[NAME='ListaBens']/VALUE]]></XPATH>
      </FIELD>
      <FIELD type="AdditionalFields" label="ListaEmpr" description="ListaEmpr" source-type="AdditionalFields" has_confidential_data="False">
        <TAG><![CDATA[#DISTRIBUTION:AF:ListaEmpr#]]></TAG>
        <VALUE/>
        <XPATH><![CDATA[/DISTRIBUTION/FIELDS/FIELD[NAME='ListaEmpr']/VALUE]]></XPATH>
      </FIELD>
      <FIELD type="AdditionalFields" label="ListaServ" description="ListaServ" source-type="AdditionalFields" has_confidential_data="False">
        <TAG><![CDATA[#DISTRIBUTION:AF:ListaServ#]]></TAG>
        <VALUE/>
        <XPATH><![CDATA[/DISTRIBUTION/FIELDS/FIELD[NAME='ListaServ']/VALUE]]></XPATH>
      </FIELD>
      <FIELD type="AdditionalFields" label="DEN_Local" description="Local onde ocorreram os factos" source-type="AdditionalFields" has_confidential_data="False">
        <TAG><![CDATA[#DISTRIBUTION:AF:DEN_Local#]]></TAG>
        <VALUE/>
        <XPATH><![CDATA[/DISTRIBUTION/FIELDS/FIELD[NAME='DEN_Local']/VALUE]]></XPATH>
      </FIELD>
      <FIELD type="AdditionalFields" label="E_Localidade" description="Localidade" source-type="AdditionalFields" has_confidential_data="False">
        <TAG><![CDATA[#DISTRIBUTION:AF:E_Localidade#]]></TAG>
        <VALUE/>
        <XPATH><![CDATA[/DISTRIBUTION/FIELDS/FIELD[NAME='E_Localidade']/VALUE]]></XPATH>
      </FIELD>
      <FIELD type="AdditionalFields" label="Localidade" description="Localidade do Reclamante" source-type="AdditionalFields" has_confidential_data="False">
        <TAG><![CDATA[#DISTRIBUTION:AF:Localidade#]]></TAG>
        <VALUE/>
        <XPATH><![CDATA[/DISTRIBUTION/FIELDS/FIELD[NAME='Localidade']/VALUE]]></XPATH>
      </FIELD>
      <FIELD type="AdditionalFields" label="LOUVOR" description="Louvor" source-type="AdditionalFields" has_confidential_data="False">
        <TAG><![CDATA[#DISTRIBUTION:AF:LOUVOR#]]></TAG>
        <VALUE/>
        <XPATH><![CDATA[/DISTRIBUTION/FIELDS/FIELD[NAME='LOUVOR']/VALUE]]></XPATH>
      </FIELD>
      <FIELD type="AdditionalFields" label="den_manha" description="Manhã" source-type="AdditionalFields" has_confidential_data="False">
        <TAG><![CDATA[#DISTRIBUTION:AF:den_manha#]]></TAG>
        <VALUE/>
        <XPATH><![CDATA[/DISTRIBUTION/FIELDS/FIELD[NAME='den_manha']/VALUE]]></XPATH>
      </FIELD>
      <FIELD type="AdditionalFields" label="E_NAP" description="NAP" source-type="AdditionalFields" has_confidential_data="False">
        <TAG><![CDATA[#DISTRIBUTION:AF:E_NAP#]]></TAG>
        <VALUE/>
        <XPATH><![CDATA[/DISTRIBUTION/FIELDS/FIELD[NAME='E_NAP']/VALUE]]></XPATH>
      </FIELD>
      <FIELD type="AdditionalFields" label="FATURAS_NecessitaNotaCredito" description="Necessita nota de crédito?" source-type="AdditionalFields" has_confidential_data="False">
        <TAG><![CDATA[#DISTRIBUTION:AF:FATURAS_NecessitaNotaCredito#]]></TAG>
        <VALUE/>
        <XPATH><![CDATA[/DISTRIBUTION/FIELDS/FIELD[NAME='FATURAS_NecessitaNotaCredito']/VALUE]]></XPATH>
      </FIELD>
      <FIELD type="AdditionalFields" label="E_NIF" description="NIF" source-type="AdditionalFields" has_confidential_data="False">
        <TAG><![CDATA[#DISTRIBUTION:AF:E_NIF#]]></TAG>
        <VALUE/>
        <XPATH><![CDATA[/DISTRIBUTION/FIELDS/FIELD[NAME='E_NIF']/VALUE]]></XPATH>
      </FIELD>
      <FIELD type="AdditionalFields" label="NIF" description="NIF" source-type="AdditionalFields" has_confidential_data="False">
        <TAG><![CDATA[#DISTRIBUTION:AF:NIF#]]></TAG>
        <VALUE/>
        <XPATH><![CDATA[/DISTRIBUTION/FIELDS/FIELD[NAME='NIF']/VALUE]]></XPATH>
      </FIELD>
      <FIELD type="AdditionalFields" label="FATURAS_Compromisso" description="Nº de Compromisso" source-type="AdditionalFields" has_confidential_data="False">
        <TAG><![CDATA[#DISTRIBUTION:AF:FATURAS_Compromisso#]]></TAG>
        <VALUE/>
        <XPATH><![CDATA[/DISTRIBUTION/FIELDS/FIELD[NAME='FATURAS_Compromisso']/VALUE]]></XPATH>
      </FIELD>
      <FIELD type="AdditionalFields" label="FATURAS_NumFatura" description="Nº de Fatura" source-type="AdditionalFields" has_confidential_data="False">
        <TAG><![CDATA[#DISTRIBUTION:AF:FATURAS_NumFatura#]]></TAG>
        <VALUE/>
        <XPATH><![CDATA[/DISTRIBUTION/FIELDS/FIELD[NAME='FATURAS_NumFatura']/VALUE]]></XPATH>
      </FIELD>
      <FIELD type="AdditionalFields" label="Processo" description="Nº de processo anterior" source-type="AdditionalFields" has_confidential_data="False">
        <TAG><![CDATA[#DISTRIBUTION:AF:Processo#]]></TAG>
        <VALUE/>
        <XPATH><![CDATA[/DISTRIBUTION/FIELDS/FIELD[NAME='Processo']/VALUE]]></XPATH>
      </FIELD>
      <FIELD type="AdditionalFields" label="FATURAS_NumRegistoImobilizado" description="Nº de Registo de Imobilizado" source-type="AdditionalFields" has_confidential_data="False">
        <TAG><![CDATA[#DISTRIBUTION:AF:FATURAS_NumRegistoImobilizado#]]></TAG>
        <VALUE/>
        <XPATH><![CDATA[/DISTRIBUTION/FIELDS/FIELD[NAME='FATURAS_NumRegistoImobilizado']/VALUE]]></XPATH>
      </FIELD>
      <FIELD type="AdditionalFields" label="FATURAS_NumRegistoGERFIP" description="Nº de Registo GERFIP" source-type="AdditionalFields" has_confidential_data="False">
        <TAG><![CDATA[#DISTRIBUTION:AF:FATURAS_NumRegistoGERFIP#]]></TAG>
        <VALUE/>
        <XPATH><![CDATA[/DISTRIBUTION/FIELDS/FIELD[NAME='FATURAS_NumRegistoGERFIP']/VALUE]]></XPATH>
      </FIELD>
      <FIELD type="AdditionalFields" label="Nome" description="Nome" source-type="AdditionalFields" has_confidential_data="False">
        <TAG><![CDATA[#DISTRIBUTION:AF:Nome#]]></TAG>
        <VALUE/>
        <XPATH><![CDATA[/DISTRIBUTION/FIELDS/FIELD[NAME='Nome']/VALUE]]></XPATH>
      </FIELD>
      <FIELD type="AdditionalFields" label="DEN_Nome" description="Nome completo" source-type="AdditionalFields" has_confidential_data="False">
        <TAG><![CDATA[#DISTRIBUTION:AF:DEN_Nome#]]></TAG>
        <VALUE/>
        <XPATH><![CDATA[/DISTRIBUTION/FIELDS/FIELD[NAME='DEN_Nome']/VALUE]]></XPATH>
      </FIELD>
      <FIELD type="AdditionalFields" label="FORNECEDOR" description="Nome de Fornecedor" source-type="AdditionalFields" has_confidential_data="False">
        <TAG><![CDATA[#DISTRIBUTION:AF:FORNECEDOR#]]></TAG>
        <VALUE/>
        <XPATH><![CDATA[/DISTRIBUTION/FIELDS/FIELD[NAME='FORNECEDOR']/VALUE]]></XPATH>
      </FIELD>
      <FIELD type="AdditionalFields" label="NomeReclamante" description="Nome do Reclamante" source-type="AdditionalFields" has_confidential_data="False">
        <TAG><![CDATA[#DISTRIBUTION:AF:NomeReclamante#]]></TAG>
        <VALUE/>
        <XPATH><![CDATA[/DISTRIBUTION/FIELDS/FIELD[NAME='NomeReclamante']/VALUE]]></XPATH>
      </FIELD>
      <FIELD type="AdditionalFields" label="Norma" description="Norma de Sinalização" source-type="AdditionalFields" has_confidential_data="False">
        <TAG><![CDATA[#DISTRIBUTION:AF:Norma#]]></TAG>
        <VALUE/>
        <XPATH><![CDATA[/DISTRIBUTION/FIELDS/FIELD[NAME='Norma']/VALUE]]></XPATH>
      </FIELD>
      <FIELD type="AdditionalFields" label="FATURAS_NotaEncomenda" description="Nota de Encomenda" source-type="AdditionalFields" has_confidential_data="False">
        <TAG><![CDATA[#DISTRIBUTION:AF:FATURAS_NotaEncomenda#]]></TAG>
        <VALUE/>
        <XPATH><![CDATA[/DISTRIBUTION/FIELDS/FIELD[NAME='FATURAS_NotaEncomenda']/VALUE]]></XPATH>
      </FIELD>
      <FIELD type="AdditionalFields" label="N_ENCOMENDA" description="Nota de Encomenda" source-type="AdditionalFields" has_confidential_data="False">
        <TAG><![CDATA[#DISTRIBUTION:AF:N_ENCOMENDA#]]></TAG>
        <VALUE/>
        <XPATH><![CDATA[/DISTRIBUTION/FIELDS/FIELD[NAME='N_ENCOMENDA']/VALUE]]></XPATH>
      </FIELD>
      <FIELD type="AdditionalFields" label="NrProcesso" description="NrProcesso" source-type="AdditionalFields" has_confidential_data="False">
        <TAG><![CDATA[#DISTRIBUTION:AF:NrProcesso#]]></TAG>
        <VALUE/>
        <XPATH><![CDATA[/DISTRIBUTION/FIELDS/FIELD[NAME='NrProcesso']/VALUE]]></XPATH>
      </FIELD>
      <FIELD type="AdditionalFields" label="Num_IMT" description="Num_IMT" source-type="AdditionalFields" has_confidential_data="False">
        <TAG><![CDATA[#DISTRIBUTION:AF:Num_IMT#]]></TAG>
        <VALUE/>
        <XPATH><![CDATA[/DISTRIBUTION/FIELDS/FIELD[NAME='Num_IMT']/VALUE]]></XPATH>
      </FIELD>
      <FIELD type="AdditionalFields" label="NumeroFatura" description="Número da Fatura" source-type="AdditionalFields" has_confidential_data="False">
        <TAG><![CDATA[#DISTRIBUTION:AF:NumeroFatura#]]></TAG>
        <VALUE/>
        <XPATH><![CDATA[/DISTRIBUTION/FIELDS/FIELD[NAME='NumeroFatura']/VALUE]]></XPATH>
      </FIELD>
      <FIELD type="AdditionalFields" label="PAP_NUM" description="Número da PAP" source-type="AdditionalFields" has_confidential_data="False">
        <TAG><![CDATA[#DISTRIBUTION:AF:PAP_NUM#]]></TAG>
        <VALUE/>
        <XPATH><![CDATA[/DISTRIBUTION/FIELDS/FIELD[NAME='PAP_NUM']/VALUE]]></XPATH>
      </FIELD>
      <FIELD type="AdditionalFields" label="PAP_NUMERO" description="Número da PAP" source-type="AdditionalFields" has_confidential_data="False">
        <TAG><![CDATA[#DISTRIBUTION:AF:PAP_NUMERO#]]></TAG>
        <VALUE/>
        <XPATH><![CDATA[/DISTRIBUTION/FIELDS/FIELD[NAME='PAP_NUMERO']/VALUE]]></XPATH>
      </FIELD>
      <FIELD type="AdditionalFields" label="Num_Identificacao" description="Numero de Identificação" source-type="AdditionalFields" has_confidential_data="False">
        <TAG><![CDATA[#DISTRIBUTION:AF:Num_Identificacao#]]></TAG>
        <VALUE/>
        <XPATH><![CDATA[/DISTRIBUTION/FIELDS/FIELD[NAME='Num_Identificacao']/VALUE]]></XPATH>
      </FIELD>
      <FIELD type="AdditionalFields" label="PAP_NUM_PAG" description="Número de pagamento em GERFIP" source-type="AdditionalFields" has_confidential_data="False">
        <TAG><![CDATA[#DISTRIBUTION:AF:PAP_NUM_PAG#]]></TAG>
        <VALUE/>
        <XPATH><![CDATA[/DISTRIBUTION/FIELDS/FIELD[NAME='PAP_NUM_PAG']/VALUE]]></XPATH>
      </FIELD>
      <FIELD type="AdditionalFields" label="PAP_NUM_PAGAMENTO" description="Número de pagamento em GERFIP" source-type="AdditionalFields" has_confidential_data="False">
        <TAG><![CDATA[#DISTRIBUTION:AF:PAP_NUM_PAGAMENTO#]]></TAG>
        <VALUE/>
        <XPATH><![CDATA[/DISTRIBUTION/FIELDS/FIELD[NAME='PAP_NUM_PAGAMENTO']/VALUE]]></XPATH>
      </FIELD>
      <FIELD type="AdditionalFields" label="PAP_NUM_REG" description="Número de registo da PAP" source-type="AdditionalFields" has_confidential_data="False">
        <TAG><![CDATA[#DISTRIBUTION:AF:PAP_NUM_REG#]]></TAG>
        <VALUE/>
        <XPATH><![CDATA[/DISTRIBUTION/FIELDS/FIELD[NAME='PAP_NUM_REG']/VALUE]]></XPATH>
      </FIELD>
      <FIELD type="AdditionalFields" label="PAP_NUM_REGISTO" description="Número de registo da PAP" source-type="AdditionalFields" has_confidential_data="False">
        <TAG><![CDATA[#DISTRIBUTION:AF:PAP_NUM_REGISTO#]]></TAG>
        <VALUE/>
        <XPATH><![CDATA[/DISTRIBUTION/FIELDS/FIELD[NAME='PAP_NUM_REGISTO']/VALUE]]></XPATH>
      </FIELD>
      <FIELD type="AdditionalFields" label="Objeto" description="Objeto" source-type="AdditionalFields" has_confidential_data="False">
        <TAG><![CDATA[#DISTRIBUTION:AF:Objeto#]]></TAG>
        <VALUE/>
        <XPATH><![CDATA[/DISTRIBUTION/FIELDS/FIELD[NAME='Objeto']/VALUE]]></XPATH>
      </FIELD>
      <FIELD type="AdditionalFields" label="DataEntrega0" description="Obrigações Contratuais de Informação - Data Limite de Entrega de Relatório" source-type="AdditionalFields" has_confidential_data="False">
        <TAG><![CDATA[#DISTRIBUTION:AF:DataEntrega0#]]></TAG>
        <VALUE/>
        <XPATH><![CDATA[/DISTRIBUTION/FIELDS/FIELD[NAME='DataEntrega0']/VALUE]]></XPATH>
      </FIELD>
      <FIELD type="AdditionalFields" label="DataEntrega1" description="Obrigações Contratuais de Informação - Data Limite de Entrega de Relatório" source-type="AdditionalFields" has_confidential_data="False">
        <TAG><![CDATA[#DISTRIBUTION:AF:DataEntrega1#]]></TAG>
        <VALUE/>
        <XPATH><![CDATA[/DISTRIBUTION/FIELDS/FIELD[NAME='DataEntrega1']/VALUE]]></XPATH>
      </FIELD>
      <FIELD type="AdditionalFields" label="DataEntrega2" description="Obrigações Contratuais de Informação - Data Limite de Entrega de Relatório" source-type="AdditionalFields" has_confidential_data="False">
        <TAG><![CDATA[#DISTRIBUTION:AF:DataEntrega2#]]></TAG>
        <VALUE/>
        <XPATH><![CDATA[/DISTRIBUTION/FIELDS/FIELD[NAME='DataEntrega2']/VALUE]]></XPATH>
      </FIELD>
      <FIELD type="AdditionalFields" label="DataEntrega3" description="Obrigações Contratuais de Informação - Data Limite de Entrega de Relatório" source-type="AdditionalFields" has_confidential_data="False">
        <TAG><![CDATA[#DISTRIBUTION:AF:DataEntrega3#]]></TAG>
        <VALUE/>
        <XPATH><![CDATA[/DISTRIBUTION/FIELDS/FIELD[NAME='DataEntrega3']/VALUE]]></XPATH>
      </FIELD>
      <FIELD type="AdditionalFields" label="DataEntrega4" description="Obrigações Contratuais de Informação - Data Limite de Entrega de Relatório" source-type="AdditionalFields" has_confidential_data="False">
        <TAG><![CDATA[#DISTRIBUTION:AF:DataEntrega4#]]></TAG>
        <VALUE/>
        <XPATH><![CDATA[/DISTRIBUTION/FIELDS/FIELD[NAME='DataEntrega4']/VALUE]]></XPATH>
      </FIELD>
      <FIELD type="AdditionalFields" label="PAP_OFIC_ENV" description="Ofício enviado?" source-type="AdditionalFields" has_confidential_data="False">
        <TAG><![CDATA[#DISTRIBUTION:AF:PAP_OFIC_ENV#]]></TAG>
        <VALUE/>
        <XPATH><![CDATA[/DISTRIBUTION/FIELDS/FIELD[NAME='PAP_OFIC_ENV']/VALUE]]></XPATH>
      </FIELD>
      <FIELD type="AdditionalFields" label="PAP_OFICIO_ENVIADO" description="Ofício enviado?" source-type="AdditionalFields" has_confidential_data="False">
        <TAG><![CDATA[#DISTRIBUTION:AF:PAP_OFICIO_ENVIADO#]]></TAG>
        <VALUE/>
        <XPATH><![CDATA[/DISTRIBUTION/FIELDS/FIELD[NAME='PAP_OFICIO_ENVIADO']/VALUE]]></XPATH>
      </FIELD>
      <FIELD type="AdditionalFields" label="FATURAS_OficioRegistado" description="Ofício Registado?" source-type="AdditionalFields" has_confidential_data="False">
        <TAG><![CDATA[#DISTRIBUTION:AF:FATURAS_OficioRegistado#]]></TAG>
        <VALUE/>
        <XPATH><![CDATA[/DISTRIBUTION/FIELDS/FIELD[NAME='FATURAS_OficioRegistado']/VALUE]]></XPATH>
      </FIELD>
      <FIELD type="AdditionalFields" label="den_origem_pedido" description="Origem do Pedido" source-type="AdditionalFields" has_confidential_data="False">
        <TAG><![CDATA[#DISTRIBUTION:AF:den_origem_pedido#]]></TAG>
        <VALUE/>
        <XPATH><![CDATA[/DISTRIBUTION/FIELDS/FIELD[NAME='den_origem_pedido']/VALUE]]></XPATH>
      </FIELD>
      <FIELD type="AdditionalFields" label="OutraEstrada" description="OutraEstrada" source-type="AdditionalFields" has_confidential_data="False">
        <TAG><![CDATA[#DISTRIBUTION:AF:OutraEstrada#]]></TAG>
        <VALUE/>
        <XPATH><![CDATA[/DISTRIBUTION/FIELDS/FIELD[NAME='OutraEstrada']/VALUE]]></XPATH>
      </FIELD>
      <FIELD type="AdditionalFields" label="OutrasRefs" description="Outras referências" source-type="AdditionalFields" has_confidential_data="False">
        <TAG><![CDATA[#DISTRIBUTION:AF:OutrasRefs#]]></TAG>
        <VALUE/>
        <XPATH><![CDATA[/DISTRIBUTION/FIELDS/FIELD[NAME='OutrasRefs']/VALUE]]></XPATH>
      </FIELD>
      <FIELD type="AdditionalFields" label="DEN_Dominio_Outro" description="Outro" source-type="AdditionalFields" has_confidential_data="False">
        <TAG><![CDATA[#DISTRIBUTION:AF:DEN_Dominio_Outro#]]></TAG>
        <VALUE/>
        <XPATH><![CDATA[/DISTRIBUTION/FIELDS/FIELD[NAME='DEN_Dominio_Outro']/VALUE]]></XPATH>
      </FIELD>
      <FIELD type="AdditionalFields" label="DEN_Motivo_Outro" description="Outro" source-type="AdditionalFields" has_confidential_data="False">
        <TAG><![CDATA[#DISTRIBUTION:AF:DEN_Motivo_Outro#]]></TAG>
        <VALUE/>
        <XPATH><![CDATA[/DISTRIBUTION/FIELDS/FIELD[NAME='DEN_Motivo_Outro']/VALUE]]></XPATH>
      </FIELD>
      <FIELD type="AdditionalFields" label="DEN_Motivo_Outro_desc" description="Outro" source-type="AdditionalFields" has_confidential_data="False">
        <TAG><![CDATA[#DISTRIBUTION:AF:DEN_Motivo_Outro_desc#]]></TAG>
        <VALUE/>
        <XPATH><![CDATA[/DISTRIBUTION/FIELDS/FIELD[NAME='DEN_Motivo_Outro_desc']/VALUE]]></XPATH>
      </FIELD>
      <FIELD type="AdditionalFields" label="OutroEvento" description="OutroEvento" source-type="AdditionalFields" has_confidential_data="False">
        <TAG><![CDATA[#DISTRIBUTION:AF:OutroEvento#]]></TAG>
        <VALUE/>
        <XPATH><![CDATA[/DISTRIBUTION/FIELDS/FIELD[NAME='OutroEvento']/VALUE]]></XPATH>
      </FIELD>
      <FIELD type="AdditionalFields" label="PAP_PAG_EFET" description="Pagamento efetuado em GERFIP?" source-type="AdditionalFields" has_confidential_data="False">
        <TAG><![CDATA[#DISTRIBUTION:AF:PAP_PAG_EFET#]]></TAG>
        <VALUE/>
        <XPATH><![CDATA[/DISTRIBUTION/FIELDS/FIELD[NAME='PAP_PAG_EFET']/VALUE]]></XPATH>
      </FIELD>
      <FIELD type="AdditionalFields" label="PAP_PAG_EFETUADO" description="Pagamento efetuado em GERFIP?" source-type="AdditionalFields" has_confidential_data="False">
        <TAG><![CDATA[#DISTRIBUTION:AF:PAP_PAG_EFETUADO#]]></TAG>
        <VALUE/>
        <XPATH><![CDATA[/DISTRIBUTION/FIELDS/FIELD[NAME='PAP_PAG_EFETUADO']/VALUE]]></XPATH>
      </FIELD>
      <FIELD type="AdditionalFields" label="E_Pais" description="País" source-type="AdditionalFields" has_confidential_data="False">
        <TAG><![CDATA[#DISTRIBUTION:AF:E_Pais#]]></TAG>
        <VALUE/>
        <XPATH><![CDATA[/DISTRIBUTION/FIELDS/FIELD[NAME='E_Pais']/VALUE]]></XPATH>
      </FIELD>
      <FIELD type="AdditionalFields" label="Plurianual" description="Plurianual?" source-type="AdditionalFields" has_confidential_data="False">
        <TAG><![CDATA[#DISTRIBUTION:AF:Plurianual#]]></TAG>
        <VALUE/>
        <XPATH><![CDATA[/DISTRIBUTION/FIELDS/FIELD[NAME='Plurianual']/VALUE]]></XPATH>
      </FIELD>
      <FIELD type="AdditionalFields" label="E_P_CONTACTO" description="Ponto de Contacto" source-type="AdditionalFields" has_confidential_data="False">
        <TAG><![CDATA[#DISTRIBUTION:AF:E_P_CONTACTO#]]></TAG>
        <VALUE/>
        <XPATH><![CDATA[/DISTRIBUTION/FIELDS/FIELD[NAME='E_P_CONTACTO']/VALUE]]></XPATH>
      </FIELD>
      <FIELD type="AdditionalFields" label="FATURAS_PrazoLimitePagamento" description="Prazo Limite de Pagamento" source-type="AdditionalFields" has_confidential_data="False">
        <TAG><![CDATA[#DISTRIBUTION:AF:FATURAS_PrazoLimitePagamento#]]></TAG>
        <VALUE/>
        <XPATH><![CDATA[/DISTRIBUTION/FIELDS/FIELD[NAME='FATURAS_PrazoLimitePagamento']/VALUE]]></XPATH>
      </FIELD>
      <FIELD type="AdditionalFields" label="DEN_Ocultar_Identidade" description="Pretende ocultar identidade" source-type="AdditionalFields" has_confidential_data="False">
        <TAG><![CDATA[#DISTRIBUTION:AF:DEN_Ocultar_Identidade#]]></TAG>
        <VALUE/>
        <XPATH><![CDATA[/DISTRIBUTION/FIELDS/FIELD[NAME='DEN_Ocultar_Identidade']/VALUE]]></XPATH>
      </FIELD>
      <FIELD type="AdditionalFields" label="FATURAS_ConformidadeProcesso" description="Processo Conforme?" source-type="AdditionalFields" has_confidential_data="False">
        <TAG><![CDATA[#DISTRIBUTION:AF:FATURAS_ConformidadeProcesso#]]></TAG>
        <VALUE/>
        <XPATH><![CDATA[/DISTRIBUTION/FIELDS/FIELD[NAME='FATURAS_ConformidadeProcesso']/VALUE]]></XPATH>
      </FIELD>
      <FIELD type="AdditionalFields" label="ProcessoFiscal" description="ProcessoFiscal" source-type="AdditionalFields" has_confidential_data="False">
        <TAG><![CDATA[#DISTRIBUTION:AF:ProcessoFiscal#]]></TAG>
        <VALUE/>
        <XPATH><![CDATA[/DISTRIBUTION/FIELDS/FIELD[NAME='ProcessoFiscal']/VALUE]]></XPATH>
      </FIELD>
      <FIELD type="AdditionalFields" label="ProcessoInIR" description="ProcessoInIR" source-type="AdditionalFields" has_confidential_data="False">
        <TAG><![CDATA[#DISTRIBUTION:AF:ProcessoInIR#]]></TAG>
        <VALUE/>
        <XPATH><![CDATA[/DISTRIBUTION/FIELDS/FIELD[NAME='ProcessoInIR']/VALUE]]></XPATH>
      </FIELD>
      <FIELD type="AdditionalFields" label="ProcessoTribuna" description="ProcessoTribuna" source-type="AdditionalFields" has_confidential_data="False">
        <TAG><![CDATA[#DISTRIBUTION:AF:ProcessoTribuna#]]></TAG>
        <VALUE/>
        <XPATH><![CDATA[/DISTRIBUTION/FIELDS/FIELD[NAME='ProcessoTribuna']/VALUE]]></XPATH>
      </FIELD>
      <FIELD type="AdditionalFields" label="PRONUNCIA" description="Pronúncia" source-type="AdditionalFields" has_confidential_data="False">
        <TAG><![CDATA[#DISTRIBUTION:AF:PRONUNCIA#]]></TAG>
        <VALUE/>
        <XPATH><![CDATA[/DISTRIBUTION/FIELDS/FIELD[NAME='PRONUNCIA']/VALUE]]></XPATH>
      </FIELD>
      <FIELD type="AdditionalFields" label="DEN_ARQ_MED" description="Proposta de Arquivamento/Tomada de Medidas?" source-type="AdditionalFields" has_confidential_data="False">
        <TAG><![CDATA[#DISTRIBUTION:AF:DEN_ARQ_MED#]]></TAG>
        <VALUE/>
        <XPATH><![CDATA[/DISTRIBUTION/FIELDS/FIELD[NAME='DEN_ARQ_MED']/VALUE]]></XPATH>
      </FIELD>
      <FIELD type="AdditionalFields" label="den_quarta" description="Quarta-feira" source-type="AdditionalFields" has_confidential_data="False">
        <TAG><![CDATA[#DISTRIBUTION:AF:den_quarta#]]></TAG>
        <VALUE/>
        <XPATH><![CDATA[/DISTRIBUTION/FIELDS/FIELD[NAME='den_quarta']/VALUE]]></XPATH>
      </FIELD>
      <FIELD type="AdditionalFields" label="den_quinta" description="Quinta-feira" source-type="AdditionalFields" has_confidential_data="False">
        <TAG><![CDATA[#DISTRIBUTION:AF:den_quinta#]]></TAG>
        <VALUE/>
        <XPATH><![CDATA[/DISTRIBUTION/FIELDS/FIELD[NAME='den_quinta']/VALUE]]></XPATH>
      </FIELD>
      <FIELD type="AdditionalFields" label="Referencia" description="Referência" source-type="AdditionalFields" has_confidential_data="False">
        <TAG><![CDATA[#DISTRIBUTION:AF:Referencia#]]></TAG>
        <VALUE/>
        <XPATH><![CDATA[/DISTRIBUTION/FIELDS/FIELD[NAME='Referencia']/VALUE]]></XPATH>
      </FIELD>
      <FIELD type="AdditionalFields" label="RefEstradaLivre" description="Referência relativa a processos do Programa Estrada Livre" source-type="AdditionalFields" has_confidential_data="False">
        <TAG><![CDATA[#DISTRIBUTION:AF:RefEstradaLivre#]]></TAG>
        <VALUE/>
        <XPATH><![CDATA[/DISTRIBUTION/FIELDS/FIELD[NAME='RefEstradaLivre']/VALUE]]></XPATH>
      </FIELD>
      <FIELD type="AdditionalFields" label="FATURAS_FaturaAnuladaGERFIP" description="Registo da Fatura anulado em GERFIP?" source-type="AdditionalFields" has_confidential_data="False">
        <TAG><![CDATA[#DISTRIBUTION:AF:FATURAS_FaturaAnuladaGERFIP#]]></TAG>
        <VALUE/>
        <XPATH><![CDATA[/DISTRIBUTION/FIELDS/FIELD[NAME='FATURAS_FaturaAnuladaGERFIP']/VALUE]]></XPATH>
      </FIELD>
      <FIELD type="AdditionalFields" label="FATURAS_RegistoImobilizadoEfetuado" description="Registo de Imobilizado efetuado?" source-type="AdditionalFields" has_confidential_data="False">
        <TAG><![CDATA[#DISTRIBUTION:AF:FATURAS_RegistoImobilizadoEfetuado#]]></TAG>
        <VALUE/>
        <XPATH><![CDATA[/DISTRIBUTION/FIELDS/FIELD[NAME='FATURAS_RegistoImobilizadoEfetuado']/VALUE]]></XPATH>
      </FIELD>
      <FIELD type="AdditionalFields" label="RegistadoPor" description="Registo efectuado pelo utilizador" source-type="AdditionalFields" has_confidential_data="False">
        <TAG><![CDATA[#DISTRIBUTION:AF:RegistadoPor#]]></TAG>
        <VALUE/>
        <XPATH><![CDATA[/DISTRIBUTION/FIELDS/FIELD[NAME='RegistadoPor']/VALUE]]></XPATH>
      </FIELD>
      <FIELD type="AdditionalFields" label="Resolução" description="Resolução" source-type="AdditionalFields" has_confidential_data="False">
        <TAG><![CDATA[#DISTRIBUTION:AF:Resolução#]]></TAG>
        <VALUE/>
        <XPATH><![CDATA[/DISTRIBUTION/FIELDS/FIELD[NAME='Resolução']/VALUE]]></XPATH>
      </FIELD>
      <FIELD type="AdditionalFields" label="Resposta" description="Resposta" source-type="AdditionalFields" has_confidential_data="False">
        <TAG><![CDATA[#DISTRIBUTION:AF:Resposta#]]></TAG>
        <VALUE/>
        <XPATH><![CDATA[/DISTRIBUTION/FIELDS/FIELD[NAME='Resposta']/VALUE]]></XPATH>
      </FIELD>
      <FIELD type="AdditionalFields" label="DEN_Conc_Agendamento" description="Resultado da Agendamento" source-type="AdditionalFields" has_confidential_data="False">
        <TAG><![CDATA[#DISTRIBUTION:AF:DEN_Conc_Agendamento#]]></TAG>
        <VALUE/>
        <XPATH><![CDATA[/DISTRIBUTION/FIELDS/FIELD[NAME='DEN_Conc_Agendamento']/VALUE]]></XPATH>
      </FIELD>
      <FIELD type="AdditionalFields" label="DEN_ESC" description="São necessários esclarecimentos?" source-type="AdditionalFields" has_confidential_data="False">
        <TAG><![CDATA[#DISTRIBUTION:AF:DEN_ESC#]]></TAG>
        <VALUE/>
        <XPATH><![CDATA[/DISTRIBUTION/FIELDS/FIELD[NAME='DEN_ESC']/VALUE]]></XPATH>
      </FIELD>
      <FIELD type="AdditionalFields" label="den_segunda" description="Segunda-feira" source-type="AdditionalFields" has_confidential_data="False">
        <TAG><![CDATA[#DISTRIBUTION:AF:den_segunda#]]></TAG>
        <VALUE/>
        <XPATH><![CDATA[/DISTRIBUTION/FIELDS/FIELD[NAME='den_segunda']/VALUE]]></XPATH>
      </FIELD>
      <FIELD type="AdditionalFields" label="Sentido" description="Sentido da estrada" source-type="AdditionalFields" has_confidential_data="False">
        <TAG><![CDATA[#DISTRIBUTION:AF:Sentido#]]></TAG>
        <VALUE/>
        <XPATH><![CDATA[/DISTRIBUTION/FIELDS/FIELD[NAME='Sentido']/VALUE]]></XPATH>
      </FIELD>
      <FIELD type="AdditionalFields" label="den_sexta" description="Sexta-feira" source-type="AdditionalFields" has_confidential_data="False">
        <TAG><![CDATA[#DISTRIBUTION:AF:den_sexta#]]></TAG>
        <VALUE/>
        <XPATH><![CDATA[/DISTRIBUTION/FIELDS/FIELD[NAME='den_sexta']/VALUE]]></XPATH>
      </FIELD>
      <FIELD type="AdditionalFields" label="E_SITE" description="Site" source-type="AdditionalFields" has_confidential_data="False">
        <TAG><![CDATA[#DISTRIBUTION:AF:E_SITE#]]></TAG>
        <VALUE/>
        <XPATH><![CDATA[/DISTRIBUTION/FIELDS/FIELD[NAME='E_SITE']/VALUE]]></XPATH>
      </FIELD>
      <FIELD type="AdditionalFields" label="E_SUB_UO" description="Sub Unidade Orgânica" source-type="AdditionalFields" has_confidential_data="False">
        <TAG><![CDATA[#DISTRIBUTION:AF:E_SUB_UO#]]></TAG>
        <VALUE/>
        <XPATH><![CDATA[/DISTRIBUTION/FIELDS/FIELD[NAME='E_SUB_UO']/VALUE]]></XPATH>
      </FIELD>
      <FIELD type="AdditionalFields" label="den_tarde" description="Tarde" source-type="AdditionalFields" has_confidential_data="False">
        <TAG><![CDATA[#DISTRIBUTION:AF:den_tarde#]]></TAG>
        <VALUE/>
        <XPATH><![CDATA[/DISTRIBUTION/FIELDS/FIELD[NAME='den_tarde']/VALUE]]></XPATH>
      </FIELD>
      <FIELD type="AdditionalFields" label="Telefax" description="Telefax do Reclamante" source-type="AdditionalFields" has_confidential_data="False">
        <TAG><![CDATA[#DISTRIBUTION:AF:Telefax#]]></TAG>
        <VALUE/>
        <XPATH><![CDATA[/DISTRIBUTION/FIELDS/FIELD[NAME='Telefax']/VALUE]]></XPATH>
      </FIELD>
      <FIELD type="AdditionalFields" label="E_Telefone" description="Telefone" source-type="AdditionalFields" has_confidential_data="False">
        <TAG><![CDATA[#DISTRIBUTION:AF:E_Telefone#]]></TAG>
        <VALUE/>
        <XPATH><![CDATA[/DISTRIBUTION/FIELDS/FIELD[NAME='E_Telefone']/VALUE]]></XPATH>
      </FIELD>
      <FIELD type="AdditionalFields" label="Telefone" description="Telefone do Reclamante" source-type="AdditionalFields" has_confidential_data="False">
        <TAG><![CDATA[#DISTRIBUTION:AF:Telefone#]]></TAG>
        <VALUE/>
        <XPATH><![CDATA[/DISTRIBUTION/FIELDS/FIELD[NAME='Telefone']/VALUE]]></XPATH>
      </FIELD>
      <FIELD type="AdditionalFields" label="E_Telemovel" description="Telemóvel" source-type="AdditionalFields" has_confidential_data="False">
        <TAG><![CDATA[#DISTRIBUTION:AF:E_Telemovel#]]></TAG>
        <VALUE/>
        <XPATH><![CDATA[/DISTRIBUTION/FIELDS/FIELD[NAME='E_Telemovel']/VALUE]]></XPATH>
      </FIELD>
      <FIELD type="AdditionalFields" label="Telemóvel" description="Telemóvel" source-type="AdditionalFields" has_confidential_data="False">
        <TAG><![CDATA[#DISTRIBUTION:AF:Telemóvel#]]></TAG>
        <VALUE/>
        <XPATH><![CDATA[/DISTRIBUTION/FIELDS/FIELD[NAME='Telemóvel']/VALUE]]></XPATH>
      </FIELD>
      <FIELD type="AdditionalFields" label="den_terca" description="Terça-feira" source-type="AdditionalFields" has_confidential_data="False">
        <TAG><![CDATA[#DISTRIBUTION:AF:den_terca#]]></TAG>
        <VALUE/>
        <XPATH><![CDATA[/DISTRIBUTION/FIELDS/FIELD[NAME='den_terca']/VALUE]]></XPATH>
      </FIELD>
      <FIELD type="AdditionalFields" label="TST" description="Teste" source-type="AdditionalFields" has_confidential_data="False">
        <TAG><![CDATA[#DISTRIBUTION:AF:TST#]]></TAG>
        <VALUE/>
        <XPATH><![CDATA[/DISTRIBUTION/FIELDS/FIELD[NAME='TST']/VALUE]]></XPATH>
      </FIELD>
      <FIELD type="AdditionalFields" label="teste2" description="teste2" source-type="AdditionalFields" has_confidential_data="False">
        <TAG><![CDATA[#DISTRIBUTION:AF:teste2#]]></TAG>
        <VALUE/>
        <XPATH><![CDATA[/DISTRIBUTION/FIELDS/FIELD[NAME='teste2']/VALUE]]></XPATH>
      </FIELD>
      <FIELD type="AdditionalFields" label="DEN_Motivo_Testemunha" description="Testemunhou a situação em primeira mão" source-type="AdditionalFields" has_confidential_data="False">
        <TAG><![CDATA[#DISTRIBUTION:AF:DEN_Motivo_Testemunha#]]></TAG>
        <VALUE/>
        <XPATH><![CDATA[/DISTRIBUTION/FIELDS/FIELD[NAME='DEN_Motivo_Testemunha']/VALUE]]></XPATH>
      </FIELD>
      <FIELD type="AdditionalFields" label="testeobs" description="testeobs" source-type="AdditionalFields" has_confidential_data="False">
        <TAG><![CDATA[#DISTRIBUTION:AF:testeobs#]]></TAG>
        <VALUE/>
        <XPATH><![CDATA[/DISTRIBUTION/FIELDS/FIELD[NAME='testeobs']/VALUE]]></XPATH>
      </FIELD>
      <FIELD type="AdditionalFields" label="DEN_Motivo_Conhecimento" description="Teve conhecimento da situação e decidiu denunciar" source-type="AdditionalFields" has_confidential_data="False">
        <TAG><![CDATA[#DISTRIBUTION:AF:DEN_Motivo_Conhecimento#]]></TAG>
        <VALUE/>
        <XPATH><![CDATA[/DISTRIBUTION/FIELDS/FIELD[NAME='DEN_Motivo_Conhecimento']/VALUE]]></XPATH>
      </FIELD>
      <FIELD type="AdditionalFields" label="Autorizacao" description="Tipo de Autorização/Comunicação" source-type="AdditionalFields" has_confidential_data="False">
        <TAG><![CDATA[#DISTRIBUTION:AF:Autorizacao#]]></TAG>
        <VALUE/>
        <XPATH><![CDATA[/DISTRIBUTION/FIELDS/FIELD[NAME='Autorizacao']/VALUE]]></XPATH>
      </FIELD>
      <FIELD type="AdditionalFields" label="DEN_Tipo_Denunciante" description="Tipo de denunciante" source-type="AdditionalFields" has_confidential_data="False">
        <TAG><![CDATA[#DISTRIBUTION:AF:DEN_Tipo_Denunciante#]]></TAG>
        <VALUE/>
        <XPATH><![CDATA[/DISTRIBUTION/FIELDS/FIELD[NAME='DEN_Tipo_Denunciante']/VALUE]]></XPATH>
      </FIELD>
      <FIELD type="AdditionalFields" label="fat_tipodoc" description="Tipo de documento" source-type="AdditionalFields" has_confidential_data="False">
        <TAG><![CDATA[#DISTRIBUTION:AF:fat_tipodoc#]]></TAG>
        <VALUE/>
        <XPATH><![CDATA[/DISTRIBUTION/FIELDS/FIELD[NAME='fat_tipodoc']/VALUE]]></XPATH>
      </FIELD>
      <FIELD type="AdditionalFields" label="Tipo" description="Tipo de documento associado aos livros &quot;Ent_antigas&quot; e &quot;Sai_antigas&quot;" source-type="AdditionalFields" has_confidential_data="False">
        <TAG><![CDATA[#DISTRIBUTION:AF:Tipo#]]></TAG>
        <VALUE/>
        <XPATH><![CDATA[/DISTRIBUTION/FIELDS/FIELD[NAME='Tipo']/VALUE]]></XPATH>
      </FIELD>
      <FIELD type="AdditionalFields" label="FATURAS_TipoProcesso" description="Tipo de Processo" source-type="AdditionalFields" has_confidential_data="False">
        <TAG><![CDATA[#DISTRIBUTION:AF:FATURAS_TipoProcesso#]]></TAG>
        <VALUE/>
        <XPATH><![CDATA[/DISTRIBUTION/FIELDS/FIELD[NAME='FATURAS_TipoProcesso']/VALUE]]></XPATH>
      </FIELD>
      <FIELD type="AdditionalFields" label="TipoIntervenção" description="TipoIntervenção" source-type="AdditionalFields" has_confidential_data="False">
        <TAG><![CDATA[#DISTRIBUTION:AF:TipoIntervenção#]]></TAG>
        <VALUE/>
        <XPATH><![CDATA[/DISTRIBUTION/FIELDS/FIELD[NAME='TipoIntervenção']/VALUE]]></XPATH>
      </FIELD>
      <FIELD type="AdditionalFields" label="E_TITULO" description="Título" source-type="AdditionalFields" has_confidential_data="False">
        <TAG><![CDATA[#DISTRIBUTION:AF:E_TITULO#]]></TAG>
        <VALUE/>
        <XPATH><![CDATA[/DISTRIBUTION/FIELDS/FIELD[NAME='E_TITULO']/VALUE]]></XPATH>
      </FIELD>
      <FIELD type="AdditionalFields" label="fat_Total_impostos" description="Total impostos" source-type="AdditionalFields" has_confidential_data="False">
        <TAG><![CDATA[#DISTRIBUTION:AF:fat_Total_impostos#]]></TAG>
        <VALUE/>
        <XPATH><![CDATA[/DISTRIBUTION/FIELDS/FIELD[NAME='fat_Total_impostos']/VALUE]]></XPATH>
      </FIELD>
      <FIELD type="AdditionalFields" label="fat_Total_IVA_TX_nor" description="Total IVA Taxa Normal" source-type="AdditionalFields" has_confidential_data="False">
        <TAG><![CDATA[#DISTRIBUTION:AF:fat_Total_IVA_TX_nor#]]></TAG>
        <VALUE/>
        <XPATH><![CDATA[/DISTRIBUTION/FIELDS/FIELD[NAME='fat_Total_IVA_TX_nor']/VALUE]]></XPATH>
      </FIELD>
      <FIELD type="AdditionalFields" label="PAP_TRANS_EFETUADA" description="Transferência bancária efetuada?" source-type="AdditionalFields" has_confidential_data="False">
        <TAG><![CDATA[#DISTRIBUTION:AF:PAP_TRANS_EFETUADA#]]></TAG>
        <VALUE/>
        <XPATH><![CDATA[/DISTRIBUTION/FIELDS/FIELD[NAME='PAP_TRANS_EFETUADA']/VALUE]]></XPATH>
      </FIELD>
      <FIELD type="AdditionalFields" label="PAP_TRANSF_EFET" description="Transferência bancária efetuada?" source-type="AdditionalFields" has_confidential_data="False">
        <TAG><![CDATA[#DISTRIBUTION:AF:PAP_TRANSF_EFET#]]></TAG>
        <VALUE/>
        <XPATH><![CDATA[/DISTRIBUTION/FIELDS/FIELD[NAME='PAP_TRANSF_EFET']/VALUE]]></XPATH>
      </FIELD>
      <FIELD type="AdditionalFields" label="Periodicidade" description="Trimestral&#10;Semestral&#10;Anual&#10;Mensal&#10;Pontual" source-type="AdditionalFields" has_confidential_data="False">
        <TAG><![CDATA[#DISTRIBUTION:AF:Periodicidade#]]></TAG>
        <VALUE/>
        <XPATH><![CDATA[/DISTRIBUTION/FIELDS/FIELD[NAME='Periodicidade']/VALUE]]></XPATH>
      </FIELD>
      <FIELD type="AdditionalFields" label="E_UO" description="Unidade Orgânica" source-type="AdditionalFields" has_confidential_data="False">
        <TAG><![CDATA[#DISTRIBUTION:AF:E_UO#]]></TAG>
        <VALUE/>
        <XPATH><![CDATA[/DISTRIBUTION/FIELDS/FIELD[NAME='E_UO']/VALUE]]></XPATH>
      </FIELD>
      <FIELD type="AdditionalFields" label="PAP_VALIDADO_POR" description="Validado por:" source-type="AdditionalFields" has_confidential_data="False">
        <TAG><![CDATA[#DISTRIBUTION:AF:PAP_VALIDADO_POR#]]></TAG>
        <VALUE/>
        <XPATH><![CDATA[/DISTRIBUTION/FIELDS/FIELD[NAME='PAP_VALIDADO_POR']/VALUE]]></XPATH>
      </FIELD>
      <FIELD type="AdditionalFields" label="PAP_VALID_POR" description="Validar por:" source-type="AdditionalFields" has_confidential_data="False">
        <TAG><![CDATA[#DISTRIBUTION:AF:PAP_VALID_POR#]]></TAG>
        <VALUE/>
        <XPATH><![CDATA[/DISTRIBUTION/FIELDS/FIELD[NAME='PAP_VALID_POR']/VALUE]]></XPATH>
      </FIELD>
      <FIELD type="AdditionalFields" label="FATURAS_VALOR" description="Valor" source-type="AdditionalFields" has_confidential_data="False">
        <TAG><![CDATA[#DISTRIBUTION:AF:FATURAS_VALOR#]]></TAG>
        <VALUE/>
        <XPATH><![CDATA[/DISTRIBUTION/FIELDS/FIELD[NAME='FATURAS_VALOR']/VALUE]]></XPATH>
      </FIELD>
      <FIELD type="AdditionalFields" label="FATURAS_ValorAcima_FatMultipla" description="Valor acima da adjudicado e faturação múltipla?" source-type="AdditionalFields" has_confidential_data="False">
        <TAG><![CDATA[#DISTRIBUTION:AF:FATURAS_ValorAcima_FatMultipla#]]></TAG>
        <VALUE/>
        <XPATH><![CDATA[/DISTRIBUTION/FIELDS/FIELD[NAME='FATURAS_ValorAcima_FatMultipla']/VALUE]]></XPATH>
      </FIELD>
      <FIELD type="AdditionalFields" label="FATURAS_VerificacaoCertidoes" description="Verificação de Certidões ou Devolução de Fatura " source-type="AdditionalFields" has_confidential_data="False">
        <TAG><![CDATA[#DISTRIBUTION:AF:FATURAS_VerificacaoCertidoes#]]></TAG>
        <VALUE/>
        <XPATH><![CDATA[/DISTRIBUTION/FIELDS/FIELD[NAME='FATURAS_VerificacaoCertidoes']/VALUE]]></XPATH>
      </FIELD>
    </NODE>
  </NODE>
  <NODE label="Registo" type="Card" source-type="CardTemplate" replaceValue="false">
    <FIELD label="Nº de Registo">
      <TAG><![CDATA[#CARD:NUMBER#]]></TAG>
      <VALUE><![CDATA[#REGISTO:NUMERO#]]></VALUE>
      <XPATH/>
    </FIELD>
    <FIELD backwardCompatibility="true" label="Nº de Registo">
      <TAG><![CDATA[#REGISTO:NUMERO#]]></TAG>
      <VALUE><![CDATA[#REGISTO:NUMERO#]]></VALUE>
      <XPATH/>
    </FIELD>
    <FIELD label="Código de barras do Nº de Registo" dtype="barcode">
      <TAG><![CDATA[#CARD:BARCODE#]]></TAG>
      <VALUE>iVBORw0KGgoAAAANSUhEUgAAAMoAAABKCAYAAAD61ctwAAAAAXNSR0IArs4c6QAAAARnQU1BAACxjwv8YQUAAAAJcEhZcwAADsMAAA7DAcdvqGQAAAmLSURBVHhe7Zjbqh1JsgT7/3+6h4IyCIzwysjUVks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</VALUE>
      <XPATH/>
      <PLAIN_TEXT_VALUE>#REGISTO:CODIGOBARRAS#</PLAIN_TEXT_VALUE>
    </FIELD>
    <FIELD backwardCompatibility="true" label="Código de barras do Nº de Registo" dtype="barcode">
      <TAG><![CDATA[#REGISTO:CODIGOBARRAS#]]></TAG>
      <VALUE>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</VALUE>
      <XPATH/>
      <PLAIN_TEXT_VALUE>#REGISTO:CODIGOBARRAS#</PLAIN_TEXT_VALUE>
    </FIELD>
    <FIELD label="Assunto">
      <TAG><![CDATA[#CARD:SUBJECT#]]></TAG>
      <VALUE><![CDATA[#REGISTO:ASSUNTO#]]></VALUE>
      <XPATH/>
    </FIELD>
    <FIELD backwardCompatibility="true" label="Assunto">
      <TAG><![CDATA[#REGISTO:ASSUNTO#]]></TAG>
      <VALUE><![CDATA[#REGISTO:ASSUNTO#]]></VALUE>
      <XPATH/>
    </FIELD>
    <FIELD label="Observações">
      <TAG><![CDATA[#CARD:OBSERVATIONS#]]></TAG>
      <VALUE><![CDATA[#REGISTO:OBSERVACOES#]]></VALUE>
      <XPATH/>
    </FIELD>
    <FIELD backwardCompatibility="true" label="Observações">
      <TAG><![CDATA[#REGISTO:OBSERVACOES#]]></TAG>
      <VALUE><![CDATA[#REGISTO:OBSERVACOES#]]></VALUE>
      <XPATH/>
    </FIELD>
    <FIELD label="Data" dtype="D">
      <TAG><![CDATA[#CARD:DATE#]]></TAG>
      <VALUE><![CDATA[#REGISTO:DATA#]]></VALUE>
      <XPATH/>
    </FIELD>
    <FIELD backwardCompatibility="true" label="Data" dtype="D">
      <TAG><![CDATA[#REGISTO:DATA#]]></TAG>
      <VALUE><![CDATA[#REGISTO:DATA#]]></VALUE>
      <XPATH/>
    </FIELD>
    <NODE label="Código">
      <FIELD label="Livro">
        <TAG><![CDATA[#CARD:CODE:BOOK#]]></TAG>
        <VALUE><![CDATA[#REGISTO:CODIGO:LIVRO#]]></VALUE>
        <XPATH><![CDATA[/CARD/GENERAL_DATA/CARD_KEY_COMPOSITE/BOOK_KEY/BookName]]></XPATH>
      </FIELD>
      <FIELD backwardCompatibility="true" label="Livro">
        <TAG><![CDATA[#REGISTO:CODIGO:LIVRO#]]></TAG>
        <VALUE><![CDATA[#REGISTO:CODIGO:LIVRO#]]></VALUE>
        <XPATH><![CDATA[/CARD/GENERAL_DATA/CARD_KEY_COMPOSITE/BOOK_KEY/BookName]]></XPATH>
      </FIELD>
      <FIELD label="Ano">
        <TAG><![CDATA[#REGISTO:CODE:YEAR#]]></TAG>
        <VALUE><![CDATA[#REGISTO:CODIGO:ANO#]]></VALUE>
        <XPATH><![CDATA[/CARD/GENERAL_DATA/CARD_KEY_COMPOSITE/Year]]></XPATH>
      </FIELD>
      <FIELD backwardCompatibility="true" label="Ano">
        <TAG><![CDATA[#REGISTO:CODIGO:ANO#]]></TAG>
        <VALUE><![CDATA[#REGISTO:CODIGO:ANO#]]></VALUE>
        <XPATH><![CDATA[/CARD/GENERAL_DATA/CARD_KEY_COMPOSITE/Year]]></XPATH>
      </FIELD>
      <FIELD label="Número">
        <TAG><![CDATA[#REGISTO:CODE:NUMBER#]]></TAG>
        <VALUE><![CDATA[#REGISTO:CODIGO:NUMERO#]]></VALUE>
        <XPATH><![CDATA[/CARD/GENERAL_DATA/CARD_KEY_COMPOSITE/Code]]></XPATH>
      </FIELD>
      <FIELD backwardCompatibility="true" label="Número">
        <TAG><![CDATA[#REGISTO:CODIGO:NUMERO#]]></TAG>
        <VALUE><![CDATA[#REGISTO:CODIGO:NUMERO#]]></VALUE>
        <XPATH><![CDATA[/CARD/GENERAL_DATA/CARD_KEY_COMPOSITE/Code]]></XPATH>
      </FIELD>
    </NODE>
    <NODE label="Classificação" type="CardTemplate_CardClassitication">
      <FIELD label="Descrição">
        <TAG><![CDATA[#CARD:CLASSIFICATION:1:DESCRIPTION#]]></TAG>
        <VALUE><![CDATA[#REGISTO:CLASSIFICACAO:1:DESCRICAO#]]></VALUE>
        <XPATH/>
      </FIELD>
      <FIELD backwardCompatibility="true" label="Descrição">
        <TAG><![CDATA[#REGISTO:CLASSIFICACAO:1:DESCRICAO#]]></TAG>
        <VALUE><![CDATA[#REGISTO:CLASSIFICACAO:1:DESCRICAO#]]></VALUE>
        <XPATH/>
      </FIELD>
      <FIELD label="Código">
        <TAG><![CDATA[#CARD:CLASSIFICATION:1:CODE#]]></TAG>
        <VALUE><![CDATA[#REGISTO:CLASSIFICACAO:1:CODIGO#]]></VALUE>
        <XPATH/>
      </FIELD>
      <FIELD backwardCompatibility="true" label="Código">
        <TAG><![CDATA[#REGISTO:CLASSIFICACAO:1:CODIGO#]]></TAG>
        <VALUE><![CDATA[#REGISTO:CLASSIFICACAO:1:CODIGO#]]></VALUE>
        <XPATH/>
      </FIELD>
    </NODE>
    <NODE label="Processo" type="CardTemplate_CardProcess">
      <FIELD label="Código">
        <TAG><![CDATA[#CARD:PROCESS:1:CODE#]]></TAG>
        <VALUE><![CDATA[#REGISTO:PROCESSO:1:CODIGO#]]></VALUE>
        <XPATH/>
      </FIELD>
      <FIELD backwardCompatibility="true" label="Código">
        <TAG><![CDATA[#REGISTO:PROCESSO:1:CODIGO#]]></TAG>
        <VALUE><![CDATA[#REGISTO:PROCESSO:1:CODIGO#]]></VALUE>
        <XPATH/>
      </FIELD>
      <FIELD label="Assunto">
        <TAG><![CDATA[#CARD:PROCESS:1:SUBJECT#]]></TAG>
        <VALUE><![CDATA[#REGISTO:PROCESSO:1:ASSUNTO#]]></VALUE>
        <XPATH/>
      </FIELD>
      <FIELD backwardCompatibility="true" label="Assunto">
        <TAG><![CDATA[#REGISTO:PROCESSO:1:ASSUNTO#]]></TAG>
        <VALUE><![CDATA[#REGISTO:PROCESSO:1:ASSUNTO#]]></VALUE>
        <XPATH/>
      </FIELD>
    </NODE>
    <NODE label="1ºProcesso" type="CardTemplate_CardFirstProcess">
      <FIELD label="Código">
        <TAG><![CDATA[#CARD:FIRSTPROCESS:CODE#]]></TAG>
        <VALUE><![CDATA[#REGISTO:PRIMEIROPROCESSO:1:CODIGO#]]></VALUE>
        <XPATH/>
      </FIELD>
      <FIELD backwardCompatibility="true" label="Código">
        <TAG><![CDATA[#REGISTO:PRIMEIROPROCESSO:CODIGO#]]></TAG>
        <VALUE><![CDATA[#REGISTO:PRIMEIROPROCESSO:1:CODIGO#]]></VALUE>
        <XPATH/>
      </FIELD>
      <FIELD label="Assunto">
        <TAG><![CDATA[#CARD:FIRSTPROCESS:SUBJECT#]]></TAG>
        <VALUE><![CDATA[#REGISTO:PRIMEIROPROCESSO:1:ASSUNTO#]]></VALUE>
        <XPATH/>
      </FIELD>
      <FIELD backwardCompatibility="true" label="Assunto">
        <TAG><![CDATA[#REGISTO:PRIMEIROPROCESSO:1:ASSUNTO#]]></TAG>
        <VALUE><![CDATA[#REGISTO:PRIMEIROPROCESSO:1:ASSUNTO#]]></VALUE>
        <XPATH/>
      </FIELD>
    </NODE>
    <NODE label="Entidade" type="CardTemplate_CardEntity">
      <FIELD label="Nome">
        <TAG><![CDATA[#CARD:ENTITY:NAME#]]></TAG>
        <VALUE><![CDATA[#REGISTO:ENTIDADE:NOME#]]></VALUE>
        <XPATH><![CDATA[/CARD/ENTITIES/ENTITY[TYPE='P']/NAME]]></XPATH>
      </FIELD>
      <FIELD backwardCompatibility="true" label="Nome">
        <TAG><![CDATA[#REGISTO:ENTIDADE:NOME#]]></TAG>
        <VALUE><![CDATA[#REGISTO:ENTIDADE:NOME#]]></VALUE>
        <XPATH><![CDATA[/CARD/ENTITIES/ENTITY[TYPE='P']/NAME]]></XPATH>
      </FIELD>
      <FIELD label="Organização">
        <TAG><![CDATA[#CARD:ENTITY:ORGANIZATION#]]></TAG>
        <VALUE><![CDATA[#REGISTO:ENTIDADE:ORGANIZAÇÃO#]]></VALUE>
        <XPATH><![CDATA[/CARD/ENTITIES/ENTITY[TYPE='P']/ORGANIZATION]]></XPATH>
      </FIELD>
      <FIELD backwardCompatibility="true" label="Organização">
        <TAG><![CDATA[#REGISTO:ENTIDADE:ORGANIZAÇÃO#]]></TAG>
        <VALUE><![CDATA[#REGISTO:ENTIDADE:ORGANIZAÇÃO#]]></VALUE>
        <XPATH><![CDATA[/CARD/ENTITIES/ENTITY[TYPE='P']/ORGANIZATION]]></XPATH>
      </FIELD>
      <FIELD label="Email">
        <TAG><![CDATA[#CARD:ENTITY:EMAIL#]]></TAG>
        <VALUE><![CDATA[#REGISTO:ENTIDADE:EMAIL#]]></VALUE>
        <XPATH><![CDATA[/CARD/ENTITIES/ENTITY[TYPE='P']/EMAIL]]></XPATH>
      </FIELD>
      <FIELD backwardCompatibility="true" label="Email">
        <TAG><![CDATA[#REGISTO:ENTIDADE:EMAIL#]]></TAG>
        <VALUE><![CDATA[#REGISTO:ENTIDADE:EMAIL#]]></VALUE>
        <XPATH><![CDATA[/CARD/ENTITIES/ENTITY[TYPE='P']/EMAIL]]></XPATH>
      </FIELD>
      <FIELD backwardCompatibility="true" label="Localização">
        <TAG><![CDATA[#CARD:ENTITY:LOCATION#]]></TAG>
        <VALUE><![CDATA[#REGISTO:ENTIDADE:LOCALIZACAO#]]></VALUE>
        <XPATH><![CDATA[/CARD/ENTITIES/ENTITY[TYPE='P']/LOCATION]]></XPATH>
      </FIELD>
      <FIELD backwardCompatibility="true" label="Departamento">
        <TAG><![CDATA[#CARD:ENTITY:DEPARTAMENT#]]></TAG>
        <VALUE><![CDATA[#REGISTO:ENTIDADE:DEPARTAMENTO#]]></VALUE>
        <XPATH><![CDATA[/CARD/ENTITIES/ENTITY[TYPE='P']/DEPARTAMENT]]></XPATH>
      </FIELD>
      <FIELD label="Localização">
        <TAG><![CDATA[#CARD:ENTITY:LOCATION#]]></TAG>
        <VALUE><![CDATA[#REGISTO:ENTIDADE:LOCALIZACAO#]]></VALUE>
        <XPATH><![CDATA[/CARD/ENTITIES/ENTITY[TYPE='P']/LOCATION]]></XPATH>
      </FIELD>
      <FIELD label="Departamento">
        <TAG><![CDATA[#CARD:ENTITY:DEPARTAMENT#]]></TAG>
        <VALUE><![CDATA[#REGISTO:ENTIDADE:DEPARTAMENTO#]]></VALUE>
        <XPATH><![CDATA[/CARD/ENTITIES/ENTITY[TYPE='P']/DEPARTAMENT]]></XPATH>
      </FIELD>
      <FIELD backwardCompatibility="true" type="EntityFields" label="E_NAME" source-type="EntityFields" has_confidential_data="False">
        <TAG><![CDATA[#REGISTO:ENTIDADE:E_NAME#]]></TAG>
        <VALUE><![CDATA[#REGISTO:ENTIDADE:E_NAME#]]></VALUE>
        <XPATH><![CDATA[/CARD/ENTITIES/ENTITY[TYPE='P']/PROPERTIES/PROPERTY[NAME='E_NAME']/VALUE]]></XPATH>
      </FIELD>
      <FIELD backwardCompatibility="true" type="EntityFields" label="E_ORG" source-type="EntityFields" has_confidential_data="False">
        <TAG><![CDATA[#REGISTO:ENTIDADE:E_ORG#]]></TAG>
        <VALUE><![CDATA[#REGISTO:ENTIDADE:E_ORG#]]></VALUE>
        <XPATH><![CDATA[/CARD/ENTITIES/ENTITY[TYPE='P']/PROPERTIES/PROPERTY[NAME='E_ORG']/VALUE]]></XPATH>
      </FIELD>
      <FIELD backwardCompatibility="true" type="EntityFields" label="E_EMAIL" source-type="EntityFields" has_confidential_data="False">
        <TAG><![CDATA[#REGISTO:ENTIDADE:E_EMAIL#]]></TAG>
        <VALUE><![CDATA[#REGISTO:ENTIDADE:E_EMAIL#]]></VALUE>
        <XPATH><![CDATA[/CARD/ENTITIES/ENTITY[TYPE='P']/PROPERTIES/PROPERTY[NAME='E_EMAIL']/VALUE]]></XPATH>
      </FIELD>
      <FIELD backwardCompatibility="true" type="EntityFields" label="E_SITE" source-type="EntityFields" has_confidential_data="False">
        <TAG><![CDATA[#REGISTO:ENTIDADE:E_SITE#]]></TAG>
        <VALUE><![CDATA[#REGISTO:ENTIDADE:E_SITE#]]></VALUE>
        <XPATH><![CDATA[/CARD/ENTITIES/ENTITY[TYPE='P']/PROPERTIES/PROPERTY[NAME='E_SITE']/VALUE]]></XPATH>
      </FIELD>
      <FIELD backwardCompatibility="true" type="EntityFields" label="E_P_CONTACTO" source-type="EntityFields" has_confidential_data="False">
        <TAG><![CDATA[#REGISTO:ENTIDADE:E_P_CONTACTO#]]></TAG>
        <VALUE><![CDATA[#REGISTO:ENTIDADE:E_P_CONTACTO#]]></VALUE>
        <XPATH><![CDATA[/CARD/ENTITIES/ENTITY[TYPE='P']/PROPERTIES/PROPERTY[NAME='E_P_CONTACTO']/VALUE]]></XPATH>
      </FIELD>
      <FIELD backwardCompatibility="true" type="EntityFields" label="E_COD_SIOE" source-type="EntityFields" has_confidential_data="False">
        <TAG><![CDATA[#REGISTO:ENTIDADE:E_COD_SIOE#]]></TAG>
        <VALUE><![CDATA[#REGISTO:ENTIDADE:E_COD_SIOE#]]></VALUE>
        <XPATH><![CDATA[/CARD/ENTITIES/ENTITY[TYPE='P']/PROPERTIES/PROPERTY[NAME='E_COD_SIOE']/VALUE]]></XPATH>
      </FIELD>
      <FIELD backwardCompatibility="true" type="EntityFields" label="E_Localidade" source-type="EntityFields" has_confidential_data="False">
        <TAG><![CDATA[#REGISTO:ENTIDADE:E_Localidade#]]></TAG>
        <VALUE><![CDATA[#REGISTO:ENTIDADE:E_Localidade#]]></VALUE>
        <XPATH><![CDATA[/CARD/ENTITIES/ENTITY[TYPE='P']/PROPERTIES/PROPERTY[NAME='E_Localidade']/VALUE]]></XPATH>
      </FIELD>
      <FIELD backwardCompatibility="true" type="EntityFields" label="E_CATEGORIA" source-type="EntityFields" has_confidential_data="False">
        <TAG><![CDATA[#REGISTO:ENTIDADE:E_CATEGORIA#]]></TAG>
        <VALUE><![CDATA[#REGISTO:ENTIDADE:E_CATEGORIA#]]></VALUE>
        <XPATH><![CDATA[/CARD/ENTITIES/ENTITY[TYPE='P']/PROPERTIES/PROPERTY[NAME='E_CATEGORIA']/VALUE]]></XPATH>
      </FIELD>
      <FIELD backwardCompatibility="true" type="EntityFields" label="E_UO" source-type="EntityFields" has_confidential_data="False">
        <TAG><![CDATA[#REGISTO:ENTIDADE:E_UO#]]></TAG>
        <VALUE><![CDATA[#REGISTO:ENTIDADE:E_UO#]]></VALUE>
        <XPATH><![CDATA[/CARD/ENTITIES/ENTITY[TYPE='P']/PROPERTIES/PROPERTY[NAME='E_UO']/VALUE]]></XPATH>
      </FIELD>
      <FIELD backwardCompatibility="true" type="EntityFields" label="E_SUB_UO" source-type="EntityFields" has_confidential_data="False">
        <TAG><![CDATA[#REGISTO:ENTIDADE:E_SUB_UO#]]></TAG>
        <VALUE><![CDATA[#REGISTO:ENTIDADE:E_SUB_UO#]]></VALUE>
        <XPATH><![CDATA[/CARD/ENTITIES/ENTITY[TYPE='P']/PROPERTIES/PROPERTY[NAME='E_SUB_UO']/VALUE]]></XPATH>
      </FIELD>
      <FIELD backwardCompatibility="true" type="EntityFields" label="E_NAP" source-type="EntityFields" has_confidential_data="False">
        <TAG><![CDATA[#REGISTO:ENTIDADE:E_NAP#]]></TAG>
        <VALUE><![CDATA[#REGISTO:ENTIDADE:E_NAP#]]></VALUE>
        <XPATH><![CDATA[/CARD/ENTITIES/ENTITY[TYPE='P']/PROPERTIES/PROPERTY[NAME='E_NAP']/VALUE]]></XPATH>
      </FIELD>
      <FIELD backwardCompatibility="true" type="EntityFields" label="E_NIF" source-type="EntityFields" has_confidential_data="False">
        <TAG><![CDATA[#REGISTO:ENTIDADE:E_NIF#]]></TAG>
        <VALUE><![CDATA[#REGISTO:ENTIDADE:E_NIF#]]></VALUE>
        <XPATH><![CDATA[/CARD/ENTITIES/ENTITY[TYPE='P']/PROPERTIES/PROPERTY[NAME='E_NIF']/VALUE]]></XPATH>
      </FIELD>
      <FIELD backwardCompatibility="true" type="EntityFields" label="E_Morada" source-type="EntityFields" has_confidential_data="False">
        <TAG><![CDATA[#REGISTO:ENTIDADE:E_Morada#]]></TAG>
        <VALUE><![CDATA[#REGISTO:ENTIDADE:E_Morada#]]></VALUE>
        <XPATH><![CDATA[/CARD/ENTITIES/ENTITY[TYPE='P']/PROPERTIES/PROPERTY[NAME='E_Morada']/VALUE]]></XPATH>
      </FIELD>
      <FIELD backwardCompatibility="true" type="EntityFields" label="E_Cod_postal" source-type="EntityFields" has_confidential_data="False">
        <TAG><![CDATA[#REGISTO:ENTIDADE:E_Cod_postal#]]></TAG>
        <VALUE><![CDATA[#REGISTO:ENTIDADE:E_Cod_postal#]]></VALUE>
        <XPATH><![CDATA[/CARD/ENTITIES/ENTITY[TYPE='P']/PROPERTIES/PROPERTY[NAME='E_Cod_postal']/VALUE]]></XPATH>
      </FIELD>
      <FIELD backwardCompatibility="true" type="EntityFields" label="E_Pais" source-type="EntityFields" has_confidential_data="False">
        <TAG><![CDATA[#REGISTO:ENTIDADE:E_Pais#]]></TAG>
        <VALUE><![CDATA[#REGISTO:ENTIDADE:E_Pais#]]></VALUE>
        <XPATH><![CDATA[/CARD/ENTITIES/ENTITY[TYPE='P']/PROPERTIES/PROPERTY[NAME='E_Pais']/VALUE]]></XPATH>
      </FIELD>
      <FIELD backwardCompatibility="true" type="EntityFields" label="E_Telefone" source-type="EntityFields" has_confidential_data="False">
        <TAG><![CDATA[#REGISTO:ENTIDADE:E_Telefone#]]></TAG>
        <VALUE><![CDATA[#REGISTO:ENTIDADE:E_Telefone#]]></VALUE>
        <XPATH><![CDATA[/CARD/ENTITIES/ENTITY[TYPE='P']/PROPERTIES/PROPERTY[NAME='E_Telefone']/VALUE]]></XPATH>
      </FIELD>
      <FIELD backwardCompatibility="true" type="EntityFields" label="E_Fax" source-type="EntityFields" has_confidential_data="False">
        <TAG><![CDATA[#REGISTO:ENTIDADE:E_Fax#]]></TAG>
        <VALUE><![CDATA[#REGISTO:ENTIDADE:E_Fax#]]></VALUE>
        <XPATH><![CDATA[/CARD/ENTITIES/ENTITY[TYPE='P']/PROPERTIES/PROPERTY[NAME='E_Fax']/VALUE]]></XPATH>
      </FIELD>
      <FIELD backwardCompatibility="true" type="EntityFields" label="E_Telemovel" source-type="EntityFields" has_confidential_data="False">
        <TAG><![CDATA[#REGISTO:ENTIDADE:E_Telemovel#]]></TAG>
        <VALUE><![CDATA[#REGISTO:ENTIDADE:E_Telemovel#]]></VALUE>
        <XPATH><![CDATA[/CARD/ENTITIES/ENTITY[TYPE='P']/PROPERTIES/PROPERTY[NAME='E_Telemovel']/VALUE]]></XPATH>
      </FIELD>
      <FIELD backwardCompatibility="true" type="EntityFields" label="E_TITULO" source-type="EntityFields" has_confidential_data="False">
        <TAG><![CDATA[#REGISTO:ENTIDADE:E_TITULO#]]></TAG>
        <VALUE><![CDATA[#REGISTO:ENTIDADE:E_TITULO#]]></VALUE>
        <XPATH><![CDATA[/CARD/ENTITIES/ENTITY[TYPE='P']/PROPERTIES/PROPERTY[NAME='E_TITULO']/VALUE]]></XPATH>
      </FIELD>
      <FIELD backwardCompatibility="true" type="EntityFields" label="E_DEPARTAMENTO" source-type="EntityFields" has_confidential_data="False">
        <TAG><![CDATA[#REGISTO:ENTIDADE:E_DEPARTAMENTO#]]></TAG>
        <VALUE><![CDATA[#REGISTO:ENTIDADE:E_DEPARTAMENTO#]]></VALUE>
        <XPATH><![CDATA[/CARD/ENTITIES/ENTITY[TYPE='P']/PROPERTIES/PROPERTY[NAME='E_DEPARTAMENTO']/VALUE]]></XPATH>
      </FIELD>
      <FIELD backwardCompatibility="true" type="EntityFields" label="Nome" source-type="EntityFields" has_confidential_data="False">
        <TAG><![CDATA[#REGISTO:ENTIDADE:Nome#]]></TAG>
        <VALUE><![CDATA[#REGISTO:ENTIDADE:Nome#]]></VALUE>
        <XPATH><![CDATA[/CARD/ENTITIES/ENTITY[TYPE='P']/PROPERTIES/PROPERTY[NAME='Nome']/VALUE]]></XPATH>
      </FIELD>
      <FIELD backwardCompatibility="true" type="EntityFields" label="E_Morada" source-type="EntityFields" has_confidential_data="False">
        <TAG><![CDATA[#REGISTO:ENTIDADE:E_Morada#]]></TAG>
        <VALUE><![CDATA[#REGISTO:ENTIDADE:E_Morada#]]></VALUE>
        <XPATH><![CDATA[/CARD/ENTITIES/ENTITY[TYPE='P']/PROPERTIES/PROPERTY[NAME='E_Morada']/VALUE]]></XPATH>
      </FIELD>
      <FIELD backwardCompatibility="true" type="EntityFields" label="E_Cod_postal" source-type="EntityFields" has_confidential_data="False">
        <TAG><![CDATA[#REGISTO:ENTIDADE:E_Cod_postal#]]></TAG>
        <VALUE><![CDATA[#REGISTO:ENTIDADE:E_Cod_postal#]]></VALUE>
        <XPATH><![CDATA[/CARD/ENTITIES/ENTITY[TYPE='P']/PROPERTIES/PROPERTY[NAME='E_Cod_postal']/VALUE]]></XPATH>
      </FIELD>
      <FIELD backwardCompatibility="true" type="EntityFields" label="EX_EXTEPOSTAL" source-type="EntityFields" has_confidential_data="False">
        <TAG><![CDATA[#REGISTO:ENTIDADE:EX_EXTEPOSTAL#]]></TAG>
        <VALUE><![CDATA[#REGISTO:ENTIDADE:EX_EXTEPOSTAL#]]></VALUE>
        <XPATH><![CDATA[/CARD/ENTITIES/ENTITY[TYPE='P']/PROPERTIES/PROPERTY[NAME='EX_EXTEPOSTAL']/VALUE]]></XPATH>
      </FIELD>
      <FIELD backwardCompatibility="true" type="EntityFields" label="E_Localidade" source-type="EntityFields" has_confidential_data="False">
        <TAG><![CDATA[#REGISTO:ENTIDADE:E_Localidade#]]></TAG>
        <VALUE><![CDATA[#REGISTO:ENTIDADE:E_Localidade#]]></VALUE>
        <XPATH><![CDATA[/CARD/ENTITIES/ENTITY[TYPE='P']/PROPERTIES/PROPERTY[NAME='E_Localidade']/VALUE]]></XPATH>
      </FIELD>
      <FIELD type="EntityFields" label="E_NAME" source-type="EntityFields" has_confidential_data="False">
        <TAG><![CDATA[#CARD:ENTITY:E_NAME#]]></TAG>
        <VALUE><![CDATA[#REGISTO:ENTIDADE:E_NAME#]]></VALUE>
        <XPATH><![CDATA[/CARD/ENTITIES/ENTITY[TYPE='P']/PROPERTIES/PROPERTY[NAME='E_NAME']/VALUE]]></XPATH>
      </FIELD>
      <FIELD type="EntityFields" label="E_ORG" source-type="EntityFields" has_confidential_data="False">
        <TAG><![CDATA[#CARD:ENTITY:E_ORG#]]></TAG>
        <VALUE><![CDATA[#REGISTO:ENTIDADE:E_ORG#]]></VALUE>
        <XPATH><![CDATA[/CARD/ENTITIES/ENTITY[TYPE='P']/PROPERTIES/PROPERTY[NAME='E_ORG']/VALUE]]></XPATH>
      </FIELD>
      <FIELD type="EntityFields" label="E_EMAIL" source-type="EntityFields" has_confidential_data="False">
        <TAG><![CDATA[#CARD:ENTITY:E_EMAIL#]]></TAG>
        <VALUE><![CDATA[#REGISTO:ENTIDADE:E_EMAIL#]]></VALUE>
        <XPATH><![CDATA[/CARD/ENTITIES/ENTITY[TYPE='P']/PROPERTIES/PROPERTY[NAME='E_EMAIL']/VALUE]]></XPATH>
      </FIELD>
      <FIELD type="EntityFields" label="E_SITE" source-type="EntityFields" has_confidential_data="False">
        <TAG><![CDATA[#CARD:ENTITY:E_SITE#]]></TAG>
        <VALUE><![CDATA[#REGISTO:ENTIDADE:E_SITE#]]></VALUE>
        <XPATH><![CDATA[/CARD/ENTITIES/ENTITY[TYPE='P']/PROPERTIES/PROPERTY[NAME='E_SITE']/VALUE]]></XPATH>
      </FIELD>
      <FIELD type="EntityFields" label="E_P_CONTACTO" source-type="EntityFields" has_confidential_data="False">
        <TAG><![CDATA[#CARD:ENTITY:E_P_CONTACTO#]]></TAG>
        <VALUE><![CDATA[#REGISTO:ENTIDADE:E_P_CONTACTO#]]></VALUE>
        <XPATH><![CDATA[/CARD/ENTITIES/ENTITY[TYPE='P']/PROPERTIES/PROPERTY[NAME='E_P_CONTACTO']/VALUE]]></XPATH>
      </FIELD>
      <FIELD type="EntityFields" label="E_COD_SIOE" source-type="EntityFields" has_confidential_data="False">
        <TAG><![CDATA[#CARD:ENTITY:E_COD_SIOE#]]></TAG>
        <VALUE><![CDATA[#REGISTO:ENTIDADE:E_COD_SIOE#]]></VALUE>
        <XPATH><![CDATA[/CARD/ENTITIES/ENTITY[TYPE='P']/PROPERTIES/PROPERTY[NAME='E_COD_SIOE']/VALUE]]></XPATH>
      </FIELD>
      <FIELD type="EntityFields" label="E_Localidade" source-type="EntityFields" has_confidential_data="False">
        <TAG><![CDATA[#CARD:ENTITY:E_Localidade#]]></TAG>
        <VALUE><![CDATA[#REGISTO:ENTIDADE:E_Localidade#]]></VALUE>
        <XPATH><![CDATA[/CARD/ENTITIES/ENTITY[TYPE='P']/PROPERTIES/PROPERTY[NAME='E_Localidade']/VALUE]]></XPATH>
      </FIELD>
      <FIELD type="EntityFields" label="E_CATEGORIA" source-type="EntityFields" has_confidential_data="False">
        <TAG><![CDATA[#CARD:ENTITY:E_CATEGORIA#]]></TAG>
        <VALUE><![CDATA[#REGISTO:ENTIDADE:E_CATEGORIA#]]></VALUE>
        <XPATH><![CDATA[/CARD/ENTITIES/ENTITY[TYPE='P']/PROPERTIES/PROPERTY[NAME='E_CATEGORIA']/VALUE]]></XPATH>
      </FIELD>
      <FIELD type="EntityFields" label="E_UO" source-type="EntityFields" has_confidential_data="False">
        <TAG><![CDATA[#CARD:ENTITY:E_UO#]]></TAG>
        <VALUE><![CDATA[#REGISTO:ENTIDADE:E_UO#]]></VALUE>
        <XPATH><![CDATA[/CARD/ENTITIES/ENTITY[TYPE='P']/PROPERTIES/PROPERTY[NAME='E_UO']/VALUE]]></XPATH>
      </FIELD>
      <FIELD type="EntityFields" label="E_SUB_UO" source-type="EntityFields" has_confidential_data="False">
        <TAG><![CDATA[#CARD:ENTITY:E_SUB_UO#]]></TAG>
        <VALUE><![CDATA[#REGISTO:ENTIDADE:E_SUB_UO#]]></VALUE>
        <XPATH><![CDATA[/CARD/ENTITIES/ENTITY[TYPE='P']/PROPERTIES/PROPERTY[NAME='E_SUB_UO']/VALUE]]></XPATH>
      </FIELD>
      <FIELD type="EntityFields" label="E_NAP" source-type="EntityFields" has_confidential_data="False">
        <TAG><![CDATA[#CARD:ENTITY:E_NAP#]]></TAG>
        <VALUE><![CDATA[#REGISTO:ENTIDADE:E_NAP#]]></VALUE>
        <XPATH><![CDATA[/CARD/ENTITIES/ENTITY[TYPE='P']/PROPERTIES/PROPERTY[NAME='E_NAP']/VALUE]]></XPATH>
      </FIELD>
      <FIELD type="EntityFields" label="E_NIF" source-type="EntityFields" has_confidential_data="False">
        <TAG><![CDATA[#CARD:ENTITY:E_NIF#]]></TAG>
        <VALUE><![CDATA[#REGISTO:ENTIDADE:E_NIF#]]></VALUE>
        <XPATH><![CDATA[/CARD/ENTITIES/ENTITY[TYPE='P']/PROPERTIES/PROPERTY[NAME='E_NIF']/VALUE]]></XPATH>
      </FIELD>
      <FIELD type="EntityFields" label="E_Morada" source-type="EntityFields" has_confidential_data="False">
        <TAG><![CDATA[#CARD:ENTITY:E_Morada#]]></TAG>
        <VALUE><![CDATA[#REGISTO:ENTIDADE:E_Morada#]]></VALUE>
        <XPATH><![CDATA[/CARD/ENTITIES/ENTITY[TYPE='P']/PROPERTIES/PROPERTY[NAME='E_Morada']/VALUE]]></XPATH>
      </FIELD>
      <FIELD type="EntityFields" label="E_Cod_postal" source-type="EntityFields" has_confidential_data="False">
        <TAG><![CDATA[#CARD:ENTITY:E_Cod_postal#]]></TAG>
        <VALUE><![CDATA[#REGISTO:ENTIDADE:E_Cod_postal#]]></VALUE>
        <XPATH><![CDATA[/CARD/ENTITIES/ENTITY[TYPE='P']/PROPERTIES/PROPERTY[NAME='E_Cod_postal']/VALUE]]></XPATH>
      </FIELD>
      <FIELD type="EntityFields" label="E_Pais" source-type="EntityFields" has_confidential_data="False">
        <TAG><![CDATA[#CARD:ENTITY:E_Pais#]]></TAG>
        <VALUE><![CDATA[#REGISTO:ENTIDADE:E_Pais#]]></VALUE>
        <XPATH><![CDATA[/CARD/ENTITIES/ENTITY[TYPE='P']/PROPERTIES/PROPERTY[NAME='E_Pais']/VALUE]]></XPATH>
      </FIELD>
      <FIELD type="EntityFields" label="E_Telefone" source-type="EntityFields" has_confidential_data="False">
        <TAG><![CDATA[#CARD:ENTITY:E_Telefone#]]></TAG>
        <VALUE><![CDATA[#REGISTO:ENTIDADE:E_Telefone#]]></VALUE>
        <XPATH><![CDATA[/CARD/ENTITIES/ENTITY[TYPE='P']/PROPERTIES/PROPERTY[NAME='E_Telefone']/VALUE]]></XPATH>
      </FIELD>
      <FIELD type="EntityFields" label="E_Fax" source-type="EntityFields" has_confidential_data="False">
        <TAG><![CDATA[#CARD:ENTITY:E_Fax#]]></TAG>
        <VALUE><![CDATA[#REGISTO:ENTIDADE:E_Fax#]]></VALUE>
        <XPATH><![CDATA[/CARD/ENTITIES/ENTITY[TYPE='P']/PROPERTIES/PROPERTY[NAME='E_Fax']/VALUE]]></XPATH>
      </FIELD>
      <FIELD type="EntityFields" label="E_Telemovel" source-type="EntityFields" has_confidential_data="False">
        <TAG><![CDATA[#CARD:ENTITY:E_Telemovel#]]></TAG>
        <VALUE><![CDATA[#REGISTO:ENTIDADE:E_Telemovel#]]></VALUE>
        <XPATH><![CDATA[/CARD/ENTITIES/ENTITY[TYPE='P']/PROPERTIES/PROPERTY[NAME='E_Telemovel']/VALUE]]></XPATH>
      </FIELD>
      <FIELD type="EntityFields" label="E_TITULO" source-type="EntityFields" has_confidential_data="False">
        <TAG><![CDATA[#CARD:ENTITY:E_TITULO#]]></TAG>
        <VALUE><![CDATA[#REGISTO:ENTIDADE:E_TITULO#]]></VALUE>
        <XPATH><![CDATA[/CARD/ENTITIES/ENTITY[TYPE='P']/PROPERTIES/PROPERTY[NAME='E_TITULO']/VALUE]]></XPATH>
      </FIELD>
      <FIELD type="EntityFields" label="E_DEPARTAMENTO" source-type="EntityFields" has_confidential_data="False">
        <TAG><![CDATA[#CARD:ENTITY:E_DEPARTAMENTO#]]></TAG>
        <VALUE><![CDATA[#REGISTO:ENTIDADE:E_DEPARTAMENTO#]]></VALUE>
        <XPATH><![CDATA[/CARD/ENTITIES/ENTITY[TYPE='P']/PROPERTIES/PROPERTY[NAME='E_DEPARTAMENTO']/VALUE]]></XPATH>
      </FIELD>
      <FIELD type="EntityFields" label="Nome" source-type="EntityFields" has_confidential_data="False">
        <TAG><![CDATA[#CARD:ENTITY:Nome#]]></TAG>
        <VALUE><![CDATA[#REGISTO:ENTIDADE:Nome#]]></VALUE>
        <XPATH><![CDATA[/CARD/ENTITIES/ENTITY[TYPE='P']/PROPERTIES/PROPERTY[NAME='Nome']/VALUE]]></XPATH>
      </FIELD>
      <FIELD type="EntityFields" label="E_Morada" source-type="EntityFields" has_confidential_data="False">
        <TAG><![CDATA[#CARD:ENTITY:E_Morada#]]></TAG>
        <VALUE><![CDATA[#REGISTO:ENTIDADE:E_Morada#]]></VALUE>
        <XPATH><![CDATA[/CARD/ENTITIES/ENTITY[TYPE='P']/PROPERTIES/PROPERTY[NAME='E_Morada']/VALUE]]></XPATH>
      </FIELD>
      <FIELD type="EntityFields" label="E_Cod_postal" source-type="EntityFields" has_confidential_data="False">
        <TAG><![CDATA[#CARD:ENTITY:E_Cod_postal#]]></TAG>
        <VALUE><![CDATA[#REGISTO:ENTIDADE:E_Cod_postal#]]></VALUE>
        <XPATH><![CDATA[/CARD/ENTITIES/ENTITY[TYPE='P']/PROPERTIES/PROPERTY[NAME='E_Cod_postal']/VALUE]]></XPATH>
      </FIELD>
      <FIELD type="EntityFields" label="EX_EXTEPOSTAL" source-type="EntityFields" has_confidential_data="False">
        <TAG><![CDATA[#CARD:ENTITY:EX_EXTEPOSTAL#]]></TAG>
        <VALUE><![CDATA[#REGISTO:ENTIDADE:EX_EXTEPOSTAL#]]></VALUE>
        <XPATH><![CDATA[/CARD/ENTITIES/ENTITY[TYPE='P']/PROPERTIES/PROPERTY[NAME='EX_EXTEPOSTAL']/VALUE]]></XPATH>
      </FIELD>
      <FIELD type="EntityFields" label="E_Localidade" source-type="EntityFields" has_confidential_data="False">
        <TAG><![CDATA[#CARD:ENTITY:E_Localidade#]]></TAG>
        <VALUE><![CDATA[#REGISTO:ENTIDADE:E_Localidade#]]></VALUE>
        <XPATH><![CDATA[/CARD/ENTITIES/ENTITY[TYPE='P']/PROPERTIES/PROPERTY[NAME='E_Localidade']/VALUE]]></XPATH>
      </FIELD>
    </NODE>
    <NODE label="Distribuição" type="CardTemplate_CardDistribution">
      <FIELD label="Código">
        <TAG><![CDATA[#CARD:DISTRIBUTION:1:CODE#]]></TAG>
        <VALUE><![CDATA[#REGISTO:DISTRIBUICAO:1:CODIGO#]]></VALUE>
        <XPATH/>
      </FIELD>
      <FIELD backwardCompatibility="true" label="Código">
        <TAG><![CDATA[#REGISTO:DISTRIBUICAO:1:CODIGO#]]></TAG>
        <VALUE><![CDATA[#REGISTO:DISTRIBUICAO:1:CODIGO#]]></VALUE>
        <XPATH/>
      </FIELD>
      <FIELD label="Assunto">
        <TAG><![CDATA[#CARD:DISTRIBUTION:1:SUBJECT#]]></TAG>
        <VALUE><![CDATA[#REGISTO:DISTRIBUICAO:1:ASSUNTO#]]></VALUE>
        <XPATH/>
      </FIELD>
      <FIELD backwardCompatibility="true" label="Assunto">
        <TAG><![CDATA[#REGISTO:DISTRIBUICAO:1:ASSUNTO#]]></TAG>
        <VALUE><![CDATA[#REGISTO:DISTRIBUICAO:1:ASSUNTO#]]></VALUE>
        <XPATH/>
      </FIELD>
    </NODE>
    <NODE label="Documento" type="CardTemplate_CardDocument">
      <FIELD label="Referência">
        <TAG><![CDATA[#CARD:DOCUMENT:REFERENCE#]]></TAG>
        <VALUE><![CDATA[#REGISTO:DOCUMENTO:REFERENCIA#]]></VALUE>
        <XPATH/>
      </FIELD>
      <FIELD backwardCompatibility="true" label="Referência">
        <TAG><![CDATA[#REGISTO:DOCUMENTO:REFERENCIA#]]></TAG>
        <VALUE><![CDATA[#REGISTO:DOCUMENTO:REFERENCIA#]]></VALUE>
        <XPATH/>
      </FIELD>
      <FIELD label="Tipo de Documento">
        <TAG><![CDATA[#CARD:DOCUMENT:TYPE#]]></TAG>
        <VALUE><![CDATA[#REGISTO:DOCUMENTO:TIPO#]]></VALUE>
        <XPATH/>
      </FIELD>
      <FIELD backwardCompatibility="true" label="Tipo de Documento">
        <TAG><![CDATA[#REGISTO:DOCUMENTO:TIPO#]]></TAG>
        <VALUE><![CDATA[#REGISTO:DOCUMENTO:TIPO#]]></VALUE>
        <XPATH/>
      </FIELD>
      <FIELD label="Data na Origem" dtype="D">
        <TAG><![CDATA[#CARD:DOCUMENT:ORIGINDATE#]]></TAG>
        <VALUE><![CDATA[#REGISTO:DOCUMENTO:DATAORIGEM#]]></VALUE>
        <XPATH/>
      </FIELD>
      <FIELD backwardCompatibility="true" label="Data na Origem" dtype="D">
        <TAG><![CDATA[#REGISTO:DOCUMENTO:DATAORIGEM#]]></TAG>
        <VALUE><![CDATA[#REGISTO:DOCUMENTO:DATAORIGEM#]]></VALUE>
        <XPATH/>
      </FIELD>
    </NODE>
    <NODE label="Campos Adicionais..." isWindowSelector="true">
      <FIELD backwardCompatibility="true" type="AdditionalFields" label="_ENT_SEGURADORA" description="_ENT_SEGURADORA" source-type="AdditionalFields" has_confidential_data="False">
        <TAG><![CDATA[#REGISTO:CA:_ENT_SEGURADORA#]]></TAG>
        <VALUE><![CDATA[#REGISTO:CA:_ENT_SEGURADORA#]]></VALUE>
        <XPATH><![CDATA[/CARD/FIELDS/FIELD[NAME='_ENT_SEGURADORA']/VALUE]]></XPATH>
      </FIELD>
      <FIELD backwardCompatibility="true" type="AdditionalFields" label="Data" description="Data" source-type="AdditionalFields" has_confidential_data="False">
        <TAG><![CDATA[#REGISTO:CA:Data#]]></TAG>
        <VALUE><![CDATA[#REGISTO:CA:Data#]]></VALUE>
        <XPATH><![CDATA[/CARD/FIELDS/FIELD[NAME='Data']/VALUE]]></XPATH>
      </FIELD>
      <FIELD backwardCompatibility="true" type="AdditionalFields" label="Data_Devol_AR" description="Data_Devol_AR" source-type="AdditionalFields" has_confidential_data="False">
        <TAG><![CDATA[#REGISTO:CA:Data_Devol_AR#]]></TAG>
        <VALUE><![CDATA[#REGISTO:CA:Data_Devol_AR#]]></VALUE>
        <XPATH><![CDATA[/CARD/FIELDS/FIELD[NAME='Data_Devol_AR']/VALUE]]></XPATH>
      </FIELD>
      <FIELD backwardCompatibility="true" type="AdditionalFields" label="Data_Exp" description="Data_Exp" source-type="AdditionalFields" has_confidential_data="False">
        <TAG><![CDATA[#REGISTO:CA:Data_Exp#]]></TAG>
        <VALUE><![CDATA[#REGISTO:CA:Data_Exp#]]></VALUE>
        <XPATH><![CDATA[/CARD/FIELDS/FIELD[NAME='Data_Exp']/VALUE]]></XPATH>
      </FIELD>
      <FIELD backwardCompatibility="true" type="AdditionalFields" label="E_TIPO" description="E_TIPO" source-type="AdditionalFields" has_confidential_data="False">
        <TAG><![CDATA[#REGISTO:CA:E_TIPO#]]></TAG>
        <VALUE><![CDATA[#REGISTO:CA:E_TIPO#]]></VALUE>
        <XPATH><![CDATA[/CARD/FIELDS/FIELD[NAME='E_TIPO']/VALUE]]></XPATH>
      </FIELD>
      <FIELD backwardCompatibility="true" type="AdditionalFields" label="Entidade" description="Entidade" source-type="AdditionalFields" has_confidential_data="False">
        <TAG><![CDATA[#REGISTO:CA:Entidade#]]></TAG>
        <VALUE><![CDATA[#REGISTO:CA:Entidade#]]></VALUE>
        <XPATH><![CDATA[/CARD/FIELDS/FIELD[NAME='Entidade']/VALUE]]></XPATH>
      </FIELD>
      <FIELD backwardCompatibility="true" type="AdditionalFields" label="FORM_DGO" description="FORM_DGO" source-type="AdditionalFields" has_confidential_data="False">
        <TAG><![CDATA[#REGISTO:CA:FORM_DGO#]]></TAG>
        <VALUE><![CDATA[#REGISTO:CA:FORM_DGO#]]></VALUE>
        <XPATH><![CDATA[/CARD/FIELDS/FIELD[NAME='FORM_DGO']/VALUE]]></XPATH>
      </FIELD>
      <FIELD backwardCompatibility="true" type="AdditionalFields" label="FORM_DGO2" description="FORM_DGO2" source-type="AdditionalFields" has_confidential_data="False">
        <TAG><![CDATA[#REGISTO:CA:FORM_DGO2#]]></TAG>
        <VALUE><![CDATA[#REGISTO:CA:FORM_DGO2#]]></VALUE>
        <XPATH><![CDATA[/CARD/FIELDS/FIELD[NAME='FORM_DGO2']/VALUE]]></XPATH>
      </FIELD>
      <FIELD backwardCompatibility="true" type="AdditionalFields" label="Fundamentação" description="Fundamentação" source-type="AdditionalFields" has_confidential_data="False">
        <TAG><![CDATA[#REGISTO:CA:Fundamentação#]]></TAG>
        <VALUE><![CDATA[#REGISTO:CA:Fundamentação#]]></VALUE>
        <XPATH><![CDATA[/CARD/FIELDS/FIELD[NAME='Fundamentação']/VALUE]]></XPATH>
      </FIELD>
      <FIELD backwardCompatibility="true" type="AdditionalFields" label="NOMEDOCONDUTOR" description="NOMEDOCONDUTOR" source-type="AdditionalFields" has_confidential_data="False">
        <TAG><![CDATA[#REGISTO:CA:NOMEDOCONDUTOR#]]></TAG>
        <VALUE><![CDATA[#REGISTO:CA:NOMEDOCONDUTOR#]]></VALUE>
        <XPATH><![CDATA[/CARD/FIELDS/FIELD[NAME='NOMEDOCONDUTOR']/VALUE]]></XPATH>
      </FIELD>
      <FIELD backwardCompatibility="true" type="AdditionalFields" label="PC_DEIT" description="PC_DEIT" source-type="AdditionalFields" has_confidential_data="False">
        <TAG><![CDATA[#REGISTO:CA:PC_DEIT#]]></TAG>
        <VALUE><![CDATA[#REGISTO:CA:PC_DEIT#]]></VALUE>
        <XPATH><![CDATA[/CARD/FIELDS/FIELD[NAME='PC_DEIT']/VALUE]]></XPATH>
      </FIELD>
      <FIELD backwardCompatibility="true" type="AdditionalFields" label="SEP_Reg_Biog_Trab" description="SEP_Reg_Biog_Trab" source-type="AdditionalFields" has_confidential_data="False">
        <TAG><![CDATA[#REGISTO:CA:SEP_Reg_Biog_Trab#]]></TAG>
        <VALUE><![CDATA[#REGISTO:CA:SEP_Reg_Biog_Trab#]]></VALUE>
        <XPATH><![CDATA[/CARD/FIELDS/FIELD[NAME='SEP_Reg_Biog_Trab']/VALUE]]></XPATH>
      </FIELD>
      <FIELD backwardCompatibility="true" type="AdditionalFields" label="sep_reunioes_cd" description="sep_reunioes_cd" source-type="AdditionalFields" has_confidential_data="False">
        <TAG><![CDATA[#REGISTO:CA:sep_reunioes_cd#]]></TAG>
        <VALUE><![CDATA[#REGISTO:CA:sep_reunioes_cd#]]></VALUE>
        <XPATH><![CDATA[/CARD/FIELDS/FIELD[NAME='sep_reunioes_cd']/VALUE]]></XPATH>
      </FIELD>
      <FIELD backwardCompatibility="true" type="AdditionalFields" label="Serviço" description="Serviço" source-type="AdditionalFields" has_confidential_data="False">
        <TAG><![CDATA[#REGISTO:CA:Serviço#]]></TAG>
        <VALUE><![CDATA[#REGISTO:CA:Serviço#]]></VALUE>
        <XPATH><![CDATA[/CARD/FIELDS/FIELD[NAME='Serviço']/VALUE]]></XPATH>
      </FIELD>
      <FIELD backwardCompatibility="true" type="AdditionalFields" label="TIPODEDOCUMENTO" description="TIPODEDOCUMENTO" source-type="AdditionalFields" has_confidential_data="False">
        <TAG><![CDATA[#REGISTO:CA:TIPODEDOCUMENTO#]]></TAG>
        <VALUE><![CDATA[#REGISTO:CA:TIPODEDOCUMENTO#]]></VALUE>
        <XPATH><![CDATA[/CARD/FIELDS/FIELD[NAME='TIPODEDOCUMENTO']/VALUE]]></XPATH>
      </FIELD>
      <FIELD backwardCompatibility="true" type="AdditionalFields" label="TITULOCONDUCAO" description="TITULOCONDUCAO" source-type="AdditionalFields" has_confidential_data="False">
        <TAG><![CDATA[#REGISTO:CA:TITULOCONDUCAO#]]></TAG>
        <VALUE><![CDATA[#REGISTO:CA:TITULOCONDUCAO#]]></VALUE>
        <XPATH><![CDATA[/CARD/FIELDS/FIELD[NAME='TITULOCONDUCAO']/VALUE]]></XPATH>
      </FIELD>
      <FIELD backwardCompatibility="true" type="AdditionalFields" label="ValoresLOE" description="ValoresLOE" source-type="AdditionalFields" has_confidential_data="False">
        <TAG><![CDATA[#REGISTO:CA:ValoresLOE#]]></TAG>
        <VALUE><![CDATA[#REGISTO:CA:ValoresLOE#]]></VALUE>
        <XPATH><![CDATA[/CARD/FIELDS/FIELD[NAME='ValoresLOE']/VALUE]]></XPATH>
      </FIELD>
      <FIELD backwardCompatibility="true" type="AdditionalFields" label="FATURAS_ContactoFornecedor" description="(Fornecedor) Contacto" source-type="AdditionalFields" has_confidential_data="False">
        <TAG><![CDATA[#REGISTO:CA:FATURAS_ContactoFornecedor#]]></TAG>
        <VALUE><![CDATA[#REGISTO:CA:FATURAS_ContactoFornecedor#]]></VALUE>
        <XPATH><![CDATA[/CARD/FIELDS/FIELD[NAME='FATURAS_ContactoFornecedor']/VALUE]]></XPATH>
      </FIELD>
      <FIELD backwardCompatibility="true" type="AdditionalFields" label="FATURAS_ContribuinteFornecedor" description="(Fornecedor) Contribuinte" source-type="AdditionalFields" has_confidential_data="False">
        <TAG><![CDATA[#REGISTO:CA:FATURAS_ContribuinteFornecedor#]]></TAG>
        <VALUE><![CDATA[#REGISTO:CA:FATURAS_ContribuinteFornecedor#]]></VALUE>
        <XPATH><![CDATA[/CARD/FIELDS/FIELD[NAME='FATURAS_ContribuinteFornecedor']/VALUE]]></XPATH>
      </FIELD>
      <FIELD backwardCompatibility="true" type="AdditionalFields" label="FATURAS_DesignacaoFornecedor" description="(Fornecedor) Designação" source-type="AdditionalFields" has_confidential_data="False">
        <TAG><![CDATA[#REGISTO:CA:FATURAS_DesignacaoFornecedor#]]></TAG>
        <VALUE><![CDATA[#REGISTO:CA:FATURAS_DesignacaoFornecedor#]]></VALUE>
        <XPATH><![CDATA[/CARD/FIELDS/FIELD[NAME='FATURAS_DesignacaoFornecedor']/VALUE]]></XPATH>
      </FIELD>
      <FIELD backwardCompatibility="true" type="AdditionalFields" label="FATURAS_NomeFornecedor" description="(Fornecedor) Nome" source-type="AdditionalFields" has_confidential_data="False">
        <TAG><![CDATA[#REGISTO:CA:FATURAS_NomeFornecedor#]]></TAG>
        <VALUE><![CDATA[#REGISTO:CA:FATURAS_NomeFornecedor#]]></VALUE>
        <XPATH><![CDATA[/CARD/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REGISTO:CA:Período#]]></TAG>
        <VALUE><![CDATA[#REGISTO:CA:Período#]]></VALUE>
        <XPATH><![CDATA[/CARD/FIELDS/FIELD[NAME='Período']/VALUE]]></XPATH>
      </FIELD>
      <FIELD backwardCompatibility="true" type="AdditionalFields" label="DEN_LEG" description="A denúncia é legítima?" source-type="AdditionalFields" has_confidential_data="False">
        <TAG><![CDATA[#REGISTO:CA:DEN_LEG#]]></TAG>
        <VALUE><![CDATA[#REGISTO:CA:DEN_LEG#]]></VALUE>
        <XPATH><![CDATA[/CARD/FIELDS/FIELD[NAME='DEN_LEG']/VALUE]]></XPATH>
      </FIELD>
      <FIELD backwardCompatibility="true" type="AdditionalFields" label="TipoSituacao" description="A usar nos formulários originados no site" source-type="AdditionalFields" has_confidential_data="False">
        <TAG><![CDATA[#REGISTO:CA:TipoSituacao#]]></TAG>
        <VALUE><![CDATA[#REGISTO:CA:TipoSituacao#]]></VALUE>
        <XPATH><![CDATA[/CARD/FIELDS/FIELD[NAME='TipoSituacao']/VALUE]]></XPATH>
      </FIELD>
      <FIELD backwardCompatibility="true" type="AdditionalFields" label="DEN_Aceita_Termos" description="Aceita termos e condições" source-type="AdditionalFields" has_confidential_data="False">
        <TAG><![CDATA[#REGISTO:CA:DEN_Aceita_Termos#]]></TAG>
        <VALUE><![CDATA[#REGISTO:CA:DEN_Aceita_Termos#]]></VALUE>
        <XPATH><![CDATA[/CARD/FIELDS/FIELD[NAME='DEN_Aceita_Termos']/VALUE]]></XPATH>
      </FIELD>
      <FIELD backwardCompatibility="true" type="AdditionalFields" label="PAP_ANEX_COMPROV" description="Anexado comprovatido HomeBanking?" source-type="AdditionalFields" has_confidential_data="False">
        <TAG><![CDATA[#REGISTO:CA:PAP_ANEX_COMPROV#]]></TAG>
        <VALUE><![CDATA[#REGISTO:CA:PAP_ANEX_COMPROV#]]></VALUE>
        <XPATH><![CDATA[/CARD/FIELDS/FIELD[NAME='PAP_ANEX_COMPROV']/VALUE]]></XPATH>
      </FIELD>
      <FIELD backwardCompatibility="true" type="AdditionalFields" label="PAP_ANEXADO_COMPROVATIVO" description="Anexado comprovativo HomeBanking?" source-type="AdditionalFields" has_confidential_data="False">
        <TAG><![CDATA[#REGISTO:CA:PAP_ANEXADO_COMPROVATIVO#]]></TAG>
        <VALUE><![CDATA[#REGISTO:CA:PAP_ANEXADO_COMPROVATIVO#]]></VALUE>
        <XPATH><![CDATA[/CARD/FIELDS/FIELD[NAME='PAP_ANEXADO_COMPROVATIVO']/VALUE]]></XPATH>
      </FIELD>
      <FIELD backwardCompatibility="true" type="AdditionalFields" label="Ano" description="Ano" source-type="AdditionalFields" has_confidential_data="False">
        <TAG><![CDATA[#REGISTO:CA:Ano#]]></TAG>
        <VALUE><![CDATA[#REGISTO:CA:Ano#]]></VALUE>
        <XPATH><![CDATA[/CARD/FIELDS/FIELD[NAME='Ano']/VALUE]]></XPATH>
      </FIELD>
      <FIELD backwardCompatibility="true" type="AdditionalFields" label="PAP_APROV" description="Aprovado?" source-type="AdditionalFields" has_confidential_data="False">
        <TAG><![CDATA[#REGISTO:CA:PAP_APROV#]]></TAG>
        <VALUE><![CDATA[#REGISTO:CA:PAP_APROV#]]></VALUE>
        <XPATH><![CDATA[/CARD/FIELDS/FIELD[NAME='PAP_APROV']/VALUE]]></XPATH>
      </FIELD>
      <FIELD backwardCompatibility="true" type="AdditionalFields" label="PAP_APROVADO" description="Aprovado?" source-type="AdditionalFields" has_confidential_data="False">
        <TAG><![CDATA[#REGISTO:CA:PAP_APROVADO#]]></TAG>
        <VALUE><![CDATA[#REGISTO:CA:PAP_APROVADO#]]></VALUE>
        <XPATH><![CDATA[/CARD/FIELDS/FIELD[NAME='PAP_APROVADO']/VALUE]]></XPATH>
      </FIELD>
      <FIELD backwardCompatibility="true" type="AdditionalFields" label="Arguido_Requerido" description="Arguido/Requerido" source-type="AdditionalFields" has_confidential_data="False">
        <TAG><![CDATA[#REGISTO:CA:Arguido_Requerido#]]></TAG>
        <VALUE><![CDATA[#REGISTO:CA:Arguido_Requerido#]]></VALUE>
        <XPATH><![CDATA[/CARD/FIELDS/FIELD[NAME='Arguido_Requerido']/VALUE]]></XPATH>
      </FIELD>
      <FIELD backwardCompatibility="true" type="AdditionalFields" label="PAP_ASS" description="Assinado?" source-type="AdditionalFields" has_confidential_data="False">
        <TAG><![CDATA[#REGISTO:CA:PAP_ASS#]]></TAG>
        <VALUE><![CDATA[#REGISTO:CA:PAP_ASS#]]></VALUE>
        <XPATH><![CDATA[/CARD/FIELDS/FIELD[NAME='PAP_ASS']/VALUE]]></XPATH>
      </FIELD>
      <FIELD backwardCompatibility="true" type="AdditionalFields" label="PAP_ASSINADO" description="Assinado?" source-type="AdditionalFields" has_confidential_data="False">
        <TAG><![CDATA[#REGISTO:CA:PAP_ASSINADO#]]></TAG>
        <VALUE><![CDATA[#REGISTO:CA:PAP_ASSINADO#]]></VALUE>
        <XPATH><![CDATA[/CARD/FIELDS/FIELD[NAME='PAP_ASSINADO']/VALUE]]></XPATH>
      </FIELD>
      <FIELD backwardCompatibility="true" type="AdditionalFields" label="DEN_Origina_Den" description="Associou distribuição de denuncia?" source-type="AdditionalFields" has_confidential_data="False">
        <TAG><![CDATA[#REGISTO:CA:DEN_Origina_Den#]]></TAG>
        <VALUE><![CDATA[#REGISTO:CA:DEN_Origina_Den#]]></VALUE>
        <XPATH><![CDATA[/CARD/FIELDS/FIELD[NAME='DEN_Origina_Den']/VALUE]]></XPATH>
      </FIELD>
      <FIELD backwardCompatibility="true" type="AdditionalFields" label="Atividade" description="Atividade" source-type="AdditionalFields" has_confidential_data="False">
        <TAG><![CDATA[#REGISTO:CA:Atividade#]]></TAG>
        <VALUE><![CDATA[#REGISTO:CA:Atividade#]]></VALUE>
        <XPATH><![CDATA[/CARD/FIELDS/FIELD[NAME='Atividade']/VALUE]]></XPATH>
      </FIELD>
      <FIELD backwardCompatibility="true" type="AdditionalFields" label="fat_iva_tx_normal" description="Base Tributável de IVA Taxa Normal" source-type="AdditionalFields" has_confidential_data="False">
        <TAG><![CDATA[#REGISTO:CA:fat_iva_tx_normal#]]></TAG>
        <VALUE><![CDATA[#REGISTO:CA:fat_iva_tx_normal#]]></VALUE>
        <XPATH><![CDATA[/CARD/FIELDS/FIELD[NAME='fat_iva_tx_normal']/VALUE]]></XPATH>
      </FIELD>
      <FIELD backwardCompatibility="true" type="AdditionalFields" label="Custom_string" description="Campo adicional alfanumérico" source-type="AdditionalFields" has_confidential_data="False">
        <TAG><![CDATA[#REGISTO:CA:Custom_string#]]></TAG>
        <VALUE><![CDATA[#REGISTO:CA:Custom_string#]]></VALUE>
        <XPATH><![CDATA[/CARD/FIELDS/FIELD[NAME='Custom_string']/VALUE]]></XPATH>
      </FIELD>
      <FIELD backwardCompatibility="true" type="AdditionalFields" label="Custom_bool" description="Campo adicional booleano" source-type="AdditionalFields" has_confidential_data="False">
        <TAG><![CDATA[#REGISTO:CA:Custom_bool#]]></TAG>
        <VALUE><![CDATA[#REGISTO:CA:Custom_bool#]]></VALUE>
        <XPATH><![CDATA[/CARD/FIELDS/FIELD[NAME='Custom_bool']/VALUE]]></XPATH>
      </FIELD>
      <FIELD backwardCompatibility="true" type="AdditionalFields" label="Custom_data" description="Campo adicional data" source-type="AdditionalFields" has_confidential_data="False">
        <TAG><![CDATA[#REGISTO:CA:Custom_data#]]></TAG>
        <VALUE><![CDATA[#REGISTO:CA:Custom_data#]]></VALUE>
        <XPATH><![CDATA[/CARD/FIELDS/FIELD[NAME='Custom_data']/VALUE]]></XPATH>
      </FIELD>
      <FIELD backwardCompatibility="true" type="AdditionalFields" label="Custom_list" description="Campo adicional lista de valores" source-type="AdditionalFields" has_confidential_data="False">
        <TAG><![CDATA[#REGISTO:CA:Custom_list#]]></TAG>
        <VALUE><![CDATA[#REGISTO:CA:Custom_list#]]></VALUE>
        <XPATH><![CDATA[/CARD/FIELDS/FIELD[NAME='Custom_list']/VALUE]]></XPATH>
      </FIELD>
      <FIELD backwardCompatibility="true" type="AdditionalFields" label="Custom_num" description="Campo adicional numérico" source-type="AdditionalFields" has_confidential_data="False">
        <TAG><![CDATA[#REGISTO:CA:Custom_num#]]></TAG>
        <VALUE><![CDATA[#REGISTO:CA:Custom_num#]]></VALUE>
        <XPATH><![CDATA[/CARD/FIELDS/FIELD[NAME='Custom_num']/VALUE]]></XPATH>
      </FIELD>
      <FIELD backwardCompatibility="true" type="AdditionalFields" label="Canal" description="Canal de Entrada da reclamação" source-type="AdditionalFields" has_confidential_data="False">
        <TAG><![CDATA[#REGISTO:CA:Canal#]]></TAG>
        <VALUE><![CDATA[#REGISTO:CA:Canal#]]></VALUE>
        <XPATH><![CDATA[/CARD/FIELDS/FIELD[NAME='Canal']/VALUE]]></XPATH>
      </FIELD>
      <FIELD backwardCompatibility="true" type="AdditionalFields" label="E_CATEGORIA" description="Categoria" source-type="AdditionalFields" has_confidential_data="False">
        <TAG><![CDATA[#REGISTO:CA:E_CATEGORIA#]]></TAG>
        <VALUE><![CDATA[#REGISTO:CA:E_CATEGORIA#]]></VALUE>
        <XPATH><![CDATA[/CARD/FIELDS/FIELD[NAME='E_CATEGORIA']/VALUE]]></XPATH>
      </FIELD>
      <FIELD backwardCompatibility="true" type="AdditionalFields" label="Caucao" description="Caução" source-type="AdditionalFields" has_confidential_data="False">
        <TAG><![CDATA[#REGISTO:CA:Caucao#]]></TAG>
        <VALUE><![CDATA[#REGISTO:CA:Caucao#]]></VALUE>
        <XPATH><![CDATA[/CARD/FIELDS/FIELD[NAME='Caucao']/VALUE]]></XPATH>
      </FIELD>
      <FIELD backwardCompatibility="true" type="AdditionalFields" label="CRT_A_PSI" description="Certificado de Avaliação Psicológica" source-type="AdditionalFields" has_confidential_data="False">
        <TAG><![CDATA[#REGISTO:CA:CRT_A_PSI#]]></TAG>
        <VALUE><![CDATA[#REGISTO:CA:CRT_A_PSI#]]></VALUE>
        <XPATH><![CDATA[/CARD/FIELDS/FIELD[NAME='CRT_A_PSI']/VALUE]]></XPATH>
      </FIELD>
      <FIELD backwardCompatibility="true" type="AdditionalFields" label="ClasseEntidade" description="Classe de Entidade" source-type="AdditionalFields" has_confidential_data="False">
        <TAG><![CDATA[#REGISTO:CA:ClasseEntidade#]]></TAG>
        <VALUE><![CDATA[#REGISTO:CA:ClasseEntidade#]]></VALUE>
        <XPATH><![CDATA[/CARD/FIELDS/FIELD[NAME='ClasseEntidade']/VALUE]]></XPATH>
      </FIELD>
      <FIELD backwardCompatibility="true" type="AdditionalFields" label="Estrada" description="Classificação da estrada" source-type="AdditionalFields" has_confidential_data="False">
        <TAG><![CDATA[#REGISTO:CA:Estrada#]]></TAG>
        <VALUE><![CDATA[#REGISTO:CA:Estrada#]]></VALUE>
        <XPATH><![CDATA[/CARD/FIELDS/FIELD[NAME='Estrada']/VALUE]]></XPATH>
      </FIELD>
      <FIELD backwardCompatibility="true" type="AdditionalFields" label="TipificaçãoOcor" description="Classificação do evento" source-type="AdditionalFields" has_confidential_data="False">
        <TAG><![CDATA[#REGISTO:CA:TipificaçãoOcor#]]></TAG>
        <VALUE><![CDATA[#REGISTO:CA:TipificaçãoOcor#]]></VALUE>
        <XPATH><![CDATA[/CARD/FIELDS/FIELD[NAME='TipificaçãoOcor']/VALUE]]></XPATH>
      </FIELD>
      <FIELD backwardCompatibility="true" type="AdditionalFields" label="FATURAS_CodigoGERFIP" description="Código do Fornecedor GERFIP" source-type="AdditionalFields" has_confidential_data="False">
        <TAG><![CDATA[#REGISTO:CA:FATURAS_CodigoGERFIP#]]></TAG>
        <VALUE><![CDATA[#REGISTO:CA:FATURAS_CodigoGERFIP#]]></VALUE>
        <XPATH><![CDATA[/CARD/FIELDS/FIELD[NAME='FATURAS_CodigoGERFIP']/VALUE]]></XPATH>
      </FIELD>
      <FIELD backwardCompatibility="true" type="AdditionalFields" label="CódigoPostal" description="Código Postal do Reclamante" source-type="AdditionalFields" has_confidential_data="False">
        <TAG><![CDATA[#REGISTO:CA:CódigoPostal#]]></TAG>
        <VALUE><![CDATA[#REGISTO:CA:CódigoPostal#]]></VALUE>
        <XPATH><![CDATA[/CARD/FIELDS/FIELD[NAME='CódigoPostal']/VALUE]]></XPATH>
      </FIELD>
      <FIELD backwardCompatibility="true" type="AdditionalFields" label="E_COD_SIOE" description="Código SIOE" source-type="AdditionalFields" has_confidential_data="False">
        <TAG><![CDATA[#REGISTO:CA:E_COD_SIOE#]]></TAG>
        <VALUE><![CDATA[#REGISTO:CA:E_COD_SIOE#]]></VALUE>
        <XPATH><![CDATA[/CARD/FIELDS/FIELD[NAME='E_COD_SIOE']/VALUE]]></XPATH>
      </FIELD>
      <FIELD backwardCompatibility="true" type="AdditionalFields" label="E_Cod_postal" description="Código-Postal" source-type="AdditionalFields" has_confidential_data="False">
        <TAG><![CDATA[#REGISTO:CA:E_Cod_postal#]]></TAG>
        <VALUE><![CDATA[#REGISTO:CA:E_Cod_postal#]]></VALUE>
        <XPATH><![CDATA[/CARD/FIELDS/FIELD[NAME='E_Cod_postal']/VALUE]]></XPATH>
      </FIELD>
      <FIELD backwardCompatibility="true" type="AdditionalFields" label="DEN_Concorda" description="Concorda" source-type="AdditionalFields" has_confidential_data="False">
        <TAG><![CDATA[#REGISTO:CA:DEN_Concorda#]]></TAG>
        <VALUE><![CDATA[#REGISTO:CA:DEN_Concorda#]]></VALUE>
        <XPATH><![CDATA[/CARD/FIELDS/FIELD[NAME='DEN_Concorda']/VALUE]]></XPATH>
      </FIELD>
      <FIELD backwardCompatibility="true" type="AdditionalFields" label="DEN_Contato" description="Contato telefónico" source-type="AdditionalFields" has_confidential_data="False">
        <TAG><![CDATA[#REGISTO:CA:DEN_Contato#]]></TAG>
        <VALUE><![CDATA[#REGISTO:CA:DEN_Contato#]]></VALUE>
        <XPATH><![CDATA[/CARD/FIELDS/FIELD[NAME='DEN_Contato']/VALUE]]></XPATH>
      </FIELD>
      <FIELD backwardCompatibility="true" type="AdditionalFields" label="FATURAS_ContribuinteCliente" description="Contribuinte do Cliente" source-type="AdditionalFields" has_confidential_data="False">
        <TAG><![CDATA[#REGISTO:CA:FATURAS_ContribuinteCliente#]]></TAG>
        <VALUE><![CDATA[#REGISTO:CA:FATURAS_ContribuinteCliente#]]></VALUE>
        <XPATH><![CDATA[/CARD/FIELDS/FIELD[NAME='FATURAS_ContribuinteCliente']/VALUE]]></XPATH>
      </FIELD>
      <FIELD backwardCompatibility="true" type="AdditionalFields" label="Xinicial" description="Coordenada X inicial" source-type="AdditionalFields" has_confidential_data="False">
        <TAG><![CDATA[#REGISTO:CA:Xinicial#]]></TAG>
        <VALUE><![CDATA[#REGISTO:CA:Xinicial#]]></VALUE>
        <XPATH><![CDATA[/CARD/FIELDS/FIELD[NAME='Xinicial']/VALUE]]></XPATH>
      </FIELD>
      <FIELD backwardCompatibility="true" type="AdditionalFields" label="Yinicial" description="Coordenada y do Km inicial" source-type="AdditionalFields" has_confidential_data="False">
        <TAG><![CDATA[#REGISTO:CA:Yinicial#]]></TAG>
        <VALUE><![CDATA[#REGISTO:CA:Yinicial#]]></VALUE>
        <XPATH><![CDATA[/CARD/FIELDS/FIELD[NAME='Yinicial']/VALUE]]></XPATH>
      </FIELD>
      <FIELD backwardCompatibility="true" type="AdditionalFields" label="FATURAS_DadosFornecedor" description="Dados do Fornecedor" source-type="AdditionalFields" has_confidential_data="False">
        <TAG><![CDATA[#REGISTO:CA:FATURAS_DadosFornecedor#]]></TAG>
        <VALUE><![CDATA[#REGISTO:CA:FATURAS_DadosFornecedor#]]></VALUE>
        <XPATH><![CDATA[/CARD/FIELDS/FIELD[NAME='FATURAS_DadosFornecedor']/VALUE]]></XPATH>
      </FIELD>
      <FIELD backwardCompatibility="true" type="AdditionalFields" label="DEN_Data_Agendada" description="Data Agendada" source-type="AdditionalFields" has_confidential_data="False">
        <TAG><![CDATA[#REGISTO:CA:DEN_Data_Agendada#]]></TAG>
        <VALUE><![CDATA[#REGISTO:CA:DEN_Data_Agendada#]]></VALUE>
        <XPATH><![CDATA[/CARD/FIELDS/FIELD[NAME='DEN_Data_Agendada']/VALUE]]></XPATH>
      </FIELD>
      <FIELD backwardCompatibility="true" type="AdditionalFields" label="DataFatura" description="Data da Fatura" source-type="AdditionalFields" has_confidential_data="False">
        <TAG><![CDATA[#REGISTO:CA:DataFatura#]]></TAG>
        <VALUE><![CDATA[#REGISTO:CA:DataFatura#]]></VALUE>
        <XPATH><![CDATA[/CARD/FIELDS/FIELD[NAME='DataFatura']/VALUE]]></XPATH>
      </FIELD>
      <FIELD backwardCompatibility="true" type="AdditionalFields" label="DataResposta" description="Data da Resposta" source-type="AdditionalFields" has_confidential_data="False">
        <TAG><![CDATA[#REGISTO:CA:DataResposta#]]></TAG>
        <VALUE><![CDATA[#REGISTO:CA:DataResposta#]]></VALUE>
        <XPATH><![CDATA[/CARD/FIELDS/FIELD[NAME='DataResposta']/VALUE]]></XPATH>
      </FIELD>
      <FIELD backwardCompatibility="true" type="AdditionalFields" label="FATURAS_DataAdjudicacao" description="Data de Adjudicação" source-type="AdditionalFields" has_confidential_data="False">
        <TAG><![CDATA[#REGISTO:CA:FATURAS_DataAdjudicacao#]]></TAG>
        <VALUE><![CDATA[#REGISTO:CA:FATURAS_DataAdjudicacao#]]></VALUE>
        <XPATH><![CDATA[/CARD/FIELDS/FIELD[NAME='FATURAS_DataAdjudicacao']/VALUE]]></XPATH>
      </FIELD>
      <FIELD backwardCompatibility="true" type="AdditionalFields" label="FATURAS_DataEmissaoFatura" description="Data de Emissão" source-type="AdditionalFields" has_confidential_data="False">
        <TAG><![CDATA[#REGISTO:CA:FATURAS_DataEmissaoFatura#]]></TAG>
        <VALUE><![CDATA[#REGISTO:CA:FATURAS_DataEmissaoFatura#]]></VALUE>
        <XPATH><![CDATA[/CARD/FIELDS/FIELD[NAME='FATURAS_DataEmissaoFatura']/VALUE]]></XPATH>
      </FIELD>
      <FIELD backwardCompatibility="true" type="AdditionalFields" label="PAP_DATA_PAG" description="Data do pagamento GERFIP" source-type="AdditionalFields" has_confidential_data="False">
        <TAG><![CDATA[#REGISTO:CA:PAP_DATA_PAG#]]></TAG>
        <VALUE><![CDATA[#REGISTO:CA:PAP_DATA_PAG#]]></VALUE>
        <XPATH><![CDATA[/CARD/FIELDS/FIELD[NAME='PAP_DATA_PAG']/VALUE]]></XPATH>
      </FIELD>
      <FIELD backwardCompatibility="true" type="AdditionalFields" label="FATURAS_DataRegistoCompromisso" description="Data do Registo do Compromisso" source-type="AdditionalFields" has_confidential_data="False">
        <TAG><![CDATA[#REGISTO:CA:FATURAS_DataRegistoCompromisso#]]></TAG>
        <VALUE><![CDATA[#REGISTO:CA:FATURAS_DataRegistoCompromisso#]]></VALUE>
        <XPATH><![CDATA[/CARD/FIELDS/FIELD[NAME='FATURAS_DataRegistoCompromisso']/VALUE]]></XPATH>
      </FIELD>
      <FIELD backwardCompatibility="true" type="AdditionalFields" label="DataLimiteRespo" description="Data limite de resposta ao requerimento" source-type="AdditionalFields" has_confidential_data="False">
        <TAG><![CDATA[#REGISTO:CA:DataLimiteRespo#]]></TAG>
        <VALUE><![CDATA[#REGISTO:CA:DataLimiteRespo#]]></VALUE>
        <XPATH><![CDATA[/CARD/FIELDS/FIELD[NAME='DataLimiteRespo']/VALUE]]></XPATH>
      </FIELD>
      <FIELD backwardCompatibility="true" type="AdditionalFields" label="PAP_DATA_TRANSF" description="Data transferência bancária" source-type="AdditionalFields" has_confidential_data="False">
        <TAG><![CDATA[#REGISTO:CA:PAP_DATA_TRANSF#]]></TAG>
        <VALUE><![CDATA[#REGISTO:CA:PAP_DATA_TRANSF#]]></VALUE>
        <XPATH><![CDATA[/CARD/FIELDS/FIELD[NAME='PAP_DATA_TRANSF']/VALUE]]></XPATH>
      </FIELD>
      <FIELD backwardCompatibility="true" type="AdditionalFields" label="PAP_DATA_TRANSF_BANC" description="Data transferência bancária" source-type="AdditionalFields" has_confidential_data="False">
        <TAG><![CDATA[#REGISTO:CA:PAP_DATA_TRANSF_BANC#]]></TAG>
        <VALUE><![CDATA[#REGISTO:CA:PAP_DATA_TRANSF_BANC#]]></VALUE>
        <XPATH><![CDATA[/CARD/FIELDS/FIELD[NAME='PAP_DATA_TRANSF_BANC']/VALUE]]></XPATH>
      </FIELD>
      <FIELD backwardCompatibility="true" type="AdditionalFields" label="Data_IMT" description="Data_IMT" source-type="AdditionalFields" has_confidential_data="False">
        <TAG><![CDATA[#REGISTO:CA:Data_IMT#]]></TAG>
        <VALUE><![CDATA[#REGISTO:CA:Data_IMT#]]></VALUE>
        <XPATH><![CDATA[/CARD/FIELDS/FIELD[NAME='Data_IMT']/VALUE]]></XPATH>
      </FIELD>
      <FIELD backwardCompatibility="true" type="AdditionalFields" label="DataRegisto" description="DataRegisto" source-type="AdditionalFields" has_confidential_data="False">
        <TAG><![CDATA[#REGISTO:CA:DataRegisto#]]></TAG>
        <VALUE><![CDATA[#REGISTO:CA:DataRegisto#]]></VALUE>
        <XPATH><![CDATA[/CARD/FIELDS/FIELD[NAME='DataRegisto']/VALUE]]></XPATH>
      </FIELD>
      <FIELD backwardCompatibility="true" type="AdditionalFields" label="DEN_Datas" description="Datas em que ocorreram os factos" source-type="AdditionalFields" has_confidential_data="False">
        <TAG><![CDATA[#REGISTO:CA:DEN_Datas#]]></TAG>
        <VALUE><![CDATA[#REGISTO:CA:DEN_Datas#]]></VALUE>
        <XPATH><![CDATA[/CARD/FIELDS/FIELD[NAME='DEN_Datas']/VALUE]]></XPATH>
      </FIELD>
      <FIELD backwardCompatibility="true" type="AdditionalFields" label="Decisão" description="Decisão Processo Licenciamento" source-type="AdditionalFields" has_confidential_data="False">
        <TAG><![CDATA[#REGISTO:CA:Decisão#]]></TAG>
        <VALUE><![CDATA[#REGISTO:CA:Decisão#]]></VALUE>
        <XPATH><![CDATA[/CARD/FIELDS/FIELD[NAME='Decisão']/VALUE]]></XPATH>
      </FIELD>
      <FIELD backwardCompatibility="true" type="AdditionalFields" label="DEN_Denuncia_previa" description="Denúncia prévia a outras autoridades " source-type="AdditionalFields" has_confidential_data="False">
        <TAG><![CDATA[#REGISTO:CA:DEN_Denuncia_previa#]]></TAG>
        <VALUE><![CDATA[#REGISTO:CA:DEN_Denuncia_previa#]]></VALUE>
        <XPATH><![CDATA[/CARD/FIELDS/FIELD[NAME='DEN_Denuncia_previa']/VALUE]]></XPATH>
      </FIELD>
      <FIELD backwardCompatibility="true" type="AdditionalFields" label="E_DEPARTAMENTO" description="Departamento" source-type="AdditionalFields" has_confidential_data="False">
        <TAG><![CDATA[#REGISTO:CA:E_DEPARTAMENTO#]]></TAG>
        <VALUE><![CDATA[#REGISTO:CA:E_DEPARTAMENTO#]]></VALUE>
        <XPATH><![CDATA[/CARD/FIELDS/FIELD[NAME='E_DEPARTAMENTO']/VALUE]]></XPATH>
      </FIELD>
      <FIELD backwardCompatibility="true" type="AdditionalFields" label="DescCodPostal" description="DescCodPostal" source-type="AdditionalFields" has_confidential_data="False">
        <TAG><![CDATA[#REGISTO:CA:DescCodPostal#]]></TAG>
        <VALUE><![CDATA[#REGISTO:CA:DescCodPostal#]]></VALUE>
        <XPATH><![CDATA[/CARD/FIELDS/FIELD[NAME='DescCodPostal']/VALUE]]></XPATH>
      </FIELD>
      <FIELD backwardCompatibility="true" type="AdditionalFields" label="Descrição" description="Descrição" source-type="AdditionalFields" has_confidential_data="False">
        <TAG><![CDATA[#REGISTO:CA:Descrição#]]></TAG>
        <VALUE><![CDATA[#REGISTO:CA:Descrição#]]></VALUE>
        <XPATH><![CDATA[/CARD/FIELDS/FIELD[NAME='Descrição']/VALUE]]></XPATH>
      </FIELD>
      <FIELD backwardCompatibility="true" type="AdditionalFields" label="DEN_Descricao_docs" description="Descrição dos documentos/provas que fundamentam denúncia " source-type="AdditionalFields" has_confidential_data="False">
        <TAG><![CDATA[#REGISTO:CA:DEN_Descricao_docs#]]></TAG>
        <VALUE><![CDATA[#REGISTO:CA:DEN_Descricao_docs#]]></VALUE>
        <XPATH><![CDATA[/CARD/FIELDS/FIELD[NAME='DEN_Descricao_docs']/VALUE]]></XPATH>
      </FIELD>
      <FIELD backwardCompatibility="true" type="AdditionalFields" label="DEN_Anonimo" description="Deseja permanecer anónimo" source-type="AdditionalFields" has_confidential_data="False">
        <TAG><![CDATA[#REGISTO:CA:DEN_Anonimo#]]></TAG>
        <VALUE><![CDATA[#REGISTO:CA:DEN_Anonimo#]]></VALUE>
        <XPATH><![CDATA[/CARD/FIELDS/FIELD[NAME='DEN_Anonimo']/VALUE]]></XPATH>
      </FIELD>
      <FIELD backwardCompatibility="true" type="AdditionalFields" label="Distrito" description="Distrito" source-type="AdditionalFields" has_confidential_data="False">
        <TAG><![CDATA[#REGISTO:CA:Distrito#]]></TAG>
        <VALUE><![CDATA[#REGISTO:CA:Distrito#]]></VALUE>
        <XPATH><![CDATA[/CARD/FIELDS/FIELD[NAME='Distrito']/VALUE]]></XPATH>
      </FIELD>
      <FIELD backwardCompatibility="true" type="AdditionalFields" label="PAP_DOCS_ANEXADOS" description="Documentos anexados?" source-type="AdditionalFields" has_confidential_data="False">
        <TAG><![CDATA[#REGISTO:CA:PAP_DOCS_ANEXADOS#]]></TAG>
        <VALUE><![CDATA[#REGISTO:CA:PAP_DOCS_ANEXADOS#]]></VALUE>
        <XPATH><![CDATA[/CARD/FIELDS/FIELD[NAME='PAP_DOCS_ANEXADOS']/VALUE]]></XPATH>
      </FIELD>
      <FIELD backwardCompatibility="true" type="AdditionalFields" label="PAP_DOCS_ANEX" description="Documentos Anexados?" source-type="AdditionalFields" has_confidential_data="False">
        <TAG><![CDATA[#REGISTO:CA:PAP_DOCS_ANEX#]]></TAG>
        <VALUE><![CDATA[#REGISTO:CA:PAP_DOCS_ANEX#]]></VALUE>
        <XPATH><![CDATA[/CARD/FIELDS/FIELD[NAME='PAP_DOCS_ANEX']/VALUE]]></XPATH>
      </FIELD>
      <FIELD backwardCompatibility="true" type="AdditionalFields" label="DEN_Dominio" description="Domínio da denúncia" source-type="AdditionalFields" has_confidential_data="False">
        <TAG><![CDATA[#REGISTO:CA:DEN_Dominio#]]></TAG>
        <VALUE><![CDATA[#REGISTO:CA:DEN_Dominio#]]></VALUE>
        <XPATH><![CDATA[/CARD/FIELDS/FIELD[NAME='DEN_Dominio']/VALUE]]></XPATH>
      </FIELD>
      <FIELD backwardCompatibility="true" type="AdditionalFields" label="E_Morada" description="E_Morada" source-type="AdditionalFields" has_confidential_data="False">
        <TAG><![CDATA[#REGISTO:CA:E_Morada#]]></TAG>
        <VALUE><![CDATA[#REGISTO:CA:E_Morada#]]></VALUE>
        <XPATH><![CDATA[/CARD/FIELDS/FIELD[NAME='E_Morada']/VALUE]]></XPATH>
      </FIELD>
      <FIELD backwardCompatibility="true" type="AdditionalFields" label="E-mail" description="E-mail do Reclamante" source-type="AdditionalFields" has_confidential_data="False">
        <TAG><![CDATA[#REGISTO:CA:E-mail#]]></TAG>
        <VALUE><![CDATA[#REGISTO:CA:E-mail#]]></VALUE>
        <XPATH><![CDATA[/CARD/FIELDS/FIELD[NAME='E-mail']/VALUE]]></XPATH>
      </FIELD>
      <FIELD backwardCompatibility="true" type="AdditionalFields" label="DEN_Email" description="Endereço de correio eletrónico" source-type="AdditionalFields" has_confidential_data="False">
        <TAG><![CDATA[#REGISTO:CA:DEN_Email#]]></TAG>
        <VALUE><![CDATA[#REGISTO:CA:DEN_Email#]]></VALUE>
        <XPATH><![CDATA[/CARD/FIELDS/FIELD[NAME='DEN_Email']/VALUE]]></XPATH>
      </FIELD>
      <FIELD backwardCompatibility="true" type="AdditionalFields" label="EntidadeRemetente" description="Entidade Remetente" source-type="AdditionalFields" has_confidential_data="False">
        <TAG><![CDATA[#REGISTO:CA:EntidadeRemetente#]]></TAG>
        <VALUE><![CDATA[#REGISTO:CA:EntidadeRemetente#]]></VALUE>
        <XPATH><![CDATA[/CARD/FIELDS/FIELD[NAME='EntidadeRemetente']/VALUE]]></XPATH>
      </FIELD>
      <FIELD backwardCompatibility="true" type="AdditionalFields" label="fat_esp_fisc" description="Espaço fiscal" source-type="AdditionalFields" has_confidential_data="False">
        <TAG><![CDATA[#REGISTO:CA:fat_esp_fisc#]]></TAG>
        <VALUE><![CDATA[#REGISTO:CA:fat_esp_fisc#]]></VALUE>
        <XPATH><![CDATA[/CARD/FIELDS/FIELD[NAME='fat_esp_fisc']/VALUE]]></XPATH>
      </FIELD>
      <FIELD backwardCompatibility="true" type="AdditionalFields" label="fat_est_doc" description="Estado do documento" source-type="AdditionalFields" has_confidential_data="False">
        <TAG><![CDATA[#REGISTO:CA:fat_est_doc#]]></TAG>
        <VALUE><![CDATA[#REGISTO:CA:fat_est_doc#]]></VALUE>
        <XPATH><![CDATA[/CARD/FIELDS/FIELD[NAME='fat_est_doc']/VALUE]]></XPATH>
      </FIELD>
      <FIELD backwardCompatibility="true" type="AdditionalFields" label="Estado_CO_TE" description="Estado do processo de execução" source-type="AdditionalFields" has_confidential_data="False">
        <TAG><![CDATA[#REGISTO:CA:Estado_CO_TE#]]></TAG>
        <VALUE><![CDATA[#REGISTO:CA:Estado_CO_TE#]]></VALUE>
        <XPATH><![CDATA[/CARD/FIELDS/FIELD[NAME='Estado_CO_TE']/VALUE]]></XPATH>
      </FIELD>
      <FIELD backwardCompatibility="true" type="AdditionalFields" label="Estado_CO_TR" description="Estado do processo de recurso" source-type="AdditionalFields" has_confidential_data="False">
        <TAG><![CDATA[#REGISTO:CA:Estado_CO_TR#]]></TAG>
        <VALUE><![CDATA[#REGISTO:CA:Estado_CO_TR#]]></VALUE>
        <XPATH><![CDATA[/CARD/FIELDS/FIELD[NAME='Estado_CO_TR']/VALUE]]></XPATH>
      </FIELD>
      <FIELD backwardCompatibility="true" type="AdditionalFields" label="Estado_CO_FE" description="Estado_CO_FE" source-type="AdditionalFields" has_confidential_data="False">
        <TAG><![CDATA[#REGISTO:CA:Estado_CO_FE#]]></TAG>
        <VALUE><![CDATA[#REGISTO:CA:Estado_CO_FE#]]></VALUE>
        <XPATH><![CDATA[/CARD/FIELDS/FIELD[NAME='Estado_CO_FE']/VALUE]]></XPATH>
      </FIELD>
      <FIELD backwardCompatibility="true" type="AdditionalFields" label="DEN_Exposicao_Factos" description="Exposição dos factos" source-type="AdditionalFields" has_confidential_data="False">
        <TAG><![CDATA[#REGISTO:CA:DEN_Exposicao_Factos#]]></TAG>
        <VALUE><![CDATA[#REGISTO:CA:DEN_Exposicao_Factos#]]></VALUE>
        <XPATH><![CDATA[/CARD/FIELDS/FIELD[NAME='DEN_Exposicao_Factos']/VALUE]]></XPATH>
      </FIELD>
      <FIELD backwardCompatibility="true" type="AdditionalFields" label="FAT_Extracao_Dados" description="Extração de dados - Faturas" source-type="AdditionalFields" has_confidential_data="False">
        <TAG><![CDATA[#REGISTO:CA:FAT_Extracao_Dados#]]></TAG>
        <VALUE><![CDATA[#REGISTO:CA:FAT_Extracao_Dados#]]></VALUE>
        <XPATH><![CDATA[/CARD/FIELDS/FIELD[NAME='FAT_Extracao_Dados']/VALUE]]></XPATH>
      </FIELD>
      <FIELD backwardCompatibility="true" type="AdditionalFields" label="FATURAS_FaturaConforme" description="Fatura conforme?" source-type="AdditionalFields" has_confidential_data="False">
        <TAG><![CDATA[#REGISTO:CA:FATURAS_FaturaConforme#]]></TAG>
        <VALUE><![CDATA[#REGISTO:CA:FATURAS_FaturaConforme#]]></VALUE>
        <XPATH><![CDATA[/CARD/FIELDS/FIELD[NAME='FATURAS_FaturaConforme']/VALUE]]></XPATH>
      </FIELD>
      <FIELD backwardCompatibility="true" type="AdditionalFields" label="E_Fax" description="FAX" source-type="AdditionalFields" has_confidential_data="False">
        <TAG><![CDATA[#REGISTO:CA:E_Fax#]]></TAG>
        <VALUE><![CDATA[#REGISTO:CA:E_Fax#]]></VALUE>
        <XPATH><![CDATA[/CARD/FIELDS/FIELD[NAME='E_Fax']/VALUE]]></XPATH>
      </FIELD>
      <FIELD backwardCompatibility="true" type="AdditionalFields" label="DEN_Motivo_Prejudicado" description="Foi diretamente prejudicado pela situação?" source-type="AdditionalFields" has_confidential_data="False">
        <TAG><![CDATA[#REGISTO:CA:DEN_Motivo_Prejudicado#]]></TAG>
        <VALUE><![CDATA[#REGISTO:CA:DEN_Motivo_Prejudicado#]]></VALUE>
        <XPATH><![CDATA[/CARD/FIELDS/FIELD[NAME='DEN_Motivo_Prejudicado']/VALUE]]></XPATH>
      </FIELD>
      <FIELD backwardCompatibility="true" type="AdditionalFields" label="Cilindrada" description="Formação" source-type="AdditionalFields" has_confidential_data="False">
        <TAG><![CDATA[#REGISTO:CA:Cilindrada#]]></TAG>
        <VALUE><![CDATA[#REGISTO:CA:Cilindrada#]]></VALUE>
        <XPATH><![CDATA[/CARD/FIELDS/FIELD[NAME='Cilindrada']/VALUE]]></XPATH>
      </FIELD>
      <FIELD backwardCompatibility="true" type="AdditionalFields" label="Cor" description="Formação" source-type="AdditionalFields" has_confidential_data="False">
        <TAG><![CDATA[#REGISTO:CA:Cor#]]></TAG>
        <VALUE><![CDATA[#REGISTO:CA:Cor#]]></VALUE>
        <XPATH><![CDATA[/CARD/FIELDS/FIELD[NAME='Cor']/VALUE]]></XPATH>
      </FIELD>
      <FIELD backwardCompatibility="true" type="AdditionalFields" label="Marca" description="Formação" source-type="AdditionalFields" has_confidential_data="False">
        <TAG><![CDATA[#REGISTO:CA:Marca#]]></TAG>
        <VALUE><![CDATA[#REGISTO:CA:Marca#]]></VALUE>
        <XPATH><![CDATA[/CARD/FIELDS/FIELD[NAME='Marca']/VALUE]]></XPATH>
      </FIELD>
      <FIELD backwardCompatibility="true" type="AdditionalFields" label="GAI_TEC_RESP" description="GAI Técnico Responsável" source-type="AdditionalFields" has_confidential_data="False">
        <TAG><![CDATA[#REGISTO:CA:GAI_TEC_RESP#]]></TAG>
        <VALUE><![CDATA[#REGISTO:CA:GAI_TEC_RESP#]]></VALUE>
        <XPATH><![CDATA[/CARD/FIELDS/FIELD[NAME='GAI_TEC_RESP']/VALUE]]></XPATH>
      </FIELD>
      <FIELD backwardCompatibility="true" type="AdditionalFields" label="FATURAS_GestorContrato" description="Gestor de Contrato" source-type="AdditionalFields" has_confidential_data="False">
        <TAG><![CDATA[#REGISTO:CA:FATURAS_GestorContrato#]]></TAG>
        <VALUE><![CDATA[#REGISTO:CA:FATURAS_GestorContrato#]]></VALUE>
        <XPATH><![CDATA[/CARD/FIELDS/FIELD[NAME='FATURAS_GestorContrato']/VALUE]]></XPATH>
      </FIELD>
      <FIELD backwardCompatibility="true" type="AdditionalFields" label="Identificação" description="Identificação" source-type="AdditionalFields" has_confidential_data="False">
        <TAG><![CDATA[#REGISTO:CA:Identificação#]]></TAG>
        <VALUE><![CDATA[#REGISTO:CA:Identificação#]]></VALUE>
        <XPATH><![CDATA[/CARD/FIELDS/FIELD[NAME='Identificação']/VALUE]]></XPATH>
      </FIELD>
      <FIELD backwardCompatibility="true" type="AdditionalFields" label="FATURAS_Imobilizado" description="Imobilizado" source-type="AdditionalFields" has_confidential_data="False">
        <TAG><![CDATA[#REGISTO:CA:FATURAS_Imobilizado#]]></TAG>
        <VALUE><![CDATA[#REGISTO:CA:FATURAS_Imobilizado#]]></VALUE>
        <XPATH><![CDATA[/CARD/FIELDS/FIELD[NAME='FATURAS_Imobilizado']/VALUE]]></XPATH>
      </FIELD>
      <FIELD backwardCompatibility="true" type="AdditionalFields" label="DataOcorrência" description="Indica a data da ocorrência reportada pelo utente" source-type="AdditionalFields" has_confidential_data="False">
        <TAG><![CDATA[#REGISTO:CA:DataOcorrência#]]></TAG>
        <VALUE><![CDATA[#REGISTO:CA:DataOcorrência#]]></VALUE>
        <XPATH><![CDATA[/CARD/FIELDS/FIELD[NAME='DataOcorrência']/VALUE]]></XPATH>
      </FIELD>
      <FIELD backwardCompatibility="true" type="AdditionalFields" label="SUG_REC_INF" description="Indica o tipo de contacto: Sugestão, Reclamação, ou Pedido de Informação" source-type="AdditionalFields" has_confidential_data="False">
        <TAG><![CDATA[#REGISTO:CA:SUG_REC_INF#]]></TAG>
        <VALUE><![CDATA[#REGISTO:CA:SUG_REC_INF#]]></VALUE>
        <XPATH><![CDATA[/CARD/FIELDS/FIELD[NAME='SUG_REC_INF']/VALUE]]></XPATH>
      </FIELD>
      <FIELD backwardCompatibility="true" type="AdditionalFields" label="DEN_Denuncia_previa_desc" description="indicação da denuncia prévia" source-type="AdditionalFields" has_confidential_data="False">
        <TAG><![CDATA[#REGISTO:CA:DEN_Denuncia_previa_desc#]]></TAG>
        <VALUE><![CDATA[#REGISTO:CA:DEN_Denuncia_previa_desc#]]></VALUE>
        <XPATH><![CDATA[/CARD/FIELDS/FIELD[NAME='DEN_Denuncia_previa_desc']/VALUE]]></XPATH>
      </FIELD>
      <FIELD backwardCompatibility="true" type="AdditionalFields" label="DEN_Intervenientes" description="Intervenientes" source-type="AdditionalFields" has_confidential_data="False">
        <TAG><![CDATA[#REGISTO:CA:DEN_Intervenientes#]]></TAG>
        <VALUE><![CDATA[#REGISTO:CA:DEN_Intervenientes#]]></VALUE>
        <XPATH><![CDATA[/CARD/FIELDS/FIELD[NAME='DEN_Intervenientes']/VALUE]]></XPATH>
      </FIELD>
      <FIELD backwardCompatibility="true" type="AdditionalFields" label="FATURAS_JustificacaoNaoValidacao" description="Justificação de não validação" source-type="AdditionalFields" has_confidential_data="False">
        <TAG><![CDATA[#REGISTO:CA:FATURAS_JustificacaoNaoValidacao#]]></TAG>
        <VALUE><![CDATA[#REGISTO:CA:FATURAS_JustificacaoNaoValidacao#]]></VALUE>
        <XPATH><![CDATA[/CARD/FIELDS/FIELD[NAME='FATURAS_JustificacaoNaoValidacao']/VALUE]]></XPATH>
      </FIELD>
      <FIELD backwardCompatibility="true" type="AdditionalFields" label="Km" description="Km da estrada mencionado pelo processo" source-type="AdditionalFields" has_confidential_data="False">
        <TAG><![CDATA[#REGISTO:CA:Km#]]></TAG>
        <VALUE><![CDATA[#REGISTO:CA:Km#]]></VALUE>
        <XPATH><![CDATA[/CARD/FIELDS/FIELD[NAME='Km']/VALUE]]></XPATH>
      </FIELD>
      <FIELD backwardCompatibility="true" type="AdditionalFields" label="Kmfinal" description="Km final" source-type="AdditionalFields" has_confidential_data="False">
        <TAG><![CDATA[#REGISTO:CA:Kmfinal#]]></TAG>
        <VALUE><![CDATA[#REGISTO:CA:Kmfinal#]]></VALUE>
        <XPATH><![CDATA[/CARD/FIELDS/FIELD[NAME='Kmfinal']/VALUE]]></XPATH>
      </FIELD>
      <FIELD backwardCompatibility="true" type="AdditionalFields" label="Kminicial" description="Km inicial" source-type="AdditionalFields" has_confidential_data="False">
        <TAG><![CDATA[#REGISTO:CA:Kminicial#]]></TAG>
        <VALUE><![CDATA[#REGISTO:CA:Kminicial#]]></VALUE>
        <XPATH><![CDATA[/CARD/FIELDS/FIELD[NAME='Kminicial']/VALUE]]></XPATH>
      </FIELD>
      <FIELD backwardCompatibility="true" type="AdditionalFields" label="Concessionária" description="Lista de Concessionárias de Infra-Estruturas Rodoviárias" source-type="AdditionalFields" has_confidential_data="False">
        <TAG><![CDATA[#REGISTO:CA:Concessionária#]]></TAG>
        <VALUE><![CDATA[#REGISTO:CA:Concessionária#]]></VALUE>
        <XPATH><![CDATA[/CARD/FIELDS/FIELD[NAME='Concessionária']/VALUE]]></XPATH>
      </FIELD>
      <FIELD backwardCompatibility="true" type="AdditionalFields" label="ListaBens" description="ListaBens" source-type="AdditionalFields" has_confidential_data="False">
        <TAG><![CDATA[#REGISTO:CA:ListaBens#]]></TAG>
        <VALUE><![CDATA[#REGISTO:CA:ListaBens#]]></VALUE>
        <XPATH><![CDATA[/CARD/FIELDS/FIELD[NAME='ListaBens']/VALUE]]></XPATH>
      </FIELD>
      <FIELD backwardCompatibility="true" type="AdditionalFields" label="ListaEmpr" description="ListaEmpr" source-type="AdditionalFields" has_confidential_data="False">
        <TAG><![CDATA[#REGISTO:CA:ListaEmpr#]]></TAG>
        <VALUE><![CDATA[#REGISTO:CA:ListaEmpr#]]></VALUE>
        <XPATH><![CDATA[/CARD/FIELDS/FIELD[NAME='ListaEmpr']/VALUE]]></XPATH>
      </FIELD>
      <FIELD backwardCompatibility="true" type="AdditionalFields" label="ListaServ" description="ListaServ" source-type="AdditionalFields" has_confidential_data="False">
        <TAG><![CDATA[#REGISTO:CA:ListaServ#]]></TAG>
        <VALUE><![CDATA[#REGISTO:CA:ListaServ#]]></VALUE>
        <XPATH><![CDATA[/CARD/FIELDS/FIELD[NAME='ListaServ']/VALUE]]></XPATH>
      </FIELD>
      <FIELD backwardCompatibility="true" type="AdditionalFields" label="DEN_Local" description="Local onde ocorreram os factos" source-type="AdditionalFields" has_confidential_data="False">
        <TAG><![CDATA[#REGISTO:CA:DEN_Local#]]></TAG>
        <VALUE><![CDATA[#REGISTO:CA:DEN_Local#]]></VALUE>
        <XPATH><![CDATA[/CARD/FIELDS/FIELD[NAME='DEN_Local']/VALUE]]></XPATH>
      </FIELD>
      <FIELD backwardCompatibility="true" type="AdditionalFields" label="E_Localidade" description="Localidade" source-type="AdditionalFields" has_confidential_data="False">
        <TAG><![CDATA[#REGISTO:CA:E_Localidade#]]></TAG>
        <VALUE><![CDATA[#REGISTO:CA:E_Localidade#]]></VALUE>
        <XPATH><![CDATA[/CARD/FIELDS/FIELD[NAME='E_Localidade']/VALUE]]></XPATH>
      </FIELD>
      <FIELD backwardCompatibility="true" type="AdditionalFields" label="Localidade" description="Localidade do Reclamante" source-type="AdditionalFields" has_confidential_data="False">
        <TAG><![CDATA[#REGISTO:CA:Localidade#]]></TAG>
        <VALUE><![CDATA[#REGISTO:CA:Localidade#]]></VALUE>
        <XPATH><![CDATA[/CARD/FIELDS/FIELD[NAME='Localidade']/VALUE]]></XPATH>
      </FIELD>
      <FIELD backwardCompatibility="true" type="AdditionalFields" label="LOUVOR" description="Louvor" source-type="AdditionalFields" has_confidential_data="False">
        <TAG><![CDATA[#REGISTO:CA:LOUVOR#]]></TAG>
        <VALUE><![CDATA[#REGISTO:CA:LOUVOR#]]></VALUE>
        <XPATH><![CDATA[/CARD/FIELDS/FIELD[NAME='LOUVOR']/VALUE]]></XPATH>
      </FIELD>
      <FIELD backwardCompatibility="true" type="AdditionalFields" label="den_manha" description="Manhã" source-type="AdditionalFields" has_confidential_data="False">
        <TAG><![CDATA[#REGISTO:CA:den_manha#]]></TAG>
        <VALUE><![CDATA[#REGISTO:CA:den_manha#]]></VALUE>
        <XPATH><![CDATA[/CARD/FIELDS/FIELD[NAME='den_manha']/VALUE]]></XPATH>
      </FIELD>
      <FIELD backwardCompatibility="true" type="AdditionalFields" label="E_NAP" description="NAP" source-type="AdditionalFields" has_confidential_data="False">
        <TAG><![CDATA[#REGISTO:CA:E_NAP#]]></TAG>
        <VALUE><![CDATA[#REGISTO:CA:E_NAP#]]></VALUE>
        <XPATH><![CDATA[/CARD/FIELDS/FIELD[NAME='E_NAP']/VALUE]]></XPATH>
      </FIELD>
      <FIELD backwardCompatibility="true" type="AdditionalFields" label="FATURAS_NecessitaNotaCredito" description="Necessita nota de crédito?" source-type="AdditionalFields" has_confidential_data="False">
        <TAG><![CDATA[#REGISTO:CA:FATURAS_NecessitaNotaCredito#]]></TAG>
        <VALUE><![CDATA[#REGISTO:CA:FATURAS_NecessitaNotaCredito#]]></VALUE>
        <XPATH><![CDATA[/CARD/FIELDS/FIELD[NAME='FATURAS_NecessitaNotaCredito']/VALUE]]></XPATH>
      </FIELD>
      <FIELD backwardCompatibility="true" type="AdditionalFields" label="E_NIF" description="NIF" source-type="AdditionalFields" has_confidential_data="False">
        <TAG><![CDATA[#REGISTO:CA:E_NIF#]]></TAG>
        <VALUE><![CDATA[#REGISTO:CA:E_NIF#]]></VALUE>
        <XPATH><![CDATA[/CARD/FIELDS/FIELD[NAME='E_NIF']/VALUE]]></XPATH>
      </FIELD>
      <FIELD backwardCompatibility="true" type="AdditionalFields" label="NIF" description="NIF" source-type="AdditionalFields" has_confidential_data="False">
        <TAG><![CDATA[#REGISTO:CA:NIF#]]></TAG>
        <VALUE><![CDATA[#REGISTO:CA:NIF#]]></VALUE>
        <XPATH><![CDATA[/CARD/FIELDS/FIELD[NAME='NIF']/VALUE]]></XPATH>
      </FIELD>
      <FIELD backwardCompatibility="true" type="AdditionalFields" label="FATURAS_Compromisso" description="Nº de Compromisso" source-type="AdditionalFields" has_confidential_data="False">
        <TAG><![CDATA[#REGISTO:CA:FATURAS_Compromisso#]]></TAG>
        <VALUE><![CDATA[#REGISTO:CA:FATURAS_Compromisso#]]></VALUE>
        <XPATH><![CDATA[/CARD/FIELDS/FIELD[NAME='FATURAS_Compromisso']/VALUE]]></XPATH>
      </FIELD>
      <FIELD backwardCompatibility="true" type="AdditionalFields" label="FATURAS_NumFatura" description="Nº de Fatura" source-type="AdditionalFields" has_confidential_data="False">
        <TAG><![CDATA[#REGISTO:CA:FATURAS_NumFatura#]]></TAG>
        <VALUE><![CDATA[#REGISTO:CA:FATURAS_NumFatura#]]></VALUE>
        <XPATH><![CDATA[/CARD/FIELDS/FIELD[NAME='FATURAS_NumFatura']/VALUE]]></XPATH>
      </FIELD>
      <FIELD backwardCompatibility="true" type="AdditionalFields" label="Processo" description="Nº de processo anterior" source-type="AdditionalFields" has_confidential_data="False">
        <TAG><![CDATA[#REGISTO:CA:Processo#]]></TAG>
        <VALUE><![CDATA[#REGISTO:CA:Processo#]]></VALUE>
        <XPATH><![CDATA[/CARD/FIELDS/FIELD[NAME='Processo']/VALUE]]></XPATH>
      </FIELD>
      <FIELD backwardCompatibility="true" type="AdditionalFields" label="FATURAS_NumRegistoImobilizado" description="Nº de Registo de Imobilizado" source-type="AdditionalFields" has_confidential_data="False">
        <TAG><![CDATA[#REGISTO:CA:FATURAS_NumRegistoImobilizado#]]></TAG>
        <VALUE><![CDATA[#REGISTO:CA:FATURAS_NumRegistoImobilizado#]]></VALUE>
        <XPATH><![CDATA[/CARD/FIELDS/FIELD[NAME='FATURAS_NumRegistoImobilizado']/VALUE]]></XPATH>
      </FIELD>
      <FIELD backwardCompatibility="true" type="AdditionalFields" label="FATURAS_NumRegistoGERFIP" description="Nº de Registo GERFIP" source-type="AdditionalFields" has_confidential_data="False">
        <TAG><![CDATA[#REGISTO:CA:FATURAS_NumRegistoGERFIP#]]></TAG>
        <VALUE><![CDATA[#REGISTO:CA:FATURAS_NumRegistoGERFIP#]]></VALUE>
        <XPATH><![CDATA[/CARD/FIELDS/FIELD[NAME='FATURAS_NumRegistoGERFIP']/VALUE]]></XPATH>
      </FIELD>
      <FIELD backwardCompatibility="true" type="AdditionalFields" label="Nome" description="Nome" source-type="AdditionalFields" has_confidential_data="False">
        <TAG><![CDATA[#REGISTO:CA:Nome#]]></TAG>
        <VALUE><![CDATA[#REGISTO:CA:Nome#]]></VALUE>
        <XPATH><![CDATA[/CARD/FIELDS/FIELD[NAME='Nome']/VALUE]]></XPATH>
      </FIELD>
      <FIELD backwardCompatibility="true" type="AdditionalFields" label="DEN_Nome" description="Nome completo" source-type="AdditionalFields" has_confidential_data="False">
        <TAG><![CDATA[#REGISTO:CA:DEN_Nome#]]></TAG>
        <VALUE><![CDATA[#REGISTO:CA:DEN_Nome#]]></VALUE>
        <XPATH><![CDATA[/CARD/FIELDS/FIELD[NAME='DEN_Nome']/VALUE]]></XPATH>
      </FIELD>
      <FIELD backwardCompatibility="true" type="AdditionalFields" label="FORNECEDOR" description="Nome de Fornecedor" source-type="AdditionalFields" has_confidential_data="False">
        <TAG><![CDATA[#REGISTO:CA:FORNECEDOR#]]></TAG>
        <VALUE><![CDATA[#REGISTO:CA:FORNECEDOR#]]></VALUE>
        <XPATH><![CDATA[/CARD/FIELDS/FIELD[NAME='FORNECEDOR']/VALUE]]></XPATH>
      </FIELD>
      <FIELD backwardCompatibility="true" type="AdditionalFields" label="NomeReclamante" description="Nome do Reclamante" source-type="AdditionalFields" has_confidential_data="False">
        <TAG><![CDATA[#REGISTO:CA:NomeReclamante#]]></TAG>
        <VALUE><![CDATA[#REGISTO:CA:NomeReclamante#]]></VALUE>
        <XPATH><![CDATA[/CARD/FIELDS/FIELD[NAME='NomeReclamante']/VALUE]]></XPATH>
      </FIELD>
      <FIELD backwardCompatibility="true" type="AdditionalFields" label="Norma" description="Norma de Sinalização" source-type="AdditionalFields" has_confidential_data="False">
        <TAG><![CDATA[#REGISTO:CA:Norma#]]></TAG>
        <VALUE><![CDATA[#REGISTO:CA:Norma#]]></VALUE>
        <XPATH><![CDATA[/CARD/FIELDS/FIELD[NAME='Norma']/VALUE]]></XPATH>
      </FIELD>
      <FIELD backwardCompatibility="true" type="AdditionalFields" label="FATURAS_NotaEncomenda" description="Nota de Encomenda" source-type="AdditionalFields" has_confidential_data="False">
        <TAG><![CDATA[#REGISTO:CA:FATURAS_NotaEncomenda#]]></TAG>
        <VALUE><![CDATA[#REGISTO:CA:FATURAS_NotaEncomenda#]]></VALUE>
        <XPATH><![CDATA[/CARD/FIELDS/FIELD[NAME='FATURAS_NotaEncomenda']/VALUE]]></XPATH>
      </FIELD>
      <FIELD backwardCompatibility="true" type="AdditionalFields" label="N_ENCOMENDA" description="Nota de Encomenda" source-type="AdditionalFields" has_confidential_data="False">
        <TAG><![CDATA[#REGISTO:CA:N_ENCOMENDA#]]></TAG>
        <VALUE><![CDATA[#REGISTO:CA:N_ENCOMENDA#]]></VALUE>
        <XPATH><![CDATA[/CARD/FIELDS/FIELD[NAME='N_ENCOMENDA']/VALUE]]></XPATH>
      </FIELD>
      <FIELD backwardCompatibility="true" type="AdditionalFields" label="NrProcesso" description="NrProcesso" source-type="AdditionalFields" has_confidential_data="False">
        <TAG><![CDATA[#REGISTO:CA:NrProcesso#]]></TAG>
        <VALUE><![CDATA[#REGISTO:CA:NrProcesso#]]></VALUE>
        <XPATH><![CDATA[/CARD/FIELDS/FIELD[NAME='NrProcesso']/VALUE]]></XPATH>
      </FIELD>
      <FIELD backwardCompatibility="true" type="AdditionalFields" label="Num_IMT" description="Num_IMT" source-type="AdditionalFields" has_confidential_data="False">
        <TAG><![CDATA[#REGISTO:CA:Num_IMT#]]></TAG>
        <VALUE><![CDATA[#REGISTO:CA:Num_IMT#]]></VALUE>
        <XPATH><![CDATA[/CARD/FIELDS/FIELD[NAME='Num_IMT']/VALUE]]></XPATH>
      </FIELD>
      <FIELD backwardCompatibility="true" type="AdditionalFields" label="NumeroFatura" description="Número da Fatura" source-type="AdditionalFields" has_confidential_data="False">
        <TAG><![CDATA[#REGISTO:CA:NumeroFatura#]]></TAG>
        <VALUE><![CDATA[#REGISTO:CA:NumeroFatura#]]></VALUE>
        <XPATH><![CDATA[/CARD/FIELDS/FIELD[NAME='NumeroFatura']/VALUE]]></XPATH>
      </FIELD>
      <FIELD backwardCompatibility="true" type="AdditionalFields" label="PAP_NUM" description="Número da PAP" source-type="AdditionalFields" has_confidential_data="False">
        <TAG><![CDATA[#REGISTO:CA:PAP_NUM#]]></TAG>
        <VALUE><![CDATA[#REGISTO:CA:PAP_NUM#]]></VALUE>
        <XPATH><![CDATA[/CARD/FIELDS/FIELD[NAME='PAP_NUM']/VALUE]]></XPATH>
      </FIELD>
      <FIELD backwardCompatibility="true" type="AdditionalFields" label="PAP_NUMERO" description="Número da PAP" source-type="AdditionalFields" has_confidential_data="False">
        <TAG><![CDATA[#REGISTO:CA:PAP_NUMERO#]]></TAG>
        <VALUE><![CDATA[#REGISTO:CA:PAP_NUMERO#]]></VALUE>
        <XPATH><![CDATA[/CARD/FIELDS/FIELD[NAME='PAP_NUMERO']/VALUE]]></XPATH>
      </FIELD>
      <FIELD backwardCompatibility="true" type="AdditionalFields" label="Num_Identificacao" description="Numero de Identificação" source-type="AdditionalFields" has_confidential_data="False">
        <TAG><![CDATA[#REGISTO:CA:Num_Identificacao#]]></TAG>
        <VALUE><![CDATA[#REGISTO:CA:Num_Identificacao#]]></VALUE>
        <XPATH><![CDATA[/CARD/FIELDS/FIELD[NAME='Num_Identificacao']/VALUE]]></XPATH>
      </FIELD>
      <FIELD backwardCompatibility="true" type="AdditionalFields" label="PAP_NUM_PAG" description="Número de pagamento em GERFIP" source-type="AdditionalFields" has_confidential_data="False">
        <TAG><![CDATA[#REGISTO:CA:PAP_NUM_PAG#]]></TAG>
        <VALUE><![CDATA[#REGISTO:CA:PAP_NUM_PAG#]]></VALUE>
        <XPATH><![CDATA[/CARD/FIELDS/FIELD[NAME='PAP_NUM_PAG']/VALUE]]></XPATH>
      </FIELD>
      <FIELD backwardCompatibility="true" type="AdditionalFields" label="PAP_NUM_PAGAMENTO" description="Número de pagamento em GERFIP" source-type="AdditionalFields" has_confidential_data="False">
        <TAG><![CDATA[#REGISTO:CA:PAP_NUM_PAGAMENTO#]]></TAG>
        <VALUE><![CDATA[#REGISTO:CA:PAP_NUM_PAGAMENTO#]]></VALUE>
        <XPATH><![CDATA[/CARD/FIELDS/FIELD[NAME='PAP_NUM_PAGAMENTO']/VALUE]]></XPATH>
      </FIELD>
      <FIELD backwardCompatibility="true" type="AdditionalFields" label="PAP_NUM_REG" description="Número de registo da PAP" source-type="AdditionalFields" has_confidential_data="False">
        <TAG><![CDATA[#REGISTO:CA:PAP_NUM_REG#]]></TAG>
        <VALUE><![CDATA[#REGISTO:CA:PAP_NUM_REG#]]></VALUE>
        <XPATH><![CDATA[/CARD/FIELDS/FIELD[NAME='PAP_NUM_REG']/VALUE]]></XPATH>
      </FIELD>
      <FIELD backwardCompatibility="true" type="AdditionalFields" label="PAP_NUM_REGISTO" description="Número de registo da PAP" source-type="AdditionalFields" has_confidential_data="False">
        <TAG><![CDATA[#REGISTO:CA:PAP_NUM_REGISTO#]]></TAG>
        <VALUE><![CDATA[#REGISTO:CA:PAP_NUM_REGISTO#]]></VALUE>
        <XPATH><![CDATA[/CARD/FIELDS/FIELD[NAME='PAP_NUM_REGISTO']/VALUE]]></XPATH>
      </FIELD>
      <FIELD backwardCompatibility="true" type="AdditionalFields" label="Objeto" description="Objeto" source-type="AdditionalFields" has_confidential_data="False">
        <TAG><![CDATA[#REGISTO:CA:Objeto#]]></TAG>
        <VALUE><![CDATA[#REGISTO:CA:Objeto#]]></VALUE>
        <XPATH><![CDATA[/CARD/FIELDS/FIELD[NAME='Objeto']/VALUE]]></XPATH>
      </FIELD>
      <FIELD backwardCompatibility="true" type="AdditionalFields" label="DataEntrega0" description="Obrigações Contratuais de Informação - Data Limite de Entrega de Relatório" source-type="AdditionalFields" has_confidential_data="False">
        <TAG><![CDATA[#REGISTO:CA:DataEntrega0#]]></TAG>
        <VALUE><![CDATA[#REGISTO:CA:DataEntrega0#]]></VALUE>
        <XPATH><![CDATA[/CARD/FIELDS/FIELD[NAME='DataEntrega0']/VALUE]]></XPATH>
      </FIELD>
      <FIELD backwardCompatibility="true" type="AdditionalFields" label="DataEntrega1" description="Obrigações Contratuais de Informação - Data Limite de Entrega de Relatório" source-type="AdditionalFields" has_confidential_data="False">
        <TAG><![CDATA[#REGISTO:CA:DataEntrega1#]]></TAG>
        <VALUE><![CDATA[#REGISTO:CA:DataEntrega1#]]></VALUE>
        <XPATH><![CDATA[/CARD/FIELDS/FIELD[NAME='DataEntrega1']/VALUE]]></XPATH>
      </FIELD>
      <FIELD backwardCompatibility="true" type="AdditionalFields" label="DataEntrega2" description="Obrigações Contratuais de Informação - Data Limite de Entrega de Relatório" source-type="AdditionalFields" has_confidential_data="False">
        <TAG><![CDATA[#REGISTO:CA:DataEntrega2#]]></TAG>
        <VALUE><![CDATA[#REGISTO:CA:DataEntrega2#]]></VALUE>
        <XPATH><![CDATA[/CARD/FIELDS/FIELD[NAME='DataEntrega2']/VALUE]]></XPATH>
      </FIELD>
      <FIELD backwardCompatibility="true" type="AdditionalFields" label="DataEntrega3" description="Obrigações Contratuais de Informação - Data Limite de Entrega de Relatório" source-type="AdditionalFields" has_confidential_data="False">
        <TAG><![CDATA[#REGISTO:CA:DataEntrega3#]]></TAG>
        <VALUE><![CDATA[#REGISTO:CA:DataEntrega3#]]></VALUE>
        <XPATH><![CDATA[/CARD/FIELDS/FIELD[NAME='DataEntrega3']/VALUE]]></XPATH>
      </FIELD>
      <FIELD backwardCompatibility="true" type="AdditionalFields" label="DataEntrega4" description="Obrigações Contratuais de Informação - Data Limite de Entrega de Relatório" source-type="AdditionalFields" has_confidential_data="False">
        <TAG><![CDATA[#REGISTO:CA:DataEntrega4#]]></TAG>
        <VALUE><![CDATA[#REGISTO:CA:DataEntrega4#]]></VALUE>
        <XPATH><![CDATA[/CARD/FIELDS/FIELD[NAME='DataEntrega4']/VALUE]]></XPATH>
      </FIELD>
      <FIELD backwardCompatibility="true" type="AdditionalFields" label="PAP_OFIC_ENV" description="Ofício enviado?" source-type="AdditionalFields" has_confidential_data="False">
        <TAG><![CDATA[#REGISTO:CA:PAP_OFIC_ENV#]]></TAG>
        <VALUE><![CDATA[#REGISTO:CA:PAP_OFIC_ENV#]]></VALUE>
        <XPATH><![CDATA[/CARD/FIELDS/FIELD[NAME='PAP_OFIC_ENV']/VALUE]]></XPATH>
      </FIELD>
      <FIELD backwardCompatibility="true" type="AdditionalFields" label="PAP_OFICIO_ENVIADO" description="Ofício enviado?" source-type="AdditionalFields" has_confidential_data="False">
        <TAG><![CDATA[#REGISTO:CA:PAP_OFICIO_ENVIADO#]]></TAG>
        <VALUE><![CDATA[#REGISTO:CA:PAP_OFICIO_ENVIADO#]]></VALUE>
        <XPATH><![CDATA[/CARD/FIELDS/FIELD[NAME='PAP_OFICIO_ENVIADO']/VALUE]]></XPATH>
      </FIELD>
      <FIELD backwardCompatibility="true" type="AdditionalFields" label="FATURAS_OficioRegistado" description="Ofício Registado?" source-type="AdditionalFields" has_confidential_data="False">
        <TAG><![CDATA[#REGISTO:CA:FATURAS_OficioRegistado#]]></TAG>
        <VALUE><![CDATA[#REGISTO:CA:FATURAS_OficioRegistado#]]></VALUE>
        <XPATH><![CDATA[/CARD/FIELDS/FIELD[NAME='FATURAS_OficioRegistado']/VALUE]]></XPATH>
      </FIELD>
      <FIELD backwardCompatibility="true" type="AdditionalFields" label="den_origem_pedido" description="Origem do Pedido" source-type="AdditionalFields" has_confidential_data="False">
        <TAG><![CDATA[#REGISTO:CA:den_origem_pedido#]]></TAG>
        <VALUE><![CDATA[#REGISTO:CA:den_origem_pedido#]]></VALUE>
        <XPATH><![CDATA[/CARD/FIELDS/FIELD[NAME='den_origem_pedido']/VALUE]]></XPATH>
      </FIELD>
      <FIELD backwardCompatibility="true" type="AdditionalFields" label="OutraEstrada" description="OutraEstrada" source-type="AdditionalFields" has_confidential_data="False">
        <TAG><![CDATA[#REGISTO:CA:OutraEstrada#]]></TAG>
        <VALUE><![CDATA[#REGISTO:CA:OutraEstrada#]]></VALUE>
        <XPATH><![CDATA[/CARD/FIELDS/FIELD[NAME='OutraEstrada']/VALUE]]></XPATH>
      </FIELD>
      <FIELD backwardCompatibility="true" type="AdditionalFields" label="OutrasRefs" description="Outras referências" source-type="AdditionalFields" has_confidential_data="False">
        <TAG><![CDATA[#REGISTO:CA:OutrasRefs#]]></TAG>
        <VALUE><![CDATA[#REGISTO:CA:OutrasRefs#]]></VALUE>
        <XPATH><![CDATA[/CARD/FIELDS/FIELD[NAME='OutrasRefs']/VALUE]]></XPATH>
      </FIELD>
      <FIELD backwardCompatibility="true" type="AdditionalFields" label="DEN_Dominio_Outro" description="Outro" source-type="AdditionalFields" has_confidential_data="False">
        <TAG><![CDATA[#REGISTO:CA:DEN_Dominio_Outro#]]></TAG>
        <VALUE><![CDATA[#REGISTO:CA:DEN_Dominio_Outro#]]></VALUE>
        <XPATH><![CDATA[/CARD/FIELDS/FIELD[NAME='DEN_Dominio_Outro']/VALUE]]></XPATH>
      </FIELD>
      <FIELD backwardCompatibility="true" type="AdditionalFields" label="DEN_Motivo_Outro" description="Outro" source-type="AdditionalFields" has_confidential_data="False">
        <TAG><![CDATA[#REGISTO:CA:DEN_Motivo_Outro#]]></TAG>
        <VALUE><![CDATA[#REGISTO:CA:DEN_Motivo_Outro#]]></VALUE>
        <XPATH><![CDATA[/CARD/FIELDS/FIELD[NAME='DEN_Motivo_Outro']/VALUE]]></XPATH>
      </FIELD>
      <FIELD backwardCompatibility="true" type="AdditionalFields" label="DEN_Motivo_Outro_desc" description="Outro" source-type="AdditionalFields" has_confidential_data="False">
        <TAG><![CDATA[#REGISTO:CA:DEN_Motivo_Outro_desc#]]></TAG>
        <VALUE><![CDATA[#REGISTO:CA:DEN_Motivo_Outro_desc#]]></VALUE>
        <XPATH><![CDATA[/CARD/FIELDS/FIELD[NAME='DEN_Motivo_Outro_desc']/VALUE]]></XPATH>
      </FIELD>
      <FIELD backwardCompatibility="true" type="AdditionalFields" label="OutroEvento" description="OutroEvento" source-type="AdditionalFields" has_confidential_data="False">
        <TAG><![CDATA[#REGISTO:CA:OutroEvento#]]></TAG>
        <VALUE><![CDATA[#REGISTO:CA:OutroEvento#]]></VALUE>
        <XPATH><![CDATA[/CARD/FIELDS/FIELD[NAME='OutroEvento']/VALUE]]></XPATH>
      </FIELD>
      <FIELD backwardCompatibility="true" type="AdditionalFields" label="PAP_PAG_EFET" description="Pagamento efetuado em GERFIP?" source-type="AdditionalFields" has_confidential_data="False">
        <TAG><![CDATA[#REGISTO:CA:PAP_PAG_EFET#]]></TAG>
        <VALUE><![CDATA[#REGISTO:CA:PAP_PAG_EFET#]]></VALUE>
        <XPATH><![CDATA[/CARD/FIELDS/FIELD[NAME='PAP_PAG_EFET']/VALUE]]></XPATH>
      </FIELD>
      <FIELD backwardCompatibility="true" type="AdditionalFields" label="PAP_PAG_EFETUADO" description="Pagamento efetuado em GERFIP?" source-type="AdditionalFields" has_confidential_data="False">
        <TAG><![CDATA[#REGISTO:CA:PAP_PAG_EFETUADO#]]></TAG>
        <VALUE><![CDATA[#REGISTO:CA:PAP_PAG_EFETUADO#]]></VALUE>
        <XPATH><![CDATA[/CARD/FIELDS/FIELD[NAME='PAP_PAG_EFETUADO']/VALUE]]></XPATH>
      </FIELD>
      <FIELD backwardCompatibility="true" type="AdditionalFields" label="E_Pais" description="País" source-type="AdditionalFields" has_confidential_data="False">
        <TAG><![CDATA[#REGISTO:CA:E_Pais#]]></TAG>
        <VALUE><![CDATA[#REGISTO:CA:E_Pais#]]></VALUE>
        <XPATH><![CDATA[/CARD/FIELDS/FIELD[NAME='E_Pais']/VALUE]]></XPATH>
      </FIELD>
      <FIELD backwardCompatibility="true" type="AdditionalFields" label="Plurianual" description="Plurianual?" source-type="AdditionalFields" has_confidential_data="False">
        <TAG><![CDATA[#REGISTO:CA:Plurianual#]]></TAG>
        <VALUE><![CDATA[#REGISTO:CA:Plurianual#]]></VALUE>
        <XPATH><![CDATA[/CARD/FIELDS/FIELD[NAME='Plurianual']/VALUE]]></XPATH>
      </FIELD>
      <FIELD backwardCompatibility="true" type="AdditionalFields" label="E_P_CONTACTO" description="Ponto de Contacto" source-type="AdditionalFields" has_confidential_data="False">
        <TAG><![CDATA[#REGISTO:CA:E_P_CONTACTO#]]></TAG>
        <VALUE><![CDATA[#REGISTO:CA:E_P_CONTACTO#]]></VALUE>
        <XPATH><![CDATA[/CARD/FIELDS/FIELD[NAME='E_P_CONTACTO']/VALUE]]></XPATH>
      </FIELD>
      <FIELD backwardCompatibility="true" type="AdditionalFields" label="FATURAS_PrazoLimitePagamento" description="Prazo Limite de Pagamento" source-type="AdditionalFields" has_confidential_data="False">
        <TAG><![CDATA[#REGISTO:CA:FATURAS_PrazoLimitePagamento#]]></TAG>
        <VALUE><![CDATA[#REGISTO:CA:FATURAS_PrazoLimitePagamento#]]></VALUE>
        <XPATH><![CDATA[/CARD/FIELDS/FIELD[NAME='FATURAS_PrazoLimitePagamento']/VALUE]]></XPATH>
      </FIELD>
      <FIELD backwardCompatibility="true" type="AdditionalFields" label="DEN_Ocultar_Identidade" description="Pretende ocultar identidade" source-type="AdditionalFields" has_confidential_data="False">
        <TAG><![CDATA[#REGISTO:CA:DEN_Ocultar_Identidade#]]></TAG>
        <VALUE><![CDATA[#REGISTO:CA:DEN_Ocultar_Identidade#]]></VALUE>
        <XPATH><![CDATA[/CARD/FIELDS/FIELD[NAME='DEN_Ocultar_Identidade']/VALUE]]></XPATH>
      </FIELD>
      <FIELD backwardCompatibility="true" type="AdditionalFields" label="FATURAS_ConformidadeProcesso" description="Processo Conforme?" source-type="AdditionalFields" has_confidential_data="False">
        <TAG><![CDATA[#REGISTO:CA:FATURAS_ConformidadeProcesso#]]></TAG>
        <VALUE><![CDATA[#REGISTO:CA:FATURAS_ConformidadeProcesso#]]></VALUE>
        <XPATH><![CDATA[/CARD/FIELDS/FIELD[NAME='FATURAS_ConformidadeProcesso']/VALUE]]></XPATH>
      </FIELD>
      <FIELD backwardCompatibility="true" type="AdditionalFields" label="ProcessoFiscal" description="ProcessoFiscal" source-type="AdditionalFields" has_confidential_data="False">
        <TAG><![CDATA[#REGISTO:CA:ProcessoFiscal#]]></TAG>
        <VALUE><![CDATA[#REGISTO:CA:ProcessoFiscal#]]></VALUE>
        <XPATH><![CDATA[/CARD/FIELDS/FIELD[NAME='ProcessoFiscal']/VALUE]]></XPATH>
      </FIELD>
      <FIELD backwardCompatibility="true" type="AdditionalFields" label="ProcessoInIR" description="ProcessoInIR" source-type="AdditionalFields" has_confidential_data="False">
        <TAG><![CDATA[#REGISTO:CA:ProcessoInIR#]]></TAG>
        <VALUE><![CDATA[#REGISTO:CA:ProcessoInIR#]]></VALUE>
        <XPATH><![CDATA[/CARD/FIELDS/FIELD[NAME='ProcessoInIR']/VALUE]]></XPATH>
      </FIELD>
      <FIELD backwardCompatibility="true" type="AdditionalFields" label="ProcessoTribuna" description="ProcessoTribuna" source-type="AdditionalFields" has_confidential_data="False">
        <TAG><![CDATA[#REGISTO:CA:ProcessoTribuna#]]></TAG>
        <VALUE><![CDATA[#REGISTO:CA:ProcessoTribuna#]]></VALUE>
        <XPATH><![CDATA[/CARD/FIELDS/FIELD[NAME='ProcessoTribuna']/VALUE]]></XPATH>
      </FIELD>
      <FIELD backwardCompatibility="true" type="AdditionalFields" label="PRONUNCIA" description="Pronúncia" source-type="AdditionalFields" has_confidential_data="False">
        <TAG><![CDATA[#REGISTO:CA:PRONUNCIA#]]></TAG>
        <VALUE><![CDATA[#REGISTO:CA:PRONUNCIA#]]></VALUE>
        <XPATH><![CDATA[/CARD/FIELDS/FIELD[NAME='PRONUNCIA']/VALUE]]></XPATH>
      </FIELD>
      <FIELD backwardCompatibility="true" type="AdditionalFields" label="DEN_ARQ_MED" description="Proposta de Arquivamento/Tomada de Medidas?" source-type="AdditionalFields" has_confidential_data="False">
        <TAG><![CDATA[#REGISTO:CA:DEN_ARQ_MED#]]></TAG>
        <VALUE><![CDATA[#REGISTO:CA:DEN_ARQ_MED#]]></VALUE>
        <XPATH><![CDATA[/CARD/FIELDS/FIELD[NAME='DEN_ARQ_MED']/VALUE]]></XPATH>
      </FIELD>
      <FIELD backwardCompatibility="true" type="AdditionalFields" label="den_quarta" description="Quarta-feira" source-type="AdditionalFields" has_confidential_data="False">
        <TAG><![CDATA[#REGISTO:CA:den_quarta#]]></TAG>
        <VALUE><![CDATA[#REGISTO:CA:den_quarta#]]></VALUE>
        <XPATH><![CDATA[/CARD/FIELDS/FIELD[NAME='den_quarta']/VALUE]]></XPATH>
      </FIELD>
      <FIELD backwardCompatibility="true" type="AdditionalFields" label="den_quinta" description="Quinta-feira" source-type="AdditionalFields" has_confidential_data="False">
        <TAG><![CDATA[#REGISTO:CA:den_quinta#]]></TAG>
        <VALUE><![CDATA[#REGISTO:CA:den_quinta#]]></VALUE>
        <XPATH><![CDATA[/CARD/FIELDS/FIELD[NAME='den_quinta']/VALUE]]></XPATH>
      </FIELD>
      <FIELD backwardCompatibility="true" type="AdditionalFields" label="Referencia" description="Referência" source-type="AdditionalFields" has_confidential_data="False">
        <TAG><![CDATA[#REGISTO:CA:Referencia#]]></TAG>
        <VALUE><![CDATA[#REGISTO:CA:Referencia#]]></VALUE>
        <XPATH><![CDATA[/CARD/FIELDS/FIELD[NAME='Referencia']/VALUE]]></XPATH>
      </FIELD>
      <FIELD backwardCompatibility="true" type="AdditionalFields" label="RefEstradaLivre" description="Referência relativa a processos do Programa Estrada Livre" source-type="AdditionalFields" has_confidential_data="False">
        <TAG><![CDATA[#REGISTO:CA:RefEstradaLivre#]]></TAG>
        <VALUE><![CDATA[#REGISTO:CA:RefEstradaLivre#]]></VALUE>
        <XPATH><![CDATA[/CARD/FIELDS/FIELD[NAME='RefEstradaLivre']/VALUE]]></XPATH>
      </FIELD>
      <FIELD backwardCompatibility="true" type="AdditionalFields" label="FATURAS_FaturaAnuladaGERFIP" description="Registo da Fatura anulado em GERFIP?" source-type="AdditionalFields" has_confidential_data="False">
        <TAG><![CDATA[#REGISTO:CA:FATURAS_FaturaAnuladaGERFIP#]]></TAG>
        <VALUE><![CDATA[#REGISTO:CA:FATURAS_FaturaAnuladaGERFIP#]]></VALUE>
        <XPATH><![CDATA[/CARD/FIELDS/FIELD[NAME='FATURAS_FaturaAnuladaGERFIP']/VALUE]]></XPATH>
      </FIELD>
      <FIELD backwardCompatibility="true" type="AdditionalFields" label="FATURAS_RegistoImobilizadoEfetuado" description="Registo de Imobilizado efetuado?" source-type="AdditionalFields" has_confidential_data="False">
        <TAG><![CDATA[#REGISTO:CA:FATURAS_RegistoImobilizadoEfetuado#]]></TAG>
        <VALUE><![CDATA[#REGISTO:CA:FATURAS_RegistoImobilizadoEfetuado#]]></VALUE>
        <XPATH><![CDATA[/CARD/FIELDS/FIELD[NAME='FATURAS_RegistoImobilizadoEfetuado']/VALUE]]></XPATH>
      </FIELD>
      <FIELD backwardCompatibility="true" type="AdditionalFields" label="RegistadoPor" description="Registo efectuado pelo utilizador" source-type="AdditionalFields" has_confidential_data="False">
        <TAG><![CDATA[#REGISTO:CA:RegistadoPor#]]></TAG>
        <VALUE><![CDATA[#REGISTO:CA:RegistadoPor#]]></VALUE>
        <XPATH><![CDATA[/CARD/FIELDS/FIELD[NAME='RegistadoPor']/VALUE]]></XPATH>
      </FIELD>
      <FIELD backwardCompatibility="true" type="AdditionalFields" label="Resolução" description="Resolução" source-type="AdditionalFields" has_confidential_data="False">
        <TAG><![CDATA[#REGISTO:CA:Resolução#]]></TAG>
        <VALUE><![CDATA[#REGISTO:CA:Resolução#]]></VALUE>
        <XPATH><![CDATA[/CARD/FIELDS/FIELD[NAME='Resolução']/VALUE]]></XPATH>
      </FIELD>
      <FIELD backwardCompatibility="true" type="AdditionalFields" label="Resposta" description="Resposta" source-type="AdditionalFields" has_confidential_data="False">
        <TAG><![CDATA[#REGISTO:CA:Resposta#]]></TAG>
        <VALUE><![CDATA[#REGISTO:CA:Resposta#]]></VALUE>
        <XPATH><![CDATA[/CARD/FIELDS/FIELD[NAME='Resposta']/VALUE]]></XPATH>
      </FIELD>
      <FIELD backwardCompatibility="true" type="AdditionalFields" label="DEN_Conc_Agendamento" description="Resultado da Agendamento" source-type="AdditionalFields" has_confidential_data="False">
        <TAG><![CDATA[#REGISTO:CA:DEN_Conc_Agendamento#]]></TAG>
        <VALUE><![CDATA[#REGISTO:CA:DEN_Conc_Agendamento#]]></VALUE>
        <XPATH><![CDATA[/CARD/FIELDS/FIELD[NAME='DEN_Conc_Agendamento']/VALUE]]></XPATH>
      </FIELD>
      <FIELD backwardCompatibility="true" type="AdditionalFields" label="DEN_ESC" description="São necessários esclarecimentos?" source-type="AdditionalFields" has_confidential_data="False">
        <TAG><![CDATA[#REGISTO:CA:DEN_ESC#]]></TAG>
        <VALUE><![CDATA[#REGISTO:CA:DEN_ESC#]]></VALUE>
        <XPATH><![CDATA[/CARD/FIELDS/FIELD[NAME='DEN_ESC']/VALUE]]></XPATH>
      </FIELD>
      <FIELD backwardCompatibility="true" type="AdditionalFields" label="den_segunda" description="Segunda-feira" source-type="AdditionalFields" has_confidential_data="False">
        <TAG><![CDATA[#REGISTO:CA:den_segunda#]]></TAG>
        <VALUE><![CDATA[#REGISTO:CA:den_segunda#]]></VALUE>
        <XPATH><![CDATA[/CARD/FIELDS/FIELD[NAME='den_segunda']/VALUE]]></XPATH>
      </FIELD>
      <FIELD backwardCompatibility="true" type="AdditionalFields" label="Sentido" description="Sentido da estrada" source-type="AdditionalFields" has_confidential_data="False">
        <TAG><![CDATA[#REGISTO:CA:Sentido#]]></TAG>
        <VALUE><![CDATA[#REGISTO:CA:Sentido#]]></VALUE>
        <XPATH><![CDATA[/CARD/FIELDS/FIELD[NAME='Sentido']/VALUE]]></XPATH>
      </FIELD>
      <FIELD backwardCompatibility="true" type="AdditionalFields" label="den_sexta" description="Sexta-feira" source-type="AdditionalFields" has_confidential_data="False">
        <TAG><![CDATA[#REGISTO:CA:den_sexta#]]></TAG>
        <VALUE><![CDATA[#REGISTO:CA:den_sexta#]]></VALUE>
        <XPATH><![CDATA[/CARD/FIELDS/FIELD[NAME='den_sexta']/VALUE]]></XPATH>
      </FIELD>
      <FIELD backwardCompatibility="true" type="AdditionalFields" label="E_SITE" description="Site" source-type="AdditionalFields" has_confidential_data="False">
        <TAG><![CDATA[#REGISTO:CA:E_SITE#]]></TAG>
        <VALUE><![CDATA[#REGISTO:CA:E_SITE#]]></VALUE>
        <XPATH><![CDATA[/CARD/FIELDS/FIELD[NAME='E_SITE']/VALUE]]></XPATH>
      </FIELD>
      <FIELD backwardCompatibility="true" type="AdditionalFields" label="E_SUB_UO" description="Sub Unidade Orgânica" source-type="AdditionalFields" has_confidential_data="False">
        <TAG><![CDATA[#REGISTO:CA:E_SUB_UO#]]></TAG>
        <VALUE><![CDATA[#REGISTO:CA:E_SUB_UO#]]></VALUE>
        <XPATH><![CDATA[/CARD/FIELDS/FIELD[NAME='E_SUB_UO']/VALUE]]></XPATH>
      </FIELD>
      <FIELD backwardCompatibility="true" type="AdditionalFields" label="den_tarde" description="Tarde" source-type="AdditionalFields" has_confidential_data="False">
        <TAG><![CDATA[#REGISTO:CA:den_tarde#]]></TAG>
        <VALUE><![CDATA[#REGISTO:CA:den_tarde#]]></VALUE>
        <XPATH><![CDATA[/CARD/FIELDS/FIELD[NAME='den_tarde']/VALUE]]></XPATH>
      </FIELD>
      <FIELD backwardCompatibility="true" type="AdditionalFields" label="Telefax" description="Telefax do Reclamante" source-type="AdditionalFields" has_confidential_data="False">
        <TAG><![CDATA[#REGISTO:CA:Telefax#]]></TAG>
        <VALUE><![CDATA[#REGISTO:CA:Telefax#]]></VALUE>
        <XPATH><![CDATA[/CARD/FIELDS/FIELD[NAME='Telefax']/VALUE]]></XPATH>
      </FIELD>
      <FIELD backwardCompatibility="true" type="AdditionalFields" label="E_Telefone" description="Telefone" source-type="AdditionalFields" has_confidential_data="False">
        <TAG><![CDATA[#REGISTO:CA:E_Telefone#]]></TAG>
        <VALUE><![CDATA[#REGISTO:CA:E_Telefone#]]></VALUE>
        <XPATH><![CDATA[/CARD/FIELDS/FIELD[NAME='E_Telefone']/VALUE]]></XPATH>
      </FIELD>
      <FIELD backwardCompatibility="true" type="AdditionalFields" label="Telefone" description="Telefone do Reclamante" source-type="AdditionalFields" has_confidential_data="False">
        <TAG><![CDATA[#REGISTO:CA:Telefone#]]></TAG>
        <VALUE><![CDATA[#REGISTO:CA:Telefone#]]></VALUE>
        <XPATH><![CDATA[/CARD/FIELDS/FIELD[NAME='Telefone']/VALUE]]></XPATH>
      </FIELD>
      <FIELD backwardCompatibility="true" type="AdditionalFields" label="E_Telemovel" description="Telemóvel" source-type="AdditionalFields" has_confidential_data="False">
        <TAG><![CDATA[#REGISTO:CA:E_Telemovel#]]></TAG>
        <VALUE><![CDATA[#REGISTO:CA:E_Telemovel#]]></VALUE>
        <XPATH><![CDATA[/CARD/FIELDS/FIELD[NAME='E_Telemovel']/VALUE]]></XPATH>
      </FIELD>
      <FIELD backwardCompatibility="true" type="AdditionalFields" label="Telemóvel" description="Telemóvel" source-type="AdditionalFields" has_confidential_data="False">
        <TAG><![CDATA[#REGISTO:CA:Telemóvel#]]></TAG>
        <VALUE><![CDATA[#REGISTO:CA:Telemóvel#]]></VALUE>
        <XPATH><![CDATA[/CARD/FIELDS/FIELD[NAME='Telemóvel']/VALUE]]></XPATH>
      </FIELD>
      <FIELD backwardCompatibility="true" type="AdditionalFields" label="den_terca" description="Terça-feira" source-type="AdditionalFields" has_confidential_data="False">
        <TAG><![CDATA[#REGISTO:CA:den_terca#]]></TAG>
        <VALUE><![CDATA[#REGISTO:CA:den_terca#]]></VALUE>
        <XPATH><![CDATA[/CARD/FIELDS/FIELD[NAME='den_terca']/VALUE]]></XPATH>
      </FIELD>
      <FIELD backwardCompatibility="true" type="AdditionalFields" label="TST" description="Teste" source-type="AdditionalFields" has_confidential_data="False">
        <TAG><![CDATA[#REGISTO:CA:TST#]]></TAG>
        <VALUE><![CDATA[#REGISTO:CA:TST#]]></VALUE>
        <XPATH><![CDATA[/CARD/FIELDS/FIELD[NAME='TST']/VALUE]]></XPATH>
      </FIELD>
      <FIELD backwardCompatibility="true" type="AdditionalFields" label="teste2" description="teste2" source-type="AdditionalFields" has_confidential_data="False">
        <TAG><![CDATA[#REGISTO:CA:teste2#]]></TAG>
        <VALUE><![CDATA[#REGISTO:CA:teste2#]]></VALUE>
        <XPATH><![CDATA[/CARD/FIELDS/FIELD[NAME='teste2']/VALUE]]></XPATH>
      </FIELD>
      <FIELD backwardCompatibility="true" type="AdditionalFields" label="DEN_Motivo_Testemunha" description="Testemunhou a situação em primeira mão" source-type="AdditionalFields" has_confidential_data="False">
        <TAG><![CDATA[#REGISTO:CA:DEN_Motivo_Testemunha#]]></TAG>
        <VALUE><![CDATA[#REGISTO:CA:DEN_Motivo_Testemunha#]]></VALUE>
        <XPATH><![CDATA[/CARD/FIELDS/FIELD[NAME='DEN_Motivo_Testemunha']/VALUE]]></XPATH>
      </FIELD>
      <FIELD backwardCompatibility="true" type="AdditionalFields" label="testeobs" description="testeobs" source-type="AdditionalFields" has_confidential_data="False">
        <TAG><![CDATA[#REGISTO:CA:testeobs#]]></TAG>
        <VALUE><![CDATA[#REGISTO:CA:testeobs#]]></VALUE>
        <XPATH><![CDATA[/CARD/FIELDS/FIELD[NAME='testeobs']/VALUE]]></XPATH>
      </FIELD>
      <FIELD backwardCompatibility="true" type="AdditionalFields" label="DEN_Motivo_Conhecimento" description="Teve conhecimento da situação e decidiu denunciar" source-type="AdditionalFields" has_confidential_data="False">
        <TAG><![CDATA[#REGISTO:CA:DEN_Motivo_Conhecimento#]]></TAG>
        <VALUE><![CDATA[#REGISTO:CA:DEN_Motivo_Conhecimento#]]></VALUE>
        <XPATH><![CDATA[/CARD/FIELDS/FIELD[NAME='DEN_Motivo_Conhecimento']/VALUE]]></XPATH>
      </FIELD>
      <FIELD backwardCompatibility="true" type="AdditionalFields" label="Autorizacao" description="Tipo de Autorização/Comunicação" source-type="AdditionalFields" has_confidential_data="False">
        <TAG><![CDATA[#REGISTO:CA:Autorizacao#]]></TAG>
        <VALUE><![CDATA[#REGISTO:CA:Autorizacao#]]></VALUE>
        <XPATH><![CDATA[/CARD/FIELDS/FIELD[NAME='Autorizacao']/VALUE]]></XPATH>
      </FIELD>
      <FIELD backwardCompatibility="true" type="AdditionalFields" label="DEN_Tipo_Denunciante" description="Tipo de denunciante" source-type="AdditionalFields" has_confidential_data="False">
        <TAG><![CDATA[#REGISTO:CA:DEN_Tipo_Denunciante#]]></TAG>
        <VALUE><![CDATA[#REGISTO:CA:DEN_Tipo_Denunciante#]]></VALUE>
        <XPATH><![CDATA[/CARD/FIELDS/FIELD[NAME='DEN_Tipo_Denunciante']/VALUE]]></XPATH>
      </FIELD>
      <FIELD backwardCompatibility="true" type="AdditionalFields" label="fat_tipodoc" description="Tipo de documento" source-type="AdditionalFields" has_confidential_data="False">
        <TAG><![CDATA[#REGISTO:CA:fat_tipodoc#]]></TAG>
        <VALUE><![CDATA[#REGISTO:CA:fat_tipodoc#]]></VALUE>
        <XPATH><![CDATA[/CARD/FIELDS/FIELD[NAME='fat_tipodoc']/VALUE]]></XPATH>
      </FIELD>
      <FIELD backwardCompatibility="true" type="AdditionalFields" label="Tipo" description="Tipo de documento associado aos livros &quot;Ent_antigas&quot; e &quot;Sai_antigas&quot;" source-type="AdditionalFields" has_confidential_data="False">
        <TAG><![CDATA[#REGISTO:CA:Tipo#]]></TAG>
        <VALUE><![CDATA[#REGISTO:CA:Tipo#]]></VALUE>
        <XPATH><![CDATA[/CARD/FIELDS/FIELD[NAME='Tipo']/VALUE]]></XPATH>
      </FIELD>
      <FIELD backwardCompatibility="true" type="AdditionalFields" label="FATURAS_TipoProcesso" description="Tipo de Processo" source-type="AdditionalFields" has_confidential_data="False">
        <TAG><![CDATA[#REGISTO:CA:FATURAS_TipoProcesso#]]></TAG>
        <VALUE><![CDATA[#REGISTO:CA:FATURAS_TipoProcesso#]]></VALUE>
        <XPATH><![CDATA[/CARD/FIELDS/FIELD[NAME='FATURAS_TipoProcesso']/VALUE]]></XPATH>
      </FIELD>
      <FIELD backwardCompatibility="true" type="AdditionalFields" label="TipoIntervenção" description="TipoIntervenção" source-type="AdditionalFields" has_confidential_data="False">
        <TAG><![CDATA[#REGISTO:CA:TipoIntervenção#]]></TAG>
        <VALUE><![CDATA[#REGISTO:CA:TipoIntervenção#]]></VALUE>
        <XPATH><![CDATA[/CARD/FIELDS/FIELD[NAME='TipoIntervenção']/VALUE]]></XPATH>
      </FIELD>
      <FIELD backwardCompatibility="true" type="AdditionalFields" label="E_TITULO" description="Título" source-type="AdditionalFields" has_confidential_data="False">
        <TAG><![CDATA[#REGISTO:CA:E_TITULO#]]></TAG>
        <VALUE><![CDATA[#REGISTO:CA:E_TITULO#]]></VALUE>
        <XPATH><![CDATA[/CARD/FIELDS/FIELD[NAME='E_TITULO']/VALUE]]></XPATH>
      </FIELD>
      <FIELD backwardCompatibility="true" type="AdditionalFields" label="fat_Total_impostos" description="Total impostos" source-type="AdditionalFields" has_confidential_data="False">
        <TAG><![CDATA[#REGISTO:CA:fat_Total_impostos#]]></TAG>
        <VALUE><![CDATA[#REGISTO:CA:fat_Total_impostos#]]></VALUE>
        <XPATH><![CDATA[/CARD/FIELDS/FIELD[NAME='fat_Total_impostos']/VALUE]]></XPATH>
      </FIELD>
      <FIELD backwardCompatibility="true" type="AdditionalFields" label="fat_Total_IVA_TX_nor" description="Total IVA Taxa Normal" source-type="AdditionalFields" has_confidential_data="False">
        <TAG><![CDATA[#REGISTO:CA:fat_Total_IVA_TX_nor#]]></TAG>
        <VALUE><![CDATA[#REGISTO:CA:fat_Total_IVA_TX_nor#]]></VALUE>
        <XPATH><![CDATA[/CARD/FIELDS/FIELD[NAME='fat_Total_IVA_TX_nor']/VALUE]]></XPATH>
      </FIELD>
      <FIELD backwardCompatibility="true" type="AdditionalFields" label="PAP_TRANS_EFETUADA" description="Transferência bancária efetuada?" source-type="AdditionalFields" has_confidential_data="False">
        <TAG><![CDATA[#REGISTO:CA:PAP_TRANS_EFETUADA#]]></TAG>
        <VALUE><![CDATA[#REGISTO:CA:PAP_TRANS_EFETUADA#]]></VALUE>
        <XPATH><![CDATA[/CARD/FIELDS/FIELD[NAME='PAP_TRANS_EFETUADA']/VALUE]]></XPATH>
      </FIELD>
      <FIELD backwardCompatibility="true" type="AdditionalFields" label="PAP_TRANSF_EFET" description="Transferência bancária efetuada?" source-type="AdditionalFields" has_confidential_data="False">
        <TAG><![CDATA[#REGISTO:CA:PAP_TRANSF_EFET#]]></TAG>
        <VALUE><![CDATA[#REGISTO:CA:PAP_TRANSF_EFET#]]></VALUE>
        <XPATH><![CDATA[/CARD/FIELDS/FIELD[NAME='PAP_TRANSF_EFET']/VALUE]]></XPATH>
      </FIELD>
      <FIELD backwardCompatibility="true" type="AdditionalFields" label="Periodicidade" description="Trimestral&#10;Semestral&#10;Anual&#10;Mensal&#10;Pontual" source-type="AdditionalFields" has_confidential_data="False">
        <TAG><![CDATA[#REGISTO:CA:Periodicidade#]]></TAG>
        <VALUE><![CDATA[#REGISTO:CA:Periodicidade#]]></VALUE>
        <XPATH><![CDATA[/CARD/FIELDS/FIELD[NAME='Periodicidade']/VALUE]]></XPATH>
      </FIELD>
      <FIELD backwardCompatibility="true" type="AdditionalFields" label="E_UO" description="Unidade Orgânica" source-type="AdditionalFields" has_confidential_data="False">
        <TAG><![CDATA[#REGISTO:CA:E_UO#]]></TAG>
        <VALUE><![CDATA[#REGISTO:CA:E_UO#]]></VALUE>
        <XPATH><![CDATA[/CARD/FIELDS/FIELD[NAME='E_UO']/VALUE]]></XPATH>
      </FIELD>
      <FIELD backwardCompatibility="true" type="AdditionalFields" label="PAP_VALIDADO_POR" description="Validado por:" source-type="AdditionalFields" has_confidential_data="False">
        <TAG><![CDATA[#REGISTO:CA:PAP_VALIDADO_POR#]]></TAG>
        <VALUE><![CDATA[#REGISTO:CA:PAP_VALIDADO_POR#]]></VALUE>
        <XPATH><![CDATA[/CARD/FIELDS/FIELD[NAME='PAP_VALIDADO_POR']/VALUE]]></XPATH>
      </FIELD>
      <FIELD backwardCompatibility="true" type="AdditionalFields" label="PAP_VALID_POR" description="Validar por:" source-type="AdditionalFields" has_confidential_data="False">
        <TAG><![CDATA[#REGISTO:CA:PAP_VALID_POR#]]></TAG>
        <VALUE><![CDATA[#REGISTO:CA:PAP_VALID_POR#]]></VALUE>
        <XPATH><![CDATA[/CARD/FIELDS/FIELD[NAME='PAP_VALID_POR']/VALUE]]></XPATH>
      </FIELD>
      <FIELD backwardCompatibility="true" type="AdditionalFields" label="FATURAS_VALOR" description="Valor" source-type="AdditionalFields" has_confidential_data="False">
        <TAG><![CDATA[#REGISTO:CA:FATURAS_VALOR#]]></TAG>
        <VALUE><![CDATA[#REGISTO:CA:FATURAS_VALOR#]]></VALUE>
        <XPATH><![CDATA[/CARD/FIELDS/FIELD[NAME='FATURAS_VALOR']/VALUE]]></XPATH>
      </FIELD>
      <FIELD backwardCompatibility="true" type="AdditionalFields" label="FATURAS_ValorAcima_FatMultipla" description="Valor acima da adjudicado e faturação múltipla?" source-type="AdditionalFields" has_confidential_data="False">
        <TAG><![CDATA[#REGISTO:CA:FATURAS_ValorAcima_FatMultipla#]]></TAG>
        <VALUE><![CDATA[#REGISTO:CA:FATURAS_ValorAcima_FatMultipla#]]></VALUE>
        <XPATH><![CDATA[/CARD/FIELDS/FIELD[NAME='FATURAS_ValorAcima_FatMultipla']/VALUE]]></XPATH>
      </FIELD>
      <FIELD backwardCompatibility="true" type="AdditionalFields" label="FATURAS_VerificacaoCertidoes" description="Verificação de Certidões ou Devolução de Fatura " source-type="AdditionalFields" has_confidential_data="False">
        <TAG><![CDATA[#REGISTO:CA:FATURAS_VerificacaoCertidoes#]]></TAG>
        <VALUE><![CDATA[#REGISTO:CA:FATURAS_VerificacaoCertidoes#]]></VALUE>
        <XPATH><![CDATA[/CARD/FIELDS/FIELD[NAME='FATURAS_VerificacaoCertidoes']/VALUE]]></XPATH>
      </FIELD>
      <FIELD type="AdditionalFields" label="_ENT_SEGURADORA" description="_ENT_SEGURADORA" source-type="AdditionalFields" has_confidential_data="False">
        <TAG><![CDATA[#CARD:AF:_ENT_SEGURADORA#]]></TAG>
        <VALUE><![CDATA[#REGISTO:CA:_ENT_SEGURADORA#]]></VALUE>
        <XPATH><![CDATA[/CARD/FIELDS/FIELD[NAME='_ENT_SEGURADORA']/VALUE]]></XPATH>
      </FIELD>
      <FIELD type="AdditionalFields" label="Data" description="Data" source-type="AdditionalFields" has_confidential_data="False">
        <TAG><![CDATA[#CARD:AF:Data#]]></TAG>
        <VALUE><![CDATA[#REGISTO:CA:Data#]]></VALUE>
        <XPATH><![CDATA[/CARD/FIELDS/FIELD[NAME='Data']/VALUE]]></XPATH>
      </FIELD>
      <FIELD type="AdditionalFields" label="Data_Devol_AR" description="Data_Devol_AR" source-type="AdditionalFields" has_confidential_data="False">
        <TAG><![CDATA[#CARD:AF:Data_Devol_AR#]]></TAG>
        <VALUE><![CDATA[#REGISTO:CA:Data_Devol_AR#]]></VALUE>
        <XPATH><![CDATA[/CARD/FIELDS/FIELD[NAME='Data_Devol_AR']/VALUE]]></XPATH>
      </FIELD>
      <FIELD type="AdditionalFields" label="Data_Exp" description="Data_Exp" source-type="AdditionalFields" has_confidential_data="False">
        <TAG><![CDATA[#CARD:AF:Data_Exp#]]></TAG>
        <VALUE><![CDATA[#REGISTO:CA:Data_Exp#]]></VALUE>
        <XPATH><![CDATA[/CARD/FIELDS/FIELD[NAME='Data_Exp']/VALUE]]></XPATH>
      </FIELD>
      <FIELD type="AdditionalFields" label="E_TIPO" description="E_TIPO" source-type="AdditionalFields" has_confidential_data="False">
        <TAG><![CDATA[#CARD:AF:E_TIPO#]]></TAG>
        <VALUE><![CDATA[#REGISTO:CA:E_TIPO#]]></VALUE>
        <XPATH><![CDATA[/CARD/FIELDS/FIELD[NAME='E_TIPO']/VALUE]]></XPATH>
      </FIELD>
      <FIELD type="AdditionalFields" label="Entidade" description="Entidade" source-type="AdditionalFields" has_confidential_data="False">
        <TAG><![CDATA[#CARD:AF:Entidade#]]></TAG>
        <VALUE><![CDATA[#REGISTO:CA:Entidade#]]></VALUE>
        <XPATH><![CDATA[/CARD/FIELDS/FIELD[NAME='Entidade']/VALUE]]></XPATH>
      </FIELD>
      <FIELD type="AdditionalFields" label="FORM_DGO" description="FORM_DGO" source-type="AdditionalFields" has_confidential_data="False">
        <TAG><![CDATA[#CARD:AF:FORM_DGO#]]></TAG>
        <VALUE><![CDATA[#REGISTO:CA:FORM_DGO#]]></VALUE>
        <XPATH><![CDATA[/CARD/FIELDS/FIELD[NAME='FORM_DGO']/VALUE]]></XPATH>
      </FIELD>
      <FIELD type="AdditionalFields" label="FORM_DGO2" description="FORM_DGO2" source-type="AdditionalFields" has_confidential_data="False">
        <TAG><![CDATA[#CARD:AF:FORM_DGO2#]]></TAG>
        <VALUE><![CDATA[#REGISTO:CA:FORM_DGO2#]]></VALUE>
        <XPATH><![CDATA[/CARD/FIELDS/FIELD[NAME='FORM_DGO2']/VALUE]]></XPATH>
      </FIELD>
      <FIELD type="AdditionalFields" label="Fundamentação" description="Fundamentação" source-type="AdditionalFields" has_confidential_data="False">
        <TAG><![CDATA[#CARD:AF:Fundamentação#]]></TAG>
        <VALUE><![CDATA[#REGISTO:CA:Fundamentação#]]></VALUE>
        <XPATH><![CDATA[/CARD/FIELDS/FIELD[NAME='Fundamentação']/VALUE]]></XPATH>
      </FIELD>
      <FIELD type="AdditionalFields" label="NOMEDOCONDUTOR" description="NOMEDOCONDUTOR" source-type="AdditionalFields" has_confidential_data="False">
        <TAG><![CDATA[#CARD:AF:NOMEDOCONDUTOR#]]></TAG>
        <VALUE><![CDATA[#REGISTO:CA:NOMEDOCONDUTOR#]]></VALUE>
        <XPATH><![CDATA[/CARD/FIELDS/FIELD[NAME='NOMEDOCONDUTOR']/VALUE]]></XPATH>
      </FIELD>
      <FIELD type="AdditionalFields" label="PC_DEIT" description="PC_DEIT" source-type="AdditionalFields" has_confidential_data="False">
        <TAG><![CDATA[#CARD:AF:PC_DEIT#]]></TAG>
        <VALUE><![CDATA[#REGISTO:CA:PC_DEIT#]]></VALUE>
        <XPATH><![CDATA[/CARD/FIELDS/FIELD[NAME='PC_DEIT']/VALUE]]></XPATH>
      </FIELD>
      <FIELD type="AdditionalFields" label="SEP_Reg_Biog_Trab" description="SEP_Reg_Biog_Trab" source-type="AdditionalFields" has_confidential_data="False">
        <TAG><![CDATA[#CARD:AF:SEP_Reg_Biog_Trab#]]></TAG>
        <VALUE><![CDATA[#REGISTO:CA:SEP_Reg_Biog_Trab#]]></VALUE>
        <XPATH><![CDATA[/CARD/FIELDS/FIELD[NAME='SEP_Reg_Biog_Trab']/VALUE]]></XPATH>
      </FIELD>
      <FIELD type="AdditionalFields" label="sep_reunioes_cd" description="sep_reunioes_cd" source-type="AdditionalFields" has_confidential_data="False">
        <TAG><![CDATA[#CARD:AF:sep_reunioes_cd#]]></TAG>
        <VALUE><![CDATA[#REGISTO:CA:sep_reunioes_cd#]]></VALUE>
        <XPATH><![CDATA[/CARD/FIELDS/FIELD[NAME='sep_reunioes_cd']/VALUE]]></XPATH>
      </FIELD>
      <FIELD type="AdditionalFields" label="Serviço" description="Serviço" source-type="AdditionalFields" has_confidential_data="False">
        <TAG><![CDATA[#CARD:AF:Serviço#]]></TAG>
        <VALUE><![CDATA[#REGISTO:CA:Serviço#]]></VALUE>
        <XPATH><![CDATA[/CARD/FIELDS/FIELD[NAME='Serviço']/VALUE]]></XPATH>
      </FIELD>
      <FIELD type="AdditionalFields" label="TIPODEDOCUMENTO" description="TIPODEDOCUMENTO" source-type="AdditionalFields" has_confidential_data="False">
        <TAG><![CDATA[#CARD:AF:TIPODEDOCUMENTO#]]></TAG>
        <VALUE><![CDATA[#REGISTO:CA:TIPODEDOCUMENTO#]]></VALUE>
        <XPATH><![CDATA[/CARD/FIELDS/FIELD[NAME='TIPODEDOCUMENTO']/VALUE]]></XPATH>
      </FIELD>
      <FIELD type="AdditionalFields" label="TITULOCONDUCAO" description="TITULOCONDUCAO" source-type="AdditionalFields" has_confidential_data="False">
        <TAG><![CDATA[#CARD:AF:TITULOCONDUCAO#]]></TAG>
        <VALUE><![CDATA[#REGISTO:CA:TITULOCONDUCAO#]]></VALUE>
        <XPATH><![CDATA[/CARD/FIELDS/FIELD[NAME='TITULOCONDUCAO']/VALUE]]></XPATH>
      </FIELD>
      <FIELD type="AdditionalFields" label="ValoresLOE" description="ValoresLOE" source-type="AdditionalFields" has_confidential_data="False">
        <TAG><![CDATA[#CARD:AF:ValoresLOE#]]></TAG>
        <VALUE><![CDATA[#REGISTO:CA:ValoresLOE#]]></VALUE>
        <XPATH><![CDATA[/CARD/FIELDS/FIELD[NAME='ValoresLOE']/VALUE]]></XPATH>
      </FIELD>
      <FIELD type="AdditionalFields" label="FATURAS_ContactoFornecedor" description="(Fornecedor) Contacto" source-type="AdditionalFields" has_confidential_data="False">
        <TAG><![CDATA[#CARD:AF:FATURAS_ContactoFornecedor#]]></TAG>
        <VALUE><![CDATA[#REGISTO:CA:FATURAS_ContactoFornecedor#]]></VALUE>
        <XPATH><![CDATA[/CARD/FIELDS/FIELD[NAME='FATURAS_ContactoFornecedor']/VALUE]]></XPATH>
      </FIELD>
      <FIELD type="AdditionalFields" label="FATURAS_ContribuinteFornecedor" description="(Fornecedor) Contribuinte" source-type="AdditionalFields" has_confidential_data="False">
        <TAG><![CDATA[#CARD:AF:FATURAS_ContribuinteFornecedor#]]></TAG>
        <VALUE><![CDATA[#REGISTO:CA:FATURAS_ContribuinteFornecedor#]]></VALUE>
        <XPATH><![CDATA[/CARD/FIELDS/FIELD[NAME='FATURAS_ContribuinteFornecedor']/VALUE]]></XPATH>
      </FIELD>
      <FIELD type="AdditionalFields" label="FATURAS_DesignacaoFornecedor" description="(Fornecedor) Designação" source-type="AdditionalFields" has_confidential_data="False">
        <TAG><![CDATA[#CARD:AF:FATURAS_DesignacaoFornecedor#]]></TAG>
        <VALUE><![CDATA[#REGISTO:CA:FATURAS_DesignacaoFornecedor#]]></VALUE>
        <XPATH><![CDATA[/CARD/FIELDS/FIELD[NAME='FATURAS_DesignacaoFornecedor']/VALUE]]></XPATH>
      </FIELD>
      <FIELD type="AdditionalFields" label="FATURAS_NomeFornecedor" description="(Fornecedor) Nome" source-type="AdditionalFields" has_confidential_data="False">
        <TAG><![CDATA[#CARD:AF:FATURAS_NomeFornecedor#]]></TAG>
        <VALUE><![CDATA[#REGISTO:CA:FATURAS_NomeFornecedor#]]></VALUE>
        <XPATH><![CDATA[/CARD/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CARD:AF:Período#]]></TAG>
        <VALUE><![CDATA[#REGISTO:CA:Período#]]></VALUE>
        <XPATH><![CDATA[/CARD/FIELDS/FIELD[NAME='Período']/VALUE]]></XPATH>
      </FIELD>
      <FIELD type="AdditionalFields" label="DEN_LEG" description="A denúncia é legítima?" source-type="AdditionalFields" has_confidential_data="False">
        <TAG><![CDATA[#CARD:AF:DEN_LEG#]]></TAG>
        <VALUE><![CDATA[#REGISTO:CA:DEN_LEG#]]></VALUE>
        <XPATH><![CDATA[/CARD/FIELDS/FIELD[NAME='DEN_LEG']/VALUE]]></XPATH>
      </FIELD>
      <FIELD type="AdditionalFields" label="TipoSituacao" description="A usar nos formulários originados no site" source-type="AdditionalFields" has_confidential_data="False">
        <TAG><![CDATA[#CARD:AF:TipoSituacao#]]></TAG>
        <VALUE><![CDATA[#REGISTO:CA:TipoSituacao#]]></VALUE>
        <XPATH><![CDATA[/CARD/FIELDS/FIELD[NAME='TipoSituacao']/VALUE]]></XPATH>
      </FIELD>
      <FIELD type="AdditionalFields" label="DEN_Aceita_Termos" description="Aceita termos e condições" source-type="AdditionalFields" has_confidential_data="False">
        <TAG><![CDATA[#CARD:AF:DEN_Aceita_Termos#]]></TAG>
        <VALUE><![CDATA[#REGISTO:CA:DEN_Aceita_Termos#]]></VALUE>
        <XPATH><![CDATA[/CARD/FIELDS/FIELD[NAME='DEN_Aceita_Termos']/VALUE]]></XPATH>
      </FIELD>
      <FIELD type="AdditionalFields" label="PAP_ANEX_COMPROV" description="Anexado comprovatido HomeBanking?" source-type="AdditionalFields" has_confidential_data="False">
        <TAG><![CDATA[#CARD:AF:PAP_ANEX_COMPROV#]]></TAG>
        <VALUE><![CDATA[#REGISTO:CA:PAP_ANEX_COMPROV#]]></VALUE>
        <XPATH><![CDATA[/CARD/FIELDS/FIELD[NAME='PAP_ANEX_COMPROV']/VALUE]]></XPATH>
      </FIELD>
      <FIELD type="AdditionalFields" label="PAP_ANEXADO_COMPROVATIVO" description="Anexado comprovativo HomeBanking?" source-type="AdditionalFields" has_confidential_data="False">
        <TAG><![CDATA[#CARD:AF:PAP_ANEXADO_COMPROVATIVO#]]></TAG>
        <VALUE><![CDATA[#REGISTO:CA:PAP_ANEXADO_COMPROVATIVO#]]></VALUE>
        <XPATH><![CDATA[/CARD/FIELDS/FIELD[NAME='PAP_ANEXADO_COMPROVATIVO']/VALUE]]></XPATH>
      </FIELD>
      <FIELD type="AdditionalFields" label="Ano" description="Ano" source-type="AdditionalFields" has_confidential_data="False">
        <TAG><![CDATA[#CARD:AF:Ano#]]></TAG>
        <VALUE><![CDATA[#REGISTO:CA:Ano#]]></VALUE>
        <XPATH><![CDATA[/CARD/FIELDS/FIELD[NAME='Ano']/VALUE]]></XPATH>
      </FIELD>
      <FIELD type="AdditionalFields" label="PAP_APROV" description="Aprovado?" source-type="AdditionalFields" has_confidential_data="False">
        <TAG><![CDATA[#CARD:AF:PAP_APROV#]]></TAG>
        <VALUE><![CDATA[#REGISTO:CA:PAP_APROV#]]></VALUE>
        <XPATH><![CDATA[/CARD/FIELDS/FIELD[NAME='PAP_APROV']/VALUE]]></XPATH>
      </FIELD>
      <FIELD type="AdditionalFields" label="PAP_APROVADO" description="Aprovado?" source-type="AdditionalFields" has_confidential_data="False">
        <TAG><![CDATA[#CARD:AF:PAP_APROVADO#]]></TAG>
        <VALUE><![CDATA[#REGISTO:CA:PAP_APROVADO#]]></VALUE>
        <XPATH><![CDATA[/CARD/FIELDS/FIELD[NAME='PAP_APROVADO']/VALUE]]></XPATH>
      </FIELD>
      <FIELD type="AdditionalFields" label="Arguido_Requerido" description="Arguido/Requerido" source-type="AdditionalFields" has_confidential_data="False">
        <TAG><![CDATA[#CARD:AF:Arguido_Requerido#]]></TAG>
        <VALUE><![CDATA[#REGISTO:CA:Arguido_Requerido#]]></VALUE>
        <XPATH><![CDATA[/CARD/FIELDS/FIELD[NAME='Arguido_Requerido']/VALUE]]></XPATH>
      </FIELD>
      <FIELD type="AdditionalFields" label="PAP_ASS" description="Assinado?" source-type="AdditionalFields" has_confidential_data="False">
        <TAG><![CDATA[#CARD:AF:PAP_ASS#]]></TAG>
        <VALUE><![CDATA[#REGISTO:CA:PAP_ASS#]]></VALUE>
        <XPATH><![CDATA[/CARD/FIELDS/FIELD[NAME='PAP_ASS']/VALUE]]></XPATH>
      </FIELD>
      <FIELD type="AdditionalFields" label="PAP_ASSINADO" description="Assinado?" source-type="AdditionalFields" has_confidential_data="False">
        <TAG><![CDATA[#CARD:AF:PAP_ASSINADO#]]></TAG>
        <VALUE><![CDATA[#REGISTO:CA:PAP_ASSINADO#]]></VALUE>
        <XPATH><![CDATA[/CARD/FIELDS/FIELD[NAME='PAP_ASSINADO']/VALUE]]></XPATH>
      </FIELD>
      <FIELD type="AdditionalFields" label="DEN_Origina_Den" description="Associou distribuição de denuncia?" source-type="AdditionalFields" has_confidential_data="False">
        <TAG><![CDATA[#CARD:AF:DEN_Origina_Den#]]></TAG>
        <VALUE><![CDATA[#REGISTO:CA:DEN_Origina_Den#]]></VALUE>
        <XPATH><![CDATA[/CARD/FIELDS/FIELD[NAME='DEN_Origina_Den']/VALUE]]></XPATH>
      </FIELD>
      <FIELD type="AdditionalFields" label="Atividade" description="Atividade" source-type="AdditionalFields" has_confidential_data="False">
        <TAG><![CDATA[#CARD:AF:Atividade#]]></TAG>
        <VALUE><![CDATA[#REGISTO:CA:Atividade#]]></VALUE>
        <XPATH><![CDATA[/CARD/FIELDS/FIELD[NAME='Atividade']/VALUE]]></XPATH>
      </FIELD>
      <FIELD type="AdditionalFields" label="fat_iva_tx_normal" description="Base Tributável de IVA Taxa Normal" source-type="AdditionalFields" has_confidential_data="False">
        <TAG><![CDATA[#CARD:AF:fat_iva_tx_normal#]]></TAG>
        <VALUE><![CDATA[#REGISTO:CA:fat_iva_tx_normal#]]></VALUE>
        <XPATH><![CDATA[/CARD/FIELDS/FIELD[NAME='fat_iva_tx_normal']/VALUE]]></XPATH>
      </FIELD>
      <FIELD type="AdditionalFields" label="Custom_string" description="Campo adicional alfanumérico" source-type="AdditionalFields" has_confidential_data="False">
        <TAG><![CDATA[#CARD:AF:Custom_string#]]></TAG>
        <VALUE><![CDATA[#REGISTO:CA:Custom_string#]]></VALUE>
        <XPATH><![CDATA[/CARD/FIELDS/FIELD[NAME='Custom_string']/VALUE]]></XPATH>
      </FIELD>
      <FIELD type="AdditionalFields" label="Custom_bool" description="Campo adicional booleano" source-type="AdditionalFields" has_confidential_data="False">
        <TAG><![CDATA[#CARD:AF:Custom_bool#]]></TAG>
        <VALUE><![CDATA[#REGISTO:CA:Custom_bool#]]></VALUE>
        <XPATH><![CDATA[/CARD/FIELDS/FIELD[NAME='Custom_bool']/VALUE]]></XPATH>
      </FIELD>
      <FIELD type="AdditionalFields" label="Custom_data" description="Campo adicional data" source-type="AdditionalFields" has_confidential_data="False">
        <TAG><![CDATA[#CARD:AF:Custom_data#]]></TAG>
        <VALUE><![CDATA[#REGISTO:CA:Custom_data#]]></VALUE>
        <XPATH><![CDATA[/CARD/FIELDS/FIELD[NAME='Custom_data']/VALUE]]></XPATH>
      </FIELD>
      <FIELD type="AdditionalFields" label="Custom_list" description="Campo adicional lista de valores" source-type="AdditionalFields" has_confidential_data="False">
        <TAG><![CDATA[#CARD:AF:Custom_list#]]></TAG>
        <VALUE><![CDATA[#REGISTO:CA:Custom_list#]]></VALUE>
        <XPATH><![CDATA[/CARD/FIELDS/FIELD[NAME='Custom_list']/VALUE]]></XPATH>
      </FIELD>
      <FIELD type="AdditionalFields" label="Custom_num" description="Campo adicional numérico" source-type="AdditionalFields" has_confidential_data="False">
        <TAG><![CDATA[#CARD:AF:Custom_num#]]></TAG>
        <VALUE><![CDATA[#REGISTO:CA:Custom_num#]]></VALUE>
        <XPATH><![CDATA[/CARD/FIELDS/FIELD[NAME='Custom_num']/VALUE]]></XPATH>
      </FIELD>
      <FIELD type="AdditionalFields" label="Canal" description="Canal de Entrada da reclamação" source-type="AdditionalFields" has_confidential_data="False">
        <TAG><![CDATA[#CARD:AF:Canal#]]></TAG>
        <VALUE><![CDATA[#REGISTO:CA:Canal#]]></VALUE>
        <XPATH><![CDATA[/CARD/FIELDS/FIELD[NAME='Canal']/VALUE]]></XPATH>
      </FIELD>
      <FIELD type="AdditionalFields" label="E_CATEGORIA" description="Categoria" source-type="AdditionalFields" has_confidential_data="False">
        <TAG><![CDATA[#CARD:AF:E_CATEGORIA#]]></TAG>
        <VALUE><![CDATA[#REGISTO:CA:E_CATEGORIA#]]></VALUE>
        <XPATH><![CDATA[/CARD/FIELDS/FIELD[NAME='E_CATEGORIA']/VALUE]]></XPATH>
      </FIELD>
      <FIELD type="AdditionalFields" label="Caucao" description="Caução" source-type="AdditionalFields" has_confidential_data="False">
        <TAG><![CDATA[#CARD:AF:Caucao#]]></TAG>
        <VALUE><![CDATA[#REGISTO:CA:Caucao#]]></VALUE>
        <XPATH><![CDATA[/CARD/FIELDS/FIELD[NAME='Caucao']/VALUE]]></XPATH>
      </FIELD>
      <FIELD type="AdditionalFields" label="CRT_A_PSI" description="Certificado de Avaliação Psicológica" source-type="AdditionalFields" has_confidential_data="False">
        <TAG><![CDATA[#CARD:AF:CRT_A_PSI#]]></TAG>
        <VALUE><![CDATA[#REGISTO:CA:CRT_A_PSI#]]></VALUE>
        <XPATH><![CDATA[/CARD/FIELDS/FIELD[NAME='CRT_A_PSI']/VALUE]]></XPATH>
      </FIELD>
      <FIELD type="AdditionalFields" label="ClasseEntidade" description="Classe de Entidade" source-type="AdditionalFields" has_confidential_data="False">
        <TAG><![CDATA[#CARD:AF:ClasseEntidade#]]></TAG>
        <VALUE><![CDATA[#REGISTO:CA:ClasseEntidade#]]></VALUE>
        <XPATH><![CDATA[/CARD/FIELDS/FIELD[NAME='ClasseEntidade']/VALUE]]></XPATH>
      </FIELD>
      <FIELD type="AdditionalFields" label="Estrada" description="Classificação da estrada" source-type="AdditionalFields" has_confidential_data="False">
        <TAG><![CDATA[#CARD:AF:Estrada#]]></TAG>
        <VALUE><![CDATA[#REGISTO:CA:Estrada#]]></VALUE>
        <XPATH><![CDATA[/CARD/FIELDS/FIELD[NAME='Estrada']/VALUE]]></XPATH>
      </FIELD>
      <FIELD type="AdditionalFields" label="TipificaçãoOcor" description="Classificação do evento" source-type="AdditionalFields" has_confidential_data="False">
        <TAG><![CDATA[#CARD:AF:TipificaçãoOcor#]]></TAG>
        <VALUE><![CDATA[#REGISTO:CA:TipificaçãoOcor#]]></VALUE>
        <XPATH><![CDATA[/CARD/FIELDS/FIELD[NAME='TipificaçãoOcor']/VALUE]]></XPATH>
      </FIELD>
      <FIELD type="AdditionalFields" label="FATURAS_CodigoGERFIP" description="Código do Fornecedor GERFIP" source-type="AdditionalFields" has_confidential_data="False">
        <TAG><![CDATA[#CARD:AF:FATURAS_CodigoGERFIP#]]></TAG>
        <VALUE><![CDATA[#REGISTO:CA:FATURAS_CodigoGERFIP#]]></VALUE>
        <XPATH><![CDATA[/CARD/FIELDS/FIELD[NAME='FATURAS_CodigoGERFIP']/VALUE]]></XPATH>
      </FIELD>
      <FIELD type="AdditionalFields" label="CódigoPostal" description="Código Postal do Reclamante" source-type="AdditionalFields" has_confidential_data="False">
        <TAG><![CDATA[#CARD:AF:CódigoPostal#]]></TAG>
        <VALUE><![CDATA[#REGISTO:CA:CódigoPostal#]]></VALUE>
        <XPATH><![CDATA[/CARD/FIELDS/FIELD[NAME='CódigoPostal']/VALUE]]></XPATH>
      </FIELD>
      <FIELD type="AdditionalFields" label="E_COD_SIOE" description="Código SIOE" source-type="AdditionalFields" has_confidential_data="False">
        <TAG><![CDATA[#CARD:AF:E_COD_SIOE#]]></TAG>
        <VALUE><![CDATA[#REGISTO:CA:E_COD_SIOE#]]></VALUE>
        <XPATH><![CDATA[/CARD/FIELDS/FIELD[NAME='E_COD_SIOE']/VALUE]]></XPATH>
      </FIELD>
      <FIELD type="AdditionalFields" label="E_Cod_postal" description="Código-Postal" source-type="AdditionalFields" has_confidential_data="False">
        <TAG><![CDATA[#CARD:AF:E_Cod_postal#]]></TAG>
        <VALUE><![CDATA[#REGISTO:CA:E_Cod_postal#]]></VALUE>
        <XPATH><![CDATA[/CARD/FIELDS/FIELD[NAME='E_Cod_postal']/VALUE]]></XPATH>
      </FIELD>
      <FIELD type="AdditionalFields" label="DEN_Concorda" description="Concorda" source-type="AdditionalFields" has_confidential_data="False">
        <TAG><![CDATA[#CARD:AF:DEN_Concorda#]]></TAG>
        <VALUE><![CDATA[#REGISTO:CA:DEN_Concorda#]]></VALUE>
        <XPATH><![CDATA[/CARD/FIELDS/FIELD[NAME='DEN_Concorda']/VALUE]]></XPATH>
      </FIELD>
      <FIELD type="AdditionalFields" label="DEN_Contato" description="Contato telefónico" source-type="AdditionalFields" has_confidential_data="False">
        <TAG><![CDATA[#CARD:AF:DEN_Contato#]]></TAG>
        <VALUE><![CDATA[#REGISTO:CA:DEN_Contato#]]></VALUE>
        <XPATH><![CDATA[/CARD/FIELDS/FIELD[NAME='DEN_Contato']/VALUE]]></XPATH>
      </FIELD>
      <FIELD type="AdditionalFields" label="FATURAS_ContribuinteCliente" description="Contribuinte do Cliente" source-type="AdditionalFields" has_confidential_data="False">
        <TAG><![CDATA[#CARD:AF:FATURAS_ContribuinteCliente#]]></TAG>
        <VALUE><![CDATA[#REGISTO:CA:FATURAS_ContribuinteCliente#]]></VALUE>
        <XPATH><![CDATA[/CARD/FIELDS/FIELD[NAME='FATURAS_ContribuinteCliente']/VALUE]]></XPATH>
      </FIELD>
      <FIELD type="AdditionalFields" label="Xinicial" description="Coordenada X inicial" source-type="AdditionalFields" has_confidential_data="False">
        <TAG><![CDATA[#CARD:AF:Xinicial#]]></TAG>
        <VALUE><![CDATA[#REGISTO:CA:Xinicial#]]></VALUE>
        <XPATH><![CDATA[/CARD/FIELDS/FIELD[NAME='Xinicial']/VALUE]]></XPATH>
      </FIELD>
      <FIELD type="AdditionalFields" label="Yinicial" description="Coordenada y do Km inicial" source-type="AdditionalFields" has_confidential_data="False">
        <TAG><![CDATA[#CARD:AF:Yinicial#]]></TAG>
        <VALUE><![CDATA[#REGISTO:CA:Yinicial#]]></VALUE>
        <XPATH><![CDATA[/CARD/FIELDS/FIELD[NAME='Yinicial']/VALUE]]></XPATH>
      </FIELD>
      <FIELD type="AdditionalFields" label="FATURAS_DadosFornecedor" description="Dados do Fornecedor" source-type="AdditionalFields" has_confidential_data="False">
        <TAG><![CDATA[#CARD:AF:FATURAS_DadosFornecedor#]]></TAG>
        <VALUE><![CDATA[#REGISTO:CA:FATURAS_DadosFornecedor#]]></VALUE>
        <XPATH><![CDATA[/CARD/FIELDS/FIELD[NAME='FATURAS_DadosFornecedor']/VALUE]]></XPATH>
      </FIELD>
      <FIELD type="AdditionalFields" label="DEN_Data_Agendada" description="Data Agendada" source-type="AdditionalFields" has_confidential_data="False">
        <TAG><![CDATA[#CARD:AF:DEN_Data_Agendada#]]></TAG>
        <VALUE><![CDATA[#REGISTO:CA:DEN_Data_Agendada#]]></VALUE>
        <XPATH><![CDATA[/CARD/FIELDS/FIELD[NAME='DEN_Data_Agendada']/VALUE]]></XPATH>
      </FIELD>
      <FIELD type="AdditionalFields" label="DataFatura" description="Data da Fatura" source-type="AdditionalFields" has_confidential_data="False">
        <TAG><![CDATA[#CARD:AF:DataFatura#]]></TAG>
        <VALUE><![CDATA[#REGISTO:CA:DataFatura#]]></VALUE>
        <XPATH><![CDATA[/CARD/FIELDS/FIELD[NAME='DataFatura']/VALUE]]></XPATH>
      </FIELD>
      <FIELD type="AdditionalFields" label="DataResposta" description="Data da Resposta" source-type="AdditionalFields" has_confidential_data="False">
        <TAG><![CDATA[#CARD:AF:DataResposta#]]></TAG>
        <VALUE><![CDATA[#REGISTO:CA:DataResposta#]]></VALUE>
        <XPATH><![CDATA[/CARD/FIELDS/FIELD[NAME='DataResposta']/VALUE]]></XPATH>
      </FIELD>
      <FIELD type="AdditionalFields" label="FATURAS_DataAdjudicacao" description="Data de Adjudicação" source-type="AdditionalFields" has_confidential_data="False">
        <TAG><![CDATA[#CARD:AF:FATURAS_DataAdjudicacao#]]></TAG>
        <VALUE><![CDATA[#REGISTO:CA:FATURAS_DataAdjudicacao#]]></VALUE>
        <XPATH><![CDATA[/CARD/FIELDS/FIELD[NAME='FATURAS_DataAdjudicacao']/VALUE]]></XPATH>
      </FIELD>
      <FIELD type="AdditionalFields" label="FATURAS_DataEmissaoFatura" description="Data de Emissão" source-type="AdditionalFields" has_confidential_data="False">
        <TAG><![CDATA[#CARD:AF:FATURAS_DataEmissaoFatura#]]></TAG>
        <VALUE><![CDATA[#REGISTO:CA:FATURAS_DataEmissaoFatura#]]></VALUE>
        <XPATH><![CDATA[/CARD/FIELDS/FIELD[NAME='FATURAS_DataEmissaoFatura']/VALUE]]></XPATH>
      </FIELD>
      <FIELD type="AdditionalFields" label="PAP_DATA_PAG" description="Data do pagamento GERFIP" source-type="AdditionalFields" has_confidential_data="False">
        <TAG><![CDATA[#CARD:AF:PAP_DATA_PAG#]]></TAG>
        <VALUE><![CDATA[#REGISTO:CA:PAP_DATA_PAG#]]></VALUE>
        <XPATH><![CDATA[/CARD/FIELDS/FIELD[NAME='PAP_DATA_PAG']/VALUE]]></XPATH>
      </FIELD>
      <FIELD type="AdditionalFields" label="FATURAS_DataRegistoCompromisso" description="Data do Registo do Compromisso" source-type="AdditionalFields" has_confidential_data="False">
        <TAG><![CDATA[#CARD:AF:FATURAS_DataRegistoCompromisso#]]></TAG>
        <VALUE><![CDATA[#REGISTO:CA:FATURAS_DataRegistoCompromisso#]]></VALUE>
        <XPATH><![CDATA[/CARD/FIELDS/FIELD[NAME='FATURAS_DataRegistoCompromisso']/VALUE]]></XPATH>
      </FIELD>
      <FIELD type="AdditionalFields" label="DataLimiteRespo" description="Data limite de resposta ao requerimento" source-type="AdditionalFields" has_confidential_data="False">
        <TAG><![CDATA[#CARD:AF:DataLimiteRespo#]]></TAG>
        <VALUE><![CDATA[#REGISTO:CA:DataLimiteRespo#]]></VALUE>
        <XPATH><![CDATA[/CARD/FIELDS/FIELD[NAME='DataLimiteRespo']/VALUE]]></XPATH>
      </FIELD>
      <FIELD type="AdditionalFields" label="PAP_DATA_TRANSF" description="Data transferência bancária" source-type="AdditionalFields" has_confidential_data="False">
        <TAG><![CDATA[#CARD:AF:PAP_DATA_TRANSF#]]></TAG>
        <VALUE><![CDATA[#REGISTO:CA:PAP_DATA_TRANSF#]]></VALUE>
        <XPATH><![CDATA[/CARD/FIELDS/FIELD[NAME='PAP_DATA_TRANSF']/VALUE]]></XPATH>
      </FIELD>
      <FIELD type="AdditionalFields" label="PAP_DATA_TRANSF_BANC" description="Data transferência bancária" source-type="AdditionalFields" has_confidential_data="False">
        <TAG><![CDATA[#CARD:AF:PAP_DATA_TRANSF_BANC#]]></TAG>
        <VALUE><![CDATA[#REGISTO:CA:PAP_DATA_TRANSF_BANC#]]></VALUE>
        <XPATH><![CDATA[/CARD/FIELDS/FIELD[NAME='PAP_DATA_TRANSF_BANC']/VALUE]]></XPATH>
      </FIELD>
      <FIELD type="AdditionalFields" label="Data_IMT" description="Data_IMT" source-type="AdditionalFields" has_confidential_data="False">
        <TAG><![CDATA[#CARD:AF:Data_IMT#]]></TAG>
        <VALUE><![CDATA[#REGISTO:CA:Data_IMT#]]></VALUE>
        <XPATH><![CDATA[/CARD/FIELDS/FIELD[NAME='Data_IMT']/VALUE]]></XPATH>
      </FIELD>
      <FIELD type="AdditionalFields" label="DataRegisto" description="DataRegisto" source-type="AdditionalFields" has_confidential_data="False">
        <TAG><![CDATA[#CARD:AF:DataRegisto#]]></TAG>
        <VALUE><![CDATA[#REGISTO:CA:DataRegisto#]]></VALUE>
        <XPATH><![CDATA[/CARD/FIELDS/FIELD[NAME='DataRegisto']/VALUE]]></XPATH>
      </FIELD>
      <FIELD type="AdditionalFields" label="DEN_Datas" description="Datas em que ocorreram os factos" source-type="AdditionalFields" has_confidential_data="False">
        <TAG><![CDATA[#CARD:AF:DEN_Datas#]]></TAG>
        <VALUE><![CDATA[#REGISTO:CA:DEN_Datas#]]></VALUE>
        <XPATH><![CDATA[/CARD/FIELDS/FIELD[NAME='DEN_Datas']/VALUE]]></XPATH>
      </FIELD>
      <FIELD type="AdditionalFields" label="Decisão" description="Decisão Processo Licenciamento" source-type="AdditionalFields" has_confidential_data="False">
        <TAG><![CDATA[#CARD:AF:Decisão#]]></TAG>
        <VALUE><![CDATA[#REGISTO:CA:Decisão#]]></VALUE>
        <XPATH><![CDATA[/CARD/FIELDS/FIELD[NAME='Decisão']/VALUE]]></XPATH>
      </FIELD>
      <FIELD type="AdditionalFields" label="DEN_Denuncia_previa" description="Denúncia prévia a outras autoridades " source-type="AdditionalFields" has_confidential_data="False">
        <TAG><![CDATA[#CARD:AF:DEN_Denuncia_previa#]]></TAG>
        <VALUE><![CDATA[#REGISTO:CA:DEN_Denuncia_previa#]]></VALUE>
        <XPATH><![CDATA[/CARD/FIELDS/FIELD[NAME='DEN_Denuncia_previa']/VALUE]]></XPATH>
      </FIELD>
      <FIELD type="AdditionalFields" label="E_DEPARTAMENTO" description="Departamento" source-type="AdditionalFields" has_confidential_data="False">
        <TAG><![CDATA[#CARD:AF:E_DEPARTAMENTO#]]></TAG>
        <VALUE><![CDATA[#REGISTO:CA:E_DEPARTAMENTO#]]></VALUE>
        <XPATH><![CDATA[/CARD/FIELDS/FIELD[NAME='E_DEPARTAMENTO']/VALUE]]></XPATH>
      </FIELD>
      <FIELD type="AdditionalFields" label="DescCodPostal" description="DescCodPostal" source-type="AdditionalFields" has_confidential_data="False">
        <TAG><![CDATA[#CARD:AF:DescCodPostal#]]></TAG>
        <VALUE><![CDATA[#REGISTO:CA:DescCodPostal#]]></VALUE>
        <XPATH><![CDATA[/CARD/FIELDS/FIELD[NAME='DescCodPostal']/VALUE]]></XPATH>
      </FIELD>
      <FIELD type="AdditionalFields" label="Descrição" description="Descrição" source-type="AdditionalFields" has_confidential_data="False">
        <TAG><![CDATA[#CARD:AF:Descrição#]]></TAG>
        <VALUE><![CDATA[#REGISTO:CA:Descrição#]]></VALUE>
        <XPATH><![CDATA[/CARD/FIELDS/FIELD[NAME='Descrição']/VALUE]]></XPATH>
      </FIELD>
      <FIELD type="AdditionalFields" label="DEN_Descricao_docs" description="Descrição dos documentos/provas que fundamentam denúncia " source-type="AdditionalFields" has_confidential_data="False">
        <TAG><![CDATA[#CARD:AF:DEN_Descricao_docs#]]></TAG>
        <VALUE><![CDATA[#REGISTO:CA:DEN_Descricao_docs#]]></VALUE>
        <XPATH><![CDATA[/CARD/FIELDS/FIELD[NAME='DEN_Descricao_docs']/VALUE]]></XPATH>
      </FIELD>
      <FIELD type="AdditionalFields" label="DEN_Anonimo" description="Deseja permanecer anónimo" source-type="AdditionalFields" has_confidential_data="False">
        <TAG><![CDATA[#CARD:AF:DEN_Anonimo#]]></TAG>
        <VALUE><![CDATA[#REGISTO:CA:DEN_Anonimo#]]></VALUE>
        <XPATH><![CDATA[/CARD/FIELDS/FIELD[NAME='DEN_Anonimo']/VALUE]]></XPATH>
      </FIELD>
      <FIELD type="AdditionalFields" label="Distrito" description="Distrito" source-type="AdditionalFields" has_confidential_data="False">
        <TAG><![CDATA[#CARD:AF:Distrito#]]></TAG>
        <VALUE><![CDATA[#REGISTO:CA:Distrito#]]></VALUE>
        <XPATH><![CDATA[/CARD/FIELDS/FIELD[NAME='Distrito']/VALUE]]></XPATH>
      </FIELD>
      <FIELD type="AdditionalFields" label="PAP_DOCS_ANEXADOS" description="Documentos anexados?" source-type="AdditionalFields" has_confidential_data="False">
        <TAG><![CDATA[#CARD:AF:PAP_DOCS_ANEXADOS#]]></TAG>
        <VALUE><![CDATA[#REGISTO:CA:PAP_DOCS_ANEXADOS#]]></VALUE>
        <XPATH><![CDATA[/CARD/FIELDS/FIELD[NAME='PAP_DOCS_ANEXADOS']/VALUE]]></XPATH>
      </FIELD>
      <FIELD type="AdditionalFields" label="PAP_DOCS_ANEX" description="Documentos Anexados?" source-type="AdditionalFields" has_confidential_data="False">
        <TAG><![CDATA[#CARD:AF:PAP_DOCS_ANEX#]]></TAG>
        <VALUE><![CDATA[#REGISTO:CA:PAP_DOCS_ANEX#]]></VALUE>
        <XPATH><![CDATA[/CARD/FIELDS/FIELD[NAME='PAP_DOCS_ANEX']/VALUE]]></XPATH>
      </FIELD>
      <FIELD type="AdditionalFields" label="DEN_Dominio" description="Domínio da denúncia" source-type="AdditionalFields" has_confidential_data="False">
        <TAG><![CDATA[#CARD:AF:DEN_Dominio#]]></TAG>
        <VALUE><![CDATA[#REGISTO:CA:DEN_Dominio#]]></VALUE>
        <XPATH><![CDATA[/CARD/FIELDS/FIELD[NAME='DEN_Dominio']/VALUE]]></XPATH>
      </FIELD>
      <FIELD type="AdditionalFields" label="E_Morada" description="E_Morada" source-type="AdditionalFields" has_confidential_data="False">
        <TAG><![CDATA[#CARD:AF:E_Morada#]]></TAG>
        <VALUE><![CDATA[#REGISTO:CA:E_Morada#]]></VALUE>
        <XPATH><![CDATA[/CARD/FIELDS/FIELD[NAME='E_Morada']/VALUE]]></XPATH>
      </FIELD>
      <FIELD type="AdditionalFields" label="E-mail" description="E-mail do Reclamante" source-type="AdditionalFields" has_confidential_data="False">
        <TAG><![CDATA[#CARD:AF:E-mail#]]></TAG>
        <VALUE><![CDATA[#REGISTO:CA:E-mail#]]></VALUE>
        <XPATH><![CDATA[/CARD/FIELDS/FIELD[NAME='E-mail']/VALUE]]></XPATH>
      </FIELD>
      <FIELD type="AdditionalFields" label="DEN_Email" description="Endereço de correio eletrónico" source-type="AdditionalFields" has_confidential_data="False">
        <TAG><![CDATA[#CARD:AF:DEN_Email#]]></TAG>
        <VALUE><![CDATA[#REGISTO:CA:DEN_Email#]]></VALUE>
        <XPATH><![CDATA[/CARD/FIELDS/FIELD[NAME='DEN_Email']/VALUE]]></XPATH>
      </FIELD>
      <FIELD type="AdditionalFields" label="EntidadeRemetente" description="Entidade Remetente" source-type="AdditionalFields" has_confidential_data="False">
        <TAG><![CDATA[#CARD:AF:EntidadeRemetente#]]></TAG>
        <VALUE><![CDATA[#REGISTO:CA:EntidadeRemetente#]]></VALUE>
        <XPATH><![CDATA[/CARD/FIELDS/FIELD[NAME='EntidadeRemetente']/VALUE]]></XPATH>
      </FIELD>
      <FIELD type="AdditionalFields" label="fat_esp_fisc" description="Espaço fiscal" source-type="AdditionalFields" has_confidential_data="False">
        <TAG><![CDATA[#CARD:AF:fat_esp_fisc#]]></TAG>
        <VALUE><![CDATA[#REGISTO:CA:fat_esp_fisc#]]></VALUE>
        <XPATH><![CDATA[/CARD/FIELDS/FIELD[NAME='fat_esp_fisc']/VALUE]]></XPATH>
      </FIELD>
      <FIELD type="AdditionalFields" label="fat_est_doc" description="Estado do documento" source-type="AdditionalFields" has_confidential_data="False">
        <TAG><![CDATA[#CARD:AF:fat_est_doc#]]></TAG>
        <VALUE><![CDATA[#REGISTO:CA:fat_est_doc#]]></VALUE>
        <XPATH><![CDATA[/CARD/FIELDS/FIELD[NAME='fat_est_doc']/VALUE]]></XPATH>
      </FIELD>
      <FIELD type="AdditionalFields" label="Estado_CO_TE" description="Estado do processo de execução" source-type="AdditionalFields" has_confidential_data="False">
        <TAG><![CDATA[#CARD:AF:Estado_CO_TE#]]></TAG>
        <VALUE><![CDATA[#REGISTO:CA:Estado_CO_TE#]]></VALUE>
        <XPATH><![CDATA[/CARD/FIELDS/FIELD[NAME='Estado_CO_TE']/VALUE]]></XPATH>
      </FIELD>
      <FIELD type="AdditionalFields" label="Estado_CO_TR" description="Estado do processo de recurso" source-type="AdditionalFields" has_confidential_data="False">
        <TAG><![CDATA[#CARD:AF:Estado_CO_TR#]]></TAG>
        <VALUE><![CDATA[#REGISTO:CA:Estado_CO_TR#]]></VALUE>
        <XPATH><![CDATA[/CARD/FIELDS/FIELD[NAME='Estado_CO_TR']/VALUE]]></XPATH>
      </FIELD>
      <FIELD type="AdditionalFields" label="Estado_CO_FE" description="Estado_CO_FE" source-type="AdditionalFields" has_confidential_data="False">
        <TAG><![CDATA[#CARD:AF:Estado_CO_FE#]]></TAG>
        <VALUE><![CDATA[#REGISTO:CA:Estado_CO_FE#]]></VALUE>
        <XPATH><![CDATA[/CARD/FIELDS/FIELD[NAME='Estado_CO_FE']/VALUE]]></XPATH>
      </FIELD>
      <FIELD type="AdditionalFields" label="DEN_Exposicao_Factos" description="Exposição dos factos" source-type="AdditionalFields" has_confidential_data="False">
        <TAG><![CDATA[#CARD:AF:DEN_Exposicao_Factos#]]></TAG>
        <VALUE><![CDATA[#REGISTO:CA:DEN_Exposicao_Factos#]]></VALUE>
        <XPATH><![CDATA[/CARD/FIELDS/FIELD[NAME='DEN_Exposicao_Factos']/VALUE]]></XPATH>
      </FIELD>
      <FIELD type="AdditionalFields" label="FAT_Extracao_Dados" description="Extração de dados - Faturas" source-type="AdditionalFields" has_confidential_data="False">
        <TAG><![CDATA[#CARD:AF:FAT_Extracao_Dados#]]></TAG>
        <VALUE><![CDATA[#REGISTO:CA:FAT_Extracao_Dados#]]></VALUE>
        <XPATH><![CDATA[/CARD/FIELDS/FIELD[NAME='FAT_Extracao_Dados']/VALUE]]></XPATH>
      </FIELD>
      <FIELD type="AdditionalFields" label="FATURAS_FaturaConforme" description="Fatura conforme?" source-type="AdditionalFields" has_confidential_data="False">
        <TAG><![CDATA[#CARD:AF:FATURAS_FaturaConforme#]]></TAG>
        <VALUE><![CDATA[#REGISTO:CA:FATURAS_FaturaConforme#]]></VALUE>
        <XPATH><![CDATA[/CARD/FIELDS/FIELD[NAME='FATURAS_FaturaConforme']/VALUE]]></XPATH>
      </FIELD>
      <FIELD type="AdditionalFields" label="E_Fax" description="FAX" source-type="AdditionalFields" has_confidential_data="False">
        <TAG><![CDATA[#CARD:AF:E_Fax#]]></TAG>
        <VALUE><![CDATA[#REGISTO:CA:E_Fax#]]></VALUE>
        <XPATH><![CDATA[/CARD/FIELDS/FIELD[NAME='E_Fax']/VALUE]]></XPATH>
      </FIELD>
      <FIELD type="AdditionalFields" label="DEN_Motivo_Prejudicado" description="Foi diretamente prejudicado pela situação?" source-type="AdditionalFields" has_confidential_data="False">
        <TAG><![CDATA[#CARD:AF:DEN_Motivo_Prejudicado#]]></TAG>
        <VALUE><![CDATA[#REGISTO:CA:DEN_Motivo_Prejudicado#]]></VALUE>
        <XPATH><![CDATA[/CARD/FIELDS/FIELD[NAME='DEN_Motivo_Prejudicado']/VALUE]]></XPATH>
      </FIELD>
      <FIELD type="AdditionalFields" label="Cilindrada" description="Formação" source-type="AdditionalFields" has_confidential_data="False">
        <TAG><![CDATA[#CARD:AF:Cilindrada#]]></TAG>
        <VALUE><![CDATA[#REGISTO:CA:Cilindrada#]]></VALUE>
        <XPATH><![CDATA[/CARD/FIELDS/FIELD[NAME='Cilindrada']/VALUE]]></XPATH>
      </FIELD>
      <FIELD type="AdditionalFields" label="Cor" description="Formação" source-type="AdditionalFields" has_confidential_data="False">
        <TAG><![CDATA[#CARD:AF:Cor#]]></TAG>
        <VALUE><![CDATA[#REGISTO:CA:Cor#]]></VALUE>
        <XPATH><![CDATA[/CARD/FIELDS/FIELD[NAME='Cor']/VALUE]]></XPATH>
      </FIELD>
      <FIELD type="AdditionalFields" label="Marca" description="Formação" source-type="AdditionalFields" has_confidential_data="False">
        <TAG><![CDATA[#CARD:AF:Marca#]]></TAG>
        <VALUE><![CDATA[#REGISTO:CA:Marca#]]></VALUE>
        <XPATH><![CDATA[/CARD/FIELDS/FIELD[NAME='Marca']/VALUE]]></XPATH>
      </FIELD>
      <FIELD type="AdditionalFields" label="GAI_TEC_RESP" description="GAI Técnico Responsável" source-type="AdditionalFields" has_confidential_data="False">
        <TAG><![CDATA[#CARD:AF:GAI_TEC_RESP#]]></TAG>
        <VALUE><![CDATA[#REGISTO:CA:GAI_TEC_RESP#]]></VALUE>
        <XPATH><![CDATA[/CARD/FIELDS/FIELD[NAME='GAI_TEC_RESP']/VALUE]]></XPATH>
      </FIELD>
      <FIELD type="AdditionalFields" label="FATURAS_GestorContrato" description="Gestor de Contrato" source-type="AdditionalFields" has_confidential_data="False">
        <TAG><![CDATA[#CARD:AF:FATURAS_GestorContrato#]]></TAG>
        <VALUE><![CDATA[#REGISTO:CA:FATURAS_GestorContrato#]]></VALUE>
        <XPATH><![CDATA[/CARD/FIELDS/FIELD[NAME='FATURAS_GestorContrato']/VALUE]]></XPATH>
      </FIELD>
      <FIELD type="AdditionalFields" label="Identificação" description="Identificação" source-type="AdditionalFields" has_confidential_data="False">
        <TAG><![CDATA[#CARD:AF:Identificação#]]></TAG>
        <VALUE><![CDATA[#REGISTO:CA:Identificação#]]></VALUE>
        <XPATH><![CDATA[/CARD/FIELDS/FIELD[NAME='Identificação']/VALUE]]></XPATH>
      </FIELD>
      <FIELD type="AdditionalFields" label="FATURAS_Imobilizado" description="Imobilizado" source-type="AdditionalFields" has_confidential_data="False">
        <TAG><![CDATA[#CARD:AF:FATURAS_Imobilizado#]]></TAG>
        <VALUE><![CDATA[#REGISTO:CA:FATURAS_Imobilizado#]]></VALUE>
        <XPATH><![CDATA[/CARD/FIELDS/FIELD[NAME='FATURAS_Imobilizado']/VALUE]]></XPATH>
      </FIELD>
      <FIELD type="AdditionalFields" label="DataOcorrência" description="Indica a data da ocorrência reportada pelo utente" source-type="AdditionalFields" has_confidential_data="False">
        <TAG><![CDATA[#CARD:AF:DataOcorrência#]]></TAG>
        <VALUE><![CDATA[#REGISTO:CA:DataOcorrência#]]></VALUE>
        <XPATH><![CDATA[/CARD/FIELDS/FIELD[NAME='DataOcorrência']/VALUE]]></XPATH>
      </FIELD>
      <FIELD type="AdditionalFields" label="SUG_REC_INF" description="Indica o tipo de contacto: Sugestão, Reclamação, ou Pedido de Informação" source-type="AdditionalFields" has_confidential_data="False">
        <TAG><![CDATA[#CARD:AF:SUG_REC_INF#]]></TAG>
        <VALUE><![CDATA[#REGISTO:CA:SUG_REC_INF#]]></VALUE>
        <XPATH><![CDATA[/CARD/FIELDS/FIELD[NAME='SUG_REC_INF']/VALUE]]></XPATH>
      </FIELD>
      <FIELD type="AdditionalFields" label="DEN_Denuncia_previa_desc" description="indicação da denuncia prévia" source-type="AdditionalFields" has_confidential_data="False">
        <TAG><![CDATA[#CARD:AF:DEN_Denuncia_previa_desc#]]></TAG>
        <VALUE><![CDATA[#REGISTO:CA:DEN_Denuncia_previa_desc#]]></VALUE>
        <XPATH><![CDATA[/CARD/FIELDS/FIELD[NAME='DEN_Denuncia_previa_desc']/VALUE]]></XPATH>
      </FIELD>
      <FIELD type="AdditionalFields" label="DEN_Intervenientes" description="Intervenientes" source-type="AdditionalFields" has_confidential_data="False">
        <TAG><![CDATA[#CARD:AF:DEN_Intervenientes#]]></TAG>
        <VALUE><![CDATA[#REGISTO:CA:DEN_Intervenientes#]]></VALUE>
        <XPATH><![CDATA[/CARD/FIELDS/FIELD[NAME='DEN_Intervenientes']/VALUE]]></XPATH>
      </FIELD>
      <FIELD type="AdditionalFields" label="FATURAS_JustificacaoNaoValidacao" description="Justificação de não validação" source-type="AdditionalFields" has_confidential_data="False">
        <TAG><![CDATA[#CARD:AF:FATURAS_JustificacaoNaoValidacao#]]></TAG>
        <VALUE><![CDATA[#REGISTO:CA:FATURAS_JustificacaoNaoValidacao#]]></VALUE>
        <XPATH><![CDATA[/CARD/FIELDS/FIELD[NAME='FATURAS_JustificacaoNaoValidacao']/VALUE]]></XPATH>
      </FIELD>
      <FIELD type="AdditionalFields" label="Km" description="Km da estrada mencionado pelo processo" source-type="AdditionalFields" has_confidential_data="False">
        <TAG><![CDATA[#CARD:AF:Km#]]></TAG>
        <VALUE><![CDATA[#REGISTO:CA:Km#]]></VALUE>
        <XPATH><![CDATA[/CARD/FIELDS/FIELD[NAME='Km']/VALUE]]></XPATH>
      </FIELD>
      <FIELD type="AdditionalFields" label="Kmfinal" description="Km final" source-type="AdditionalFields" has_confidential_data="False">
        <TAG><![CDATA[#CARD:AF:Kmfinal#]]></TAG>
        <VALUE><![CDATA[#REGISTO:CA:Kmfinal#]]></VALUE>
        <XPATH><![CDATA[/CARD/FIELDS/FIELD[NAME='Kmfinal']/VALUE]]></XPATH>
      </FIELD>
      <FIELD type="AdditionalFields" label="Kminicial" description="Km inicial" source-type="AdditionalFields" has_confidential_data="False">
        <TAG><![CDATA[#CARD:AF:Kminicial#]]></TAG>
        <VALUE><![CDATA[#REGISTO:CA:Kminicial#]]></VALUE>
        <XPATH><![CDATA[/CARD/FIELDS/FIELD[NAME='Kminicial']/VALUE]]></XPATH>
      </FIELD>
      <FIELD type="AdditionalFields" label="Concessionária" description="Lista de Concessionárias de Infra-Estruturas Rodoviárias" source-type="AdditionalFields" has_confidential_data="False">
        <TAG><![CDATA[#CARD:AF:Concessionária#]]></TAG>
        <VALUE><![CDATA[#REGISTO:CA:Concessionária#]]></VALUE>
        <XPATH><![CDATA[/CARD/FIELDS/FIELD[NAME='Concessionária']/VALUE]]></XPATH>
      </FIELD>
      <FIELD type="AdditionalFields" label="ListaBens" description="ListaBens" source-type="AdditionalFields" has_confidential_data="False">
        <TAG><![CDATA[#CARD:AF:ListaBens#]]></TAG>
        <VALUE><![CDATA[#REGISTO:CA:ListaBens#]]></VALUE>
        <XPATH><![CDATA[/CARD/FIELDS/FIELD[NAME='ListaBens']/VALUE]]></XPATH>
      </FIELD>
      <FIELD type="AdditionalFields" label="ListaEmpr" description="ListaEmpr" source-type="AdditionalFields" has_confidential_data="False">
        <TAG><![CDATA[#CARD:AF:ListaEmpr#]]></TAG>
        <VALUE><![CDATA[#REGISTO:CA:ListaEmpr#]]></VALUE>
        <XPATH><![CDATA[/CARD/FIELDS/FIELD[NAME='ListaEmpr']/VALUE]]></XPATH>
      </FIELD>
      <FIELD type="AdditionalFields" label="ListaServ" description="ListaServ" source-type="AdditionalFields" has_confidential_data="False">
        <TAG><![CDATA[#CARD:AF:ListaServ#]]></TAG>
        <VALUE><![CDATA[#REGISTO:CA:ListaServ#]]></VALUE>
        <XPATH><![CDATA[/CARD/FIELDS/FIELD[NAME='ListaServ']/VALUE]]></XPATH>
      </FIELD>
      <FIELD type="AdditionalFields" label="DEN_Local" description="Local onde ocorreram os factos" source-type="AdditionalFields" has_confidential_data="False">
        <TAG><![CDATA[#CARD:AF:DEN_Local#]]></TAG>
        <VALUE><![CDATA[#REGISTO:CA:DEN_Local#]]></VALUE>
        <XPATH><![CDATA[/CARD/FIELDS/FIELD[NAME='DEN_Local']/VALUE]]></XPATH>
      </FIELD>
      <FIELD type="AdditionalFields" label="E_Localidade" description="Localidade" source-type="AdditionalFields" has_confidential_data="False">
        <TAG><![CDATA[#CARD:AF:E_Localidade#]]></TAG>
        <VALUE><![CDATA[#REGISTO:CA:E_Localidade#]]></VALUE>
        <XPATH><![CDATA[/CARD/FIELDS/FIELD[NAME='E_Localidade']/VALUE]]></XPATH>
      </FIELD>
      <FIELD type="AdditionalFields" label="Localidade" description="Localidade do Reclamante" source-type="AdditionalFields" has_confidential_data="False">
        <TAG><![CDATA[#CARD:AF:Localidade#]]></TAG>
        <VALUE><![CDATA[#REGISTO:CA:Localidade#]]></VALUE>
        <XPATH><![CDATA[/CARD/FIELDS/FIELD[NAME='Localidade']/VALUE]]></XPATH>
      </FIELD>
      <FIELD type="AdditionalFields" label="LOUVOR" description="Louvor" source-type="AdditionalFields" has_confidential_data="False">
        <TAG><![CDATA[#CARD:AF:LOUVOR#]]></TAG>
        <VALUE><![CDATA[#REGISTO:CA:LOUVOR#]]></VALUE>
        <XPATH><![CDATA[/CARD/FIELDS/FIELD[NAME='LOUVOR']/VALUE]]></XPATH>
      </FIELD>
      <FIELD type="AdditionalFields" label="den_manha" description="Manhã" source-type="AdditionalFields" has_confidential_data="False">
        <TAG><![CDATA[#CARD:AF:den_manha#]]></TAG>
        <VALUE><![CDATA[#REGISTO:CA:den_manha#]]></VALUE>
        <XPATH><![CDATA[/CARD/FIELDS/FIELD[NAME='den_manha']/VALUE]]></XPATH>
      </FIELD>
      <FIELD type="AdditionalFields" label="E_NAP" description="NAP" source-type="AdditionalFields" has_confidential_data="False">
        <TAG><![CDATA[#CARD:AF:E_NAP#]]></TAG>
        <VALUE><![CDATA[#REGISTO:CA:E_NAP#]]></VALUE>
        <XPATH><![CDATA[/CARD/FIELDS/FIELD[NAME='E_NAP']/VALUE]]></XPATH>
      </FIELD>
      <FIELD type="AdditionalFields" label="FATURAS_NecessitaNotaCredito" description="Necessita nota de crédito?" source-type="AdditionalFields" has_confidential_data="False">
        <TAG><![CDATA[#CARD:AF:FATURAS_NecessitaNotaCredito#]]></TAG>
        <VALUE><![CDATA[#REGISTO:CA:FATURAS_NecessitaNotaCredito#]]></VALUE>
        <XPATH><![CDATA[/CARD/FIELDS/FIELD[NAME='FATURAS_NecessitaNotaCredito']/VALUE]]></XPATH>
      </FIELD>
      <FIELD type="AdditionalFields" label="E_NIF" description="NIF" source-type="AdditionalFields" has_confidential_data="False">
        <TAG><![CDATA[#CARD:AF:E_NIF#]]></TAG>
        <VALUE><![CDATA[#REGISTO:CA:E_NIF#]]></VALUE>
        <XPATH><![CDATA[/CARD/FIELDS/FIELD[NAME='E_NIF']/VALUE]]></XPATH>
      </FIELD>
      <FIELD type="AdditionalFields" label="NIF" description="NIF" source-type="AdditionalFields" has_confidential_data="False">
        <TAG><![CDATA[#CARD:AF:NIF#]]></TAG>
        <VALUE><![CDATA[#REGISTO:CA:NIF#]]></VALUE>
        <XPATH><![CDATA[/CARD/FIELDS/FIELD[NAME='NIF']/VALUE]]></XPATH>
      </FIELD>
      <FIELD type="AdditionalFields" label="FATURAS_Compromisso" description="Nº de Compromisso" source-type="AdditionalFields" has_confidential_data="False">
        <TAG><![CDATA[#CARD:AF:FATURAS_Compromisso#]]></TAG>
        <VALUE><![CDATA[#REGISTO:CA:FATURAS_Compromisso#]]></VALUE>
        <XPATH><![CDATA[/CARD/FIELDS/FIELD[NAME='FATURAS_Compromisso']/VALUE]]></XPATH>
      </FIELD>
      <FIELD type="AdditionalFields" label="FATURAS_NumFatura" description="Nº de Fatura" source-type="AdditionalFields" has_confidential_data="False">
        <TAG><![CDATA[#CARD:AF:FATURAS_NumFatura#]]></TAG>
        <VALUE><![CDATA[#REGISTO:CA:FATURAS_NumFatura#]]></VALUE>
        <XPATH><![CDATA[/CARD/FIELDS/FIELD[NAME='FATURAS_NumFatura']/VALUE]]></XPATH>
      </FIELD>
      <FIELD type="AdditionalFields" label="Processo" description="Nº de processo anterior" source-type="AdditionalFields" has_confidential_data="False">
        <TAG><![CDATA[#CARD:AF:Processo#]]></TAG>
        <VALUE><![CDATA[#REGISTO:CA:Processo#]]></VALUE>
        <XPATH><![CDATA[/CARD/FIELDS/FIELD[NAME='Processo']/VALUE]]></XPATH>
      </FIELD>
      <FIELD type="AdditionalFields" label="FATURAS_NumRegistoImobilizado" description="Nº de Registo de Imobilizado" source-type="AdditionalFields" has_confidential_data="False">
        <TAG><![CDATA[#CARD:AF:FATURAS_NumRegistoImobilizado#]]></TAG>
        <VALUE><![CDATA[#REGISTO:CA:FATURAS_NumRegistoImobilizado#]]></VALUE>
        <XPATH><![CDATA[/CARD/FIELDS/FIELD[NAME='FATURAS_NumRegistoImobilizado']/VALUE]]></XPATH>
      </FIELD>
      <FIELD type="AdditionalFields" label="FATURAS_NumRegistoGERFIP" description="Nº de Registo GERFIP" source-type="AdditionalFields" has_confidential_data="False">
        <TAG><![CDATA[#CARD:AF:FATURAS_NumRegistoGERFIP#]]></TAG>
        <VALUE><![CDATA[#REGISTO:CA:FATURAS_NumRegistoGERFIP#]]></VALUE>
        <XPATH><![CDATA[/CARD/FIELDS/FIELD[NAME='FATURAS_NumRegistoGERFIP']/VALUE]]></XPATH>
      </FIELD>
      <FIELD type="AdditionalFields" label="Nome" description="Nome" source-type="AdditionalFields" has_confidential_data="False">
        <TAG><![CDATA[#CARD:AF:Nome#]]></TAG>
        <VALUE><![CDATA[#REGISTO:CA:Nome#]]></VALUE>
        <XPATH><![CDATA[/CARD/FIELDS/FIELD[NAME='Nome']/VALUE]]></XPATH>
      </FIELD>
      <FIELD type="AdditionalFields" label="DEN_Nome" description="Nome completo" source-type="AdditionalFields" has_confidential_data="False">
        <TAG><![CDATA[#CARD:AF:DEN_Nome#]]></TAG>
        <VALUE><![CDATA[#REGISTO:CA:DEN_Nome#]]></VALUE>
        <XPATH><![CDATA[/CARD/FIELDS/FIELD[NAME='DEN_Nome']/VALUE]]></XPATH>
      </FIELD>
      <FIELD type="AdditionalFields" label="FORNECEDOR" description="Nome de Fornecedor" source-type="AdditionalFields" has_confidential_data="False">
        <TAG><![CDATA[#CARD:AF:FORNECEDOR#]]></TAG>
        <VALUE><![CDATA[#REGISTO:CA:FORNECEDOR#]]></VALUE>
        <XPATH><![CDATA[/CARD/FIELDS/FIELD[NAME='FORNECEDOR']/VALUE]]></XPATH>
      </FIELD>
      <FIELD type="AdditionalFields" label="NomeReclamante" description="Nome do Reclamante" source-type="AdditionalFields" has_confidential_data="False">
        <TAG><![CDATA[#CARD:AF:NomeReclamante#]]></TAG>
        <VALUE><![CDATA[#REGISTO:CA:NomeReclamante#]]></VALUE>
        <XPATH><![CDATA[/CARD/FIELDS/FIELD[NAME='NomeReclamante']/VALUE]]></XPATH>
      </FIELD>
      <FIELD type="AdditionalFields" label="Norma" description="Norma de Sinalização" source-type="AdditionalFields" has_confidential_data="False">
        <TAG><![CDATA[#CARD:AF:Norma#]]></TAG>
        <VALUE><![CDATA[#REGISTO:CA:Norma#]]></VALUE>
        <XPATH><![CDATA[/CARD/FIELDS/FIELD[NAME='Norma']/VALUE]]></XPATH>
      </FIELD>
      <FIELD type="AdditionalFields" label="FATURAS_NotaEncomenda" description="Nota de Encomenda" source-type="AdditionalFields" has_confidential_data="False">
        <TAG><![CDATA[#CARD:AF:FATURAS_NotaEncomenda#]]></TAG>
        <VALUE><![CDATA[#REGISTO:CA:FATURAS_NotaEncomenda#]]></VALUE>
        <XPATH><![CDATA[/CARD/FIELDS/FIELD[NAME='FATURAS_NotaEncomenda']/VALUE]]></XPATH>
      </FIELD>
      <FIELD type="AdditionalFields" label="N_ENCOMENDA" description="Nota de Encomenda" source-type="AdditionalFields" has_confidential_data="False">
        <TAG><![CDATA[#CARD:AF:N_ENCOMENDA#]]></TAG>
        <VALUE><![CDATA[#REGISTO:CA:N_ENCOMENDA#]]></VALUE>
        <XPATH><![CDATA[/CARD/FIELDS/FIELD[NAME='N_ENCOMENDA']/VALUE]]></XPATH>
      </FIELD>
      <FIELD type="AdditionalFields" label="NrProcesso" description="NrProcesso" source-type="AdditionalFields" has_confidential_data="False">
        <TAG><![CDATA[#CARD:AF:NrProcesso#]]></TAG>
        <VALUE><![CDATA[#REGISTO:CA:NrProcesso#]]></VALUE>
        <XPATH><![CDATA[/CARD/FIELDS/FIELD[NAME='NrProcesso']/VALUE]]></XPATH>
      </FIELD>
      <FIELD type="AdditionalFields" label="Num_IMT" description="Num_IMT" source-type="AdditionalFields" has_confidential_data="False">
        <TAG><![CDATA[#CARD:AF:Num_IMT#]]></TAG>
        <VALUE><![CDATA[#REGISTO:CA:Num_IMT#]]></VALUE>
        <XPATH><![CDATA[/CARD/FIELDS/FIELD[NAME='Num_IMT']/VALUE]]></XPATH>
      </FIELD>
      <FIELD type="AdditionalFields" label="NumeroFatura" description="Número da Fatura" source-type="AdditionalFields" has_confidential_data="False">
        <TAG><![CDATA[#CARD:AF:NumeroFatura#]]></TAG>
        <VALUE><![CDATA[#REGISTO:CA:NumeroFatura#]]></VALUE>
        <XPATH><![CDATA[/CARD/FIELDS/FIELD[NAME='NumeroFatura']/VALUE]]></XPATH>
      </FIELD>
      <FIELD type="AdditionalFields" label="PAP_NUM" description="Número da PAP" source-type="AdditionalFields" has_confidential_data="False">
        <TAG><![CDATA[#CARD:AF:PAP_NUM#]]></TAG>
        <VALUE><![CDATA[#REGISTO:CA:PAP_NUM#]]></VALUE>
        <XPATH><![CDATA[/CARD/FIELDS/FIELD[NAME='PAP_NUM']/VALUE]]></XPATH>
      </FIELD>
      <FIELD type="AdditionalFields" label="PAP_NUMERO" description="Número da PAP" source-type="AdditionalFields" has_confidential_data="False">
        <TAG><![CDATA[#CARD:AF:PAP_NUMERO#]]></TAG>
        <VALUE><![CDATA[#REGISTO:CA:PAP_NUMERO#]]></VALUE>
        <XPATH><![CDATA[/CARD/FIELDS/FIELD[NAME='PAP_NUMERO']/VALUE]]></XPATH>
      </FIELD>
      <FIELD type="AdditionalFields" label="Num_Identificacao" description="Numero de Identificação" source-type="AdditionalFields" has_confidential_data="False">
        <TAG><![CDATA[#CARD:AF:Num_Identificacao#]]></TAG>
        <VALUE><![CDATA[#REGISTO:CA:Num_Identificacao#]]></VALUE>
        <XPATH><![CDATA[/CARD/FIELDS/FIELD[NAME='Num_Identificacao']/VALUE]]></XPATH>
      </FIELD>
      <FIELD type="AdditionalFields" label="PAP_NUM_PAG" description="Número de pagamento em GERFIP" source-type="AdditionalFields" has_confidential_data="False">
        <TAG><![CDATA[#CARD:AF:PAP_NUM_PAG#]]></TAG>
        <VALUE><![CDATA[#REGISTO:CA:PAP_NUM_PAG#]]></VALUE>
        <XPATH><![CDATA[/CARD/FIELDS/FIELD[NAME='PAP_NUM_PAG']/VALUE]]></XPATH>
      </FIELD>
      <FIELD type="AdditionalFields" label="PAP_NUM_PAGAMENTO" description="Número de pagamento em GERFIP" source-type="AdditionalFields" has_confidential_data="False">
        <TAG><![CDATA[#CARD:AF:PAP_NUM_PAGAMENTO#]]></TAG>
        <VALUE><![CDATA[#REGISTO:CA:PAP_NUM_PAGAMENTO#]]></VALUE>
        <XPATH><![CDATA[/CARD/FIELDS/FIELD[NAME='PAP_NUM_PAGAMENTO']/VALUE]]></XPATH>
      </FIELD>
      <FIELD type="AdditionalFields" label="PAP_NUM_REG" description="Número de registo da PAP" source-type="AdditionalFields" has_confidential_data="False">
        <TAG><![CDATA[#CARD:AF:PAP_NUM_REG#]]></TAG>
        <VALUE><![CDATA[#REGISTO:CA:PAP_NUM_REG#]]></VALUE>
        <XPATH><![CDATA[/CARD/FIELDS/FIELD[NAME='PAP_NUM_REG']/VALUE]]></XPATH>
      </FIELD>
      <FIELD type="AdditionalFields" label="PAP_NUM_REGISTO" description="Número de registo da PAP" source-type="AdditionalFields" has_confidential_data="False">
        <TAG><![CDATA[#CARD:AF:PAP_NUM_REGISTO#]]></TAG>
        <VALUE><![CDATA[#REGISTO:CA:PAP_NUM_REGISTO#]]></VALUE>
        <XPATH><![CDATA[/CARD/FIELDS/FIELD[NAME='PAP_NUM_REGISTO']/VALUE]]></XPATH>
      </FIELD>
      <FIELD type="AdditionalFields" label="Objeto" description="Objeto" source-type="AdditionalFields" has_confidential_data="False">
        <TAG><![CDATA[#CARD:AF:Objeto#]]></TAG>
        <VALUE><![CDATA[#REGISTO:CA:Objeto#]]></VALUE>
        <XPATH><![CDATA[/CARD/FIELDS/FIELD[NAME='Objeto']/VALUE]]></XPATH>
      </FIELD>
      <FIELD type="AdditionalFields" label="DataEntrega0" description="Obrigações Contratuais de Informação - Data Limite de Entrega de Relatório" source-type="AdditionalFields" has_confidential_data="False">
        <TAG><![CDATA[#CARD:AF:DataEntrega0#]]></TAG>
        <VALUE><![CDATA[#REGISTO:CA:DataEntrega0#]]></VALUE>
        <XPATH><![CDATA[/CARD/FIELDS/FIELD[NAME='DataEntrega0']/VALUE]]></XPATH>
      </FIELD>
      <FIELD type="AdditionalFields" label="DataEntrega1" description="Obrigações Contratuais de Informação - Data Limite de Entrega de Relatório" source-type="AdditionalFields" has_confidential_data="False">
        <TAG><![CDATA[#CARD:AF:DataEntrega1#]]></TAG>
        <VALUE><![CDATA[#REGISTO:CA:DataEntrega1#]]></VALUE>
        <XPATH><![CDATA[/CARD/FIELDS/FIELD[NAME='DataEntrega1']/VALUE]]></XPATH>
      </FIELD>
      <FIELD type="AdditionalFields" label="DataEntrega2" description="Obrigações Contratuais de Informação - Data Limite de Entrega de Relatório" source-type="AdditionalFields" has_confidential_data="False">
        <TAG><![CDATA[#CARD:AF:DataEntrega2#]]></TAG>
        <VALUE><![CDATA[#REGISTO:CA:DataEntrega2#]]></VALUE>
        <XPATH><![CDATA[/CARD/FIELDS/FIELD[NAME='DataEntrega2']/VALUE]]></XPATH>
      </FIELD>
      <FIELD type="AdditionalFields" label="DataEntrega3" description="Obrigações Contratuais de Informação - Data Limite de Entrega de Relatório" source-type="AdditionalFields" has_confidential_data="False">
        <TAG><![CDATA[#CARD:AF:DataEntrega3#]]></TAG>
        <VALUE><![CDATA[#REGISTO:CA:DataEntrega3#]]></VALUE>
        <XPATH><![CDATA[/CARD/FIELDS/FIELD[NAME='DataEntrega3']/VALUE]]></XPATH>
      </FIELD>
      <FIELD type="AdditionalFields" label="DataEntrega4" description="Obrigações Contratuais de Informação - Data Limite de Entrega de Relatório" source-type="AdditionalFields" has_confidential_data="False">
        <TAG><![CDATA[#CARD:AF:DataEntrega4#]]></TAG>
        <VALUE><![CDATA[#REGISTO:CA:DataEntrega4#]]></VALUE>
        <XPATH><![CDATA[/CARD/FIELDS/FIELD[NAME='DataEntrega4']/VALUE]]></XPATH>
      </FIELD>
      <FIELD type="AdditionalFields" label="PAP_OFIC_ENV" description="Ofício enviado?" source-type="AdditionalFields" has_confidential_data="False">
        <TAG><![CDATA[#CARD:AF:PAP_OFIC_ENV#]]></TAG>
        <VALUE><![CDATA[#REGISTO:CA:PAP_OFIC_ENV#]]></VALUE>
        <XPATH><![CDATA[/CARD/FIELDS/FIELD[NAME='PAP_OFIC_ENV']/VALUE]]></XPATH>
      </FIELD>
      <FIELD type="AdditionalFields" label="PAP_OFICIO_ENVIADO" description="Ofício enviado?" source-type="AdditionalFields" has_confidential_data="False">
        <TAG><![CDATA[#CARD:AF:PAP_OFICIO_ENVIADO#]]></TAG>
        <VALUE><![CDATA[#REGISTO:CA:PAP_OFICIO_ENVIADO#]]></VALUE>
        <XPATH><![CDATA[/CARD/FIELDS/FIELD[NAME='PAP_OFICIO_ENVIADO']/VALUE]]></XPATH>
      </FIELD>
      <FIELD type="AdditionalFields" label="FATURAS_OficioRegistado" description="Ofício Registado?" source-type="AdditionalFields" has_confidential_data="False">
        <TAG><![CDATA[#CARD:AF:FATURAS_OficioRegistado#]]></TAG>
        <VALUE><![CDATA[#REGISTO:CA:FATURAS_OficioRegistado#]]></VALUE>
        <XPATH><![CDATA[/CARD/FIELDS/FIELD[NAME='FATURAS_OficioRegistado']/VALUE]]></XPATH>
      </FIELD>
      <FIELD type="AdditionalFields" label="den_origem_pedido" description="Origem do Pedido" source-type="AdditionalFields" has_confidential_data="False">
        <TAG><![CDATA[#CARD:AF:den_origem_pedido#]]></TAG>
        <VALUE><![CDATA[#REGISTO:CA:den_origem_pedido#]]></VALUE>
        <XPATH><![CDATA[/CARD/FIELDS/FIELD[NAME='den_origem_pedido']/VALUE]]></XPATH>
      </FIELD>
      <FIELD type="AdditionalFields" label="OutraEstrada" description="OutraEstrada" source-type="AdditionalFields" has_confidential_data="False">
        <TAG><![CDATA[#CARD:AF:OutraEstrada#]]></TAG>
        <VALUE><![CDATA[#REGISTO:CA:OutraEstrada#]]></VALUE>
        <XPATH><![CDATA[/CARD/FIELDS/FIELD[NAME='OutraEstrada']/VALUE]]></XPATH>
      </FIELD>
      <FIELD type="AdditionalFields" label="OutrasRefs" description="Outras referências" source-type="AdditionalFields" has_confidential_data="False">
        <TAG><![CDATA[#CARD:AF:OutrasRefs#]]></TAG>
        <VALUE><![CDATA[#REGISTO:CA:OutrasRefs#]]></VALUE>
        <XPATH><![CDATA[/CARD/FIELDS/FIELD[NAME='OutrasRefs']/VALUE]]></XPATH>
      </FIELD>
      <FIELD type="AdditionalFields" label="DEN_Dominio_Outro" description="Outro" source-type="AdditionalFields" has_confidential_data="False">
        <TAG><![CDATA[#CARD:AF:DEN_Dominio_Outro#]]></TAG>
        <VALUE><![CDATA[#REGISTO:CA:DEN_Dominio_Outro#]]></VALUE>
        <XPATH><![CDATA[/CARD/FIELDS/FIELD[NAME='DEN_Dominio_Outro']/VALUE]]></XPATH>
      </FIELD>
      <FIELD type="AdditionalFields" label="DEN_Motivo_Outro" description="Outro" source-type="AdditionalFields" has_confidential_data="False">
        <TAG><![CDATA[#CARD:AF:DEN_Motivo_Outro#]]></TAG>
        <VALUE><![CDATA[#REGISTO:CA:DEN_Motivo_Outro#]]></VALUE>
        <XPATH><![CDATA[/CARD/FIELDS/FIELD[NAME='DEN_Motivo_Outro']/VALUE]]></XPATH>
      </FIELD>
      <FIELD type="AdditionalFields" label="DEN_Motivo_Outro_desc" description="Outro" source-type="AdditionalFields" has_confidential_data="False">
        <TAG><![CDATA[#CARD:AF:DEN_Motivo_Outro_desc#]]></TAG>
        <VALUE><![CDATA[#REGISTO:CA:DEN_Motivo_Outro_desc#]]></VALUE>
        <XPATH><![CDATA[/CARD/FIELDS/FIELD[NAME='DEN_Motivo_Outro_desc']/VALUE]]></XPATH>
      </FIELD>
      <FIELD type="AdditionalFields" label="OutroEvento" description="OutroEvento" source-type="AdditionalFields" has_confidential_data="False">
        <TAG><![CDATA[#CARD:AF:OutroEvento#]]></TAG>
        <VALUE><![CDATA[#REGISTO:CA:OutroEvento#]]></VALUE>
        <XPATH><![CDATA[/CARD/FIELDS/FIELD[NAME='OutroEvento']/VALUE]]></XPATH>
      </FIELD>
      <FIELD type="AdditionalFields" label="PAP_PAG_EFET" description="Pagamento efetuado em GERFIP?" source-type="AdditionalFields" has_confidential_data="False">
        <TAG><![CDATA[#CARD:AF:PAP_PAG_EFET#]]></TAG>
        <VALUE><![CDATA[#REGISTO:CA:PAP_PAG_EFET#]]></VALUE>
        <XPATH><![CDATA[/CARD/FIELDS/FIELD[NAME='PAP_PAG_EFET']/VALUE]]></XPATH>
      </FIELD>
      <FIELD type="AdditionalFields" label="PAP_PAG_EFETUADO" description="Pagamento efetuado em GERFIP?" source-type="AdditionalFields" has_confidential_data="False">
        <TAG><![CDATA[#CARD:AF:PAP_PAG_EFETUADO#]]></TAG>
        <VALUE><![CDATA[#REGISTO:CA:PAP_PAG_EFETUADO#]]></VALUE>
        <XPATH><![CDATA[/CARD/FIELDS/FIELD[NAME='PAP_PAG_EFETUADO']/VALUE]]></XPATH>
      </FIELD>
      <FIELD type="AdditionalFields" label="E_Pais" description="País" source-type="AdditionalFields" has_confidential_data="False">
        <TAG><![CDATA[#CARD:AF:E_Pais#]]></TAG>
        <VALUE><![CDATA[#REGISTO:CA:E_Pais#]]></VALUE>
        <XPATH><![CDATA[/CARD/FIELDS/FIELD[NAME='E_Pais']/VALUE]]></XPATH>
      </FIELD>
      <FIELD type="AdditionalFields" label="Plurianual" description="Plurianual?" source-type="AdditionalFields" has_confidential_data="False">
        <TAG><![CDATA[#CARD:AF:Plurianual#]]></TAG>
        <VALUE><![CDATA[#REGISTO:CA:Plurianual#]]></VALUE>
        <XPATH><![CDATA[/CARD/FIELDS/FIELD[NAME='Plurianual']/VALUE]]></XPATH>
      </FIELD>
      <FIELD type="AdditionalFields" label="E_P_CONTACTO" description="Ponto de Contacto" source-type="AdditionalFields" has_confidential_data="False">
        <TAG><![CDATA[#CARD:AF:E_P_CONTACTO#]]></TAG>
        <VALUE><![CDATA[#REGISTO:CA:E_P_CONTACTO#]]></VALUE>
        <XPATH><![CDATA[/CARD/FIELDS/FIELD[NAME='E_P_CONTACTO']/VALUE]]></XPATH>
      </FIELD>
      <FIELD type="AdditionalFields" label="FATURAS_PrazoLimitePagamento" description="Prazo Limite de Pagamento" source-type="AdditionalFields" has_confidential_data="False">
        <TAG><![CDATA[#CARD:AF:FATURAS_PrazoLimitePagamento#]]></TAG>
        <VALUE><![CDATA[#REGISTO:CA:FATURAS_PrazoLimitePagamento#]]></VALUE>
        <XPATH><![CDATA[/CARD/FIELDS/FIELD[NAME='FATURAS_PrazoLimitePagamento']/VALUE]]></XPATH>
      </FIELD>
      <FIELD type="AdditionalFields" label="DEN_Ocultar_Identidade" description="Pretende ocultar identidade" source-type="AdditionalFields" has_confidential_data="False">
        <TAG><![CDATA[#CARD:AF:DEN_Ocultar_Identidade#]]></TAG>
        <VALUE><![CDATA[#REGISTO:CA:DEN_Ocultar_Identidade#]]></VALUE>
        <XPATH><![CDATA[/CARD/FIELDS/FIELD[NAME='DEN_Ocultar_Identidade']/VALUE]]></XPATH>
      </FIELD>
      <FIELD type="AdditionalFields" label="FATURAS_ConformidadeProcesso" description="Processo Conforme?" source-type="AdditionalFields" has_confidential_data="False">
        <TAG><![CDATA[#CARD:AF:FATURAS_ConformidadeProcesso#]]></TAG>
        <VALUE><![CDATA[#REGISTO:CA:FATURAS_ConformidadeProcesso#]]></VALUE>
        <XPATH><![CDATA[/CARD/FIELDS/FIELD[NAME='FATURAS_ConformidadeProcesso']/VALUE]]></XPATH>
      </FIELD>
      <FIELD type="AdditionalFields" label="ProcessoFiscal" description="ProcessoFiscal" source-type="AdditionalFields" has_confidential_data="False">
        <TAG><![CDATA[#CARD:AF:ProcessoFiscal#]]></TAG>
        <VALUE><![CDATA[#REGISTO:CA:ProcessoFiscal#]]></VALUE>
        <XPATH><![CDATA[/CARD/FIELDS/FIELD[NAME='ProcessoFiscal']/VALUE]]></XPATH>
      </FIELD>
      <FIELD type="AdditionalFields" label="ProcessoInIR" description="ProcessoInIR" source-type="AdditionalFields" has_confidential_data="False">
        <TAG><![CDATA[#CARD:AF:ProcessoInIR#]]></TAG>
        <VALUE><![CDATA[#REGISTO:CA:ProcessoInIR#]]></VALUE>
        <XPATH><![CDATA[/CARD/FIELDS/FIELD[NAME='ProcessoInIR']/VALUE]]></XPATH>
      </FIELD>
      <FIELD type="AdditionalFields" label="ProcessoTribuna" description="ProcessoTribuna" source-type="AdditionalFields" has_confidential_data="False">
        <TAG><![CDATA[#CARD:AF:ProcessoTribuna#]]></TAG>
        <VALUE><![CDATA[#REGISTO:CA:ProcessoTribuna#]]></VALUE>
        <XPATH><![CDATA[/CARD/FIELDS/FIELD[NAME='ProcessoTribuna']/VALUE]]></XPATH>
      </FIELD>
      <FIELD type="AdditionalFields" label="PRONUNCIA" description="Pronúncia" source-type="AdditionalFields" has_confidential_data="False">
        <TAG><![CDATA[#CARD:AF:PRONUNCIA#]]></TAG>
        <VALUE><![CDATA[#REGISTO:CA:PRONUNCIA#]]></VALUE>
        <XPATH><![CDATA[/CARD/FIELDS/FIELD[NAME='PRONUNCIA']/VALUE]]></XPATH>
      </FIELD>
      <FIELD type="AdditionalFields" label="DEN_ARQ_MED" description="Proposta de Arquivamento/Tomada de Medidas?" source-type="AdditionalFields" has_confidential_data="False">
        <TAG><![CDATA[#CARD:AF:DEN_ARQ_MED#]]></TAG>
        <VALUE><![CDATA[#REGISTO:CA:DEN_ARQ_MED#]]></VALUE>
        <XPATH><![CDATA[/CARD/FIELDS/FIELD[NAME='DEN_ARQ_MED']/VALUE]]></XPATH>
      </FIELD>
      <FIELD type="AdditionalFields" label="den_quarta" description="Quarta-feira" source-type="AdditionalFields" has_confidential_data="False">
        <TAG><![CDATA[#CARD:AF:den_quarta#]]></TAG>
        <VALUE><![CDATA[#REGISTO:CA:den_quarta#]]></VALUE>
        <XPATH><![CDATA[/CARD/FIELDS/FIELD[NAME='den_quarta']/VALUE]]></XPATH>
      </FIELD>
      <FIELD type="AdditionalFields" label="den_quinta" description="Quinta-feira" source-type="AdditionalFields" has_confidential_data="False">
        <TAG><![CDATA[#CARD:AF:den_quinta#]]></TAG>
        <VALUE><![CDATA[#REGISTO:CA:den_quinta#]]></VALUE>
        <XPATH><![CDATA[/CARD/FIELDS/FIELD[NAME='den_quinta']/VALUE]]></XPATH>
      </FIELD>
      <FIELD type="AdditionalFields" label="Referencia" description="Referência" source-type="AdditionalFields" has_confidential_data="False">
        <TAG><![CDATA[#CARD:AF:Referencia#]]></TAG>
        <VALUE><![CDATA[#REGISTO:CA:Referencia#]]></VALUE>
        <XPATH><![CDATA[/CARD/FIELDS/FIELD[NAME='Referencia']/VALUE]]></XPATH>
      </FIELD>
      <FIELD type="AdditionalFields" label="RefEstradaLivre" description="Referência relativa a processos do Programa Estrada Livre" source-type="AdditionalFields" has_confidential_data="False">
        <TAG><![CDATA[#CARD:AF:RefEstradaLivre#]]></TAG>
        <VALUE><![CDATA[#REGISTO:CA:RefEstradaLivre#]]></VALUE>
        <XPATH><![CDATA[/CARD/FIELDS/FIELD[NAME='RefEstradaLivre']/VALUE]]></XPATH>
      </FIELD>
      <FIELD type="AdditionalFields" label="FATURAS_FaturaAnuladaGERFIP" description="Registo da Fatura anulado em GERFIP?" source-type="AdditionalFields" has_confidential_data="False">
        <TAG><![CDATA[#CARD:AF:FATURAS_FaturaAnuladaGERFIP#]]></TAG>
        <VALUE><![CDATA[#REGISTO:CA:FATURAS_FaturaAnuladaGERFIP#]]></VALUE>
        <XPATH><![CDATA[/CARD/FIELDS/FIELD[NAME='FATURAS_FaturaAnuladaGERFIP']/VALUE]]></XPATH>
      </FIELD>
      <FIELD type="AdditionalFields" label="FATURAS_RegistoImobilizadoEfetuado" description="Registo de Imobilizado efetuado?" source-type="AdditionalFields" has_confidential_data="False">
        <TAG><![CDATA[#CARD:AF:FATURAS_RegistoImobilizadoEfetuado#]]></TAG>
        <VALUE><![CDATA[#REGISTO:CA:FATURAS_RegistoImobilizadoEfetuado#]]></VALUE>
        <XPATH><![CDATA[/CARD/FIELDS/FIELD[NAME='FATURAS_RegistoImobilizadoEfetuado']/VALUE]]></XPATH>
      </FIELD>
      <FIELD type="AdditionalFields" label="RegistadoPor" description="Registo efectuado pelo utilizador" source-type="AdditionalFields" has_confidential_data="False">
        <TAG><![CDATA[#CARD:AF:RegistadoPor#]]></TAG>
        <VALUE><![CDATA[#REGISTO:CA:RegistadoPor#]]></VALUE>
        <XPATH><![CDATA[/CARD/FIELDS/FIELD[NAME='RegistadoPor']/VALUE]]></XPATH>
      </FIELD>
      <FIELD type="AdditionalFields" label="Resolução" description="Resolução" source-type="AdditionalFields" has_confidential_data="False">
        <TAG><![CDATA[#CARD:AF:Resolução#]]></TAG>
        <VALUE><![CDATA[#REGISTO:CA:Resolução#]]></VALUE>
        <XPATH><![CDATA[/CARD/FIELDS/FIELD[NAME='Resolução']/VALUE]]></XPATH>
      </FIELD>
      <FIELD type="AdditionalFields" label="Resposta" description="Resposta" source-type="AdditionalFields" has_confidential_data="False">
        <TAG><![CDATA[#CARD:AF:Resposta#]]></TAG>
        <VALUE><![CDATA[#REGISTO:CA:Resposta#]]></VALUE>
        <XPATH><![CDATA[/CARD/FIELDS/FIELD[NAME='Resposta']/VALUE]]></XPATH>
      </FIELD>
      <FIELD type="AdditionalFields" label="DEN_Conc_Agendamento" description="Resultado da Agendamento" source-type="AdditionalFields" has_confidential_data="False">
        <TAG><![CDATA[#CARD:AF:DEN_Conc_Agendamento#]]></TAG>
        <VALUE><![CDATA[#REGISTO:CA:DEN_Conc_Agendamento#]]></VALUE>
        <XPATH><![CDATA[/CARD/FIELDS/FIELD[NAME='DEN_Conc_Agendamento']/VALUE]]></XPATH>
      </FIELD>
      <FIELD type="AdditionalFields" label="DEN_ESC" description="São necessários esclarecimentos?" source-type="AdditionalFields" has_confidential_data="False">
        <TAG><![CDATA[#CARD:AF:DEN_ESC#]]></TAG>
        <VALUE><![CDATA[#REGISTO:CA:DEN_ESC#]]></VALUE>
        <XPATH><![CDATA[/CARD/FIELDS/FIELD[NAME='DEN_ESC']/VALUE]]></XPATH>
      </FIELD>
      <FIELD type="AdditionalFields" label="den_segunda" description="Segunda-feira" source-type="AdditionalFields" has_confidential_data="False">
        <TAG><![CDATA[#CARD:AF:den_segunda#]]></TAG>
        <VALUE><![CDATA[#REGISTO:CA:den_segunda#]]></VALUE>
        <XPATH><![CDATA[/CARD/FIELDS/FIELD[NAME='den_segunda']/VALUE]]></XPATH>
      </FIELD>
      <FIELD type="AdditionalFields" label="Sentido" description="Sentido da estrada" source-type="AdditionalFields" has_confidential_data="False">
        <TAG><![CDATA[#CARD:AF:Sentido#]]></TAG>
        <VALUE><![CDATA[#REGISTO:CA:Sentido#]]></VALUE>
        <XPATH><![CDATA[/CARD/FIELDS/FIELD[NAME='Sentido']/VALUE]]></XPATH>
      </FIELD>
      <FIELD type="AdditionalFields" label="den_sexta" description="Sexta-feira" source-type="AdditionalFields" has_confidential_data="False">
        <TAG><![CDATA[#CARD:AF:den_sexta#]]></TAG>
        <VALUE><![CDATA[#REGISTO:CA:den_sexta#]]></VALUE>
        <XPATH><![CDATA[/CARD/FIELDS/FIELD[NAME='den_sexta']/VALUE]]></XPATH>
      </FIELD>
      <FIELD type="AdditionalFields" label="E_SITE" description="Site" source-type="AdditionalFields" has_confidential_data="False">
        <TAG><![CDATA[#CARD:AF:E_SITE#]]></TAG>
        <VALUE><![CDATA[#REGISTO:CA:E_SITE#]]></VALUE>
        <XPATH><![CDATA[/CARD/FIELDS/FIELD[NAME='E_SITE']/VALUE]]></XPATH>
      </FIELD>
      <FIELD type="AdditionalFields" label="E_SUB_UO" description="Sub Unidade Orgânica" source-type="AdditionalFields" has_confidential_data="False">
        <TAG><![CDATA[#CARD:AF:E_SUB_UO#]]></TAG>
        <VALUE><![CDATA[#REGISTO:CA:E_SUB_UO#]]></VALUE>
        <XPATH><![CDATA[/CARD/FIELDS/FIELD[NAME='E_SUB_UO']/VALUE]]></XPATH>
      </FIELD>
      <FIELD type="AdditionalFields" label="den_tarde" description="Tarde" source-type="AdditionalFields" has_confidential_data="False">
        <TAG><![CDATA[#CARD:AF:den_tarde#]]></TAG>
        <VALUE><![CDATA[#REGISTO:CA:den_tarde#]]></VALUE>
        <XPATH><![CDATA[/CARD/FIELDS/FIELD[NAME='den_tarde']/VALUE]]></XPATH>
      </FIELD>
      <FIELD type="AdditionalFields" label="Telefax" description="Telefax do Reclamante" source-type="AdditionalFields" has_confidential_data="False">
        <TAG><![CDATA[#CARD:AF:Telefax#]]></TAG>
        <VALUE><![CDATA[#REGISTO:CA:Telefax#]]></VALUE>
        <XPATH><![CDATA[/CARD/FIELDS/FIELD[NAME='Telefax']/VALUE]]></XPATH>
      </FIELD>
      <FIELD type="AdditionalFields" label="E_Telefone" description="Telefone" source-type="AdditionalFields" has_confidential_data="False">
        <TAG><![CDATA[#CARD:AF:E_Telefone#]]></TAG>
        <VALUE><![CDATA[#REGISTO:CA:E_Telefone#]]></VALUE>
        <XPATH><![CDATA[/CARD/FIELDS/FIELD[NAME='E_Telefone']/VALUE]]></XPATH>
      </FIELD>
      <FIELD type="AdditionalFields" label="Telefone" description="Telefone do Reclamante" source-type="AdditionalFields" has_confidential_data="False">
        <TAG><![CDATA[#CARD:AF:Telefone#]]></TAG>
        <VALUE><![CDATA[#REGISTO:CA:Telefone#]]></VALUE>
        <XPATH><![CDATA[/CARD/FIELDS/FIELD[NAME='Telefone']/VALUE]]></XPATH>
      </FIELD>
      <FIELD type="AdditionalFields" label="E_Telemovel" description="Telemóvel" source-type="AdditionalFields" has_confidential_data="False">
        <TAG><![CDATA[#CARD:AF:E_Telemovel#]]></TAG>
        <VALUE><![CDATA[#REGISTO:CA:E_Telemovel#]]></VALUE>
        <XPATH><![CDATA[/CARD/FIELDS/FIELD[NAME='E_Telemovel']/VALUE]]></XPATH>
      </FIELD>
      <FIELD type="AdditionalFields" label="Telemóvel" description="Telemóvel" source-type="AdditionalFields" has_confidential_data="False">
        <TAG><![CDATA[#CARD:AF:Telemóvel#]]></TAG>
        <VALUE><![CDATA[#REGISTO:CA:Telemóvel#]]></VALUE>
        <XPATH><![CDATA[/CARD/FIELDS/FIELD[NAME='Telemóvel']/VALUE]]></XPATH>
      </FIELD>
      <FIELD type="AdditionalFields" label="den_terca" description="Terça-feira" source-type="AdditionalFields" has_confidential_data="False">
        <TAG><![CDATA[#CARD:AF:den_terca#]]></TAG>
        <VALUE><![CDATA[#REGISTO:CA:den_terca#]]></VALUE>
        <XPATH><![CDATA[/CARD/FIELDS/FIELD[NAME='den_terca']/VALUE]]></XPATH>
      </FIELD>
      <FIELD type="AdditionalFields" label="TST" description="Teste" source-type="AdditionalFields" has_confidential_data="False">
        <TAG><![CDATA[#CARD:AF:TST#]]></TAG>
        <VALUE><![CDATA[#REGISTO:CA:TST#]]></VALUE>
        <XPATH><![CDATA[/CARD/FIELDS/FIELD[NAME='TST']/VALUE]]></XPATH>
      </FIELD>
      <FIELD type="AdditionalFields" label="teste2" description="teste2" source-type="AdditionalFields" has_confidential_data="False">
        <TAG><![CDATA[#CARD:AF:teste2#]]></TAG>
        <VALUE><![CDATA[#REGISTO:CA:teste2#]]></VALUE>
        <XPATH><![CDATA[/CARD/FIELDS/FIELD[NAME='teste2']/VALUE]]></XPATH>
      </FIELD>
      <FIELD type="AdditionalFields" label="DEN_Motivo_Testemunha" description="Testemunhou a situação em primeira mão" source-type="AdditionalFields" has_confidential_data="False">
        <TAG><![CDATA[#CARD:AF:DEN_Motivo_Testemunha#]]></TAG>
        <VALUE><![CDATA[#REGISTO:CA:DEN_Motivo_Testemunha#]]></VALUE>
        <XPATH><![CDATA[/CARD/FIELDS/FIELD[NAME='DEN_Motivo_Testemunha']/VALUE]]></XPATH>
      </FIELD>
      <FIELD type="AdditionalFields" label="testeobs" description="testeobs" source-type="AdditionalFields" has_confidential_data="False">
        <TAG><![CDATA[#CARD:AF:testeobs#]]></TAG>
        <VALUE><![CDATA[#REGISTO:CA:testeobs#]]></VALUE>
        <XPATH><![CDATA[/CARD/FIELDS/FIELD[NAME='testeobs']/VALUE]]></XPATH>
      </FIELD>
      <FIELD type="AdditionalFields" label="DEN_Motivo_Conhecimento" description="Teve conhecimento da situação e decidiu denunciar" source-type="AdditionalFields" has_confidential_data="False">
        <TAG><![CDATA[#CARD:AF:DEN_Motivo_Conhecimento#]]></TAG>
        <VALUE><![CDATA[#REGISTO:CA:DEN_Motivo_Conhecimento#]]></VALUE>
        <XPATH><![CDATA[/CARD/FIELDS/FIELD[NAME='DEN_Motivo_Conhecimento']/VALUE]]></XPATH>
      </FIELD>
      <FIELD type="AdditionalFields" label="Autorizacao" description="Tipo de Autorização/Comunicação" source-type="AdditionalFields" has_confidential_data="False">
        <TAG><![CDATA[#CARD:AF:Autorizacao#]]></TAG>
        <VALUE><![CDATA[#REGISTO:CA:Autorizacao#]]></VALUE>
        <XPATH><![CDATA[/CARD/FIELDS/FIELD[NAME='Autorizacao']/VALUE]]></XPATH>
      </FIELD>
      <FIELD type="AdditionalFields" label="DEN_Tipo_Denunciante" description="Tipo de denunciante" source-type="AdditionalFields" has_confidential_data="False">
        <TAG><![CDATA[#CARD:AF:DEN_Tipo_Denunciante#]]></TAG>
        <VALUE><![CDATA[#REGISTO:CA:DEN_Tipo_Denunciante#]]></VALUE>
        <XPATH><![CDATA[/CARD/FIELDS/FIELD[NAME='DEN_Tipo_Denunciante']/VALUE]]></XPATH>
      </FIELD>
      <FIELD type="AdditionalFields" label="fat_tipodoc" description="Tipo de documento" source-type="AdditionalFields" has_confidential_data="False">
        <TAG><![CDATA[#CARD:AF:fat_tipodoc#]]></TAG>
        <VALUE><![CDATA[#REGISTO:CA:fat_tipodoc#]]></VALUE>
        <XPATH><![CDATA[/CARD/FIELDS/FIELD[NAME='fat_tipodoc']/VALUE]]></XPATH>
      </FIELD>
      <FIELD type="AdditionalFields" label="Tipo" description="Tipo de documento associado aos livros &quot;Ent_antigas&quot; e &quot;Sai_antigas&quot;" source-type="AdditionalFields" has_confidential_data="False">
        <TAG><![CDATA[#CARD:AF:Tipo#]]></TAG>
        <VALUE><![CDATA[#REGISTO:CA:Tipo#]]></VALUE>
        <XPATH><![CDATA[/CARD/FIELDS/FIELD[NAME='Tipo']/VALUE]]></XPATH>
      </FIELD>
      <FIELD type="AdditionalFields" label="FATURAS_TipoProcesso" description="Tipo de Processo" source-type="AdditionalFields" has_confidential_data="False">
        <TAG><![CDATA[#CARD:AF:FATURAS_TipoProcesso#]]></TAG>
        <VALUE><![CDATA[#REGISTO:CA:FATURAS_TipoProcesso#]]></VALUE>
        <XPATH><![CDATA[/CARD/FIELDS/FIELD[NAME='FATURAS_TipoProcesso']/VALUE]]></XPATH>
      </FIELD>
      <FIELD type="AdditionalFields" label="TipoIntervenção" description="TipoIntervenção" source-type="AdditionalFields" has_confidential_data="False">
        <TAG><![CDATA[#CARD:AF:TipoIntervenção#]]></TAG>
        <VALUE><![CDATA[#REGISTO:CA:TipoIntervenção#]]></VALUE>
        <XPATH><![CDATA[/CARD/FIELDS/FIELD[NAME='TipoIntervenção']/VALUE]]></XPATH>
      </FIELD>
      <FIELD type="AdditionalFields" label="E_TITULO" description="Título" source-type="AdditionalFields" has_confidential_data="False">
        <TAG><![CDATA[#CARD:AF:E_TITULO#]]></TAG>
        <VALUE><![CDATA[#REGISTO:CA:E_TITULO#]]></VALUE>
        <XPATH><![CDATA[/CARD/FIELDS/FIELD[NAME='E_TITULO']/VALUE]]></XPATH>
      </FIELD>
      <FIELD type="AdditionalFields" label="fat_Total_impostos" description="Total impostos" source-type="AdditionalFields" has_confidential_data="False">
        <TAG><![CDATA[#CARD:AF:fat_Total_impostos#]]></TAG>
        <VALUE><![CDATA[#REGISTO:CA:fat_Total_impostos#]]></VALUE>
        <XPATH><![CDATA[/CARD/FIELDS/FIELD[NAME='fat_Total_impostos']/VALUE]]></XPATH>
      </FIELD>
      <FIELD type="AdditionalFields" label="fat_Total_IVA_TX_nor" description="Total IVA Taxa Normal" source-type="AdditionalFields" has_confidential_data="False">
        <TAG><![CDATA[#CARD:AF:fat_Total_IVA_TX_nor#]]></TAG>
        <VALUE><![CDATA[#REGISTO:CA:fat_Total_IVA_TX_nor#]]></VALUE>
        <XPATH><![CDATA[/CARD/FIELDS/FIELD[NAME='fat_Total_IVA_TX_nor']/VALUE]]></XPATH>
      </FIELD>
      <FIELD type="AdditionalFields" label="PAP_TRANS_EFETUADA" description="Transferência bancária efetuada?" source-type="AdditionalFields" has_confidential_data="False">
        <TAG><![CDATA[#CARD:AF:PAP_TRANS_EFETUADA#]]></TAG>
        <VALUE><![CDATA[#REGISTO:CA:PAP_TRANS_EFETUADA#]]></VALUE>
        <XPATH><![CDATA[/CARD/FIELDS/FIELD[NAME='PAP_TRANS_EFETUADA']/VALUE]]></XPATH>
      </FIELD>
      <FIELD type="AdditionalFields" label="PAP_TRANSF_EFET" description="Transferência bancária efetuada?" source-type="AdditionalFields" has_confidential_data="False">
        <TAG><![CDATA[#CARD:AF:PAP_TRANSF_EFET#]]></TAG>
        <VALUE><![CDATA[#REGISTO:CA:PAP_TRANSF_EFET#]]></VALUE>
        <XPATH><![CDATA[/CARD/FIELDS/FIELD[NAME='PAP_TRANSF_EFET']/VALUE]]></XPATH>
      </FIELD>
      <FIELD type="AdditionalFields" label="Periodicidade" description="Trimestral&#10;Semestral&#10;Anual&#10;Mensal&#10;Pontual" source-type="AdditionalFields" has_confidential_data="False">
        <TAG><![CDATA[#CARD:AF:Periodicidade#]]></TAG>
        <VALUE><![CDATA[#REGISTO:CA:Periodicidade#]]></VALUE>
        <XPATH><![CDATA[/CARD/FIELDS/FIELD[NAME='Periodicidade']/VALUE]]></XPATH>
      </FIELD>
      <FIELD type="AdditionalFields" label="E_UO" description="Unidade Orgânica" source-type="AdditionalFields" has_confidential_data="False">
        <TAG><![CDATA[#CARD:AF:E_UO#]]></TAG>
        <VALUE><![CDATA[#REGISTO:CA:E_UO#]]></VALUE>
        <XPATH><![CDATA[/CARD/FIELDS/FIELD[NAME='E_UO']/VALUE]]></XPATH>
      </FIELD>
      <FIELD type="AdditionalFields" label="PAP_VALIDADO_POR" description="Validado por:" source-type="AdditionalFields" has_confidential_data="False">
        <TAG><![CDATA[#CARD:AF:PAP_VALIDADO_POR#]]></TAG>
        <VALUE><![CDATA[#REGISTO:CA:PAP_VALIDADO_POR#]]></VALUE>
        <XPATH><![CDATA[/CARD/FIELDS/FIELD[NAME='PAP_VALIDADO_POR']/VALUE]]></XPATH>
      </FIELD>
      <FIELD type="AdditionalFields" label="PAP_VALID_POR" description="Validar por:" source-type="AdditionalFields" has_confidential_data="False">
        <TAG><![CDATA[#CARD:AF:PAP_VALID_POR#]]></TAG>
        <VALUE><![CDATA[#REGISTO:CA:PAP_VALID_POR#]]></VALUE>
        <XPATH><![CDATA[/CARD/FIELDS/FIELD[NAME='PAP_VALID_POR']/VALUE]]></XPATH>
      </FIELD>
      <FIELD type="AdditionalFields" label="FATURAS_VALOR" description="Valor" source-type="AdditionalFields" has_confidential_data="False">
        <TAG><![CDATA[#CARD:AF:FATURAS_VALOR#]]></TAG>
        <VALUE><![CDATA[#REGISTO:CA:FATURAS_VALOR#]]></VALUE>
        <XPATH><![CDATA[/CARD/FIELDS/FIELD[NAME='FATURAS_VALOR']/VALUE]]></XPATH>
      </FIELD>
      <FIELD type="AdditionalFields" label="FATURAS_ValorAcima_FatMultipla" description="Valor acima da adjudicado e faturação múltipla?" source-type="AdditionalFields" has_confidential_data="False">
        <TAG><![CDATA[#CARD:AF:FATURAS_ValorAcima_FatMultipla#]]></TAG>
        <VALUE><![CDATA[#REGISTO:CA:FATURAS_ValorAcima_FatMultipla#]]></VALUE>
        <XPATH><![CDATA[/CARD/FIELDS/FIELD[NAME='FATURAS_ValorAcima_FatMultipla']/VALUE]]></XPATH>
      </FIELD>
      <FIELD type="AdditionalFields" label="FATURAS_VerificacaoCertidoes" description="Verificação de Certidões ou Devolução de Fatura " source-type="AdditionalFields" has_confidential_data="False">
        <TAG><![CDATA[#CARD:AF:FATURAS_VerificacaoCertidoes#]]></TAG>
        <VALUE><![CDATA[#REGISTO:CA:FATURAS_VerificacaoCertidoes#]]></VALUE>
        <XPATH><![CDATA[/CARD/FIELDS/FIELD[NAME='FATURAS_VerificacaoCertidoes']/VALUE]]></XPATH>
      </FIELD>
    </NODE>
  </NODE>
  <!-- BEGIN: Process Context -->
  <NODE label="Processo" replaceTest="/PROCESS" type="ContextProcess">
    <FIELD label="Nº de Processo">
      <TAG><![CDATA[#CONTEXTPROCESS:NUMBER#]]></TAG>
      <VALUE><![CDATA[#PROCESSO:NUMERO#]]></VALUE>
      <XPATH><![CDATA[/PROCESS/@processKeyToString]]></XPATH>
    </FIELD>
    <FIELD backwardCompatibility="true" label="Nº de Processo">
      <TAG><![CDATA[#CONTEXTPROCESS:NUMBER#]]></TAG>
      <VALUE><![CDATA[#PROCESSO:NUMERO#]]></VALUE>
      <XPATH><![CDATA[/PROCESS/@processKeyToString]]></XPATH>
    </FIELD>
    <FIELD label="Data de Abertura">
      <TAG><![CDATA[#CONTEXTPROCESS:OPEN_DATE#]]></TAG>
      <VALUE><![CDATA[#PROCESSO:DATA_ABERTURA#]]></VALUE>
      <XPATH><![CDATA[/PROCESS/GENERAL_DATA/CreatedOn]]></XPATH>
    </FIELD>
    <FIELD backwardCompatibility="true" label="Data de Abertura">
      <TAG><![CDATA[#CONTEXTPROCESS:OPEN_DATE#]]></TAG>
      <VALUE><![CDATA[#PROCESSO:DATA_ABERTURA#]]></VALUE>
      <XPATH><![CDATA[/PROCESS/GENERAL_DATA/CreatedOn]]></XPATH>
    </FIELD>
    <FIELD label="Data de Encerramento">
      <TAG><![CDATA[#CONTEXTPROCESS:CLOSE_DATE#]]></TAG>
      <VALUE><![CDATA[#PROCESSO:DATA_ENCERRAMENTO#]]></VALUE>
      <XPATH><![CDATA[/PROCESS/GENERAL_DATA/ClosedOn]]></XPATH>
    </FIELD>
    <FIELD backwardCompatibility="true" label="Data de Encerramento">
      <TAG><![CDATA[#CONTEXTPROCESS:CLOSE_DATE#]]></TAG>
      <VALUE><![CDATA[#PROCESSO:DATA_ENCERRAMENTO#]]></VALUE>
      <XPATH><![CDATA[/PROCESS/GENERAL_DATA/ClosedOn]]></XPATH>
    </FIELD>
    <FIELD label="Assunto">
      <TAG><![CDATA[#CONTEXTPROCESS:SUBJECT#]]></TAG>
      <VALUE><![CDATA[#PROCESSO:ASSUNTO#]]></VALUE>
      <XPATH><![CDATA[/PROCESS/GENERAL_DATA/Subject]]></XPATH>
    </FIELD>
    <FIELD backwardCompatibility="true" label="Assunto">
      <TAG><![CDATA[#CONTEXTPROCESS:SUBJECT#]]></TAG>
      <VALUE><![CDATA[#PROCESSO:ASSUNTO#]]></VALUE>
      <XPATH><![CDATA[/PROCESS/GENERAL_DATA/Subject]]></XPATH>
    </FIELD>
    <FIELD label="Observações">
      <TAG><![CDATA[#CONTEXTPROCESS:COMMENTS#]]></TAG>
      <VALUE><![CDATA[#PASTA:OBSERVACOES#]]></VALUE>
      <XPATH><![CDATA[/PROCESS/GENERAL_DATA/Comments]]></XPATH>
    </FIELD>
    <FIELD backwardCompatibility="true" label="Observações">
      <TAG><![CDATA[#CONTEXTPROCESS:COMMENTS#]]></TAG>
      <VALUE><![CDATA[#PASTA:OBSERVACOES#]]></VALUE>
      <XPATH><![CDATA[/PROCESS/GENERAL_DATA/Comments]]></XPATH>
    </FIELD>
    <NODE label="Campos Adicionais..." isWindowSelector="true">
      <FIELD backwardCompatibility="true" type="AdditionalFields" label="_ENT_SEGURADORA" description="_ENT_SEGURADORA" source-type="AdditionalFields" has_confidential_data="False">
        <TAG><![CDATA[#CONTEXTPROCESS:CA:_ENT_SEGURADORA#]]></TAG>
        <VALUE><![CDATA[_ENT_SEGURADORA]]></VALUE>
        <XPATH><![CDATA[/PROCESS/FIELDS/FIELD[NAME='_ENT_SEGURADORA']/VALUE]]></XPATH>
      </FIELD>
      <FIELD backwardCompatibility="true" type="AdditionalFields" label="Data" description="Data" source-type="AdditionalFields" has_confidential_data="False">
        <TAG><![CDATA[#CONTEXTPROCESS:CA:Data#]]></TAG>
        <VALUE><![CDATA[Data]]></VALUE>
        <XPATH><![CDATA[/PROCESS/FIELDS/FIELD[NAME='Data']/VALUE]]></XPATH>
      </FIELD>
      <FIELD backwardCompatibility="true" type="AdditionalFields" label="Data_Devol_AR" description="Data_Devol_AR" source-type="AdditionalFields" has_confidential_data="False">
        <TAG><![CDATA[#CONTEXTPROCESS:CA:Data_Devol_AR#]]></TAG>
        <VALUE><![CDATA[Data_Devol_AR]]></VALUE>
        <XPATH><![CDATA[/PROCESS/FIELDS/FIELD[NAME='Data_Devol_AR']/VALUE]]></XPATH>
      </FIELD>
      <FIELD backwardCompatibility="true" type="AdditionalFields" label="Data_Exp" description="Data_Exp" source-type="AdditionalFields" has_confidential_data="False">
        <TAG><![CDATA[#CONTEXTPROCESS:CA:Data_Exp#]]></TAG>
        <VALUE><![CDATA[Data_Exp]]></VALUE>
        <XPATH><![CDATA[/PROCESS/FIELDS/FIELD[NAME='Data_Exp']/VALUE]]></XPATH>
      </FIELD>
      <FIELD backwardCompatibility="true" type="AdditionalFields" label="E_TIPO" description="E_TIPO" source-type="AdditionalFields" has_confidential_data="False">
        <TAG><![CDATA[#CONTEXTPROCESS:CA:E_TIPO#]]></TAG>
        <VALUE><![CDATA[E_TIPO]]></VALUE>
        <XPATH><![CDATA[/PROCESS/FIELDS/FIELD[NAME='E_TIPO']/VALUE]]></XPATH>
      </FIELD>
      <FIELD backwardCompatibility="true" type="AdditionalFields" label="Entidade" description="Entidade" source-type="AdditionalFields" has_confidential_data="False">
        <TAG><![CDATA[#CONTEXTPROCESS:CA:Entidade#]]></TAG>
        <VALUE><![CDATA[Entidade]]></VALUE>
        <XPATH><![CDATA[/PROCESS/FIELDS/FIELD[NAME='Entidade']/VALUE]]></XPATH>
      </FIELD>
      <FIELD backwardCompatibility="true" type="AdditionalFields" label="FORM_DGO" description="FORM_DGO" source-type="AdditionalFields" has_confidential_data="False">
        <TAG><![CDATA[#CONTEXTPROCESS:CA:FORM_DGO#]]></TAG>
        <VALUE><![CDATA[FORM_DGO]]></VALUE>
        <XPATH><![CDATA[/PROCESS/FIELDS/FIELD[NAME='FORM_DGO']/VALUE]]></XPATH>
      </FIELD>
      <FIELD backwardCompatibility="true" type="AdditionalFields" label="FORM_DGO2" description="FORM_DGO2" source-type="AdditionalFields" has_confidential_data="False">
        <TAG><![CDATA[#CONTEXTPROCESS:CA:FORM_DGO2#]]></TAG>
        <VALUE><![CDATA[FORM_DGO2]]></VALUE>
        <XPATH><![CDATA[/PROCESS/FIELDS/FIELD[NAME='FORM_DGO2']/VALUE]]></XPATH>
      </FIELD>
      <FIELD backwardCompatibility="true" type="AdditionalFields" label="Fundamentação" description="Fundamentação" source-type="AdditionalFields" has_confidential_data="False">
        <TAG><![CDATA[#CONTEXTPROCESS:CA:Fundamentação#]]></TAG>
        <VALUE><![CDATA[Fundamentação]]></VALUE>
        <XPATH><![CDATA[/PROCESS/FIELDS/FIELD[NAME='Fundamentação']/VALUE]]></XPATH>
      </FIELD>
      <FIELD backwardCompatibility="true" type="AdditionalFields" label="NOMEDOCONDUTOR" description="NOMEDOCONDUTOR" source-type="AdditionalFields" has_confidential_data="False">
        <TAG><![CDATA[#CONTEXTPROCESS:CA:NOMEDOCONDUTOR#]]></TAG>
        <VALUE><![CDATA[NOMEDOCONDUTOR]]></VALUE>
        <XPATH><![CDATA[/PROCESS/FIELDS/FIELD[NAME='NOMEDOCONDUTOR']/VALUE]]></XPATH>
      </FIELD>
      <FIELD backwardCompatibility="true" type="AdditionalFields" label="PC_DEIT" description="PC_DEIT" source-type="AdditionalFields" has_confidential_data="False">
        <TAG><![CDATA[#CONTEXTPROCESS:CA:PC_DEIT#]]></TAG>
        <VALUE><![CDATA[PC_DEIT]]></VALUE>
        <XPATH><![CDATA[/PROCESS/FIELDS/FIELD[NAME='PC_DEIT']/VALUE]]></XPATH>
      </FIELD>
      <FIELD backwardCompatibility="true" type="AdditionalFields" label="SEP_Reg_Biog_Trab" description="SEP_Reg_Biog_Trab" source-type="AdditionalFields" has_confidential_data="False">
        <TAG><![CDATA[#CONTEXTPROCESS:CA:SEP_Reg_Biog_Trab#]]></TAG>
        <VALUE><![CDATA[SEP_Reg_Biog_Trab]]></VALUE>
        <XPATH><![CDATA[/PROCESS/FIELDS/FIELD[NAME='SEP_Reg_Biog_Trab']/VALUE]]></XPATH>
      </FIELD>
      <FIELD backwardCompatibility="true" type="AdditionalFields" label="sep_reunioes_cd" description="sep_reunioes_cd" source-type="AdditionalFields" has_confidential_data="False">
        <TAG><![CDATA[#CONTEXTPROCESS:CA:sep_reunioes_cd#]]></TAG>
        <VALUE><![CDATA[sep_reunioes_cd]]></VALUE>
        <XPATH><![CDATA[/PROCESS/FIELDS/FIELD[NAME='sep_reunioes_cd']/VALUE]]></XPATH>
      </FIELD>
      <FIELD backwardCompatibility="true" type="AdditionalFields" label="Serviço" description="Serviço" source-type="AdditionalFields" has_confidential_data="False">
        <TAG><![CDATA[#CONTEXTPROCESS:CA:Serviço#]]></TAG>
        <VALUE><![CDATA[Serviço]]></VALUE>
        <XPATH><![CDATA[/PROCESS/FIELDS/FIELD[NAME='Serviço']/VALUE]]></XPATH>
      </FIELD>
      <FIELD backwardCompatibility="true" type="AdditionalFields" label="TIPODEDOCUMENTO" description="TIPODEDOCUMENTO" source-type="AdditionalFields" has_confidential_data="False">
        <TAG><![CDATA[#CONTEXTPROCESS:CA:TIPODEDOCUMENTO#]]></TAG>
        <VALUE><![CDATA[TIPODEDOCUMENTO]]></VALUE>
        <XPATH><![CDATA[/PROCESS/FIELDS/FIELD[NAME='TIPODEDOCUMENTO']/VALUE]]></XPATH>
      </FIELD>
      <FIELD backwardCompatibility="true" type="AdditionalFields" label="TITULOCONDUCAO" description="TITULOCONDUCAO" source-type="AdditionalFields" has_confidential_data="False">
        <TAG><![CDATA[#CONTEXTPROCESS:CA:TITULOCONDUCAO#]]></TAG>
        <VALUE><![CDATA[TITULOCONDUCAO]]></VALUE>
        <XPATH><![CDATA[/PROCESS/FIELDS/FIELD[NAME='TITULOCONDUCAO']/VALUE]]></XPATH>
      </FIELD>
      <FIELD backwardCompatibility="true" type="AdditionalFields" label="ValoresLOE" description="ValoresLOE" source-type="AdditionalFields" has_confidential_data="False">
        <TAG><![CDATA[#CONTEXTPROCESS:CA:ValoresLOE#]]></TAG>
        <VALUE><![CDATA[ValoresLOE]]></VALUE>
        <XPATH><![CDATA[/PROCESS/FIELDS/FIELD[NAME='ValoresLOE']/VALUE]]></XPATH>
      </FIELD>
      <FIELD backwardCompatibility="true" type="AdditionalFields" label="FATURAS_ContactoFornecedor" description="(Fornecedor) Contacto" source-type="AdditionalFields" has_confidential_data="False">
        <TAG><![CDATA[#CONTEXTPROCESS:CA:FATURAS_ContactoFornecedor#]]></TAG>
        <VALUE><![CDATA[FATURAS_ContactoFornecedor]]></VALUE>
        <XPATH><![CDATA[/PROCESS/FIELDS/FIELD[NAME='FATURAS_ContactoFornecedor']/VALUE]]></XPATH>
      </FIELD>
      <FIELD backwardCompatibility="true" type="AdditionalFields" label="FATURAS_ContribuinteFornecedor" description="(Fornecedor) Contribuinte" source-type="AdditionalFields" has_confidential_data="False">
        <TAG><![CDATA[#CONTEXTPROCESS:CA:FATURAS_ContribuinteFornecedor#]]></TAG>
        <VALUE><![CDATA[FATURAS_ContribuinteFornecedor]]></VALUE>
        <XPATH><![CDATA[/PROCESS/FIELDS/FIELD[NAME='FATURAS_ContribuinteFornecedor']/VALUE]]></XPATH>
      </FIELD>
      <FIELD backwardCompatibility="true" type="AdditionalFields" label="FATURAS_DesignacaoFornecedor" description="(Fornecedor) Designação" source-type="AdditionalFields" has_confidential_data="False">
        <TAG><![CDATA[#CONTEXTPROCESS:CA:FATURAS_DesignacaoFornecedor#]]></TAG>
        <VALUE><![CDATA[FATURAS_DesignacaoFornecedor]]></VALUE>
        <XPATH><![CDATA[/PROCESS/FIELDS/FIELD[NAME='FATURAS_DesignacaoFornecedor']/VALUE]]></XPATH>
      </FIELD>
      <FIELD backwardCompatibility="true" type="AdditionalFields" label="FATURAS_NomeFornecedor" description="(Fornecedor) Nome" source-type="AdditionalFields" has_confidential_data="False">
        <TAG><![CDATA[#CONTEXTPROCESS:CA:FATURAS_NomeFornecedor#]]></TAG>
        <VALUE><![CDATA[FATURAS_NomeFornecedor]]></VALUE>
        <XPATH><![CDATA[/PROCESS/FIELDS/FIELD[NAME='FATURAS_NomeFornecedor']/VALUE]]></XPATH>
      </FIELD>
      <FIELD backwardCompatibility="true"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CONTEXTPROCESS:CA:Período#]]></TAG>
        <VALUE><![CDATA[Período]]></VALUE>
        <XPATH><![CDATA[/PROCESS/FIELDS/FIELD[NAME='Período']/VALUE]]></XPATH>
      </FIELD>
      <FIELD backwardCompatibility="true" type="AdditionalFields" label="DEN_LEG" description="A denúncia é legítima?" source-type="AdditionalFields" has_confidential_data="False">
        <TAG><![CDATA[#CONTEXTPROCESS:CA:DEN_LEG#]]></TAG>
        <VALUE><![CDATA[DEN_LEG]]></VALUE>
        <XPATH><![CDATA[/PROCESS/FIELDS/FIELD[NAME='DEN_LEG']/VALUE]]></XPATH>
      </FIELD>
      <FIELD backwardCompatibility="true" type="AdditionalFields" label="TipoSituacao" description="A usar nos formulários originados no site" source-type="AdditionalFields" has_confidential_data="False">
        <TAG><![CDATA[#CONTEXTPROCESS:CA:TipoSituacao#]]></TAG>
        <VALUE><![CDATA[TipoSituacao]]></VALUE>
        <XPATH><![CDATA[/PROCESS/FIELDS/FIELD[NAME='TipoSituacao']/VALUE]]></XPATH>
      </FIELD>
      <FIELD backwardCompatibility="true" type="AdditionalFields" label="DEN_Aceita_Termos" description="Aceita termos e condições" source-type="AdditionalFields" has_confidential_data="False">
        <TAG><![CDATA[#CONTEXTPROCESS:CA:DEN_Aceita_Termos#]]></TAG>
        <VALUE><![CDATA[DEN_Aceita_Termos]]></VALUE>
        <XPATH><![CDATA[/PROCESS/FIELDS/FIELD[NAME='DEN_Aceita_Termos']/VALUE]]></XPATH>
      </FIELD>
      <FIELD backwardCompatibility="true" type="AdditionalFields" label="PAP_ANEX_COMPROV" description="Anexado comprovatido HomeBanking?" source-type="AdditionalFields" has_confidential_data="False">
        <TAG><![CDATA[#CONTEXTPROCESS:CA:PAP_ANEX_COMPROV#]]></TAG>
        <VALUE><![CDATA[PAP_ANEX_COMPROV]]></VALUE>
        <XPATH><![CDATA[/PROCESS/FIELDS/FIELD[NAME='PAP_ANEX_COMPROV']/VALUE]]></XPATH>
      </FIELD>
      <FIELD backwardCompatibility="true" type="AdditionalFields" label="PAP_ANEXADO_COMPROVATIVO" description="Anexado comprovativo HomeBanking?" source-type="AdditionalFields" has_confidential_data="False">
        <TAG><![CDATA[#CONTEXTPROCESS:CA:PAP_ANEXADO_COMPROVATIVO#]]></TAG>
        <VALUE><![CDATA[PAP_ANEXADO_COMPROVATIVO]]></VALUE>
        <XPATH><![CDATA[/PROCESS/FIELDS/FIELD[NAME='PAP_ANEXADO_COMPROVATIVO']/VALUE]]></XPATH>
      </FIELD>
      <FIELD backwardCompatibility="true" type="AdditionalFields" label="Ano" description="Ano" source-type="AdditionalFields" has_confidential_data="False">
        <TAG><![CDATA[#CONTEXTPROCESS:CA:Ano#]]></TAG>
        <VALUE><![CDATA[Ano]]></VALUE>
        <XPATH><![CDATA[/PROCESS/FIELDS/FIELD[NAME='Ano']/VALUE]]></XPATH>
      </FIELD>
      <FIELD backwardCompatibility="true" type="AdditionalFields" label="PAP_APROV" description="Aprovado?" source-type="AdditionalFields" has_confidential_data="False">
        <TAG><![CDATA[#CONTEXTPROCESS:CA:PAP_APROV#]]></TAG>
        <VALUE><![CDATA[PAP_APROV]]></VALUE>
        <XPATH><![CDATA[/PROCESS/FIELDS/FIELD[NAME='PAP_APROV']/VALUE]]></XPATH>
      </FIELD>
      <FIELD backwardCompatibility="true" type="AdditionalFields" label="PAP_APROVADO" description="Aprovado?" source-type="AdditionalFields" has_confidential_data="False">
        <TAG><![CDATA[#CONTEXTPROCESS:CA:PAP_APROVADO#]]></TAG>
        <VALUE><![CDATA[PAP_APROVADO]]></VALUE>
        <XPATH><![CDATA[/PROCESS/FIELDS/FIELD[NAME='PAP_APROVADO']/VALUE]]></XPATH>
      </FIELD>
      <FIELD backwardCompatibility="true" type="AdditionalFields" label="Arguido_Requerido" description="Arguido/Requerido" source-type="AdditionalFields" has_confidential_data="False">
        <TAG><![CDATA[#CONTEXTPROCESS:CA:Arguido_Requerido#]]></TAG>
        <VALUE><![CDATA[Arguido_Requerido]]></VALUE>
        <XPATH><![CDATA[/PROCESS/FIELDS/FIELD[NAME='Arguido_Requerido']/VALUE]]></XPATH>
      </FIELD>
      <FIELD backwardCompatibility="true" type="AdditionalFields" label="PAP_ASS" description="Assinado?" source-type="AdditionalFields" has_confidential_data="False">
        <TAG><![CDATA[#CONTEXTPROCESS:CA:PAP_ASS#]]></TAG>
        <VALUE><![CDATA[PAP_ASS]]></VALUE>
        <XPATH><![CDATA[/PROCESS/FIELDS/FIELD[NAME='PAP_ASS']/VALUE]]></XPATH>
      </FIELD>
      <FIELD backwardCompatibility="true" type="AdditionalFields" label="PAP_ASSINADO" description="Assinado?" source-type="AdditionalFields" has_confidential_data="False">
        <TAG><![CDATA[#CONTEXTPROCESS:CA:PAP_ASSINADO#]]></TAG>
        <VALUE><![CDATA[PAP_ASSINADO]]></VALUE>
        <XPATH><![CDATA[/PROCESS/FIELDS/FIELD[NAME='PAP_ASSINADO']/VALUE]]></XPATH>
      </FIELD>
      <FIELD backwardCompatibility="true" type="AdditionalFields" label="DEN_Origina_Den" description="Associou distribuição de denuncia?" source-type="AdditionalFields" has_confidential_data="False">
        <TAG><![CDATA[#CONTEXTPROCESS:CA:DEN_Origina_Den#]]></TAG>
        <VALUE><![CDATA[DEN_Origina_Den]]></VALUE>
        <XPATH><![CDATA[/PROCESS/FIELDS/FIELD[NAME='DEN_Origina_Den']/VALUE]]></XPATH>
      </FIELD>
      <FIELD backwardCompatibility="true" type="AdditionalFields" label="Atividade" description="Atividade" source-type="AdditionalFields" has_confidential_data="False">
        <TAG><![CDATA[#CONTEXTPROCESS:CA:Atividade#]]></TAG>
        <VALUE><![CDATA[Atividade]]></VALUE>
        <XPATH><![CDATA[/PROCESS/FIELDS/FIELD[NAME='Atividade']/VALUE]]></XPATH>
      </FIELD>
      <FIELD backwardCompatibility="true" type="AdditionalFields" label="fat_iva_tx_normal" description="Base Tributável de IVA Taxa Normal" source-type="AdditionalFields" has_confidential_data="False">
        <TAG><![CDATA[#CONTEXTPROCESS:CA:fat_iva_tx_normal#]]></TAG>
        <VALUE><![CDATA[fat_iva_tx_normal]]></VALUE>
        <XPATH><![CDATA[/PROCESS/FIELDS/FIELD[NAME='fat_iva_tx_normal']/VALUE]]></XPATH>
      </FIELD>
      <FIELD backwardCompatibility="true" type="AdditionalFields" label="Custom_string" description="Campo adicional alfanumérico" source-type="AdditionalFields" has_confidential_data="False">
        <TAG><![CDATA[#CONTEXTPROCESS:CA:Custom_string#]]></TAG>
        <VALUE><![CDATA[Custom_string]]></VALUE>
        <XPATH><![CDATA[/PROCESS/FIELDS/FIELD[NAME='Custom_string']/VALUE]]></XPATH>
      </FIELD>
      <FIELD backwardCompatibility="true" type="AdditionalFields" label="Custom_bool" description="Campo adicional booleano" source-type="AdditionalFields" has_confidential_data="False">
        <TAG><![CDATA[#CONTEXTPROCESS:CA:Custom_bool#]]></TAG>
        <VALUE><![CDATA[Custom_bool]]></VALUE>
        <XPATH><![CDATA[/PROCESS/FIELDS/FIELD[NAME='Custom_bool']/VALUE]]></XPATH>
      </FIELD>
      <FIELD backwardCompatibility="true" type="AdditionalFields" label="Custom_data" description="Campo adicional data" source-type="AdditionalFields" has_confidential_data="False">
        <TAG><![CDATA[#CONTEXTPROCESS:CA:Custom_data#]]></TAG>
        <VALUE><![CDATA[Custom_data]]></VALUE>
        <XPATH><![CDATA[/PROCESS/FIELDS/FIELD[NAME='Custom_data']/VALUE]]></XPATH>
      </FIELD>
      <FIELD backwardCompatibility="true" type="AdditionalFields" label="Custom_list" description="Campo adicional lista de valores" source-type="AdditionalFields" has_confidential_data="False">
        <TAG><![CDATA[#CONTEXTPROCESS:CA:Custom_list#]]></TAG>
        <VALUE><![CDATA[Custom_list]]></VALUE>
        <XPATH><![CDATA[/PROCESS/FIELDS/FIELD[NAME='Custom_list']/VALUE]]></XPATH>
      </FIELD>
      <FIELD backwardCompatibility="true" type="AdditionalFields" label="Custom_num" description="Campo adicional numérico" source-type="AdditionalFields" has_confidential_data="False">
        <TAG><![CDATA[#CONTEXTPROCESS:CA:Custom_num#]]></TAG>
        <VALUE><![CDATA[Custom_num]]></VALUE>
        <XPATH><![CDATA[/PROCESS/FIELDS/FIELD[NAME='Custom_num']/VALUE]]></XPATH>
      </FIELD>
      <FIELD backwardCompatibility="true" type="AdditionalFields" label="Canal" description="Canal de Entrada da reclamação" source-type="AdditionalFields" has_confidential_data="False">
        <TAG><![CDATA[#CONTEXTPROCESS:CA:Canal#]]></TAG>
        <VALUE><![CDATA[Canal]]></VALUE>
        <XPATH><![CDATA[/PROCESS/FIELDS/FIELD[NAME='Canal']/VALUE]]></XPATH>
      </FIELD>
      <FIELD backwardCompatibility="true" type="AdditionalFields" label="E_CATEGORIA" description="Categoria" source-type="AdditionalFields" has_confidential_data="False">
        <TAG><![CDATA[#CONTEXTPROCESS:CA:E_CATEGORIA#]]></TAG>
        <VALUE><![CDATA[E_CATEGORIA]]></VALUE>
        <XPATH><![CDATA[/PROCESS/FIELDS/FIELD[NAME='E_CATEGORIA']/VALUE]]></XPATH>
      </FIELD>
      <FIELD backwardCompatibility="true" type="AdditionalFields" label="Caucao" description="Caução" source-type="AdditionalFields" has_confidential_data="False">
        <TAG><![CDATA[#CONTEXTPROCESS:CA:Caucao#]]></TAG>
        <VALUE><![CDATA[Caucao]]></VALUE>
        <XPATH><![CDATA[/PROCESS/FIELDS/FIELD[NAME='Caucao']/VALUE]]></XPATH>
      </FIELD>
      <FIELD backwardCompatibility="true" type="AdditionalFields" label="CRT_A_PSI" description="Certificado de Avaliação Psicológica" source-type="AdditionalFields" has_confidential_data="False">
        <TAG><![CDATA[#CONTEXTPROCESS:CA:CRT_A_PSI#]]></TAG>
        <VALUE><![CDATA[CRT_A_PSI]]></VALUE>
        <XPATH><![CDATA[/PROCESS/FIELDS/FIELD[NAME='CRT_A_PSI']/VALUE]]></XPATH>
      </FIELD>
      <FIELD backwardCompatibility="true" type="AdditionalFields" label="ClasseEntidade" description="Classe de Entidade" source-type="AdditionalFields" has_confidential_data="False">
        <TAG><![CDATA[#CONTEXTPROCESS:CA:ClasseEntidade#]]></TAG>
        <VALUE><![CDATA[ClasseEntidade]]></VALUE>
        <XPATH><![CDATA[/PROCESS/FIELDS/FIELD[NAME='ClasseEntidade']/VALUE]]></XPATH>
      </FIELD>
      <FIELD backwardCompatibility="true" type="AdditionalFields" label="Estrada" description="Classificação da estrada" source-type="AdditionalFields" has_confidential_data="False">
        <TAG><![CDATA[#CONTEXTPROCESS:CA:Estrada#]]></TAG>
        <VALUE><![CDATA[Estrada]]></VALUE>
        <XPATH><![CDATA[/PROCESS/FIELDS/FIELD[NAME='Estrada']/VALUE]]></XPATH>
      </FIELD>
      <FIELD backwardCompatibility="true" type="AdditionalFields" label="TipificaçãoOcor" description="Classificação do evento" source-type="AdditionalFields" has_confidential_data="False">
        <TAG><![CDATA[#CONTEXTPROCESS:CA:TipificaçãoOcor#]]></TAG>
        <VALUE><![CDATA[TipificaçãoOcor]]></VALUE>
        <XPATH><![CDATA[/PROCESS/FIELDS/FIELD[NAME='TipificaçãoOcor']/VALUE]]></XPATH>
      </FIELD>
      <FIELD backwardCompatibility="true" type="AdditionalFields" label="FATURAS_CodigoGERFIP" description="Código do Fornecedor GERFIP" source-type="AdditionalFields" has_confidential_data="False">
        <TAG><![CDATA[#CONTEXTPROCESS:CA:FATURAS_CodigoGERFIP#]]></TAG>
        <VALUE><![CDATA[FATURAS_CodigoGERFIP]]></VALUE>
        <XPATH><![CDATA[/PROCESS/FIELDS/FIELD[NAME='FATURAS_CodigoGERFIP']/VALUE]]></XPATH>
      </FIELD>
      <FIELD backwardCompatibility="true" type="AdditionalFields" label="CódigoPostal" description="Código Postal do Reclamante" source-type="AdditionalFields" has_confidential_data="False">
        <TAG><![CDATA[#CONTEXTPROCESS:CA:CódigoPostal#]]></TAG>
        <VALUE><![CDATA[CódigoPostal]]></VALUE>
        <XPATH><![CDATA[/PROCESS/FIELDS/FIELD[NAME='CódigoPostal']/VALUE]]></XPATH>
      </FIELD>
      <FIELD backwardCompatibility="true" type="AdditionalFields" label="E_COD_SIOE" description="Código SIOE" source-type="AdditionalFields" has_confidential_data="False">
        <TAG><![CDATA[#CONTEXTPROCESS:CA:E_COD_SIOE#]]></TAG>
        <VALUE><![CDATA[E_COD_SIOE]]></VALUE>
        <XPATH><![CDATA[/PROCESS/FIELDS/FIELD[NAME='E_COD_SIOE']/VALUE]]></XPATH>
      </FIELD>
      <FIELD backwardCompatibility="true" type="AdditionalFields" label="E_Cod_postal" description="Código-Postal" source-type="AdditionalFields" has_confidential_data="False">
        <TAG><![CDATA[#CONTEXTPROCESS:CA:E_Cod_postal#]]></TAG>
        <VALUE><![CDATA[E_Cod_postal]]></VALUE>
        <XPATH><![CDATA[/PROCESS/FIELDS/FIELD[NAME='E_Cod_postal']/VALUE]]></XPATH>
      </FIELD>
      <FIELD backwardCompatibility="true" type="AdditionalFields" label="DEN_Concorda" description="Concorda" source-type="AdditionalFields" has_confidential_data="False">
        <TAG><![CDATA[#CONTEXTPROCESS:CA:DEN_Concorda#]]></TAG>
        <VALUE><![CDATA[DEN_Concorda]]></VALUE>
        <XPATH><![CDATA[/PROCESS/FIELDS/FIELD[NAME='DEN_Concorda']/VALUE]]></XPATH>
      </FIELD>
      <FIELD backwardCompatibility="true" type="AdditionalFields" label="DEN_Contato" description="Contato telefónico" source-type="AdditionalFields" has_confidential_data="False">
        <TAG><![CDATA[#CONTEXTPROCESS:CA:DEN_Contato#]]></TAG>
        <VALUE><![CDATA[DEN_Contato]]></VALUE>
        <XPATH><![CDATA[/PROCESS/FIELDS/FIELD[NAME='DEN_Contato']/VALUE]]></XPATH>
      </FIELD>
      <FIELD backwardCompatibility="true" type="AdditionalFields" label="FATURAS_ContribuinteCliente" description="Contribuinte do Cliente" source-type="AdditionalFields" has_confidential_data="False">
        <TAG><![CDATA[#CONTEXTPROCESS:CA:FATURAS_ContribuinteCliente#]]></TAG>
        <VALUE><![CDATA[FATURAS_ContribuinteCliente]]></VALUE>
        <XPATH><![CDATA[/PROCESS/FIELDS/FIELD[NAME='FATURAS_ContribuinteCliente']/VALUE]]></XPATH>
      </FIELD>
      <FIELD backwardCompatibility="true" type="AdditionalFields" label="Xinicial" description="Coordenada X inicial" source-type="AdditionalFields" has_confidential_data="False">
        <TAG><![CDATA[#CONTEXTPROCESS:CA:Xinicial#]]></TAG>
        <VALUE><![CDATA[Xinicial]]></VALUE>
        <XPATH><![CDATA[/PROCESS/FIELDS/FIELD[NAME='Xinicial']/VALUE]]></XPATH>
      </FIELD>
      <FIELD backwardCompatibility="true" type="AdditionalFields" label="Yinicial" description="Coordenada y do Km inicial" source-type="AdditionalFields" has_confidential_data="False">
        <TAG><![CDATA[#CONTEXTPROCESS:CA:Yinicial#]]></TAG>
        <VALUE><![CDATA[Yinicial]]></VALUE>
        <XPATH><![CDATA[/PROCESS/FIELDS/FIELD[NAME='Yinicial']/VALUE]]></XPATH>
      </FIELD>
      <FIELD backwardCompatibility="true" type="AdditionalFields" label="FATURAS_DadosFornecedor" description="Dados do Fornecedor" source-type="AdditionalFields" has_confidential_data="False">
        <TAG><![CDATA[#CONTEXTPROCESS:CA:FATURAS_DadosFornecedor#]]></TAG>
        <VALUE><![CDATA[FATURAS_DadosFornecedor]]></VALUE>
        <XPATH><![CDATA[/PROCESS/FIELDS/FIELD[NAME='FATURAS_DadosFornecedor']/VALUE]]></XPATH>
      </FIELD>
      <FIELD backwardCompatibility="true" type="AdditionalFields" label="DEN_Data_Agendada" description="Data Agendada" source-type="AdditionalFields" has_confidential_data="False">
        <TAG><![CDATA[#CONTEXTPROCESS:CA:DEN_Data_Agendada#]]></TAG>
        <VALUE><![CDATA[DEN_Data_Agendada]]></VALUE>
        <XPATH><![CDATA[/PROCESS/FIELDS/FIELD[NAME='DEN_Data_Agendada']/VALUE]]></XPATH>
      </FIELD>
      <FIELD backwardCompatibility="true" type="AdditionalFields" label="DataFatura" description="Data da Fatura" source-type="AdditionalFields" has_confidential_data="False">
        <TAG><![CDATA[#CONTEXTPROCESS:CA:DataFatura#]]></TAG>
        <VALUE><![CDATA[DataFatura]]></VALUE>
        <XPATH><![CDATA[/PROCESS/FIELDS/FIELD[NAME='DataFatura']/VALUE]]></XPATH>
      </FIELD>
      <FIELD backwardCompatibility="true" type="AdditionalFields" label="DataResposta" description="Data da Resposta" source-type="AdditionalFields" has_confidential_data="False">
        <TAG><![CDATA[#CONTEXTPROCESS:CA:DataResposta#]]></TAG>
        <VALUE><![CDATA[DataResposta]]></VALUE>
        <XPATH><![CDATA[/PROCESS/FIELDS/FIELD[NAME='DataResposta']/VALUE]]></XPATH>
      </FIELD>
      <FIELD backwardCompatibility="true" type="AdditionalFields" label="FATURAS_DataAdjudicacao" description="Data de Adjudicação" source-type="AdditionalFields" has_confidential_data="False">
        <TAG><![CDATA[#CONTEXTPROCESS:CA:FATURAS_DataAdjudicacao#]]></TAG>
        <VALUE><![CDATA[FATURAS_DataAdjudicacao]]></VALUE>
        <XPATH><![CDATA[/PROCESS/FIELDS/FIELD[NAME='FATURAS_DataAdjudicacao']/VALUE]]></XPATH>
      </FIELD>
      <FIELD backwardCompatibility="true" type="AdditionalFields" label="FATURAS_DataEmissaoFatura" description="Data de Emissão" source-type="AdditionalFields" has_confidential_data="False">
        <TAG><![CDATA[#CONTEXTPROCESS:CA:FATURAS_DataEmissaoFatura#]]></TAG>
        <VALUE><![CDATA[FATURAS_DataEmissaoFatura]]></VALUE>
        <XPATH><![CDATA[/PROCESS/FIELDS/FIELD[NAME='FATURAS_DataEmissaoFatura']/VALUE]]></XPATH>
      </FIELD>
      <FIELD backwardCompatibility="true" type="AdditionalFields" label="PAP_DATA_PAG" description="Data do pagamento GERFIP" source-type="AdditionalFields" has_confidential_data="False">
        <TAG><![CDATA[#CONTEXTPROCESS:CA:PAP_DATA_PAG#]]></TAG>
        <VALUE><![CDATA[PAP_DATA_PAG]]></VALUE>
        <XPATH><![CDATA[/PROCESS/FIELDS/FIELD[NAME='PAP_DATA_PAG']/VALUE]]></XPATH>
      </FIELD>
      <FIELD backwardCompatibility="true" type="AdditionalFields" label="FATURAS_DataRegistoCompromisso" description="Data do Registo do Compromisso" source-type="AdditionalFields" has_confidential_data="False">
        <TAG><![CDATA[#CONTEXTPROCESS:CA:FATURAS_DataRegistoCompromisso#]]></TAG>
        <VALUE><![CDATA[FATURAS_DataRegistoCompromisso]]></VALUE>
        <XPATH><![CDATA[/PROCESS/FIELDS/FIELD[NAME='FATURAS_DataRegistoCompromisso']/VALUE]]></XPATH>
      </FIELD>
      <FIELD backwardCompatibility="true" type="AdditionalFields" label="DataLimiteRespo" description="Data limite de resposta ao requerimento" source-type="AdditionalFields" has_confidential_data="False">
        <TAG><![CDATA[#CONTEXTPROCESS:CA:DataLimiteRespo#]]></TAG>
        <VALUE><![CDATA[DataLimiteRespo]]></VALUE>
        <XPATH><![CDATA[/PROCESS/FIELDS/FIELD[NAME='DataLimiteRespo']/VALUE]]></XPATH>
      </FIELD>
      <FIELD backwardCompatibility="true" type="AdditionalFields" label="PAP_DATA_TRANSF" description="Data transferência bancária" source-type="AdditionalFields" has_confidential_data="False">
        <TAG><![CDATA[#CONTEXTPROCESS:CA:PAP_DATA_TRANSF#]]></TAG>
        <VALUE><![CDATA[PAP_DATA_TRANSF]]></VALUE>
        <XPATH><![CDATA[/PROCESS/FIELDS/FIELD[NAME='PAP_DATA_TRANSF']/VALUE]]></XPATH>
      </FIELD>
      <FIELD backwardCompatibility="true" type="AdditionalFields" label="PAP_DATA_TRANSF_BANC" description="Data transferência bancária" source-type="AdditionalFields" has_confidential_data="False">
        <TAG><![CDATA[#CONTEXTPROCESS:CA:PAP_DATA_TRANSF_BANC#]]></TAG>
        <VALUE><![CDATA[PAP_DATA_TRANSF_BANC]]></VALUE>
        <XPATH><![CDATA[/PROCESS/FIELDS/FIELD[NAME='PAP_DATA_TRANSF_BANC']/VALUE]]></XPATH>
      </FIELD>
      <FIELD backwardCompatibility="true" type="AdditionalFields" label="Data_IMT" description="Data_IMT" source-type="AdditionalFields" has_confidential_data="False">
        <TAG><![CDATA[#CONTEXTPROCESS:CA:Data_IMT#]]></TAG>
        <VALUE><![CDATA[Data_IMT]]></VALUE>
        <XPATH><![CDATA[/PROCESS/FIELDS/FIELD[NAME='Data_IMT']/VALUE]]></XPATH>
      </FIELD>
      <FIELD backwardCompatibility="true" type="AdditionalFields" label="DataRegisto" description="DataRegisto" source-type="AdditionalFields" has_confidential_data="False">
        <TAG><![CDATA[#CONTEXTPROCESS:CA:DataRegisto#]]></TAG>
        <VALUE><![CDATA[DataRegisto]]></VALUE>
        <XPATH><![CDATA[/PROCESS/FIELDS/FIELD[NAME='DataRegisto']/VALUE]]></XPATH>
      </FIELD>
      <FIELD backwardCompatibility="true" type="AdditionalFields" label="DEN_Datas" description="Datas em que ocorreram os factos" source-type="AdditionalFields" has_confidential_data="False">
        <TAG><![CDATA[#CONTEXTPROCESS:CA:DEN_Datas#]]></TAG>
        <VALUE><![CDATA[DEN_Datas]]></VALUE>
        <XPATH><![CDATA[/PROCESS/FIELDS/FIELD[NAME='DEN_Datas']/VALUE]]></XPATH>
      </FIELD>
      <FIELD backwardCompatibility="true" type="AdditionalFields" label="Decisão" description="Decisão Processo Licenciamento" source-type="AdditionalFields" has_confidential_data="False">
        <TAG><![CDATA[#CONTEXTPROCESS:CA:Decisão#]]></TAG>
        <VALUE><![CDATA[Decisão]]></VALUE>
        <XPATH><![CDATA[/PROCESS/FIELDS/FIELD[NAME='Decisão']/VALUE]]></XPATH>
      </FIELD>
      <FIELD backwardCompatibility="true" type="AdditionalFields" label="DEN_Denuncia_previa" description="Denúncia prévia a outras autoridades " source-type="AdditionalFields" has_confidential_data="False">
        <TAG><![CDATA[#CONTEXTPROCESS:CA:DEN_Denuncia_previa#]]></TAG>
        <VALUE><![CDATA[DEN_Denuncia_previa]]></VALUE>
        <XPATH><![CDATA[/PROCESS/FIELDS/FIELD[NAME='DEN_Denuncia_previa']/VALUE]]></XPATH>
      </FIELD>
      <FIELD backwardCompatibility="true" type="AdditionalFields" label="E_DEPARTAMENTO" description="Departamento" source-type="AdditionalFields" has_confidential_data="False">
        <TAG><![CDATA[#CONTEXTPROCESS:CA:E_DEPARTAMENTO#]]></TAG>
        <VALUE><![CDATA[E_DEPARTAMENTO]]></VALUE>
        <XPATH><![CDATA[/PROCESS/FIELDS/FIELD[NAME='E_DEPARTAMENTO']/VALUE]]></XPATH>
      </FIELD>
      <FIELD backwardCompatibility="true" type="AdditionalFields" label="DescCodPostal" description="DescCodPostal" source-type="AdditionalFields" has_confidential_data="False">
        <TAG><![CDATA[#CONTEXTPROCESS:CA:DescCodPostal#]]></TAG>
        <VALUE><![CDATA[DescCodPostal]]></VALUE>
        <XPATH><![CDATA[/PROCESS/FIELDS/FIELD[NAME='DescCodPostal']/VALUE]]></XPATH>
      </FIELD>
      <FIELD backwardCompatibility="true" type="AdditionalFields" label="Descrição" description="Descrição" source-type="AdditionalFields" has_confidential_data="False">
        <TAG><![CDATA[#CONTEXTPROCESS:CA:Descrição#]]></TAG>
        <VALUE><![CDATA[Descrição]]></VALUE>
        <XPATH><![CDATA[/PROCESS/FIELDS/FIELD[NAME='Descrição']/VALUE]]></XPATH>
      </FIELD>
      <FIELD backwardCompatibility="true" type="AdditionalFields" label="DEN_Descricao_docs" description="Descrição dos documentos/provas que fundamentam denúncia " source-type="AdditionalFields" has_confidential_data="False">
        <TAG><![CDATA[#CONTEXTPROCESS:CA:DEN_Descricao_docs#]]></TAG>
        <VALUE><![CDATA[DEN_Descricao_docs]]></VALUE>
        <XPATH><![CDATA[/PROCESS/FIELDS/FIELD[NAME='DEN_Descricao_docs']/VALUE]]></XPATH>
      </FIELD>
      <FIELD backwardCompatibility="true" type="AdditionalFields" label="DEN_Anonimo" description="Deseja permanecer anónimo" source-type="AdditionalFields" has_confidential_data="False">
        <TAG><![CDATA[#CONTEXTPROCESS:CA:DEN_Anonimo#]]></TAG>
        <VALUE><![CDATA[DEN_Anonimo]]></VALUE>
        <XPATH><![CDATA[/PROCESS/FIELDS/FIELD[NAME='DEN_Anonimo']/VALUE]]></XPATH>
      </FIELD>
      <FIELD backwardCompatibility="true" type="AdditionalFields" label="Distrito" description="Distrito" source-type="AdditionalFields" has_confidential_data="False">
        <TAG><![CDATA[#CONTEXTPROCESS:CA:Distrito#]]></TAG>
        <VALUE><![CDATA[Distrito]]></VALUE>
        <XPATH><![CDATA[/PROCESS/FIELDS/FIELD[NAME='Distrito']/VALUE]]></XPATH>
      </FIELD>
      <FIELD backwardCompatibility="true" type="AdditionalFields" label="PAP_DOCS_ANEXADOS" description="Documentos anexados?" source-type="AdditionalFields" has_confidential_data="False">
        <TAG><![CDATA[#CONTEXTPROCESS:CA:PAP_DOCS_ANEXADOS#]]></TAG>
        <VALUE><![CDATA[PAP_DOCS_ANEXADOS]]></VALUE>
        <XPATH><![CDATA[/PROCESS/FIELDS/FIELD[NAME='PAP_DOCS_ANEXADOS']/VALUE]]></XPATH>
      </FIELD>
      <FIELD backwardCompatibility="true" type="AdditionalFields" label="PAP_DOCS_ANEX" description="Documentos Anexados?" source-type="AdditionalFields" has_confidential_data="False">
        <TAG><![CDATA[#CONTEXTPROCESS:CA:PAP_DOCS_ANEX#]]></TAG>
        <VALUE><![CDATA[PAP_DOCS_ANEX]]></VALUE>
        <XPATH><![CDATA[/PROCESS/FIELDS/FIELD[NAME='PAP_DOCS_ANEX']/VALUE]]></XPATH>
      </FIELD>
      <FIELD backwardCompatibility="true" type="AdditionalFields" label="DEN_Dominio" description="Domínio da denúncia" source-type="AdditionalFields" has_confidential_data="False">
        <TAG><![CDATA[#CONTEXTPROCESS:CA:DEN_Dominio#]]></TAG>
        <VALUE><![CDATA[DEN_Dominio]]></VALUE>
        <XPATH><![CDATA[/PROCESS/FIELDS/FIELD[NAME='DEN_Dominio']/VALUE]]></XPATH>
      </FIELD>
      <FIELD backwardCompatibility="true" type="AdditionalFields" label="E_Morada" description="E_Morada" source-type="AdditionalFields" has_confidential_data="False">
        <TAG><![CDATA[#CONTEXTPROCESS:CA:E_Morada#]]></TAG>
        <VALUE><![CDATA[E_Morada]]></VALUE>
        <XPATH><![CDATA[/PROCESS/FIELDS/FIELD[NAME='E_Morada']/VALUE]]></XPATH>
      </FIELD>
      <FIELD backwardCompatibility="true" type="AdditionalFields" label="E-mail" description="E-mail do Reclamante" source-type="AdditionalFields" has_confidential_data="False">
        <TAG><![CDATA[#CONTEXTPROCESS:CA:E-mail#]]></TAG>
        <VALUE><![CDATA[E-mail]]></VALUE>
        <XPATH><![CDATA[/PROCESS/FIELDS/FIELD[NAME='E-mail']/VALUE]]></XPATH>
      </FIELD>
      <FIELD backwardCompatibility="true" type="AdditionalFields" label="DEN_Email" description="Endereço de correio eletrónico" source-type="AdditionalFields" has_confidential_data="False">
        <TAG><![CDATA[#CONTEXTPROCESS:CA:DEN_Email#]]></TAG>
        <VALUE><![CDATA[DEN_Email]]></VALUE>
        <XPATH><![CDATA[/PROCESS/FIELDS/FIELD[NAME='DEN_Email']/VALUE]]></XPATH>
      </FIELD>
      <FIELD backwardCompatibility="true" type="AdditionalFields" label="EntidadeRemetente" description="Entidade Remetente" source-type="AdditionalFields" has_confidential_data="False">
        <TAG><![CDATA[#CONTEXTPROCESS:CA:EntidadeRemetente#]]></TAG>
        <VALUE><![CDATA[EntidadeRemetente]]></VALUE>
        <XPATH><![CDATA[/PROCESS/FIELDS/FIELD[NAME='EntidadeRemetente']/VALUE]]></XPATH>
      </FIELD>
      <FIELD backwardCompatibility="true" type="AdditionalFields" label="fat_esp_fisc" description="Espaço fiscal" source-type="AdditionalFields" has_confidential_data="False">
        <TAG><![CDATA[#CONTEXTPROCESS:CA:fat_esp_fisc#]]></TAG>
        <VALUE><![CDATA[fat_esp_fisc]]></VALUE>
        <XPATH><![CDATA[/PROCESS/FIELDS/FIELD[NAME='fat_esp_fisc']/VALUE]]></XPATH>
      </FIELD>
      <FIELD backwardCompatibility="true" type="AdditionalFields" label="fat_est_doc" description="Estado do documento" source-type="AdditionalFields" has_confidential_data="False">
        <TAG><![CDATA[#CONTEXTPROCESS:CA:fat_est_doc#]]></TAG>
        <VALUE><![CDATA[fat_est_doc]]></VALUE>
        <XPATH><![CDATA[/PROCESS/FIELDS/FIELD[NAME='fat_est_doc']/VALUE]]></XPATH>
      </FIELD>
      <FIELD backwardCompatibility="true" type="AdditionalFields" label="Estado_CO_TE" description="Estado do processo de execução" source-type="AdditionalFields" has_confidential_data="False">
        <TAG><![CDATA[#CONTEXTPROCESS:CA:Estado_CO_TE#]]></TAG>
        <VALUE><![CDATA[Estado_CO_TE]]></VALUE>
        <XPATH><![CDATA[/PROCESS/FIELDS/FIELD[NAME='Estado_CO_TE']/VALUE]]></XPATH>
      </FIELD>
      <FIELD backwardCompatibility="true" type="AdditionalFields" label="Estado_CO_TR" description="Estado do processo de recurso" source-type="AdditionalFields" has_confidential_data="False">
        <TAG><![CDATA[#CONTEXTPROCESS:CA:Estado_CO_TR#]]></TAG>
        <VALUE><![CDATA[Estado_CO_TR]]></VALUE>
        <XPATH><![CDATA[/PROCESS/FIELDS/FIELD[NAME='Estado_CO_TR']/VALUE]]></XPATH>
      </FIELD>
      <FIELD backwardCompatibility="true" type="AdditionalFields" label="Estado_CO_FE" description="Estado_CO_FE" source-type="AdditionalFields" has_confidential_data="False">
        <TAG><![CDATA[#CONTEXTPROCESS:CA:Estado_CO_FE#]]></TAG>
        <VALUE><![CDATA[Estado_CO_FE]]></VALUE>
        <XPATH><![CDATA[/PROCESS/FIELDS/FIELD[NAME='Estado_CO_FE']/VALUE]]></XPATH>
      </FIELD>
      <FIELD backwardCompatibility="true" type="AdditionalFields" label="DEN_Exposicao_Factos" description="Exposição dos factos" source-type="AdditionalFields" has_confidential_data="False">
        <TAG><![CDATA[#CONTEXTPROCESS:CA:DEN_Exposicao_Factos#]]></TAG>
        <VALUE><![CDATA[DEN_Exposicao_Factos]]></VALUE>
        <XPATH><![CDATA[/PROCESS/FIELDS/FIELD[NAME='DEN_Exposicao_Factos']/VALUE]]></XPATH>
      </FIELD>
      <FIELD backwardCompatibility="true" type="AdditionalFields" label="FAT_Extracao_Dados" description="Extração de dados - Faturas" source-type="AdditionalFields" has_confidential_data="False">
        <TAG><![CDATA[#CONTEXTPROCESS:CA:FAT_Extracao_Dados#]]></TAG>
        <VALUE><![CDATA[FAT_Extracao_Dados]]></VALUE>
        <XPATH><![CDATA[/PROCESS/FIELDS/FIELD[NAME='FAT_Extracao_Dados']/VALUE]]></XPATH>
      </FIELD>
      <FIELD backwardCompatibility="true" type="AdditionalFields" label="FATURAS_FaturaConforme" description="Fatura conforme?" source-type="AdditionalFields" has_confidential_data="False">
        <TAG><![CDATA[#CONTEXTPROCESS:CA:FATURAS_FaturaConforme#]]></TAG>
        <VALUE><![CDATA[FATURAS_FaturaConforme]]></VALUE>
        <XPATH><![CDATA[/PROCESS/FIELDS/FIELD[NAME='FATURAS_FaturaConforme']/VALUE]]></XPATH>
      </FIELD>
      <FIELD backwardCompatibility="true" type="AdditionalFields" label="E_Fax" description="FAX" source-type="AdditionalFields" has_confidential_data="False">
        <TAG><![CDATA[#CONTEXTPROCESS:CA:E_Fax#]]></TAG>
        <VALUE><![CDATA[E_Fax]]></VALUE>
        <XPATH><![CDATA[/PROCESS/FIELDS/FIELD[NAME='E_Fax']/VALUE]]></XPATH>
      </FIELD>
      <FIELD backwardCompatibility="true" type="AdditionalFields" label="DEN_Motivo_Prejudicado" description="Foi diretamente prejudicado pela situação?" source-type="AdditionalFields" has_confidential_data="False">
        <TAG><![CDATA[#CONTEXTPROCESS:CA:DEN_Motivo_Prejudicado#]]></TAG>
        <VALUE><![CDATA[DEN_Motivo_Prejudicado]]></VALUE>
        <XPATH><![CDATA[/PROCESS/FIELDS/FIELD[NAME='DEN_Motivo_Prejudicado']/VALUE]]></XPATH>
      </FIELD>
      <FIELD backwardCompatibility="true" type="AdditionalFields" label="Cilindrada" description="Formação" source-type="AdditionalFields" has_confidential_data="False">
        <TAG><![CDATA[#CONTEXTPROCESS:CA:Cilindrada#]]></TAG>
        <VALUE><![CDATA[Cilindrada]]></VALUE>
        <XPATH><![CDATA[/PROCESS/FIELDS/FIELD[NAME='Cilindrada']/VALUE]]></XPATH>
      </FIELD>
      <FIELD backwardCompatibility="true" type="AdditionalFields" label="Cor" description="Formação" source-type="AdditionalFields" has_confidential_data="False">
        <TAG><![CDATA[#CONTEXTPROCESS:CA:Cor#]]></TAG>
        <VALUE><![CDATA[Cor]]></VALUE>
        <XPATH><![CDATA[/PROCESS/FIELDS/FIELD[NAME='Cor']/VALUE]]></XPATH>
      </FIELD>
      <FIELD backwardCompatibility="true" type="AdditionalFields" label="Marca" description="Formação" source-type="AdditionalFields" has_confidential_data="False">
        <TAG><![CDATA[#CONTEXTPROCESS:CA:Marca#]]></TAG>
        <VALUE><![CDATA[Marca]]></VALUE>
        <XPATH><![CDATA[/PROCESS/FIELDS/FIELD[NAME='Marca']/VALUE]]></XPATH>
      </FIELD>
      <FIELD backwardCompatibility="true" type="AdditionalFields" label="GAI_TEC_RESP" description="GAI Técnico Responsável" source-type="AdditionalFields" has_confidential_data="False">
        <TAG><![CDATA[#CONTEXTPROCESS:CA:GAI_TEC_RESP#]]></TAG>
        <VALUE><![CDATA[GAI_TEC_RESP]]></VALUE>
        <XPATH><![CDATA[/PROCESS/FIELDS/FIELD[NAME='GAI_TEC_RESP']/VALUE]]></XPATH>
      </FIELD>
      <FIELD backwardCompatibility="true" type="AdditionalFields" label="FATURAS_GestorContrato" description="Gestor de Contrato" source-type="AdditionalFields" has_confidential_data="False">
        <TAG><![CDATA[#CONTEXTPROCESS:CA:FATURAS_GestorContrato#]]></TAG>
        <VALUE><![CDATA[FATURAS_GestorContrato]]></VALUE>
        <XPATH><![CDATA[/PROCESS/FIELDS/FIELD[NAME='FATURAS_GestorContrato']/VALUE]]></XPATH>
      </FIELD>
      <FIELD backwardCompatibility="true" type="AdditionalFields" label="Identificação" description="Identificação" source-type="AdditionalFields" has_confidential_data="False">
        <TAG><![CDATA[#CONTEXTPROCESS:CA:Identificação#]]></TAG>
        <VALUE><![CDATA[Identificação]]></VALUE>
        <XPATH><![CDATA[/PROCESS/FIELDS/FIELD[NAME='Identificação']/VALUE]]></XPATH>
      </FIELD>
      <FIELD backwardCompatibility="true" type="AdditionalFields" label="FATURAS_Imobilizado" description="Imobilizado" source-type="AdditionalFields" has_confidential_data="False">
        <TAG><![CDATA[#CONTEXTPROCESS:CA:FATURAS_Imobilizado#]]></TAG>
        <VALUE><![CDATA[FATURAS_Imobilizado]]></VALUE>
        <XPATH><![CDATA[/PROCESS/FIELDS/FIELD[NAME='FATURAS_Imobilizado']/VALUE]]></XPATH>
      </FIELD>
      <FIELD backwardCompatibility="true" type="AdditionalFields" label="DataOcorrência" description="Indica a data da ocorrência reportada pelo utente" source-type="AdditionalFields" has_confidential_data="False">
        <TAG><![CDATA[#CONTEXTPROCESS:CA:DataOcorrência#]]></TAG>
        <VALUE><![CDATA[DataOcorrência]]></VALUE>
        <XPATH><![CDATA[/PROCESS/FIELDS/FIELD[NAME='DataOcorrência']/VALUE]]></XPATH>
      </FIELD>
      <FIELD backwardCompatibility="true" type="AdditionalFields" label="SUG_REC_INF" description="Indica o tipo de contacto: Sugestão, Reclamação, ou Pedido de Informação" source-type="AdditionalFields" has_confidential_data="False">
        <TAG><![CDATA[#CONTEXTPROCESS:CA:SUG_REC_INF#]]></TAG>
        <VALUE><![CDATA[SUG_REC_INF]]></VALUE>
        <XPATH><![CDATA[/PROCESS/FIELDS/FIELD[NAME='SUG_REC_INF']/VALUE]]></XPATH>
      </FIELD>
      <FIELD backwardCompatibility="true" type="AdditionalFields" label="DEN_Denuncia_previa_desc" description="indicação da denuncia prévia" source-type="AdditionalFields" has_confidential_data="False">
        <TAG><![CDATA[#CONTEXTPROCESS:CA:DEN_Denuncia_previa_desc#]]></TAG>
        <VALUE><![CDATA[DEN_Denuncia_previa_desc]]></VALUE>
        <XPATH><![CDATA[/PROCESS/FIELDS/FIELD[NAME='DEN_Denuncia_previa_desc']/VALUE]]></XPATH>
      </FIELD>
      <FIELD backwardCompatibility="true" type="AdditionalFields" label="DEN_Intervenientes" description="Intervenientes" source-type="AdditionalFields" has_confidential_data="False">
        <TAG><![CDATA[#CONTEXTPROCESS:CA:DEN_Intervenientes#]]></TAG>
        <VALUE><![CDATA[DEN_Intervenientes]]></VALUE>
        <XPATH><![CDATA[/PROCESS/FIELDS/FIELD[NAME='DEN_Intervenientes']/VALUE]]></XPATH>
      </FIELD>
      <FIELD backwardCompatibility="true" type="AdditionalFields" label="FATURAS_JustificacaoNaoValidacao" description="Justificação de não validação" source-type="AdditionalFields" has_confidential_data="False">
        <TAG><![CDATA[#CONTEXTPROCESS:CA:FATURAS_JustificacaoNaoValidacao#]]></TAG>
        <VALUE><![CDATA[FATURAS_JustificacaoNaoValidacao]]></VALUE>
        <XPATH><![CDATA[/PROCESS/FIELDS/FIELD[NAME='FATURAS_JustificacaoNaoValidacao']/VALUE]]></XPATH>
      </FIELD>
      <FIELD backwardCompatibility="true" type="AdditionalFields" label="Km" description="Km da estrada mencionado pelo processo" source-type="AdditionalFields" has_confidential_data="False">
        <TAG><![CDATA[#CONTEXTPROCESS:CA:Km#]]></TAG>
        <VALUE><![CDATA[Km]]></VALUE>
        <XPATH><![CDATA[/PROCESS/FIELDS/FIELD[NAME='Km']/VALUE]]></XPATH>
      </FIELD>
      <FIELD backwardCompatibility="true" type="AdditionalFields" label="Kmfinal" description="Km final" source-type="AdditionalFields" has_confidential_data="False">
        <TAG><![CDATA[#CONTEXTPROCESS:CA:Kmfinal#]]></TAG>
        <VALUE><![CDATA[Kmfinal]]></VALUE>
        <XPATH><![CDATA[/PROCESS/FIELDS/FIELD[NAME='Kmfinal']/VALUE]]></XPATH>
      </FIELD>
      <FIELD backwardCompatibility="true" type="AdditionalFields" label="Kminicial" description="Km inicial" source-type="AdditionalFields" has_confidential_data="False">
        <TAG><![CDATA[#CONTEXTPROCESS:CA:Kminicial#]]></TAG>
        <VALUE><![CDATA[Kminicial]]></VALUE>
        <XPATH><![CDATA[/PROCESS/FIELDS/FIELD[NAME='Kminicial']/VALUE]]></XPATH>
      </FIELD>
      <FIELD backwardCompatibility="true" type="AdditionalFields" label="Concessionária" description="Lista de Concessionárias de Infra-Estruturas Rodoviárias" source-type="AdditionalFields" has_confidential_data="False">
        <TAG><![CDATA[#CONTEXTPROCESS:CA:Concessionária#]]></TAG>
        <VALUE><![CDATA[Concessionária]]></VALUE>
        <XPATH><![CDATA[/PROCESS/FIELDS/FIELD[NAME='Concessionária']/VALUE]]></XPATH>
      </FIELD>
      <FIELD backwardCompatibility="true" type="AdditionalFields" label="ListaBens" description="ListaBens" source-type="AdditionalFields" has_confidential_data="False">
        <TAG><![CDATA[#CONTEXTPROCESS:CA:ListaBens#]]></TAG>
        <VALUE><![CDATA[ListaBens]]></VALUE>
        <XPATH><![CDATA[/PROCESS/FIELDS/FIELD[NAME='ListaBens']/VALUE]]></XPATH>
      </FIELD>
      <FIELD backwardCompatibility="true" type="AdditionalFields" label="ListaEmpr" description="ListaEmpr" source-type="AdditionalFields" has_confidential_data="False">
        <TAG><![CDATA[#CONTEXTPROCESS:CA:ListaEmpr#]]></TAG>
        <VALUE><![CDATA[ListaEmpr]]></VALUE>
        <XPATH><![CDATA[/PROCESS/FIELDS/FIELD[NAME='ListaEmpr']/VALUE]]></XPATH>
      </FIELD>
      <FIELD backwardCompatibility="true" type="AdditionalFields" label="ListaServ" description="ListaServ" source-type="AdditionalFields" has_confidential_data="False">
        <TAG><![CDATA[#CONTEXTPROCESS:CA:ListaServ#]]></TAG>
        <VALUE><![CDATA[ListaServ]]></VALUE>
        <XPATH><![CDATA[/PROCESS/FIELDS/FIELD[NAME='ListaServ']/VALUE]]></XPATH>
      </FIELD>
      <FIELD backwardCompatibility="true" type="AdditionalFields" label="DEN_Local" description="Local onde ocorreram os factos" source-type="AdditionalFields" has_confidential_data="False">
        <TAG><![CDATA[#CONTEXTPROCESS:CA:DEN_Local#]]></TAG>
        <VALUE><![CDATA[DEN_Local]]></VALUE>
        <XPATH><![CDATA[/PROCESS/FIELDS/FIELD[NAME='DEN_Local']/VALUE]]></XPATH>
      </FIELD>
      <FIELD backwardCompatibility="true" type="AdditionalFields" label="E_Localidade" description="Localidade" source-type="AdditionalFields" has_confidential_data="False">
        <TAG><![CDATA[#CONTEXTPROCESS:CA:E_Localidade#]]></TAG>
        <VALUE><![CDATA[E_Localidade]]></VALUE>
        <XPATH><![CDATA[/PROCESS/FIELDS/FIELD[NAME='E_Localidade']/VALUE]]></XPATH>
      </FIELD>
      <FIELD backwardCompatibility="true" type="AdditionalFields" label="Localidade" description="Localidade do Reclamante" source-type="AdditionalFields" has_confidential_data="False">
        <TAG><![CDATA[#CONTEXTPROCESS:CA:Localidade#]]></TAG>
        <VALUE><![CDATA[Localidade]]></VALUE>
        <XPATH><![CDATA[/PROCESS/FIELDS/FIELD[NAME='Localidade']/VALUE]]></XPATH>
      </FIELD>
      <FIELD backwardCompatibility="true" type="AdditionalFields" label="LOUVOR" description="Louvor" source-type="AdditionalFields" has_confidential_data="False">
        <TAG><![CDATA[#CONTEXTPROCESS:CA:LOUVOR#]]></TAG>
        <VALUE><![CDATA[LOUVOR]]></VALUE>
        <XPATH><![CDATA[/PROCESS/FIELDS/FIELD[NAME='LOUVOR']/VALUE]]></XPATH>
      </FIELD>
      <FIELD backwardCompatibility="true" type="AdditionalFields" label="den_manha" description="Manhã" source-type="AdditionalFields" has_confidential_data="False">
        <TAG><![CDATA[#CONTEXTPROCESS:CA:den_manha#]]></TAG>
        <VALUE><![CDATA[den_manha]]></VALUE>
        <XPATH><![CDATA[/PROCESS/FIELDS/FIELD[NAME='den_manha']/VALUE]]></XPATH>
      </FIELD>
      <FIELD backwardCompatibility="true" type="AdditionalFields" label="E_NAP" description="NAP" source-type="AdditionalFields" has_confidential_data="False">
        <TAG><![CDATA[#CONTEXTPROCESS:CA:E_NAP#]]></TAG>
        <VALUE><![CDATA[E_NAP]]></VALUE>
        <XPATH><![CDATA[/PROCESS/FIELDS/FIELD[NAME='E_NAP']/VALUE]]></XPATH>
      </FIELD>
      <FIELD backwardCompatibility="true" type="AdditionalFields" label="FATURAS_NecessitaNotaCredito" description="Necessita nota de crédito?" source-type="AdditionalFields" has_confidential_data="False">
        <TAG><![CDATA[#CONTEXTPROCESS:CA:FATURAS_NecessitaNotaCredito#]]></TAG>
        <VALUE><![CDATA[FATURAS_NecessitaNotaCredito]]></VALUE>
        <XPATH><![CDATA[/PROCESS/FIELDS/FIELD[NAME='FATURAS_NecessitaNotaCredito']/VALUE]]></XPATH>
      </FIELD>
      <FIELD backwardCompatibility="true" type="AdditionalFields" label="E_NIF" description="NIF" source-type="AdditionalFields" has_confidential_data="False">
        <TAG><![CDATA[#CONTEXTPROCESS:CA:E_NIF#]]></TAG>
        <VALUE><![CDATA[E_NIF]]></VALUE>
        <XPATH><![CDATA[/PROCESS/FIELDS/FIELD[NAME='E_NIF']/VALUE]]></XPATH>
      </FIELD>
      <FIELD backwardCompatibility="true" type="AdditionalFields" label="NIF" description="NIF" source-type="AdditionalFields" has_confidential_data="False">
        <TAG><![CDATA[#CONTEXTPROCESS:CA:NIF#]]></TAG>
        <VALUE><![CDATA[NIF]]></VALUE>
        <XPATH><![CDATA[/PROCESS/FIELDS/FIELD[NAME='NIF']/VALUE]]></XPATH>
      </FIELD>
      <FIELD backwardCompatibility="true" type="AdditionalFields" label="FATURAS_Compromisso" description="Nº de Compromisso" source-type="AdditionalFields" has_confidential_data="False">
        <TAG><![CDATA[#CONTEXTPROCESS:CA:FATURAS_Compromisso#]]></TAG>
        <VALUE><![CDATA[FATURAS_Compromisso]]></VALUE>
        <XPATH><![CDATA[/PROCESS/FIELDS/FIELD[NAME='FATURAS_Compromisso']/VALUE]]></XPATH>
      </FIELD>
      <FIELD backwardCompatibility="true" type="AdditionalFields" label="FATURAS_NumFatura" description="Nº de Fatura" source-type="AdditionalFields" has_confidential_data="False">
        <TAG><![CDATA[#CONTEXTPROCESS:CA:FATURAS_NumFatura#]]></TAG>
        <VALUE><![CDATA[FATURAS_NumFatura]]></VALUE>
        <XPATH><![CDATA[/PROCESS/FIELDS/FIELD[NAME='FATURAS_NumFatura']/VALUE]]></XPATH>
      </FIELD>
      <FIELD backwardCompatibility="true" type="AdditionalFields" label="Processo" description="Nº de processo anterior" source-type="AdditionalFields" has_confidential_data="False">
        <TAG><![CDATA[#CONTEXTPROCESS:CA:Processo#]]></TAG>
        <VALUE><![CDATA[Processo]]></VALUE>
        <XPATH><![CDATA[/PROCESS/FIELDS/FIELD[NAME='Processo']/VALUE]]></XPATH>
      </FIELD>
      <FIELD backwardCompatibility="true" type="AdditionalFields" label="FATURAS_NumRegistoImobilizado" description="Nº de Registo de Imobilizado" source-type="AdditionalFields" has_confidential_data="False">
        <TAG><![CDATA[#CONTEXTPROCESS:CA:FATURAS_NumRegistoImobilizado#]]></TAG>
        <VALUE><![CDATA[FATURAS_NumRegistoImobilizado]]></VALUE>
        <XPATH><![CDATA[/PROCESS/FIELDS/FIELD[NAME='FATURAS_NumRegistoImobilizado']/VALUE]]></XPATH>
      </FIELD>
      <FIELD backwardCompatibility="true" type="AdditionalFields" label="FATURAS_NumRegistoGERFIP" description="Nº de Registo GERFIP" source-type="AdditionalFields" has_confidential_data="False">
        <TAG><![CDATA[#CONTEXTPROCESS:CA:FATURAS_NumRegistoGERFIP#]]></TAG>
        <VALUE><![CDATA[FATURAS_NumRegistoGERFIP]]></VALUE>
        <XPATH><![CDATA[/PROCESS/FIELDS/FIELD[NAME='FATURAS_NumRegistoGERFIP']/VALUE]]></XPATH>
      </FIELD>
      <FIELD backwardCompatibility="true" type="AdditionalFields" label="Nome" description="Nome" source-type="AdditionalFields" has_confidential_data="False">
        <TAG><![CDATA[#CONTEXTPROCESS:CA:Nome#]]></TAG>
        <VALUE><![CDATA[Nome]]></VALUE>
        <XPATH><![CDATA[/PROCESS/FIELDS/FIELD[NAME='Nome']/VALUE]]></XPATH>
      </FIELD>
      <FIELD backwardCompatibility="true" type="AdditionalFields" label="DEN_Nome" description="Nome completo" source-type="AdditionalFields" has_confidential_data="False">
        <TAG><![CDATA[#CONTEXTPROCESS:CA:DEN_Nome#]]></TAG>
        <VALUE><![CDATA[DEN_Nome]]></VALUE>
        <XPATH><![CDATA[/PROCESS/FIELDS/FIELD[NAME='DEN_Nome']/VALUE]]></XPATH>
      </FIELD>
      <FIELD backwardCompatibility="true" type="AdditionalFields" label="FORNECEDOR" description="Nome de Fornecedor" source-type="AdditionalFields" has_confidential_data="False">
        <TAG><![CDATA[#CONTEXTPROCESS:CA:FORNECEDOR#]]></TAG>
        <VALUE><![CDATA[FORNECEDOR]]></VALUE>
        <XPATH><![CDATA[/PROCESS/FIELDS/FIELD[NAME='FORNECEDOR']/VALUE]]></XPATH>
      </FIELD>
      <FIELD backwardCompatibility="true" type="AdditionalFields" label="NomeReclamante" description="Nome do Reclamante" source-type="AdditionalFields" has_confidential_data="False">
        <TAG><![CDATA[#CONTEXTPROCESS:CA:NomeReclamante#]]></TAG>
        <VALUE><![CDATA[NomeReclamante]]></VALUE>
        <XPATH><![CDATA[/PROCESS/FIELDS/FIELD[NAME='NomeReclamante']/VALUE]]></XPATH>
      </FIELD>
      <FIELD backwardCompatibility="true" type="AdditionalFields" label="Norma" description="Norma de Sinalização" source-type="AdditionalFields" has_confidential_data="False">
        <TAG><![CDATA[#CONTEXTPROCESS:CA:Norma#]]></TAG>
        <VALUE><![CDATA[Norma]]></VALUE>
        <XPATH><![CDATA[/PROCESS/FIELDS/FIELD[NAME='Norma']/VALUE]]></XPATH>
      </FIELD>
      <FIELD backwardCompatibility="true" type="AdditionalFields" label="FATURAS_NotaEncomenda" description="Nota de Encomenda" source-type="AdditionalFields" has_confidential_data="False">
        <TAG><![CDATA[#CONTEXTPROCESS:CA:FATURAS_NotaEncomenda#]]></TAG>
        <VALUE><![CDATA[FATURAS_NotaEncomenda]]></VALUE>
        <XPATH><![CDATA[/PROCESS/FIELDS/FIELD[NAME='FATURAS_NotaEncomenda']/VALUE]]></XPATH>
      </FIELD>
      <FIELD backwardCompatibility="true" type="AdditionalFields" label="N_ENCOMENDA" description="Nota de Encomenda" source-type="AdditionalFields" has_confidential_data="False">
        <TAG><![CDATA[#CONTEXTPROCESS:CA:N_ENCOMENDA#]]></TAG>
        <VALUE><![CDATA[N_ENCOMENDA]]></VALUE>
        <XPATH><![CDATA[/PROCESS/FIELDS/FIELD[NAME='N_ENCOMENDA']/VALUE]]></XPATH>
      </FIELD>
      <FIELD backwardCompatibility="true" type="AdditionalFields" label="NrProcesso" description="NrProcesso" source-type="AdditionalFields" has_confidential_data="False">
        <TAG><![CDATA[#CONTEXTPROCESS:CA:NrProcesso#]]></TAG>
        <VALUE><![CDATA[NrProcesso]]></VALUE>
        <XPATH><![CDATA[/PROCESS/FIELDS/FIELD[NAME='NrProcesso']/VALUE]]></XPATH>
      </FIELD>
      <FIELD backwardCompatibility="true" type="AdditionalFields" label="Num_IMT" description="Num_IMT" source-type="AdditionalFields" has_confidential_data="False">
        <TAG><![CDATA[#CONTEXTPROCESS:CA:Num_IMT#]]></TAG>
        <VALUE><![CDATA[Num_IMT]]></VALUE>
        <XPATH><![CDATA[/PROCESS/FIELDS/FIELD[NAME='Num_IMT']/VALUE]]></XPATH>
      </FIELD>
      <FIELD backwardCompatibility="true" type="AdditionalFields" label="NumeroFatura" description="Número da Fatura" source-type="AdditionalFields" has_confidential_data="False">
        <TAG><![CDATA[#CONTEXTPROCESS:CA:NumeroFatura#]]></TAG>
        <VALUE><![CDATA[NumeroFatura]]></VALUE>
        <XPATH><![CDATA[/PROCESS/FIELDS/FIELD[NAME='NumeroFatura']/VALUE]]></XPATH>
      </FIELD>
      <FIELD backwardCompatibility="true" type="AdditionalFields" label="PAP_NUM" description="Número da PAP" source-type="AdditionalFields" has_confidential_data="False">
        <TAG><![CDATA[#CONTEXTPROCESS:CA:PAP_NUM#]]></TAG>
        <VALUE><![CDATA[PAP_NUM]]></VALUE>
        <XPATH><![CDATA[/PROCESS/FIELDS/FIELD[NAME='PAP_NUM']/VALUE]]></XPATH>
      </FIELD>
      <FIELD backwardCompatibility="true" type="AdditionalFields" label="PAP_NUMERO" description="Número da PAP" source-type="AdditionalFields" has_confidential_data="False">
        <TAG><![CDATA[#CONTEXTPROCESS:CA:PAP_NUMERO#]]></TAG>
        <VALUE><![CDATA[PAP_NUMERO]]></VALUE>
        <XPATH><![CDATA[/PROCESS/FIELDS/FIELD[NAME='PAP_NUMERO']/VALUE]]></XPATH>
      </FIELD>
      <FIELD backwardCompatibility="true" type="AdditionalFields" label="Num_Identificacao" description="Numero de Identificação" source-type="AdditionalFields" has_confidential_data="False">
        <TAG><![CDATA[#CONTEXTPROCESS:CA:Num_Identificacao#]]></TAG>
        <VALUE><![CDATA[Num_Identificacao]]></VALUE>
        <XPATH><![CDATA[/PROCESS/FIELDS/FIELD[NAME='Num_Identificacao']/VALUE]]></XPATH>
      </FIELD>
      <FIELD backwardCompatibility="true" type="AdditionalFields" label="PAP_NUM_PAG" description="Número de pagamento em GERFIP" source-type="AdditionalFields" has_confidential_data="False">
        <TAG><![CDATA[#CONTEXTPROCESS:CA:PAP_NUM_PAG#]]></TAG>
        <VALUE><![CDATA[PAP_NUM_PAG]]></VALUE>
        <XPATH><![CDATA[/PROCESS/FIELDS/FIELD[NAME='PAP_NUM_PAG']/VALUE]]></XPATH>
      </FIELD>
      <FIELD backwardCompatibility="true" type="AdditionalFields" label="PAP_NUM_PAGAMENTO" description="Número de pagamento em GERFIP" source-type="AdditionalFields" has_confidential_data="False">
        <TAG><![CDATA[#CONTEXTPROCESS:CA:PAP_NUM_PAGAMENTO#]]></TAG>
        <VALUE><![CDATA[PAP_NUM_PAGAMENTO]]></VALUE>
        <XPATH><![CDATA[/PROCESS/FIELDS/FIELD[NAME='PAP_NUM_PAGAMENTO']/VALUE]]></XPATH>
      </FIELD>
      <FIELD backwardCompatibility="true" type="AdditionalFields" label="PAP_NUM_REG" description="Número de registo da PAP" source-type="AdditionalFields" has_confidential_data="False">
        <TAG><![CDATA[#CONTEXTPROCESS:CA:PAP_NUM_REG#]]></TAG>
        <VALUE><![CDATA[PAP_NUM_REG]]></VALUE>
        <XPATH><![CDATA[/PROCESS/FIELDS/FIELD[NAME='PAP_NUM_REG']/VALUE]]></XPATH>
      </FIELD>
      <FIELD backwardCompatibility="true" type="AdditionalFields" label="PAP_NUM_REGISTO" description="Número de registo da PAP" source-type="AdditionalFields" has_confidential_data="False">
        <TAG><![CDATA[#CONTEXTPROCESS:CA:PAP_NUM_REGISTO#]]></TAG>
        <VALUE><![CDATA[PAP_NUM_REGISTO]]></VALUE>
        <XPATH><![CDATA[/PROCESS/FIELDS/FIELD[NAME='PAP_NUM_REGISTO']/VALUE]]></XPATH>
      </FIELD>
      <FIELD backwardCompatibility="true" type="AdditionalFields" label="Objeto" description="Objeto" source-type="AdditionalFields" has_confidential_data="False">
        <TAG><![CDATA[#CONTEXTPROCESS:CA:Objeto#]]></TAG>
        <VALUE><![CDATA[Objeto]]></VALUE>
        <XPATH><![CDATA[/PROCESS/FIELDS/FIELD[NAME='Objeto']/VALUE]]></XPATH>
      </FIELD>
      <FIELD backwardCompatibility="true" type="AdditionalFields" label="DataEntrega0" description="Obrigações Contratuais de Informação - Data Limite de Entrega de Relatório" source-type="AdditionalFields" has_confidential_data="False">
        <TAG><![CDATA[#CONTEXTPROCESS:CA:DataEntrega0#]]></TAG>
        <VALUE><![CDATA[DataEntrega0]]></VALUE>
        <XPATH><![CDATA[/PROCESS/FIELDS/FIELD[NAME='DataEntrega0']/VALUE]]></XPATH>
      </FIELD>
      <FIELD backwardCompatibility="true" type="AdditionalFields" label="DataEntrega1" description="Obrigações Contratuais de Informação - Data Limite de Entrega de Relatório" source-type="AdditionalFields" has_confidential_data="False">
        <TAG><![CDATA[#CONTEXTPROCESS:CA:DataEntrega1#]]></TAG>
        <VALUE><![CDATA[DataEntrega1]]></VALUE>
        <XPATH><![CDATA[/PROCESS/FIELDS/FIELD[NAME='DataEntrega1']/VALUE]]></XPATH>
      </FIELD>
      <FIELD backwardCompatibility="true" type="AdditionalFields" label="DataEntrega2" description="Obrigações Contratuais de Informação - Data Limite de Entrega de Relatório" source-type="AdditionalFields" has_confidential_data="False">
        <TAG><![CDATA[#CONTEXTPROCESS:CA:DataEntrega2#]]></TAG>
        <VALUE><![CDATA[DataEntrega2]]></VALUE>
        <XPATH><![CDATA[/PROCESS/FIELDS/FIELD[NAME='DataEntrega2']/VALUE]]></XPATH>
      </FIELD>
      <FIELD backwardCompatibility="true" type="AdditionalFields" label="DataEntrega3" description="Obrigações Contratuais de Informação - Data Limite de Entrega de Relatório" source-type="AdditionalFields" has_confidential_data="False">
        <TAG><![CDATA[#CONTEXTPROCESS:CA:DataEntrega3#]]></TAG>
        <VALUE><![CDATA[DataEntrega3]]></VALUE>
        <XPATH><![CDATA[/PROCESS/FIELDS/FIELD[NAME='DataEntrega3']/VALUE]]></XPATH>
      </FIELD>
      <FIELD backwardCompatibility="true" type="AdditionalFields" label="DataEntrega4" description="Obrigações Contratuais de Informação - Data Limite de Entrega de Relatório" source-type="AdditionalFields" has_confidential_data="False">
        <TAG><![CDATA[#CONTEXTPROCESS:CA:DataEntrega4#]]></TAG>
        <VALUE><![CDATA[DataEntrega4]]></VALUE>
        <XPATH><![CDATA[/PROCESS/FIELDS/FIELD[NAME='DataEntrega4']/VALUE]]></XPATH>
      </FIELD>
      <FIELD backwardCompatibility="true" type="AdditionalFields" label="PAP_OFIC_ENV" description="Ofício enviado?" source-type="AdditionalFields" has_confidential_data="False">
        <TAG><![CDATA[#CONTEXTPROCESS:CA:PAP_OFIC_ENV#]]></TAG>
        <VALUE><![CDATA[PAP_OFIC_ENV]]></VALUE>
        <XPATH><![CDATA[/PROCESS/FIELDS/FIELD[NAME='PAP_OFIC_ENV']/VALUE]]></XPATH>
      </FIELD>
      <FIELD backwardCompatibility="true" type="AdditionalFields" label="PAP_OFICIO_ENVIADO" description="Ofício enviado?" source-type="AdditionalFields" has_confidential_data="False">
        <TAG><![CDATA[#CONTEXTPROCESS:CA:PAP_OFICIO_ENVIADO#]]></TAG>
        <VALUE><![CDATA[PAP_OFICIO_ENVIADO]]></VALUE>
        <XPATH><![CDATA[/PROCESS/FIELDS/FIELD[NAME='PAP_OFICIO_ENVIADO']/VALUE]]></XPATH>
      </FIELD>
      <FIELD backwardCompatibility="true" type="AdditionalFields" label="FATURAS_OficioRegistado" description="Ofício Registado?" source-type="AdditionalFields" has_confidential_data="False">
        <TAG><![CDATA[#CONTEXTPROCESS:CA:FATURAS_OficioRegistado#]]></TAG>
        <VALUE><![CDATA[FATURAS_OficioRegistado]]></VALUE>
        <XPATH><![CDATA[/PROCESS/FIELDS/FIELD[NAME='FATURAS_OficioRegistado']/VALUE]]></XPATH>
      </FIELD>
      <FIELD backwardCompatibility="true" type="AdditionalFields" label="den_origem_pedido" description="Origem do Pedido" source-type="AdditionalFields" has_confidential_data="False">
        <TAG><![CDATA[#CONTEXTPROCESS:CA:den_origem_pedido#]]></TAG>
        <VALUE><![CDATA[den_origem_pedido]]></VALUE>
        <XPATH><![CDATA[/PROCESS/FIELDS/FIELD[NAME='den_origem_pedido']/VALUE]]></XPATH>
      </FIELD>
      <FIELD backwardCompatibility="true" type="AdditionalFields" label="OutraEstrada" description="OutraEstrada" source-type="AdditionalFields" has_confidential_data="False">
        <TAG><![CDATA[#CONTEXTPROCESS:CA:OutraEstrada#]]></TAG>
        <VALUE><![CDATA[OutraEstrada]]></VALUE>
        <XPATH><![CDATA[/PROCESS/FIELDS/FIELD[NAME='OutraEstrada']/VALUE]]></XPATH>
      </FIELD>
      <FIELD backwardCompatibility="true" type="AdditionalFields" label="OutrasRefs" description="Outras referências" source-type="AdditionalFields" has_confidential_data="False">
        <TAG><![CDATA[#CONTEXTPROCESS:CA:OutrasRefs#]]></TAG>
        <VALUE><![CDATA[OutrasRefs]]></VALUE>
        <XPATH><![CDATA[/PROCESS/FIELDS/FIELD[NAME='OutrasRefs']/VALUE]]></XPATH>
      </FIELD>
      <FIELD backwardCompatibility="true" type="AdditionalFields" label="DEN_Dominio_Outro" description="Outro" source-type="AdditionalFields" has_confidential_data="False">
        <TAG><![CDATA[#CONTEXTPROCESS:CA:DEN_Dominio_Outro#]]></TAG>
        <VALUE><![CDATA[DEN_Dominio_Outro]]></VALUE>
        <XPATH><![CDATA[/PROCESS/FIELDS/FIELD[NAME='DEN_Dominio_Outro']/VALUE]]></XPATH>
      </FIELD>
      <FIELD backwardCompatibility="true" type="AdditionalFields" label="DEN_Motivo_Outro" description="Outro" source-type="AdditionalFields" has_confidential_data="False">
        <TAG><![CDATA[#CONTEXTPROCESS:CA:DEN_Motivo_Outro#]]></TAG>
        <VALUE><![CDATA[DEN_Motivo_Outro]]></VALUE>
        <XPATH><![CDATA[/PROCESS/FIELDS/FIELD[NAME='DEN_Motivo_Outro']/VALUE]]></XPATH>
      </FIELD>
      <FIELD backwardCompatibility="true" type="AdditionalFields" label="DEN_Motivo_Outro_desc" description="Outro" source-type="AdditionalFields" has_confidential_data="False">
        <TAG><![CDATA[#CONTEXTPROCESS:CA:DEN_Motivo_Outro_desc#]]></TAG>
        <VALUE><![CDATA[DEN_Motivo_Outro_desc]]></VALUE>
        <XPATH><![CDATA[/PROCESS/FIELDS/FIELD[NAME='DEN_Motivo_Outro_desc']/VALUE]]></XPATH>
      </FIELD>
      <FIELD backwardCompatibility="true" type="AdditionalFields" label="OutroEvento" description="OutroEvento" source-type="AdditionalFields" has_confidential_data="False">
        <TAG><![CDATA[#CONTEXTPROCESS:CA:OutroEvento#]]></TAG>
        <VALUE><![CDATA[OutroEvento]]></VALUE>
        <XPATH><![CDATA[/PROCESS/FIELDS/FIELD[NAME='OutroEvento']/VALUE]]></XPATH>
      </FIELD>
      <FIELD backwardCompatibility="true" type="AdditionalFields" label="PAP_PAG_EFET" description="Pagamento efetuado em GERFIP?" source-type="AdditionalFields" has_confidential_data="False">
        <TAG><![CDATA[#CONTEXTPROCESS:CA:PAP_PAG_EFET#]]></TAG>
        <VALUE><![CDATA[PAP_PAG_EFET]]></VALUE>
        <XPATH><![CDATA[/PROCESS/FIELDS/FIELD[NAME='PAP_PAG_EFET']/VALUE]]></XPATH>
      </FIELD>
      <FIELD backwardCompatibility="true" type="AdditionalFields" label="PAP_PAG_EFETUADO" description="Pagamento efetuado em GERFIP?" source-type="AdditionalFields" has_confidential_data="False">
        <TAG><![CDATA[#CONTEXTPROCESS:CA:PAP_PAG_EFETUADO#]]></TAG>
        <VALUE><![CDATA[PAP_PAG_EFETUADO]]></VALUE>
        <XPATH><![CDATA[/PROCESS/FIELDS/FIELD[NAME='PAP_PAG_EFETUADO']/VALUE]]></XPATH>
      </FIELD>
      <FIELD backwardCompatibility="true" type="AdditionalFields" label="E_Pais" description="País" source-type="AdditionalFields" has_confidential_data="False">
        <TAG><![CDATA[#CONTEXTPROCESS:CA:E_Pais#]]></TAG>
        <VALUE><![CDATA[E_Pais]]></VALUE>
        <XPATH><![CDATA[/PROCESS/FIELDS/FIELD[NAME='E_Pais']/VALUE]]></XPATH>
      </FIELD>
      <FIELD backwardCompatibility="true" type="AdditionalFields" label="Plurianual" description="Plurianual?" source-type="AdditionalFields" has_confidential_data="False">
        <TAG><![CDATA[#CONTEXTPROCESS:CA:Plurianual#]]></TAG>
        <VALUE><![CDATA[Plurianual]]></VALUE>
        <XPATH><![CDATA[/PROCESS/FIELDS/FIELD[NAME='Plurianual']/VALUE]]></XPATH>
      </FIELD>
      <FIELD backwardCompatibility="true" type="AdditionalFields" label="E_P_CONTACTO" description="Ponto de Contacto" source-type="AdditionalFields" has_confidential_data="False">
        <TAG><![CDATA[#CONTEXTPROCESS:CA:E_P_CONTACTO#]]></TAG>
        <VALUE><![CDATA[E_P_CONTACTO]]></VALUE>
        <XPATH><![CDATA[/PROCESS/FIELDS/FIELD[NAME='E_P_CONTACTO']/VALUE]]></XPATH>
      </FIELD>
      <FIELD backwardCompatibility="true" type="AdditionalFields" label="FATURAS_PrazoLimitePagamento" description="Prazo Limite de Pagamento" source-type="AdditionalFields" has_confidential_data="False">
        <TAG><![CDATA[#CONTEXTPROCESS:CA:FATURAS_PrazoLimitePagamento#]]></TAG>
        <VALUE><![CDATA[FATURAS_PrazoLimitePagamento]]></VALUE>
        <XPATH><![CDATA[/PROCESS/FIELDS/FIELD[NAME='FATURAS_PrazoLimitePagamento']/VALUE]]></XPATH>
      </FIELD>
      <FIELD backwardCompatibility="true" type="AdditionalFields" label="DEN_Ocultar_Identidade" description="Pretende ocultar identidade" source-type="AdditionalFields" has_confidential_data="False">
        <TAG><![CDATA[#CONTEXTPROCESS:CA:DEN_Ocultar_Identidade#]]></TAG>
        <VALUE><![CDATA[DEN_Ocultar_Identidade]]></VALUE>
        <XPATH><![CDATA[/PROCESS/FIELDS/FIELD[NAME='DEN_Ocultar_Identidade']/VALUE]]></XPATH>
      </FIELD>
      <FIELD backwardCompatibility="true" type="AdditionalFields" label="FATURAS_ConformidadeProcesso" description="Processo Conforme?" source-type="AdditionalFields" has_confidential_data="False">
        <TAG><![CDATA[#CONTEXTPROCESS:CA:FATURAS_ConformidadeProcesso#]]></TAG>
        <VALUE><![CDATA[FATURAS_ConformidadeProcesso]]></VALUE>
        <XPATH><![CDATA[/PROCESS/FIELDS/FIELD[NAME='FATURAS_ConformidadeProcesso']/VALUE]]></XPATH>
      </FIELD>
      <FIELD backwardCompatibility="true" type="AdditionalFields" label="ProcessoFiscal" description="ProcessoFiscal" source-type="AdditionalFields" has_confidential_data="False">
        <TAG><![CDATA[#CONTEXTPROCESS:CA:ProcessoFiscal#]]></TAG>
        <VALUE><![CDATA[ProcessoFiscal]]></VALUE>
        <XPATH><![CDATA[/PROCESS/FIELDS/FIELD[NAME='ProcessoFiscal']/VALUE]]></XPATH>
      </FIELD>
      <FIELD backwardCompatibility="true" type="AdditionalFields" label="ProcessoInIR" description="ProcessoInIR" source-type="AdditionalFields" has_confidential_data="False">
        <TAG><![CDATA[#CONTEXTPROCESS:CA:ProcessoInIR#]]></TAG>
        <VALUE><![CDATA[ProcessoInIR]]></VALUE>
        <XPATH><![CDATA[/PROCESS/FIELDS/FIELD[NAME='ProcessoInIR']/VALUE]]></XPATH>
      </FIELD>
      <FIELD backwardCompatibility="true" type="AdditionalFields" label="ProcessoTribuna" description="ProcessoTribuna" source-type="AdditionalFields" has_confidential_data="False">
        <TAG><![CDATA[#CONTEXTPROCESS:CA:ProcessoTribuna#]]></TAG>
        <VALUE><![CDATA[ProcessoTribuna]]></VALUE>
        <XPATH><![CDATA[/PROCESS/FIELDS/FIELD[NAME='ProcessoTribuna']/VALUE]]></XPATH>
      </FIELD>
      <FIELD backwardCompatibility="true" type="AdditionalFields" label="PRONUNCIA" description="Pronúncia" source-type="AdditionalFields" has_confidential_data="False">
        <TAG><![CDATA[#CONTEXTPROCESS:CA:PRONUNCIA#]]></TAG>
        <VALUE><![CDATA[PRONUNCIA]]></VALUE>
        <XPATH><![CDATA[/PROCESS/FIELDS/FIELD[NAME='PRONUNCIA']/VALUE]]></XPATH>
      </FIELD>
      <FIELD backwardCompatibility="true" type="AdditionalFields" label="DEN_ARQ_MED" description="Proposta de Arquivamento/Tomada de Medidas?" source-type="AdditionalFields" has_confidential_data="False">
        <TAG><![CDATA[#CONTEXTPROCESS:CA:DEN_ARQ_MED#]]></TAG>
        <VALUE><![CDATA[DEN_ARQ_MED]]></VALUE>
        <XPATH><![CDATA[/PROCESS/FIELDS/FIELD[NAME='DEN_ARQ_MED']/VALUE]]></XPATH>
      </FIELD>
      <FIELD backwardCompatibility="true" type="AdditionalFields" label="den_quarta" description="Quarta-feira" source-type="AdditionalFields" has_confidential_data="False">
        <TAG><![CDATA[#CONTEXTPROCESS:CA:den_quarta#]]></TAG>
        <VALUE><![CDATA[den_quarta]]></VALUE>
        <XPATH><![CDATA[/PROCESS/FIELDS/FIELD[NAME='den_quarta']/VALUE]]></XPATH>
      </FIELD>
      <FIELD backwardCompatibility="true" type="AdditionalFields" label="den_quinta" description="Quinta-feira" source-type="AdditionalFields" has_confidential_data="False">
        <TAG><![CDATA[#CONTEXTPROCESS:CA:den_quinta#]]></TAG>
        <VALUE><![CDATA[den_quinta]]></VALUE>
        <XPATH><![CDATA[/PROCESS/FIELDS/FIELD[NAME='den_quinta']/VALUE]]></XPATH>
      </FIELD>
      <FIELD backwardCompatibility="true" type="AdditionalFields" label="Referencia" description="Referência" source-type="AdditionalFields" has_confidential_data="False">
        <TAG><![CDATA[#CONTEXTPROCESS:CA:Referencia#]]></TAG>
        <VALUE><![CDATA[Referencia]]></VALUE>
        <XPATH><![CDATA[/PROCESS/FIELDS/FIELD[NAME='Referencia']/VALUE]]></XPATH>
      </FIELD>
      <FIELD backwardCompatibility="true" type="AdditionalFields" label="RefEstradaLivre" description="Referência relativa a processos do Programa Estrada Livre" source-type="AdditionalFields" has_confidential_data="False">
        <TAG><![CDATA[#CONTEXTPROCESS:CA:RefEstradaLivre#]]></TAG>
        <VALUE><![CDATA[RefEstradaLivre]]></VALUE>
        <XPATH><![CDATA[/PROCESS/FIELDS/FIELD[NAME='RefEstradaLivre']/VALUE]]></XPATH>
      </FIELD>
      <FIELD backwardCompatibility="true" type="AdditionalFields" label="FATURAS_FaturaAnuladaGERFIP" description="Registo da Fatura anulado em GERFIP?" source-type="AdditionalFields" has_confidential_data="False">
        <TAG><![CDATA[#CONTEXTPROCESS:CA:FATURAS_FaturaAnuladaGERFIP#]]></TAG>
        <VALUE><![CDATA[FATURAS_FaturaAnuladaGERFIP]]></VALUE>
        <XPATH><![CDATA[/PROCESS/FIELDS/FIELD[NAME='FATURAS_FaturaAnuladaGERFIP']/VALUE]]></XPATH>
      </FIELD>
      <FIELD backwardCompatibility="true" type="AdditionalFields" label="FATURAS_RegistoImobilizadoEfetuado" description="Registo de Imobilizado efetuado?" source-type="AdditionalFields" has_confidential_data="False">
        <TAG><![CDATA[#CONTEXTPROCESS:CA:FATURAS_RegistoImobilizadoEfetuado#]]></TAG>
        <VALUE><![CDATA[FATURAS_RegistoImobilizadoEfetuado]]></VALUE>
        <XPATH><![CDATA[/PROCESS/FIELDS/FIELD[NAME='FATURAS_RegistoImobilizadoEfetuado']/VALUE]]></XPATH>
      </FIELD>
      <FIELD backwardCompatibility="true" type="AdditionalFields" label="RegistadoPor" description="Registo efectuado pelo utilizador" source-type="AdditionalFields" has_confidential_data="False">
        <TAG><![CDATA[#CONTEXTPROCESS:CA:RegistadoPor#]]></TAG>
        <VALUE><![CDATA[RegistadoPor]]></VALUE>
        <XPATH><![CDATA[/PROCESS/FIELDS/FIELD[NAME='RegistadoPor']/VALUE]]></XPATH>
      </FIELD>
      <FIELD backwardCompatibility="true" type="AdditionalFields" label="Resolução" description="Resolução" source-type="AdditionalFields" has_confidential_data="False">
        <TAG><![CDATA[#CONTEXTPROCESS:CA:Resolução#]]></TAG>
        <VALUE><![CDATA[Resolução]]></VALUE>
        <XPATH><![CDATA[/PROCESS/FIELDS/FIELD[NAME='Resolução']/VALUE]]></XPATH>
      </FIELD>
      <FIELD backwardCompatibility="true" type="AdditionalFields" label="Resposta" description="Resposta" source-type="AdditionalFields" has_confidential_data="False">
        <TAG><![CDATA[#CONTEXTPROCESS:CA:Resposta#]]></TAG>
        <VALUE><![CDATA[Resposta]]></VALUE>
        <XPATH><![CDATA[/PROCESS/FIELDS/FIELD[NAME='Resposta']/VALUE]]></XPATH>
      </FIELD>
      <FIELD backwardCompatibility="true" type="AdditionalFields" label="DEN_Conc_Agendamento" description="Resultado da Agendamento" source-type="AdditionalFields" has_confidential_data="False">
        <TAG><![CDATA[#CONTEXTPROCESS:CA:DEN_Conc_Agendamento#]]></TAG>
        <VALUE><![CDATA[DEN_Conc_Agendamento]]></VALUE>
        <XPATH><![CDATA[/PROCESS/FIELDS/FIELD[NAME='DEN_Conc_Agendamento']/VALUE]]></XPATH>
      </FIELD>
      <FIELD backwardCompatibility="true" type="AdditionalFields" label="DEN_ESC" description="São necessários esclarecimentos?" source-type="AdditionalFields" has_confidential_data="False">
        <TAG><![CDATA[#CONTEXTPROCESS:CA:DEN_ESC#]]></TAG>
        <VALUE><![CDATA[DEN_ESC]]></VALUE>
        <XPATH><![CDATA[/PROCESS/FIELDS/FIELD[NAME='DEN_ESC']/VALUE]]></XPATH>
      </FIELD>
      <FIELD backwardCompatibility="true" type="AdditionalFields" label="den_segunda" description="Segunda-feira" source-type="AdditionalFields" has_confidential_data="False">
        <TAG><![CDATA[#CONTEXTPROCESS:CA:den_segunda#]]></TAG>
        <VALUE><![CDATA[den_segunda]]></VALUE>
        <XPATH><![CDATA[/PROCESS/FIELDS/FIELD[NAME='den_segunda']/VALUE]]></XPATH>
      </FIELD>
      <FIELD backwardCompatibility="true" type="AdditionalFields" label="Sentido" description="Sentido da estrada" source-type="AdditionalFields" has_confidential_data="False">
        <TAG><![CDATA[#CONTEXTPROCESS:CA:Sentido#]]></TAG>
        <VALUE><![CDATA[Sentido]]></VALUE>
        <XPATH><![CDATA[/PROCESS/FIELDS/FIELD[NAME='Sentido']/VALUE]]></XPATH>
      </FIELD>
      <FIELD backwardCompatibility="true" type="AdditionalFields" label="den_sexta" description="Sexta-feira" source-type="AdditionalFields" has_confidential_data="False">
        <TAG><![CDATA[#CONTEXTPROCESS:CA:den_sexta#]]></TAG>
        <VALUE><![CDATA[den_sexta]]></VALUE>
        <XPATH><![CDATA[/PROCESS/FIELDS/FIELD[NAME='den_sexta']/VALUE]]></XPATH>
      </FIELD>
      <FIELD backwardCompatibility="true" type="AdditionalFields" label="E_SITE" description="Site" source-type="AdditionalFields" has_confidential_data="False">
        <TAG><![CDATA[#CONTEXTPROCESS:CA:E_SITE#]]></TAG>
        <VALUE><![CDATA[E_SITE]]></VALUE>
        <XPATH><![CDATA[/PROCESS/FIELDS/FIELD[NAME='E_SITE']/VALUE]]></XPATH>
      </FIELD>
      <FIELD backwardCompatibility="true" type="AdditionalFields" label="E_SUB_UO" description="Sub Unidade Orgânica" source-type="AdditionalFields" has_confidential_data="False">
        <TAG><![CDATA[#CONTEXTPROCESS:CA:E_SUB_UO#]]></TAG>
        <VALUE><![CDATA[E_SUB_UO]]></VALUE>
        <XPATH><![CDATA[/PROCESS/FIELDS/FIELD[NAME='E_SUB_UO']/VALUE]]></XPATH>
      </FIELD>
      <FIELD backwardCompatibility="true" type="AdditionalFields" label="den_tarde" description="Tarde" source-type="AdditionalFields" has_confidential_data="False">
        <TAG><![CDATA[#CONTEXTPROCESS:CA:den_tarde#]]></TAG>
        <VALUE><![CDATA[den_tarde]]></VALUE>
        <XPATH><![CDATA[/PROCESS/FIELDS/FIELD[NAME='den_tarde']/VALUE]]></XPATH>
      </FIELD>
      <FIELD backwardCompatibility="true" type="AdditionalFields" label="Telefax" description="Telefax do Reclamante" source-type="AdditionalFields" has_confidential_data="False">
        <TAG><![CDATA[#CONTEXTPROCESS:CA:Telefax#]]></TAG>
        <VALUE><![CDATA[Telefax]]></VALUE>
        <XPATH><![CDATA[/PROCESS/FIELDS/FIELD[NAME='Telefax']/VALUE]]></XPATH>
      </FIELD>
      <FIELD backwardCompatibility="true" type="AdditionalFields" label="E_Telefone" description="Telefone" source-type="AdditionalFields" has_confidential_data="False">
        <TAG><![CDATA[#CONTEXTPROCESS:CA:E_Telefone#]]></TAG>
        <VALUE><![CDATA[E_Telefone]]></VALUE>
        <XPATH><![CDATA[/PROCESS/FIELDS/FIELD[NAME='E_Telefone']/VALUE]]></XPATH>
      </FIELD>
      <FIELD backwardCompatibility="true" type="AdditionalFields" label="Telefone" description="Telefone do Reclamante" source-type="AdditionalFields" has_confidential_data="False">
        <TAG><![CDATA[#CONTEXTPROCESS:CA:Telefone#]]></TAG>
        <VALUE><![CDATA[Telefone]]></VALUE>
        <XPATH><![CDATA[/PROCESS/FIELDS/FIELD[NAME='Telefone']/VALUE]]></XPATH>
      </FIELD>
      <FIELD backwardCompatibility="true" type="AdditionalFields" label="E_Telemovel" description="Telemóvel" source-type="AdditionalFields" has_confidential_data="False">
        <TAG><![CDATA[#CONTEXTPROCESS:CA:E_Telemovel#]]></TAG>
        <VALUE><![CDATA[E_Telemovel]]></VALUE>
        <XPATH><![CDATA[/PROCESS/FIELDS/FIELD[NAME='E_Telemovel']/VALUE]]></XPATH>
      </FIELD>
      <FIELD backwardCompatibility="true" type="AdditionalFields" label="Telemóvel" description="Telemóvel" source-type="AdditionalFields" has_confidential_data="False">
        <TAG><![CDATA[#CONTEXTPROCESS:CA:Telemóvel#]]></TAG>
        <VALUE><![CDATA[Telemóvel]]></VALUE>
        <XPATH><![CDATA[/PROCESS/FIELDS/FIELD[NAME='Telemóvel']/VALUE]]></XPATH>
      </FIELD>
      <FIELD backwardCompatibility="true" type="AdditionalFields" label="den_terca" description="Terça-feira" source-type="AdditionalFields" has_confidential_data="False">
        <TAG><![CDATA[#CONTEXTPROCESS:CA:den_terca#]]></TAG>
        <VALUE><![CDATA[den_terca]]></VALUE>
        <XPATH><![CDATA[/PROCESS/FIELDS/FIELD[NAME='den_terca']/VALUE]]></XPATH>
      </FIELD>
      <FIELD backwardCompatibility="true" type="AdditionalFields" label="TST" description="Teste" source-type="AdditionalFields" has_confidential_data="False">
        <TAG><![CDATA[#CONTEXTPROCESS:CA:TST#]]></TAG>
        <VALUE><![CDATA[TST]]></VALUE>
        <XPATH><![CDATA[/PROCESS/FIELDS/FIELD[NAME='TST']/VALUE]]></XPATH>
      </FIELD>
      <FIELD backwardCompatibility="true" type="AdditionalFields" label="teste2" description="teste2" source-type="AdditionalFields" has_confidential_data="False">
        <TAG><![CDATA[#CONTEXTPROCESS:CA:teste2#]]></TAG>
        <VALUE><![CDATA[teste2]]></VALUE>
        <XPATH><![CDATA[/PROCESS/FIELDS/FIELD[NAME='teste2']/VALUE]]></XPATH>
      </FIELD>
      <FIELD backwardCompatibility="true" type="AdditionalFields" label="DEN_Motivo_Testemunha" description="Testemunhou a situação em primeira mão" source-type="AdditionalFields" has_confidential_data="False">
        <TAG><![CDATA[#CONTEXTPROCESS:CA:DEN_Motivo_Testemunha#]]></TAG>
        <VALUE><![CDATA[DEN_Motivo_Testemunha]]></VALUE>
        <XPATH><![CDATA[/PROCESS/FIELDS/FIELD[NAME='DEN_Motivo_Testemunha']/VALUE]]></XPATH>
      </FIELD>
      <FIELD backwardCompatibility="true" type="AdditionalFields" label="testeobs" description="testeobs" source-type="AdditionalFields" has_confidential_data="False">
        <TAG><![CDATA[#CONTEXTPROCESS:CA:testeobs#]]></TAG>
        <VALUE><![CDATA[testeobs]]></VALUE>
        <XPATH><![CDATA[/PROCESS/FIELDS/FIELD[NAME='testeobs']/VALUE]]></XPATH>
      </FIELD>
      <FIELD backwardCompatibility="true" type="AdditionalFields" label="DEN_Motivo_Conhecimento" description="Teve conhecimento da situação e decidiu denunciar" source-type="AdditionalFields" has_confidential_data="False">
        <TAG><![CDATA[#CONTEXTPROCESS:CA:DEN_Motivo_Conhecimento#]]></TAG>
        <VALUE><![CDATA[DEN_Motivo_Conhecimento]]></VALUE>
        <XPATH><![CDATA[/PROCESS/FIELDS/FIELD[NAME='DEN_Motivo_Conhecimento']/VALUE]]></XPATH>
      </FIELD>
      <FIELD backwardCompatibility="true" type="AdditionalFields" label="Autorizacao" description="Tipo de Autorização/Comunicação" source-type="AdditionalFields" has_confidential_data="False">
        <TAG><![CDATA[#CONTEXTPROCESS:CA:Autorizacao#]]></TAG>
        <VALUE><![CDATA[Autorizacao]]></VALUE>
        <XPATH><![CDATA[/PROCESS/FIELDS/FIELD[NAME='Autorizacao']/VALUE]]></XPATH>
      </FIELD>
      <FIELD backwardCompatibility="true" type="AdditionalFields" label="DEN_Tipo_Denunciante" description="Tipo de denunciante" source-type="AdditionalFields" has_confidential_data="False">
        <TAG><![CDATA[#CONTEXTPROCESS:CA:DEN_Tipo_Denunciante#]]></TAG>
        <VALUE><![CDATA[DEN_Tipo_Denunciante]]></VALUE>
        <XPATH><![CDATA[/PROCESS/FIELDS/FIELD[NAME='DEN_Tipo_Denunciante']/VALUE]]></XPATH>
      </FIELD>
      <FIELD backwardCompatibility="true" type="AdditionalFields" label="fat_tipodoc" description="Tipo de documento" source-type="AdditionalFields" has_confidential_data="False">
        <TAG><![CDATA[#CONTEXTPROCESS:CA:fat_tipodoc#]]></TAG>
        <VALUE><![CDATA[fat_tipodoc]]></VALUE>
        <XPATH><![CDATA[/PROCESS/FIELDS/FIELD[NAME='fat_tipodoc']/VALUE]]></XPATH>
      </FIELD>
      <FIELD backwardCompatibility="true" type="AdditionalFields" label="Tipo" description="Tipo de documento associado aos livros &quot;Ent_antigas&quot; e &quot;Sai_antigas&quot;" source-type="AdditionalFields" has_confidential_data="False">
        <TAG><![CDATA[#CONTEXTPROCESS:CA:Tipo#]]></TAG>
        <VALUE><![CDATA[Tipo]]></VALUE>
        <XPATH><![CDATA[/PROCESS/FIELDS/FIELD[NAME='Tipo']/VALUE]]></XPATH>
      </FIELD>
      <FIELD backwardCompatibility="true" type="AdditionalFields" label="FATURAS_TipoProcesso" description="Tipo de Processo" source-type="AdditionalFields" has_confidential_data="False">
        <TAG><![CDATA[#CONTEXTPROCESS:CA:FATURAS_TipoProcesso#]]></TAG>
        <VALUE><![CDATA[FATURAS_TipoProcesso]]></VALUE>
        <XPATH><![CDATA[/PROCESS/FIELDS/FIELD[NAME='FATURAS_TipoProcesso']/VALUE]]></XPATH>
      </FIELD>
      <FIELD backwardCompatibility="true" type="AdditionalFields" label="TipoIntervenção" description="TipoIntervenção" source-type="AdditionalFields" has_confidential_data="False">
        <TAG><![CDATA[#CONTEXTPROCESS:CA:TipoIntervenção#]]></TAG>
        <VALUE><![CDATA[TipoIntervenção]]></VALUE>
        <XPATH><![CDATA[/PROCESS/FIELDS/FIELD[NAME='TipoIntervenção']/VALUE]]></XPATH>
      </FIELD>
      <FIELD backwardCompatibility="true" type="AdditionalFields" label="E_TITULO" description="Título" source-type="AdditionalFields" has_confidential_data="False">
        <TAG><![CDATA[#CONTEXTPROCESS:CA:E_TITULO#]]></TAG>
        <VALUE><![CDATA[E_TITULO]]></VALUE>
        <XPATH><![CDATA[/PROCESS/FIELDS/FIELD[NAME='E_TITULO']/VALUE]]></XPATH>
      </FIELD>
      <FIELD backwardCompatibility="true" type="AdditionalFields" label="fat_Total_impostos" description="Total impostos" source-type="AdditionalFields" has_confidential_data="False">
        <TAG><![CDATA[#CONTEXTPROCESS:CA:fat_Total_impostos#]]></TAG>
        <VALUE><![CDATA[fat_Total_impostos]]></VALUE>
        <XPATH><![CDATA[/PROCESS/FIELDS/FIELD[NAME='fat_Total_impostos']/VALUE]]></XPATH>
      </FIELD>
      <FIELD backwardCompatibility="true" type="AdditionalFields" label="fat_Total_IVA_TX_nor" description="Total IVA Taxa Normal" source-type="AdditionalFields" has_confidential_data="False">
        <TAG><![CDATA[#CONTEXTPROCESS:CA:fat_Total_IVA_TX_nor#]]></TAG>
        <VALUE><![CDATA[fat_Total_IVA_TX_nor]]></VALUE>
        <XPATH><![CDATA[/PROCESS/FIELDS/FIELD[NAME='fat_Total_IVA_TX_nor']/VALUE]]></XPATH>
      </FIELD>
      <FIELD backwardCompatibility="true" type="AdditionalFields" label="PAP_TRANS_EFETUADA" description="Transferência bancária efetuada?" source-type="AdditionalFields" has_confidential_data="False">
        <TAG><![CDATA[#CONTEXTPROCESS:CA:PAP_TRANS_EFETUADA#]]></TAG>
        <VALUE><![CDATA[PAP_TRANS_EFETUADA]]></VALUE>
        <XPATH><![CDATA[/PROCESS/FIELDS/FIELD[NAME='PAP_TRANS_EFETUADA']/VALUE]]></XPATH>
      </FIELD>
      <FIELD backwardCompatibility="true" type="AdditionalFields" label="PAP_TRANSF_EFET" description="Transferência bancária efetuada?" source-type="AdditionalFields" has_confidential_data="False">
        <TAG><![CDATA[#CONTEXTPROCESS:CA:PAP_TRANSF_EFET#]]></TAG>
        <VALUE><![CDATA[PAP_TRANSF_EFET]]></VALUE>
        <XPATH><![CDATA[/PROCESS/FIELDS/FIELD[NAME='PAP_TRANSF_EFET']/VALUE]]></XPATH>
      </FIELD>
      <FIELD backwardCompatibility="true" type="AdditionalFields" label="Periodicidade" description="Trimestral&#10;Semestral&#10;Anual&#10;Mensal&#10;Pontual" source-type="AdditionalFields" has_confidential_data="False">
        <TAG><![CDATA[#CONTEXTPROCESS:CA:Periodicidade#]]></TAG>
        <VALUE><![CDATA[Periodicidade]]></VALUE>
        <XPATH><![CDATA[/PROCESS/FIELDS/FIELD[NAME='Periodicidade']/VALUE]]></XPATH>
      </FIELD>
      <FIELD backwardCompatibility="true" type="AdditionalFields" label="E_UO" description="Unidade Orgânica" source-type="AdditionalFields" has_confidential_data="False">
        <TAG><![CDATA[#CONTEXTPROCESS:CA:E_UO#]]></TAG>
        <VALUE><![CDATA[E_UO]]></VALUE>
        <XPATH><![CDATA[/PROCESS/FIELDS/FIELD[NAME='E_UO']/VALUE]]></XPATH>
      </FIELD>
      <FIELD backwardCompatibility="true" type="AdditionalFields" label="PAP_VALIDADO_POR" description="Validado por:" source-type="AdditionalFields" has_confidential_data="False">
        <TAG><![CDATA[#CONTEXTPROCESS:CA:PAP_VALIDADO_POR#]]></TAG>
        <VALUE><![CDATA[PAP_VALIDADO_POR]]></VALUE>
        <XPATH><![CDATA[/PROCESS/FIELDS/FIELD[NAME='PAP_VALIDADO_POR']/VALUE]]></XPATH>
      </FIELD>
      <FIELD backwardCompatibility="true" type="AdditionalFields" label="PAP_VALID_POR" description="Validar por:" source-type="AdditionalFields" has_confidential_data="False">
        <TAG><![CDATA[#CONTEXTPROCESS:CA:PAP_VALID_POR#]]></TAG>
        <VALUE><![CDATA[PAP_VALID_POR]]></VALUE>
        <XPATH><![CDATA[/PROCESS/FIELDS/FIELD[NAME='PAP_VALID_POR']/VALUE]]></XPATH>
      </FIELD>
      <FIELD backwardCompatibility="true" type="AdditionalFields" label="FATURAS_VALOR" description="Valor" source-type="AdditionalFields" has_confidential_data="False">
        <TAG><![CDATA[#CONTEXTPROCESS:CA:FATURAS_VALOR#]]></TAG>
        <VALUE><![CDATA[FATURAS_VALOR]]></VALUE>
        <XPATH><![CDATA[/PROCESS/FIELDS/FIELD[NAME='FATURAS_VALOR']/VALUE]]></XPATH>
      </FIELD>
      <FIELD backwardCompatibility="true" type="AdditionalFields" label="FATURAS_ValorAcima_FatMultipla" description="Valor acima da adjudicado e faturação múltipla?" source-type="AdditionalFields" has_confidential_data="False">
        <TAG><![CDATA[#CONTEXTPROCESS:CA:FATURAS_ValorAcima_FatMultipla#]]></TAG>
        <VALUE><![CDATA[FATURAS_ValorAcima_FatMultipla]]></VALUE>
        <XPATH><![CDATA[/PROCESS/FIELDS/FIELD[NAME='FATURAS_ValorAcima_FatMultipla']/VALUE]]></XPATH>
      </FIELD>
      <FIELD backwardCompatibility="true" type="AdditionalFields" label="FATURAS_VerificacaoCertidoes" description="Verificação de Certidões ou Devolução de Fatura " source-type="AdditionalFields" has_confidential_data="False">
        <TAG><![CDATA[#CONTEXTPROCESS:CA:FATURAS_VerificacaoCertidoes#]]></TAG>
        <VALUE><![CDATA[FATURAS_VerificacaoCertidoes]]></VALUE>
        <XPATH><![CDATA[/PROCESS/FIELDS/FIELD[NAME='FATURAS_VerificacaoCertidoes']/VALUE]]></XPATH>
      </FIELD>
      <FIELD type="AdditionalFields" label="_ENT_SEGURADORA" description="_ENT_SEGURADORA" source-type="AdditionalFields" has_confidential_data="False">
        <TAG><![CDATA[#CONTEXTPROCESS:AF:_ENT_SEGURADORA#]]></TAG>
        <VALUE><![CDATA[_ENT_SEGURADORA]]></VALUE>
        <XPATH><![CDATA[/PROCESS/FIELDS/FIELD[NAME='_ENT_SEGURADORA']/VALUE]]></XPATH>
      </FIELD>
      <FIELD type="AdditionalFields" label="Data" description="Data" source-type="AdditionalFields" has_confidential_data="False">
        <TAG><![CDATA[#CONTEXTPROCESS:AF:Data#]]></TAG>
        <VALUE><![CDATA[Data]]></VALUE>
        <XPATH><![CDATA[/PROCESS/FIELDS/FIELD[NAME='Data']/VALUE]]></XPATH>
      </FIELD>
      <FIELD type="AdditionalFields" label="Data_Devol_AR" description="Data_Devol_AR" source-type="AdditionalFields" has_confidential_data="False">
        <TAG><![CDATA[#CONTEXTPROCESS:AF:Data_Devol_AR#]]></TAG>
        <VALUE><![CDATA[Data_Devol_AR]]></VALUE>
        <XPATH><![CDATA[/PROCESS/FIELDS/FIELD[NAME='Data_Devol_AR']/VALUE]]></XPATH>
      </FIELD>
      <FIELD type="AdditionalFields" label="Data_Exp" description="Data_Exp" source-type="AdditionalFields" has_confidential_data="False">
        <TAG><![CDATA[#CONTEXTPROCESS:AF:Data_Exp#]]></TAG>
        <VALUE><![CDATA[Data_Exp]]></VALUE>
        <XPATH><![CDATA[/PROCESS/FIELDS/FIELD[NAME='Data_Exp']/VALUE]]></XPATH>
      </FIELD>
      <FIELD type="AdditionalFields" label="E_TIPO" description="E_TIPO" source-type="AdditionalFields" has_confidential_data="False">
        <TAG><![CDATA[#CONTEXTPROCESS:AF:E_TIPO#]]></TAG>
        <VALUE><![CDATA[E_TIPO]]></VALUE>
        <XPATH><![CDATA[/PROCESS/FIELDS/FIELD[NAME='E_TIPO']/VALUE]]></XPATH>
      </FIELD>
      <FIELD type="AdditionalFields" label="Entidade" description="Entidade" source-type="AdditionalFields" has_confidential_data="False">
        <TAG><![CDATA[#CONTEXTPROCESS:AF:Entidade#]]></TAG>
        <VALUE><![CDATA[Entidade]]></VALUE>
        <XPATH><![CDATA[/PROCESS/FIELDS/FIELD[NAME='Entidade']/VALUE]]></XPATH>
      </FIELD>
      <FIELD type="AdditionalFields" label="FORM_DGO" description="FORM_DGO" source-type="AdditionalFields" has_confidential_data="False">
        <TAG><![CDATA[#CONTEXTPROCESS:AF:FORM_DGO#]]></TAG>
        <VALUE><![CDATA[FORM_DGO]]></VALUE>
        <XPATH><![CDATA[/PROCESS/FIELDS/FIELD[NAME='FORM_DGO']/VALUE]]></XPATH>
      </FIELD>
      <FIELD type="AdditionalFields" label="FORM_DGO2" description="FORM_DGO2" source-type="AdditionalFields" has_confidential_data="False">
        <TAG><![CDATA[#CONTEXTPROCESS:AF:FORM_DGO2#]]></TAG>
        <VALUE><![CDATA[FORM_DGO2]]></VALUE>
        <XPATH><![CDATA[/PROCESS/FIELDS/FIELD[NAME='FORM_DGO2']/VALUE]]></XPATH>
      </FIELD>
      <FIELD type="AdditionalFields" label="Fundamentação" description="Fundamentação" source-type="AdditionalFields" has_confidential_data="False">
        <TAG><![CDATA[#CONTEXTPROCESS:AF:Fundamentação#]]></TAG>
        <VALUE><![CDATA[Fundamentação]]></VALUE>
        <XPATH><![CDATA[/PROCESS/FIELDS/FIELD[NAME='Fundamentação']/VALUE]]></XPATH>
      </FIELD>
      <FIELD type="AdditionalFields" label="NOMEDOCONDUTOR" description="NOMEDOCONDUTOR" source-type="AdditionalFields" has_confidential_data="False">
        <TAG><![CDATA[#CONTEXTPROCESS:AF:NOMEDOCONDUTOR#]]></TAG>
        <VALUE><![CDATA[NOMEDOCONDUTOR]]></VALUE>
        <XPATH><![CDATA[/PROCESS/FIELDS/FIELD[NAME='NOMEDOCONDUTOR']/VALUE]]></XPATH>
      </FIELD>
      <FIELD type="AdditionalFields" label="PC_DEIT" description="PC_DEIT" source-type="AdditionalFields" has_confidential_data="False">
        <TAG><![CDATA[#CONTEXTPROCESS:AF:PC_DEIT#]]></TAG>
        <VALUE><![CDATA[PC_DEIT]]></VALUE>
        <XPATH><![CDATA[/PROCESS/FIELDS/FIELD[NAME='PC_DEIT']/VALUE]]></XPATH>
      </FIELD>
      <FIELD type="AdditionalFields" label="SEP_Reg_Biog_Trab" description="SEP_Reg_Biog_Trab" source-type="AdditionalFields" has_confidential_data="False">
        <TAG><![CDATA[#CONTEXTPROCESS:AF:SEP_Reg_Biog_Trab#]]></TAG>
        <VALUE><![CDATA[SEP_Reg_Biog_Trab]]></VALUE>
        <XPATH><![CDATA[/PROCESS/FIELDS/FIELD[NAME='SEP_Reg_Biog_Trab']/VALUE]]></XPATH>
      </FIELD>
      <FIELD type="AdditionalFields" label="sep_reunioes_cd" description="sep_reunioes_cd" source-type="AdditionalFields" has_confidential_data="False">
        <TAG><![CDATA[#CONTEXTPROCESS:AF:sep_reunioes_cd#]]></TAG>
        <VALUE><![CDATA[sep_reunioes_cd]]></VALUE>
        <XPATH><![CDATA[/PROCESS/FIELDS/FIELD[NAME='sep_reunioes_cd']/VALUE]]></XPATH>
      </FIELD>
      <FIELD type="AdditionalFields" label="Serviço" description="Serviço" source-type="AdditionalFields" has_confidential_data="False">
        <TAG><![CDATA[#CONTEXTPROCESS:AF:Serviço#]]></TAG>
        <VALUE><![CDATA[Serviço]]></VALUE>
        <XPATH><![CDATA[/PROCESS/FIELDS/FIELD[NAME='Serviço']/VALUE]]></XPATH>
      </FIELD>
      <FIELD type="AdditionalFields" label="TIPODEDOCUMENTO" description="TIPODEDOCUMENTO" source-type="AdditionalFields" has_confidential_data="False">
        <TAG><![CDATA[#CONTEXTPROCESS:AF:TIPODEDOCUMENTO#]]></TAG>
        <VALUE><![CDATA[TIPODEDOCUMENTO]]></VALUE>
        <XPATH><![CDATA[/PROCESS/FIELDS/FIELD[NAME='TIPODEDOCUMENTO']/VALUE]]></XPATH>
      </FIELD>
      <FIELD type="AdditionalFields" label="TITULOCONDUCAO" description="TITULOCONDUCAO" source-type="AdditionalFields" has_confidential_data="False">
        <TAG><![CDATA[#CONTEXTPROCESS:AF:TITULOCONDUCAO#]]></TAG>
        <VALUE><![CDATA[TITULOCONDUCAO]]></VALUE>
        <XPATH><![CDATA[/PROCESS/FIELDS/FIELD[NAME='TITULOCONDUCAO']/VALUE]]></XPATH>
      </FIELD>
      <FIELD type="AdditionalFields" label="ValoresLOE" description="ValoresLOE" source-type="AdditionalFields" has_confidential_data="False">
        <TAG><![CDATA[#CONTEXTPROCESS:AF:ValoresLOE#]]></TAG>
        <VALUE><![CDATA[ValoresLOE]]></VALUE>
        <XPATH><![CDATA[/PROCESS/FIELDS/FIELD[NAME='ValoresLOE']/VALUE]]></XPATH>
      </FIELD>
      <FIELD type="AdditionalFields" label="FATURAS_ContactoFornecedor" description="(Fornecedor) Contacto" source-type="AdditionalFields" has_confidential_data="False">
        <TAG><![CDATA[#CONTEXTPROCESS:AF:FATURAS_ContactoFornecedor#]]></TAG>
        <VALUE><![CDATA[FATURAS_ContactoFornecedor]]></VALUE>
        <XPATH><![CDATA[/PROCESS/FIELDS/FIELD[NAME='FATURAS_ContactoFornecedor']/VALUE]]></XPATH>
      </FIELD>
      <FIELD type="AdditionalFields" label="FATURAS_ContribuinteFornecedor" description="(Fornecedor) Contribuinte" source-type="AdditionalFields" has_confidential_data="False">
        <TAG><![CDATA[#CONTEXTPROCESS:AF:FATURAS_ContribuinteFornecedor#]]></TAG>
        <VALUE><![CDATA[FATURAS_ContribuinteFornecedor]]></VALUE>
        <XPATH><![CDATA[/PROCESS/FIELDS/FIELD[NAME='FATURAS_ContribuinteFornecedor']/VALUE]]></XPATH>
      </FIELD>
      <FIELD type="AdditionalFields" label="FATURAS_DesignacaoFornecedor" description="(Fornecedor) Designação" source-type="AdditionalFields" has_confidential_data="False">
        <TAG><![CDATA[#CONTEXTPROCESS:AF:FATURAS_DesignacaoFornecedor#]]></TAG>
        <VALUE><![CDATA[FATURAS_DesignacaoFornecedor]]></VALUE>
        <XPATH><![CDATA[/PROCESS/FIELDS/FIELD[NAME='FATURAS_DesignacaoFornecedor']/VALUE]]></XPATH>
      </FIELD>
      <FIELD type="AdditionalFields" label="FATURAS_NomeFornecedor" description="(Fornecedor) Nome" source-type="AdditionalFields" has_confidential_data="False">
        <TAG><![CDATA[#CONTEXTPROCESS:AF:FATURAS_NomeFornecedor#]]></TAG>
        <VALUE><![CDATA[FATURAS_NomeFornecedor]]></VALUE>
        <XPATH><![CDATA[/PROCESS/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CONTEXTPROCESS:AF:Período#]]></TAG>
        <VALUE><![CDATA[Período]]></VALUE>
        <XPATH><![CDATA[/PROCESS/FIELDS/FIELD[NAME='Período']/VALUE]]></XPATH>
      </FIELD>
      <FIELD type="AdditionalFields" label="DEN_LEG" description="A denúncia é legítima?" source-type="AdditionalFields" has_confidential_data="False">
        <TAG><![CDATA[#CONTEXTPROCESS:AF:DEN_LEG#]]></TAG>
        <VALUE><![CDATA[DEN_LEG]]></VALUE>
        <XPATH><![CDATA[/PROCESS/FIELDS/FIELD[NAME='DEN_LEG']/VALUE]]></XPATH>
      </FIELD>
      <FIELD type="AdditionalFields" label="TipoSituacao" description="A usar nos formulários originados no site" source-type="AdditionalFields" has_confidential_data="False">
        <TAG><![CDATA[#CONTEXTPROCESS:AF:TipoSituacao#]]></TAG>
        <VALUE><![CDATA[TipoSituacao]]></VALUE>
        <XPATH><![CDATA[/PROCESS/FIELDS/FIELD[NAME='TipoSituacao']/VALUE]]></XPATH>
      </FIELD>
      <FIELD type="AdditionalFields" label="DEN_Aceita_Termos" description="Aceita termos e condições" source-type="AdditionalFields" has_confidential_data="False">
        <TAG><![CDATA[#CONTEXTPROCESS:AF:DEN_Aceita_Termos#]]></TAG>
        <VALUE><![CDATA[DEN_Aceita_Termos]]></VALUE>
        <XPATH><![CDATA[/PROCESS/FIELDS/FIELD[NAME='DEN_Aceita_Termos']/VALUE]]></XPATH>
      </FIELD>
      <FIELD type="AdditionalFields" label="PAP_ANEX_COMPROV" description="Anexado comprovatido HomeBanking?" source-type="AdditionalFields" has_confidential_data="False">
        <TAG><![CDATA[#CONTEXTPROCESS:AF:PAP_ANEX_COMPROV#]]></TAG>
        <VALUE><![CDATA[PAP_ANEX_COMPROV]]></VALUE>
        <XPATH><![CDATA[/PROCESS/FIELDS/FIELD[NAME='PAP_ANEX_COMPROV']/VALUE]]></XPATH>
      </FIELD>
      <FIELD type="AdditionalFields" label="PAP_ANEXADO_COMPROVATIVO" description="Anexado comprovativo HomeBanking?" source-type="AdditionalFields" has_confidential_data="False">
        <TAG><![CDATA[#CONTEXTPROCESS:AF:PAP_ANEXADO_COMPROVATIVO#]]></TAG>
        <VALUE><![CDATA[PAP_ANEXADO_COMPROVATIVO]]></VALUE>
        <XPATH><![CDATA[/PROCESS/FIELDS/FIELD[NAME='PAP_ANEXADO_COMPROVATIVO']/VALUE]]></XPATH>
      </FIELD>
      <FIELD type="AdditionalFields" label="Ano" description="Ano" source-type="AdditionalFields" has_confidential_data="False">
        <TAG><![CDATA[#CONTEXTPROCESS:AF:Ano#]]></TAG>
        <VALUE><![CDATA[Ano]]></VALUE>
        <XPATH><![CDATA[/PROCESS/FIELDS/FIELD[NAME='Ano']/VALUE]]></XPATH>
      </FIELD>
      <FIELD type="AdditionalFields" label="PAP_APROV" description="Aprovado?" source-type="AdditionalFields" has_confidential_data="False">
        <TAG><![CDATA[#CONTEXTPROCESS:AF:PAP_APROV#]]></TAG>
        <VALUE><![CDATA[PAP_APROV]]></VALUE>
        <XPATH><![CDATA[/PROCESS/FIELDS/FIELD[NAME='PAP_APROV']/VALUE]]></XPATH>
      </FIELD>
      <FIELD type="AdditionalFields" label="PAP_APROVADO" description="Aprovado?" source-type="AdditionalFields" has_confidential_data="False">
        <TAG><![CDATA[#CONTEXTPROCESS:AF:PAP_APROVADO#]]></TAG>
        <VALUE><![CDATA[PAP_APROVADO]]></VALUE>
        <XPATH><![CDATA[/PROCESS/FIELDS/FIELD[NAME='PAP_APROVADO']/VALUE]]></XPATH>
      </FIELD>
      <FIELD type="AdditionalFields" label="Arguido_Requerido" description="Arguido/Requerido" source-type="AdditionalFields" has_confidential_data="False">
        <TAG><![CDATA[#CONTEXTPROCESS:AF:Arguido_Requerido#]]></TAG>
        <VALUE><![CDATA[Arguido_Requerido]]></VALUE>
        <XPATH><![CDATA[/PROCESS/FIELDS/FIELD[NAME='Arguido_Requerido']/VALUE]]></XPATH>
      </FIELD>
      <FIELD type="AdditionalFields" label="PAP_ASS" description="Assinado?" source-type="AdditionalFields" has_confidential_data="False">
        <TAG><![CDATA[#CONTEXTPROCESS:AF:PAP_ASS#]]></TAG>
        <VALUE><![CDATA[PAP_ASS]]></VALUE>
        <XPATH><![CDATA[/PROCESS/FIELDS/FIELD[NAME='PAP_ASS']/VALUE]]></XPATH>
      </FIELD>
      <FIELD type="AdditionalFields" label="PAP_ASSINADO" description="Assinado?" source-type="AdditionalFields" has_confidential_data="False">
        <TAG><![CDATA[#CONTEXTPROCESS:AF:PAP_ASSINADO#]]></TAG>
        <VALUE><![CDATA[PAP_ASSINADO]]></VALUE>
        <XPATH><![CDATA[/PROCESS/FIELDS/FIELD[NAME='PAP_ASSINADO']/VALUE]]></XPATH>
      </FIELD>
      <FIELD type="AdditionalFields" label="DEN_Origina_Den" description="Associou distribuição de denuncia?" source-type="AdditionalFields" has_confidential_data="False">
        <TAG><![CDATA[#CONTEXTPROCESS:AF:DEN_Origina_Den#]]></TAG>
        <VALUE><![CDATA[DEN_Origina_Den]]></VALUE>
        <XPATH><![CDATA[/PROCESS/FIELDS/FIELD[NAME='DEN_Origina_Den']/VALUE]]></XPATH>
      </FIELD>
      <FIELD type="AdditionalFields" label="Atividade" description="Atividade" source-type="AdditionalFields" has_confidential_data="False">
        <TAG><![CDATA[#CONTEXTPROCESS:AF:Atividade#]]></TAG>
        <VALUE><![CDATA[Atividade]]></VALUE>
        <XPATH><![CDATA[/PROCESS/FIELDS/FIELD[NAME='Atividade']/VALUE]]></XPATH>
      </FIELD>
      <FIELD type="AdditionalFields" label="fat_iva_tx_normal" description="Base Tributável de IVA Taxa Normal" source-type="AdditionalFields" has_confidential_data="False">
        <TAG><![CDATA[#CONTEXTPROCESS:AF:fat_iva_tx_normal#]]></TAG>
        <VALUE><![CDATA[fat_iva_tx_normal]]></VALUE>
        <XPATH><![CDATA[/PROCESS/FIELDS/FIELD[NAME='fat_iva_tx_normal']/VALUE]]></XPATH>
      </FIELD>
      <FIELD type="AdditionalFields" label="Custom_string" description="Campo adicional alfanumérico" source-type="AdditionalFields" has_confidential_data="False">
        <TAG><![CDATA[#CONTEXTPROCESS:AF:Custom_string#]]></TAG>
        <VALUE><![CDATA[Custom_string]]></VALUE>
        <XPATH><![CDATA[/PROCESS/FIELDS/FIELD[NAME='Custom_string']/VALUE]]></XPATH>
      </FIELD>
      <FIELD type="AdditionalFields" label="Custom_bool" description="Campo adicional booleano" source-type="AdditionalFields" has_confidential_data="False">
        <TAG><![CDATA[#CONTEXTPROCESS:AF:Custom_bool#]]></TAG>
        <VALUE><![CDATA[Custom_bool]]></VALUE>
        <XPATH><![CDATA[/PROCESS/FIELDS/FIELD[NAME='Custom_bool']/VALUE]]></XPATH>
      </FIELD>
      <FIELD type="AdditionalFields" label="Custom_data" description="Campo adicional data" source-type="AdditionalFields" has_confidential_data="False">
        <TAG><![CDATA[#CONTEXTPROCESS:AF:Custom_data#]]></TAG>
        <VALUE><![CDATA[Custom_data]]></VALUE>
        <XPATH><![CDATA[/PROCESS/FIELDS/FIELD[NAME='Custom_data']/VALUE]]></XPATH>
      </FIELD>
      <FIELD type="AdditionalFields" label="Custom_list" description="Campo adicional lista de valores" source-type="AdditionalFields" has_confidential_data="False">
        <TAG><![CDATA[#CONTEXTPROCESS:AF:Custom_list#]]></TAG>
        <VALUE><![CDATA[Custom_list]]></VALUE>
        <XPATH><![CDATA[/PROCESS/FIELDS/FIELD[NAME='Custom_list']/VALUE]]></XPATH>
      </FIELD>
      <FIELD type="AdditionalFields" label="Custom_num" description="Campo adicional numérico" source-type="AdditionalFields" has_confidential_data="False">
        <TAG><![CDATA[#CONTEXTPROCESS:AF:Custom_num#]]></TAG>
        <VALUE><![CDATA[Custom_num]]></VALUE>
        <XPATH><![CDATA[/PROCESS/FIELDS/FIELD[NAME='Custom_num']/VALUE]]></XPATH>
      </FIELD>
      <FIELD type="AdditionalFields" label="Canal" description="Canal de Entrada da reclamação" source-type="AdditionalFields" has_confidential_data="False">
        <TAG><![CDATA[#CONTEXTPROCESS:AF:Canal#]]></TAG>
        <VALUE><![CDATA[Canal]]></VALUE>
        <XPATH><![CDATA[/PROCESS/FIELDS/FIELD[NAME='Canal']/VALUE]]></XPATH>
      </FIELD>
      <FIELD type="AdditionalFields" label="E_CATEGORIA" description="Categoria" source-type="AdditionalFields" has_confidential_data="False">
        <TAG><![CDATA[#CONTEXTPROCESS:AF:E_CATEGORIA#]]></TAG>
        <VALUE><![CDATA[E_CATEGORIA]]></VALUE>
        <XPATH><![CDATA[/PROCESS/FIELDS/FIELD[NAME='E_CATEGORIA']/VALUE]]></XPATH>
      </FIELD>
      <FIELD type="AdditionalFields" label="Caucao" description="Caução" source-type="AdditionalFields" has_confidential_data="False">
        <TAG><![CDATA[#CONTEXTPROCESS:AF:Caucao#]]></TAG>
        <VALUE><![CDATA[Caucao]]></VALUE>
        <XPATH><![CDATA[/PROCESS/FIELDS/FIELD[NAME='Caucao']/VALUE]]></XPATH>
      </FIELD>
      <FIELD type="AdditionalFields" label="CRT_A_PSI" description="Certificado de Avaliação Psicológica" source-type="AdditionalFields" has_confidential_data="False">
        <TAG><![CDATA[#CONTEXTPROCESS:AF:CRT_A_PSI#]]></TAG>
        <VALUE><![CDATA[CRT_A_PSI]]></VALUE>
        <XPATH><![CDATA[/PROCESS/FIELDS/FIELD[NAME='CRT_A_PSI']/VALUE]]></XPATH>
      </FIELD>
      <FIELD type="AdditionalFields" label="ClasseEntidade" description="Classe de Entidade" source-type="AdditionalFields" has_confidential_data="False">
        <TAG><![CDATA[#CONTEXTPROCESS:AF:ClasseEntidade#]]></TAG>
        <VALUE><![CDATA[ClasseEntidade]]></VALUE>
        <XPATH><![CDATA[/PROCESS/FIELDS/FIELD[NAME='ClasseEntidade']/VALUE]]></XPATH>
      </FIELD>
      <FIELD type="AdditionalFields" label="Estrada" description="Classificação da estrada" source-type="AdditionalFields" has_confidential_data="False">
        <TAG><![CDATA[#CONTEXTPROCESS:AF:Estrada#]]></TAG>
        <VALUE><![CDATA[Estrada]]></VALUE>
        <XPATH><![CDATA[/PROCESS/FIELDS/FIELD[NAME='Estrada']/VALUE]]></XPATH>
      </FIELD>
      <FIELD type="AdditionalFields" label="TipificaçãoOcor" description="Classificação do evento" source-type="AdditionalFields" has_confidential_data="False">
        <TAG><![CDATA[#CONTEXTPROCESS:AF:TipificaçãoOcor#]]></TAG>
        <VALUE><![CDATA[TipificaçãoOcor]]></VALUE>
        <XPATH><![CDATA[/PROCESS/FIELDS/FIELD[NAME='TipificaçãoOcor']/VALUE]]></XPATH>
      </FIELD>
      <FIELD type="AdditionalFields" label="FATURAS_CodigoGERFIP" description="Código do Fornecedor GERFIP" source-type="AdditionalFields" has_confidential_data="False">
        <TAG><![CDATA[#CONTEXTPROCESS:AF:FATURAS_CodigoGERFIP#]]></TAG>
        <VALUE><![CDATA[FATURAS_CodigoGERFIP]]></VALUE>
        <XPATH><![CDATA[/PROCESS/FIELDS/FIELD[NAME='FATURAS_CodigoGERFIP']/VALUE]]></XPATH>
      </FIELD>
      <FIELD type="AdditionalFields" label="CódigoPostal" description="Código Postal do Reclamante" source-type="AdditionalFields" has_confidential_data="False">
        <TAG><![CDATA[#CONTEXTPROCESS:AF:CódigoPostal#]]></TAG>
        <VALUE><![CDATA[CódigoPostal]]></VALUE>
        <XPATH><![CDATA[/PROCESS/FIELDS/FIELD[NAME='CódigoPostal']/VALUE]]></XPATH>
      </FIELD>
      <FIELD type="AdditionalFields" label="E_COD_SIOE" description="Código SIOE" source-type="AdditionalFields" has_confidential_data="False">
        <TAG><![CDATA[#CONTEXTPROCESS:AF:E_COD_SIOE#]]></TAG>
        <VALUE><![CDATA[E_COD_SIOE]]></VALUE>
        <XPATH><![CDATA[/PROCESS/FIELDS/FIELD[NAME='E_COD_SIOE']/VALUE]]></XPATH>
      </FIELD>
      <FIELD type="AdditionalFields" label="E_Cod_postal" description="Código-Postal" source-type="AdditionalFields" has_confidential_data="False">
        <TAG><![CDATA[#CONTEXTPROCESS:AF:E_Cod_postal#]]></TAG>
        <VALUE><![CDATA[E_Cod_postal]]></VALUE>
        <XPATH><![CDATA[/PROCESS/FIELDS/FIELD[NAME='E_Cod_postal']/VALUE]]></XPATH>
      </FIELD>
      <FIELD type="AdditionalFields" label="DEN_Concorda" description="Concorda" source-type="AdditionalFields" has_confidential_data="False">
        <TAG><![CDATA[#CONTEXTPROCESS:AF:DEN_Concorda#]]></TAG>
        <VALUE><![CDATA[DEN_Concorda]]></VALUE>
        <XPATH><![CDATA[/PROCESS/FIELDS/FIELD[NAME='DEN_Concorda']/VALUE]]></XPATH>
      </FIELD>
      <FIELD type="AdditionalFields" label="DEN_Contato" description="Contato telefónico" source-type="AdditionalFields" has_confidential_data="False">
        <TAG><![CDATA[#CONTEXTPROCESS:AF:DEN_Contato#]]></TAG>
        <VALUE><![CDATA[DEN_Contato]]></VALUE>
        <XPATH><![CDATA[/PROCESS/FIELDS/FIELD[NAME='DEN_Contato']/VALUE]]></XPATH>
      </FIELD>
      <FIELD type="AdditionalFields" label="FATURAS_ContribuinteCliente" description="Contribuinte do Cliente" source-type="AdditionalFields" has_confidential_data="False">
        <TAG><![CDATA[#CONTEXTPROCESS:AF:FATURAS_ContribuinteCliente#]]></TAG>
        <VALUE><![CDATA[FATURAS_ContribuinteCliente]]></VALUE>
        <XPATH><![CDATA[/PROCESS/FIELDS/FIELD[NAME='FATURAS_ContribuinteCliente']/VALUE]]></XPATH>
      </FIELD>
      <FIELD type="AdditionalFields" label="Xinicial" description="Coordenada X inicial" source-type="AdditionalFields" has_confidential_data="False">
        <TAG><![CDATA[#CONTEXTPROCESS:AF:Xinicial#]]></TAG>
        <VALUE><![CDATA[Xinicial]]></VALUE>
        <XPATH><![CDATA[/PROCESS/FIELDS/FIELD[NAME='Xinicial']/VALUE]]></XPATH>
      </FIELD>
      <FIELD type="AdditionalFields" label="Yinicial" description="Coordenada y do Km inicial" source-type="AdditionalFields" has_confidential_data="False">
        <TAG><![CDATA[#CONTEXTPROCESS:AF:Yinicial#]]></TAG>
        <VALUE><![CDATA[Yinicial]]></VALUE>
        <XPATH><![CDATA[/PROCESS/FIELDS/FIELD[NAME='Yinicial']/VALUE]]></XPATH>
      </FIELD>
      <FIELD type="AdditionalFields" label="FATURAS_DadosFornecedor" description="Dados do Fornecedor" source-type="AdditionalFields" has_confidential_data="False">
        <TAG><![CDATA[#CONTEXTPROCESS:AF:FATURAS_DadosFornecedor#]]></TAG>
        <VALUE><![CDATA[FATURAS_DadosFornecedor]]></VALUE>
        <XPATH><![CDATA[/PROCESS/FIELDS/FIELD[NAME='FATURAS_DadosFornecedor']/VALUE]]></XPATH>
      </FIELD>
      <FIELD type="AdditionalFields" label="DEN_Data_Agendada" description="Data Agendada" source-type="AdditionalFields" has_confidential_data="False">
        <TAG><![CDATA[#CONTEXTPROCESS:AF:DEN_Data_Agendada#]]></TAG>
        <VALUE><![CDATA[DEN_Data_Agendada]]></VALUE>
        <XPATH><![CDATA[/PROCESS/FIELDS/FIELD[NAME='DEN_Data_Agendada']/VALUE]]></XPATH>
      </FIELD>
      <FIELD type="AdditionalFields" label="DataFatura" description="Data da Fatura" source-type="AdditionalFields" has_confidential_data="False">
        <TAG><![CDATA[#CONTEXTPROCESS:AF:DataFatura#]]></TAG>
        <VALUE><![CDATA[DataFatura]]></VALUE>
        <XPATH><![CDATA[/PROCESS/FIELDS/FIELD[NAME='DataFatura']/VALUE]]></XPATH>
      </FIELD>
      <FIELD type="AdditionalFields" label="DataResposta" description="Data da Resposta" source-type="AdditionalFields" has_confidential_data="False">
        <TAG><![CDATA[#CONTEXTPROCESS:AF:DataResposta#]]></TAG>
        <VALUE><![CDATA[DataResposta]]></VALUE>
        <XPATH><![CDATA[/PROCESS/FIELDS/FIELD[NAME='DataResposta']/VALUE]]></XPATH>
      </FIELD>
      <FIELD type="AdditionalFields" label="FATURAS_DataAdjudicacao" description="Data de Adjudicação" source-type="AdditionalFields" has_confidential_data="False">
        <TAG><![CDATA[#CONTEXTPROCESS:AF:FATURAS_DataAdjudicacao#]]></TAG>
        <VALUE><![CDATA[FATURAS_DataAdjudicacao]]></VALUE>
        <XPATH><![CDATA[/PROCESS/FIELDS/FIELD[NAME='FATURAS_DataAdjudicacao']/VALUE]]></XPATH>
      </FIELD>
      <FIELD type="AdditionalFields" label="FATURAS_DataEmissaoFatura" description="Data de Emissão" source-type="AdditionalFields" has_confidential_data="False">
        <TAG><![CDATA[#CONTEXTPROCESS:AF:FATURAS_DataEmissaoFatura#]]></TAG>
        <VALUE><![CDATA[FATURAS_DataEmissaoFatura]]></VALUE>
        <XPATH><![CDATA[/PROCESS/FIELDS/FIELD[NAME='FATURAS_DataEmissaoFatura']/VALUE]]></XPATH>
      </FIELD>
      <FIELD type="AdditionalFields" label="PAP_DATA_PAG" description="Data do pagamento GERFIP" source-type="AdditionalFields" has_confidential_data="False">
        <TAG><![CDATA[#CONTEXTPROCESS:AF:PAP_DATA_PAG#]]></TAG>
        <VALUE><![CDATA[PAP_DATA_PAG]]></VALUE>
        <XPATH><![CDATA[/PROCESS/FIELDS/FIELD[NAME='PAP_DATA_PAG']/VALUE]]></XPATH>
      </FIELD>
      <FIELD type="AdditionalFields" label="FATURAS_DataRegistoCompromisso" description="Data do Registo do Compromisso" source-type="AdditionalFields" has_confidential_data="False">
        <TAG><![CDATA[#CONTEXTPROCESS:AF:FATURAS_DataRegistoCompromisso#]]></TAG>
        <VALUE><![CDATA[FATURAS_DataRegistoCompromisso]]></VALUE>
        <XPATH><![CDATA[/PROCESS/FIELDS/FIELD[NAME='FATURAS_DataRegistoCompromisso']/VALUE]]></XPATH>
      </FIELD>
      <FIELD type="AdditionalFields" label="DataLimiteRespo" description="Data limite de resposta ao requerimento" source-type="AdditionalFields" has_confidential_data="False">
        <TAG><![CDATA[#CONTEXTPROCESS:AF:DataLimiteRespo#]]></TAG>
        <VALUE><![CDATA[DataLimiteRespo]]></VALUE>
        <XPATH><![CDATA[/PROCESS/FIELDS/FIELD[NAME='DataLimiteRespo']/VALUE]]></XPATH>
      </FIELD>
      <FIELD type="AdditionalFields" label="PAP_DATA_TRANSF" description="Data transferência bancária" source-type="AdditionalFields" has_confidential_data="False">
        <TAG><![CDATA[#CONTEXTPROCESS:AF:PAP_DATA_TRANSF#]]></TAG>
        <VALUE><![CDATA[PAP_DATA_TRANSF]]></VALUE>
        <XPATH><![CDATA[/PROCESS/FIELDS/FIELD[NAME='PAP_DATA_TRANSF']/VALUE]]></XPATH>
      </FIELD>
      <FIELD type="AdditionalFields" label="PAP_DATA_TRANSF_BANC" description="Data transferência bancária" source-type="AdditionalFields" has_confidential_data="False">
        <TAG><![CDATA[#CONTEXTPROCESS:AF:PAP_DATA_TRANSF_BANC#]]></TAG>
        <VALUE><![CDATA[PAP_DATA_TRANSF_BANC]]></VALUE>
        <XPATH><![CDATA[/PROCESS/FIELDS/FIELD[NAME='PAP_DATA_TRANSF_BANC']/VALUE]]></XPATH>
      </FIELD>
      <FIELD type="AdditionalFields" label="Data_IMT" description="Data_IMT" source-type="AdditionalFields" has_confidential_data="False">
        <TAG><![CDATA[#CONTEXTPROCESS:AF:Data_IMT#]]></TAG>
        <VALUE><![CDATA[Data_IMT]]></VALUE>
        <XPATH><![CDATA[/PROCESS/FIELDS/FIELD[NAME='Data_IMT']/VALUE]]></XPATH>
      </FIELD>
      <FIELD type="AdditionalFields" label="DataRegisto" description="DataRegisto" source-type="AdditionalFields" has_confidential_data="False">
        <TAG><![CDATA[#CONTEXTPROCESS:AF:DataRegisto#]]></TAG>
        <VALUE><![CDATA[DataRegisto]]></VALUE>
        <XPATH><![CDATA[/PROCESS/FIELDS/FIELD[NAME='DataRegisto']/VALUE]]></XPATH>
      </FIELD>
      <FIELD type="AdditionalFields" label="DEN_Datas" description="Datas em que ocorreram os factos" source-type="AdditionalFields" has_confidential_data="False">
        <TAG><![CDATA[#CONTEXTPROCESS:AF:DEN_Datas#]]></TAG>
        <VALUE><![CDATA[DEN_Datas]]></VALUE>
        <XPATH><![CDATA[/PROCESS/FIELDS/FIELD[NAME='DEN_Datas']/VALUE]]></XPATH>
      </FIELD>
      <FIELD type="AdditionalFields" label="Decisão" description="Decisão Processo Licenciamento" source-type="AdditionalFields" has_confidential_data="False">
        <TAG><![CDATA[#CONTEXTPROCESS:AF:Decisão#]]></TAG>
        <VALUE><![CDATA[Decisão]]></VALUE>
        <XPATH><![CDATA[/PROCESS/FIELDS/FIELD[NAME='Decisão']/VALUE]]></XPATH>
      </FIELD>
      <FIELD type="AdditionalFields" label="DEN_Denuncia_previa" description="Denúncia prévia a outras autoridades " source-type="AdditionalFields" has_confidential_data="False">
        <TAG><![CDATA[#CONTEXTPROCESS:AF:DEN_Denuncia_previa#]]></TAG>
        <VALUE><![CDATA[DEN_Denuncia_previa]]></VALUE>
        <XPATH><![CDATA[/PROCESS/FIELDS/FIELD[NAME='DEN_Denuncia_previa']/VALUE]]></XPATH>
      </FIELD>
      <FIELD type="AdditionalFields" label="E_DEPARTAMENTO" description="Departamento" source-type="AdditionalFields" has_confidential_data="False">
        <TAG><![CDATA[#CONTEXTPROCESS:AF:E_DEPARTAMENTO#]]></TAG>
        <VALUE><![CDATA[E_DEPARTAMENTO]]></VALUE>
        <XPATH><![CDATA[/PROCESS/FIELDS/FIELD[NAME='E_DEPARTAMENTO']/VALUE]]></XPATH>
      </FIELD>
      <FIELD type="AdditionalFields" label="DescCodPostal" description="DescCodPostal" source-type="AdditionalFields" has_confidential_data="False">
        <TAG><![CDATA[#CONTEXTPROCESS:AF:DescCodPostal#]]></TAG>
        <VALUE><![CDATA[DescCodPostal]]></VALUE>
        <XPATH><![CDATA[/PROCESS/FIELDS/FIELD[NAME='DescCodPostal']/VALUE]]></XPATH>
      </FIELD>
      <FIELD type="AdditionalFields" label="Descrição" description="Descrição" source-type="AdditionalFields" has_confidential_data="False">
        <TAG><![CDATA[#CONTEXTPROCESS:AF:Descrição#]]></TAG>
        <VALUE><![CDATA[Descrição]]></VALUE>
        <XPATH><![CDATA[/PROCESS/FIELDS/FIELD[NAME='Descrição']/VALUE]]></XPATH>
      </FIELD>
      <FIELD type="AdditionalFields" label="DEN_Descricao_docs" description="Descrição dos documentos/provas que fundamentam denúncia " source-type="AdditionalFields" has_confidential_data="False">
        <TAG><![CDATA[#CONTEXTPROCESS:AF:DEN_Descricao_docs#]]></TAG>
        <VALUE><![CDATA[DEN_Descricao_docs]]></VALUE>
        <XPATH><![CDATA[/PROCESS/FIELDS/FIELD[NAME='DEN_Descricao_docs']/VALUE]]></XPATH>
      </FIELD>
      <FIELD type="AdditionalFields" label="DEN_Anonimo" description="Deseja permanecer anónimo" source-type="AdditionalFields" has_confidential_data="False">
        <TAG><![CDATA[#CONTEXTPROCESS:AF:DEN_Anonimo#]]></TAG>
        <VALUE><![CDATA[DEN_Anonimo]]></VALUE>
        <XPATH><![CDATA[/PROCESS/FIELDS/FIELD[NAME='DEN_Anonimo']/VALUE]]></XPATH>
      </FIELD>
      <FIELD type="AdditionalFields" label="Distrito" description="Distrito" source-type="AdditionalFields" has_confidential_data="False">
        <TAG><![CDATA[#CONTEXTPROCESS:AF:Distrito#]]></TAG>
        <VALUE><![CDATA[Distrito]]></VALUE>
        <XPATH><![CDATA[/PROCESS/FIELDS/FIELD[NAME='Distrito']/VALUE]]></XPATH>
      </FIELD>
      <FIELD type="AdditionalFields" label="PAP_DOCS_ANEXADOS" description="Documentos anexados?" source-type="AdditionalFields" has_confidential_data="False">
        <TAG><![CDATA[#CONTEXTPROCESS:AF:PAP_DOCS_ANEXADOS#]]></TAG>
        <VALUE><![CDATA[PAP_DOCS_ANEXADOS]]></VALUE>
        <XPATH><![CDATA[/PROCESS/FIELDS/FIELD[NAME='PAP_DOCS_ANEXADOS']/VALUE]]></XPATH>
      </FIELD>
      <FIELD type="AdditionalFields" label="PAP_DOCS_ANEX" description="Documentos Anexados?" source-type="AdditionalFields" has_confidential_data="False">
        <TAG><![CDATA[#CONTEXTPROCESS:AF:PAP_DOCS_ANEX#]]></TAG>
        <VALUE><![CDATA[PAP_DOCS_ANEX]]></VALUE>
        <XPATH><![CDATA[/PROCESS/FIELDS/FIELD[NAME='PAP_DOCS_ANEX']/VALUE]]></XPATH>
      </FIELD>
      <FIELD type="AdditionalFields" label="DEN_Dominio" description="Domínio da denúncia" source-type="AdditionalFields" has_confidential_data="False">
        <TAG><![CDATA[#CONTEXTPROCESS:AF:DEN_Dominio#]]></TAG>
        <VALUE><![CDATA[DEN_Dominio]]></VALUE>
        <XPATH><![CDATA[/PROCESS/FIELDS/FIELD[NAME='DEN_Dominio']/VALUE]]></XPATH>
      </FIELD>
      <FIELD type="AdditionalFields" label="E_Morada" description="E_Morada" source-type="AdditionalFields" has_confidential_data="False">
        <TAG><![CDATA[#CONTEXTPROCESS:AF:E_Morada#]]></TAG>
        <VALUE><![CDATA[E_Morada]]></VALUE>
        <XPATH><![CDATA[/PROCESS/FIELDS/FIELD[NAME='E_Morada']/VALUE]]></XPATH>
      </FIELD>
      <FIELD type="AdditionalFields" label="E-mail" description="E-mail do Reclamante" source-type="AdditionalFields" has_confidential_data="False">
        <TAG><![CDATA[#CONTEXTPROCESS:AF:E-mail#]]></TAG>
        <VALUE><![CDATA[E-mail]]></VALUE>
        <XPATH><![CDATA[/PROCESS/FIELDS/FIELD[NAME='E-mail']/VALUE]]></XPATH>
      </FIELD>
      <FIELD type="AdditionalFields" label="DEN_Email" description="Endereço de correio eletrónico" source-type="AdditionalFields" has_confidential_data="False">
        <TAG><![CDATA[#CONTEXTPROCESS:AF:DEN_Email#]]></TAG>
        <VALUE><![CDATA[DEN_Email]]></VALUE>
        <XPATH><![CDATA[/PROCESS/FIELDS/FIELD[NAME='DEN_Email']/VALUE]]></XPATH>
      </FIELD>
      <FIELD type="AdditionalFields" label="EntidadeRemetente" description="Entidade Remetente" source-type="AdditionalFields" has_confidential_data="False">
        <TAG><![CDATA[#CONTEXTPROCESS:AF:EntidadeRemetente#]]></TAG>
        <VALUE><![CDATA[EntidadeRemetente]]></VALUE>
        <XPATH><![CDATA[/PROCESS/FIELDS/FIELD[NAME='EntidadeRemetente']/VALUE]]></XPATH>
      </FIELD>
      <FIELD type="AdditionalFields" label="fat_esp_fisc" description="Espaço fiscal" source-type="AdditionalFields" has_confidential_data="False">
        <TAG><![CDATA[#CONTEXTPROCESS:AF:fat_esp_fisc#]]></TAG>
        <VALUE><![CDATA[fat_esp_fisc]]></VALUE>
        <XPATH><![CDATA[/PROCESS/FIELDS/FIELD[NAME='fat_esp_fisc']/VALUE]]></XPATH>
      </FIELD>
      <FIELD type="AdditionalFields" label="fat_est_doc" description="Estado do documento" source-type="AdditionalFields" has_confidential_data="False">
        <TAG><![CDATA[#CONTEXTPROCESS:AF:fat_est_doc#]]></TAG>
        <VALUE><![CDATA[fat_est_doc]]></VALUE>
        <XPATH><![CDATA[/PROCESS/FIELDS/FIELD[NAME='fat_est_doc']/VALUE]]></XPATH>
      </FIELD>
      <FIELD type="AdditionalFields" label="Estado_CO_TE" description="Estado do processo de execução" source-type="AdditionalFields" has_confidential_data="False">
        <TAG><![CDATA[#CONTEXTPROCESS:AF:Estado_CO_TE#]]></TAG>
        <VALUE><![CDATA[Estado_CO_TE]]></VALUE>
        <XPATH><![CDATA[/PROCESS/FIELDS/FIELD[NAME='Estado_CO_TE']/VALUE]]></XPATH>
      </FIELD>
      <FIELD type="AdditionalFields" label="Estado_CO_TR" description="Estado do processo de recurso" source-type="AdditionalFields" has_confidential_data="False">
        <TAG><![CDATA[#CONTEXTPROCESS:AF:Estado_CO_TR#]]></TAG>
        <VALUE><![CDATA[Estado_CO_TR]]></VALUE>
        <XPATH><![CDATA[/PROCESS/FIELDS/FIELD[NAME='Estado_CO_TR']/VALUE]]></XPATH>
      </FIELD>
      <FIELD type="AdditionalFields" label="Estado_CO_FE" description="Estado_CO_FE" source-type="AdditionalFields" has_confidential_data="False">
        <TAG><![CDATA[#CONTEXTPROCESS:AF:Estado_CO_FE#]]></TAG>
        <VALUE><![CDATA[Estado_CO_FE]]></VALUE>
        <XPATH><![CDATA[/PROCESS/FIELDS/FIELD[NAME='Estado_CO_FE']/VALUE]]></XPATH>
      </FIELD>
      <FIELD type="AdditionalFields" label="DEN_Exposicao_Factos" description="Exposição dos factos" source-type="AdditionalFields" has_confidential_data="False">
        <TAG><![CDATA[#CONTEXTPROCESS:AF:DEN_Exposicao_Factos#]]></TAG>
        <VALUE><![CDATA[DEN_Exposicao_Factos]]></VALUE>
        <XPATH><![CDATA[/PROCESS/FIELDS/FIELD[NAME='DEN_Exposicao_Factos']/VALUE]]></XPATH>
      </FIELD>
      <FIELD type="AdditionalFields" label="FAT_Extracao_Dados" description="Extração de dados - Faturas" source-type="AdditionalFields" has_confidential_data="False">
        <TAG><![CDATA[#CONTEXTPROCESS:AF:FAT_Extracao_Dados#]]></TAG>
        <VALUE><![CDATA[FAT_Extracao_Dados]]></VALUE>
        <XPATH><![CDATA[/PROCESS/FIELDS/FIELD[NAME='FAT_Extracao_Dados']/VALUE]]></XPATH>
      </FIELD>
      <FIELD type="AdditionalFields" label="FATURAS_FaturaConforme" description="Fatura conforme?" source-type="AdditionalFields" has_confidential_data="False">
        <TAG><![CDATA[#CONTEXTPROCESS:AF:FATURAS_FaturaConforme#]]></TAG>
        <VALUE><![CDATA[FATURAS_FaturaConforme]]></VALUE>
        <XPATH><![CDATA[/PROCESS/FIELDS/FIELD[NAME='FATURAS_FaturaConforme']/VALUE]]></XPATH>
      </FIELD>
      <FIELD type="AdditionalFields" label="E_Fax" description="FAX" source-type="AdditionalFields" has_confidential_data="False">
        <TAG><![CDATA[#CONTEXTPROCESS:AF:E_Fax#]]></TAG>
        <VALUE><![CDATA[E_Fax]]></VALUE>
        <XPATH><![CDATA[/PROCESS/FIELDS/FIELD[NAME='E_Fax']/VALUE]]></XPATH>
      </FIELD>
      <FIELD type="AdditionalFields" label="DEN_Motivo_Prejudicado" description="Foi diretamente prejudicado pela situação?" source-type="AdditionalFields" has_confidential_data="False">
        <TAG><![CDATA[#CONTEXTPROCESS:AF:DEN_Motivo_Prejudicado#]]></TAG>
        <VALUE><![CDATA[DEN_Motivo_Prejudicado]]></VALUE>
        <XPATH><![CDATA[/PROCESS/FIELDS/FIELD[NAME='DEN_Motivo_Prejudicado']/VALUE]]></XPATH>
      </FIELD>
      <FIELD type="AdditionalFields" label="Cilindrada" description="Formação" source-type="AdditionalFields" has_confidential_data="False">
        <TAG><![CDATA[#CONTEXTPROCESS:AF:Cilindrada#]]></TAG>
        <VALUE><![CDATA[Cilindrada]]></VALUE>
        <XPATH><![CDATA[/PROCESS/FIELDS/FIELD[NAME='Cilindrada']/VALUE]]></XPATH>
      </FIELD>
      <FIELD type="AdditionalFields" label="Cor" description="Formação" source-type="AdditionalFields" has_confidential_data="False">
        <TAG><![CDATA[#CONTEXTPROCESS:AF:Cor#]]></TAG>
        <VALUE><![CDATA[Cor]]></VALUE>
        <XPATH><![CDATA[/PROCESS/FIELDS/FIELD[NAME='Cor']/VALUE]]></XPATH>
      </FIELD>
      <FIELD type="AdditionalFields" label="Marca" description="Formação" source-type="AdditionalFields" has_confidential_data="False">
        <TAG><![CDATA[#CONTEXTPROCESS:AF:Marca#]]></TAG>
        <VALUE><![CDATA[Marca]]></VALUE>
        <XPATH><![CDATA[/PROCESS/FIELDS/FIELD[NAME='Marca']/VALUE]]></XPATH>
      </FIELD>
      <FIELD type="AdditionalFields" label="GAI_TEC_RESP" description="GAI Técnico Responsável" source-type="AdditionalFields" has_confidential_data="False">
        <TAG><![CDATA[#CONTEXTPROCESS:AF:GAI_TEC_RESP#]]></TAG>
        <VALUE><![CDATA[GAI_TEC_RESP]]></VALUE>
        <XPATH><![CDATA[/PROCESS/FIELDS/FIELD[NAME='GAI_TEC_RESP']/VALUE]]></XPATH>
      </FIELD>
      <FIELD type="AdditionalFields" label="FATURAS_GestorContrato" description="Gestor de Contrato" source-type="AdditionalFields" has_confidential_data="False">
        <TAG><![CDATA[#CONTEXTPROCESS:AF:FATURAS_GestorContrato#]]></TAG>
        <VALUE><![CDATA[FATURAS_GestorContrato]]></VALUE>
        <XPATH><![CDATA[/PROCESS/FIELDS/FIELD[NAME='FATURAS_GestorContrato']/VALUE]]></XPATH>
      </FIELD>
      <FIELD type="AdditionalFields" label="Identificação" description="Identificação" source-type="AdditionalFields" has_confidential_data="False">
        <TAG><![CDATA[#CONTEXTPROCESS:AF:Identificação#]]></TAG>
        <VALUE><![CDATA[Identificação]]></VALUE>
        <XPATH><![CDATA[/PROCESS/FIELDS/FIELD[NAME='Identificação']/VALUE]]></XPATH>
      </FIELD>
      <FIELD type="AdditionalFields" label="FATURAS_Imobilizado" description="Imobilizado" source-type="AdditionalFields" has_confidential_data="False">
        <TAG><![CDATA[#CONTEXTPROCESS:AF:FATURAS_Imobilizado#]]></TAG>
        <VALUE><![CDATA[FATURAS_Imobilizado]]></VALUE>
        <XPATH><![CDATA[/PROCESS/FIELDS/FIELD[NAME='FATURAS_Imobilizado']/VALUE]]></XPATH>
      </FIELD>
      <FIELD type="AdditionalFields" label="DataOcorrência" description="Indica a data da ocorrência reportada pelo utente" source-type="AdditionalFields" has_confidential_data="False">
        <TAG><![CDATA[#CONTEXTPROCESS:AF:DataOcorrência#]]></TAG>
        <VALUE><![CDATA[DataOcorrência]]></VALUE>
        <XPATH><![CDATA[/PROCESS/FIELDS/FIELD[NAME='DataOcorrência']/VALUE]]></XPATH>
      </FIELD>
      <FIELD type="AdditionalFields" label="SUG_REC_INF" description="Indica o tipo de contacto: Sugestão, Reclamação, ou Pedido de Informação" source-type="AdditionalFields" has_confidential_data="False">
        <TAG><![CDATA[#CONTEXTPROCESS:AF:SUG_REC_INF#]]></TAG>
        <VALUE><![CDATA[SUG_REC_INF]]></VALUE>
        <XPATH><![CDATA[/PROCESS/FIELDS/FIELD[NAME='SUG_REC_INF']/VALUE]]></XPATH>
      </FIELD>
      <FIELD type="AdditionalFields" label="DEN_Denuncia_previa_desc" description="indicação da denuncia prévia" source-type="AdditionalFields" has_confidential_data="False">
        <TAG><![CDATA[#CONTEXTPROCESS:AF:DEN_Denuncia_previa_desc#]]></TAG>
        <VALUE><![CDATA[DEN_Denuncia_previa_desc]]></VALUE>
        <XPATH><![CDATA[/PROCESS/FIELDS/FIELD[NAME='DEN_Denuncia_previa_desc']/VALUE]]></XPATH>
      </FIELD>
      <FIELD type="AdditionalFields" label="DEN_Intervenientes" description="Intervenientes" source-type="AdditionalFields" has_confidential_data="False">
        <TAG><![CDATA[#CONTEXTPROCESS:AF:DEN_Intervenientes#]]></TAG>
        <VALUE><![CDATA[DEN_Intervenientes]]></VALUE>
        <XPATH><![CDATA[/PROCESS/FIELDS/FIELD[NAME='DEN_Intervenientes']/VALUE]]></XPATH>
      </FIELD>
      <FIELD type="AdditionalFields" label="FATURAS_JustificacaoNaoValidacao" description="Justificação de não validação" source-type="AdditionalFields" has_confidential_data="False">
        <TAG><![CDATA[#CONTEXTPROCESS:AF:FATURAS_JustificacaoNaoValidacao#]]></TAG>
        <VALUE><![CDATA[FATURAS_JustificacaoNaoValidacao]]></VALUE>
        <XPATH><![CDATA[/PROCESS/FIELDS/FIELD[NAME='FATURAS_JustificacaoNaoValidacao']/VALUE]]></XPATH>
      </FIELD>
      <FIELD type="AdditionalFields" label="Km" description="Km da estrada mencionado pelo processo" source-type="AdditionalFields" has_confidential_data="False">
        <TAG><![CDATA[#CONTEXTPROCESS:AF:Km#]]></TAG>
        <VALUE><![CDATA[Km]]></VALUE>
        <XPATH><![CDATA[/PROCESS/FIELDS/FIELD[NAME='Km']/VALUE]]></XPATH>
      </FIELD>
      <FIELD type="AdditionalFields" label="Kmfinal" description="Km final" source-type="AdditionalFields" has_confidential_data="False">
        <TAG><![CDATA[#CONTEXTPROCESS:AF:Kmfinal#]]></TAG>
        <VALUE><![CDATA[Kmfinal]]></VALUE>
        <XPATH><![CDATA[/PROCESS/FIELDS/FIELD[NAME='Kmfinal']/VALUE]]></XPATH>
      </FIELD>
      <FIELD type="AdditionalFields" label="Kminicial" description="Km inicial" source-type="AdditionalFields" has_confidential_data="False">
        <TAG><![CDATA[#CONTEXTPROCESS:AF:Kminicial#]]></TAG>
        <VALUE><![CDATA[Kminicial]]></VALUE>
        <XPATH><![CDATA[/PROCESS/FIELDS/FIELD[NAME='Kminicial']/VALUE]]></XPATH>
      </FIELD>
      <FIELD type="AdditionalFields" label="Concessionária" description="Lista de Concessionárias de Infra-Estruturas Rodoviárias" source-type="AdditionalFields" has_confidential_data="False">
        <TAG><![CDATA[#CONTEXTPROCESS:AF:Concessionária#]]></TAG>
        <VALUE><![CDATA[Concessionária]]></VALUE>
        <XPATH><![CDATA[/PROCESS/FIELDS/FIELD[NAME='Concessionária']/VALUE]]></XPATH>
      </FIELD>
      <FIELD type="AdditionalFields" label="ListaBens" description="ListaBens" source-type="AdditionalFields" has_confidential_data="False">
        <TAG><![CDATA[#CONTEXTPROCESS:AF:ListaBens#]]></TAG>
        <VALUE><![CDATA[ListaBens]]></VALUE>
        <XPATH><![CDATA[/PROCESS/FIELDS/FIELD[NAME='ListaBens']/VALUE]]></XPATH>
      </FIELD>
      <FIELD type="AdditionalFields" label="ListaEmpr" description="ListaEmpr" source-type="AdditionalFields" has_confidential_data="False">
        <TAG><![CDATA[#CONTEXTPROCESS:AF:ListaEmpr#]]></TAG>
        <VALUE><![CDATA[ListaEmpr]]></VALUE>
        <XPATH><![CDATA[/PROCESS/FIELDS/FIELD[NAME='ListaEmpr']/VALUE]]></XPATH>
      </FIELD>
      <FIELD type="AdditionalFields" label="ListaServ" description="ListaServ" source-type="AdditionalFields" has_confidential_data="False">
        <TAG><![CDATA[#CONTEXTPROCESS:AF:ListaServ#]]></TAG>
        <VALUE><![CDATA[ListaServ]]></VALUE>
        <XPATH><![CDATA[/PROCESS/FIELDS/FIELD[NAME='ListaServ']/VALUE]]></XPATH>
      </FIELD>
      <FIELD type="AdditionalFields" label="DEN_Local" description="Local onde ocorreram os factos" source-type="AdditionalFields" has_confidential_data="False">
        <TAG><![CDATA[#CONTEXTPROCESS:AF:DEN_Local#]]></TAG>
        <VALUE><![CDATA[DEN_Local]]></VALUE>
        <XPATH><![CDATA[/PROCESS/FIELDS/FIELD[NAME='DEN_Local']/VALUE]]></XPATH>
      </FIELD>
      <FIELD type="AdditionalFields" label="E_Localidade" description="Localidade" source-type="AdditionalFields" has_confidential_data="False">
        <TAG><![CDATA[#CONTEXTPROCESS:AF:E_Localidade#]]></TAG>
        <VALUE><![CDATA[E_Localidade]]></VALUE>
        <XPATH><![CDATA[/PROCESS/FIELDS/FIELD[NAME='E_Localidade']/VALUE]]></XPATH>
      </FIELD>
      <FIELD type="AdditionalFields" label="Localidade" description="Localidade do Reclamante" source-type="AdditionalFields" has_confidential_data="False">
        <TAG><![CDATA[#CONTEXTPROCESS:AF:Localidade#]]></TAG>
        <VALUE><![CDATA[Localidade]]></VALUE>
        <XPATH><![CDATA[/PROCESS/FIELDS/FIELD[NAME='Localidade']/VALUE]]></XPATH>
      </FIELD>
      <FIELD type="AdditionalFields" label="LOUVOR" description="Louvor" source-type="AdditionalFields" has_confidential_data="False">
        <TAG><![CDATA[#CONTEXTPROCESS:AF:LOUVOR#]]></TAG>
        <VALUE><![CDATA[LOUVOR]]></VALUE>
        <XPATH><![CDATA[/PROCESS/FIELDS/FIELD[NAME='LOUVOR']/VALUE]]></XPATH>
      </FIELD>
      <FIELD type="AdditionalFields" label="den_manha" description="Manhã" source-type="AdditionalFields" has_confidential_data="False">
        <TAG><![CDATA[#CONTEXTPROCESS:AF:den_manha#]]></TAG>
        <VALUE><![CDATA[den_manha]]></VALUE>
        <XPATH><![CDATA[/PROCESS/FIELDS/FIELD[NAME='den_manha']/VALUE]]></XPATH>
      </FIELD>
      <FIELD type="AdditionalFields" label="E_NAP" description="NAP" source-type="AdditionalFields" has_confidential_data="False">
        <TAG><![CDATA[#CONTEXTPROCESS:AF:E_NAP#]]></TAG>
        <VALUE><![CDATA[E_NAP]]></VALUE>
        <XPATH><![CDATA[/PROCESS/FIELDS/FIELD[NAME='E_NAP']/VALUE]]></XPATH>
      </FIELD>
      <FIELD type="AdditionalFields" label="FATURAS_NecessitaNotaCredito" description="Necessita nota de crédito?" source-type="AdditionalFields" has_confidential_data="False">
        <TAG><![CDATA[#CONTEXTPROCESS:AF:FATURAS_NecessitaNotaCredito#]]></TAG>
        <VALUE><![CDATA[FATURAS_NecessitaNotaCredito]]></VALUE>
        <XPATH><![CDATA[/PROCESS/FIELDS/FIELD[NAME='FATURAS_NecessitaNotaCredito']/VALUE]]></XPATH>
      </FIELD>
      <FIELD type="AdditionalFields" label="E_NIF" description="NIF" source-type="AdditionalFields" has_confidential_data="False">
        <TAG><![CDATA[#CONTEXTPROCESS:AF:E_NIF#]]></TAG>
        <VALUE><![CDATA[E_NIF]]></VALUE>
        <XPATH><![CDATA[/PROCESS/FIELDS/FIELD[NAME='E_NIF']/VALUE]]></XPATH>
      </FIELD>
      <FIELD type="AdditionalFields" label="NIF" description="NIF" source-type="AdditionalFields" has_confidential_data="False">
        <TAG><![CDATA[#CONTEXTPROCESS:AF:NIF#]]></TAG>
        <VALUE><![CDATA[NIF]]></VALUE>
        <XPATH><![CDATA[/PROCESS/FIELDS/FIELD[NAME='NIF']/VALUE]]></XPATH>
      </FIELD>
      <FIELD type="AdditionalFields" label="FATURAS_Compromisso" description="Nº de Compromisso" source-type="AdditionalFields" has_confidential_data="False">
        <TAG><![CDATA[#CONTEXTPROCESS:AF:FATURAS_Compromisso#]]></TAG>
        <VALUE><![CDATA[FATURAS_Compromisso]]></VALUE>
        <XPATH><![CDATA[/PROCESS/FIELDS/FIELD[NAME='FATURAS_Compromisso']/VALUE]]></XPATH>
      </FIELD>
      <FIELD type="AdditionalFields" label="FATURAS_NumFatura" description="Nº de Fatura" source-type="AdditionalFields" has_confidential_data="False">
        <TAG><![CDATA[#CONTEXTPROCESS:AF:FATURAS_NumFatura#]]></TAG>
        <VALUE><![CDATA[FATURAS_NumFatura]]></VALUE>
        <XPATH><![CDATA[/PROCESS/FIELDS/FIELD[NAME='FATURAS_NumFatura']/VALUE]]></XPATH>
      </FIELD>
      <FIELD type="AdditionalFields" label="Processo" description="Nº de processo anterior" source-type="AdditionalFields" has_confidential_data="False">
        <TAG><![CDATA[#CONTEXTPROCESS:AF:Processo#]]></TAG>
        <VALUE><![CDATA[Processo]]></VALUE>
        <XPATH><![CDATA[/PROCESS/FIELDS/FIELD[NAME='Processo']/VALUE]]></XPATH>
      </FIELD>
      <FIELD type="AdditionalFields" label="FATURAS_NumRegistoImobilizado" description="Nº de Registo de Imobilizado" source-type="AdditionalFields" has_confidential_data="False">
        <TAG><![CDATA[#CONTEXTPROCESS:AF:FATURAS_NumRegistoImobilizado#]]></TAG>
        <VALUE><![CDATA[FATURAS_NumRegistoImobilizado]]></VALUE>
        <XPATH><![CDATA[/PROCESS/FIELDS/FIELD[NAME='FATURAS_NumRegistoImobilizado']/VALUE]]></XPATH>
      </FIELD>
      <FIELD type="AdditionalFields" label="FATURAS_NumRegistoGERFIP" description="Nº de Registo GERFIP" source-type="AdditionalFields" has_confidential_data="False">
        <TAG><![CDATA[#CONTEXTPROCESS:AF:FATURAS_NumRegistoGERFIP#]]></TAG>
        <VALUE><![CDATA[FATURAS_NumRegistoGERFIP]]></VALUE>
        <XPATH><![CDATA[/PROCESS/FIELDS/FIELD[NAME='FATURAS_NumRegistoGERFIP']/VALUE]]></XPATH>
      </FIELD>
      <FIELD type="AdditionalFields" label="Nome" description="Nome" source-type="AdditionalFields" has_confidential_data="False">
        <TAG><![CDATA[#CONTEXTPROCESS:AF:Nome#]]></TAG>
        <VALUE><![CDATA[Nome]]></VALUE>
        <XPATH><![CDATA[/PROCESS/FIELDS/FIELD[NAME='Nome']/VALUE]]></XPATH>
      </FIELD>
      <FIELD type="AdditionalFields" label="DEN_Nome" description="Nome completo" source-type="AdditionalFields" has_confidential_data="False">
        <TAG><![CDATA[#CONTEXTPROCESS:AF:DEN_Nome#]]></TAG>
        <VALUE><![CDATA[DEN_Nome]]></VALUE>
        <XPATH><![CDATA[/PROCESS/FIELDS/FIELD[NAME='DEN_Nome']/VALUE]]></XPATH>
      </FIELD>
      <FIELD type="AdditionalFields" label="FORNECEDOR" description="Nome de Fornecedor" source-type="AdditionalFields" has_confidential_data="False">
        <TAG><![CDATA[#CONTEXTPROCESS:AF:FORNECEDOR#]]></TAG>
        <VALUE><![CDATA[FORNECEDOR]]></VALUE>
        <XPATH><![CDATA[/PROCESS/FIELDS/FIELD[NAME='FORNECEDOR']/VALUE]]></XPATH>
      </FIELD>
      <FIELD type="AdditionalFields" label="NomeReclamante" description="Nome do Reclamante" source-type="AdditionalFields" has_confidential_data="False">
        <TAG><![CDATA[#CONTEXTPROCESS:AF:NomeReclamante#]]></TAG>
        <VALUE><![CDATA[NomeReclamante]]></VALUE>
        <XPATH><![CDATA[/PROCESS/FIELDS/FIELD[NAME='NomeReclamante']/VALUE]]></XPATH>
      </FIELD>
      <FIELD type="AdditionalFields" label="Norma" description="Norma de Sinalização" source-type="AdditionalFields" has_confidential_data="False">
        <TAG><![CDATA[#CONTEXTPROCESS:AF:Norma#]]></TAG>
        <VALUE><![CDATA[Norma]]></VALUE>
        <XPATH><![CDATA[/PROCESS/FIELDS/FIELD[NAME='Norma']/VALUE]]></XPATH>
      </FIELD>
      <FIELD type="AdditionalFields" label="FATURAS_NotaEncomenda" description="Nota de Encomenda" source-type="AdditionalFields" has_confidential_data="False">
        <TAG><![CDATA[#CONTEXTPROCESS:AF:FATURAS_NotaEncomenda#]]></TAG>
        <VALUE><![CDATA[FATURAS_NotaEncomenda]]></VALUE>
        <XPATH><![CDATA[/PROCESS/FIELDS/FIELD[NAME='FATURAS_NotaEncomenda']/VALUE]]></XPATH>
      </FIELD>
      <FIELD type="AdditionalFields" label="N_ENCOMENDA" description="Nota de Encomenda" source-type="AdditionalFields" has_confidential_data="False">
        <TAG><![CDATA[#CONTEXTPROCESS:AF:N_ENCOMENDA#]]></TAG>
        <VALUE><![CDATA[N_ENCOMENDA]]></VALUE>
        <XPATH><![CDATA[/PROCESS/FIELDS/FIELD[NAME='N_ENCOMENDA']/VALUE]]></XPATH>
      </FIELD>
      <FIELD type="AdditionalFields" label="NrProcesso" description="NrProcesso" source-type="AdditionalFields" has_confidential_data="False">
        <TAG><![CDATA[#CONTEXTPROCESS:AF:NrProcesso#]]></TAG>
        <VALUE><![CDATA[NrProcesso]]></VALUE>
        <XPATH><![CDATA[/PROCESS/FIELDS/FIELD[NAME='NrProcesso']/VALUE]]></XPATH>
      </FIELD>
      <FIELD type="AdditionalFields" label="Num_IMT" description="Num_IMT" source-type="AdditionalFields" has_confidential_data="False">
        <TAG><![CDATA[#CONTEXTPROCESS:AF:Num_IMT#]]></TAG>
        <VALUE><![CDATA[Num_IMT]]></VALUE>
        <XPATH><![CDATA[/PROCESS/FIELDS/FIELD[NAME='Num_IMT']/VALUE]]></XPATH>
      </FIELD>
      <FIELD type="AdditionalFields" label="NumeroFatura" description="Número da Fatura" source-type="AdditionalFields" has_confidential_data="False">
        <TAG><![CDATA[#CONTEXTPROCESS:AF:NumeroFatura#]]></TAG>
        <VALUE><![CDATA[NumeroFatura]]></VALUE>
        <XPATH><![CDATA[/PROCESS/FIELDS/FIELD[NAME='NumeroFatura']/VALUE]]></XPATH>
      </FIELD>
      <FIELD type="AdditionalFields" label="PAP_NUM" description="Número da PAP" source-type="AdditionalFields" has_confidential_data="False">
        <TAG><![CDATA[#CONTEXTPROCESS:AF:PAP_NUM#]]></TAG>
        <VALUE><![CDATA[PAP_NUM]]></VALUE>
        <XPATH><![CDATA[/PROCESS/FIELDS/FIELD[NAME='PAP_NUM']/VALUE]]></XPATH>
      </FIELD>
      <FIELD type="AdditionalFields" label="PAP_NUMERO" description="Número da PAP" source-type="AdditionalFields" has_confidential_data="False">
        <TAG><![CDATA[#CONTEXTPROCESS:AF:PAP_NUMERO#]]></TAG>
        <VALUE><![CDATA[PAP_NUMERO]]></VALUE>
        <XPATH><![CDATA[/PROCESS/FIELDS/FIELD[NAME='PAP_NUMERO']/VALUE]]></XPATH>
      </FIELD>
      <FIELD type="AdditionalFields" label="Num_Identificacao" description="Numero de Identificação" source-type="AdditionalFields" has_confidential_data="False">
        <TAG><![CDATA[#CONTEXTPROCESS:AF:Num_Identificacao#]]></TAG>
        <VALUE><![CDATA[Num_Identificacao]]></VALUE>
        <XPATH><![CDATA[/PROCESS/FIELDS/FIELD[NAME='Num_Identificacao']/VALUE]]></XPATH>
      </FIELD>
      <FIELD type="AdditionalFields" label="PAP_NUM_PAG" description="Número de pagamento em GERFIP" source-type="AdditionalFields" has_confidential_data="False">
        <TAG><![CDATA[#CONTEXTPROCESS:AF:PAP_NUM_PAG#]]></TAG>
        <VALUE><![CDATA[PAP_NUM_PAG]]></VALUE>
        <XPATH><![CDATA[/PROCESS/FIELDS/FIELD[NAME='PAP_NUM_PAG']/VALUE]]></XPATH>
      </FIELD>
      <FIELD type="AdditionalFields" label="PAP_NUM_PAGAMENTO" description="Número de pagamento em GERFIP" source-type="AdditionalFields" has_confidential_data="False">
        <TAG><![CDATA[#CONTEXTPROCESS:AF:PAP_NUM_PAGAMENTO#]]></TAG>
        <VALUE><![CDATA[PAP_NUM_PAGAMENTO]]></VALUE>
        <XPATH><![CDATA[/PROCESS/FIELDS/FIELD[NAME='PAP_NUM_PAGAMENTO']/VALUE]]></XPATH>
      </FIELD>
      <FIELD type="AdditionalFields" label="PAP_NUM_REG" description="Número de registo da PAP" source-type="AdditionalFields" has_confidential_data="False">
        <TAG><![CDATA[#CONTEXTPROCESS:AF:PAP_NUM_REG#]]></TAG>
        <VALUE><![CDATA[PAP_NUM_REG]]></VALUE>
        <XPATH><![CDATA[/PROCESS/FIELDS/FIELD[NAME='PAP_NUM_REG']/VALUE]]></XPATH>
      </FIELD>
      <FIELD type="AdditionalFields" label="PAP_NUM_REGISTO" description="Número de registo da PAP" source-type="AdditionalFields" has_confidential_data="False">
        <TAG><![CDATA[#CONTEXTPROCESS:AF:PAP_NUM_REGISTO#]]></TAG>
        <VALUE><![CDATA[PAP_NUM_REGISTO]]></VALUE>
        <XPATH><![CDATA[/PROCESS/FIELDS/FIELD[NAME='PAP_NUM_REGISTO']/VALUE]]></XPATH>
      </FIELD>
      <FIELD type="AdditionalFields" label="Objeto" description="Objeto" source-type="AdditionalFields" has_confidential_data="False">
        <TAG><![CDATA[#CONTEXTPROCESS:AF:Objeto#]]></TAG>
        <VALUE><![CDATA[Objeto]]></VALUE>
        <XPATH><![CDATA[/PROCESS/FIELDS/FIELD[NAME='Objeto']/VALUE]]></XPATH>
      </FIELD>
      <FIELD type="AdditionalFields" label="DataEntrega0" description="Obrigações Contratuais de Informação - Data Limite de Entrega de Relatório" source-type="AdditionalFields" has_confidential_data="False">
        <TAG><![CDATA[#CONTEXTPROCESS:AF:DataEntrega0#]]></TAG>
        <VALUE><![CDATA[DataEntrega0]]></VALUE>
        <XPATH><![CDATA[/PROCESS/FIELDS/FIELD[NAME='DataEntrega0']/VALUE]]></XPATH>
      </FIELD>
      <FIELD type="AdditionalFields" label="DataEntrega1" description="Obrigações Contratuais de Informação - Data Limite de Entrega de Relatório" source-type="AdditionalFields" has_confidential_data="False">
        <TAG><![CDATA[#CONTEXTPROCESS:AF:DataEntrega1#]]></TAG>
        <VALUE><![CDATA[DataEntrega1]]></VALUE>
        <XPATH><![CDATA[/PROCESS/FIELDS/FIELD[NAME='DataEntrega1']/VALUE]]></XPATH>
      </FIELD>
      <FIELD type="AdditionalFields" label="DataEntrega2" description="Obrigações Contratuais de Informação - Data Limite de Entrega de Relatório" source-type="AdditionalFields" has_confidential_data="False">
        <TAG><![CDATA[#CONTEXTPROCESS:AF:DataEntrega2#]]></TAG>
        <VALUE><![CDATA[DataEntrega2]]></VALUE>
        <XPATH><![CDATA[/PROCESS/FIELDS/FIELD[NAME='DataEntrega2']/VALUE]]></XPATH>
      </FIELD>
      <FIELD type="AdditionalFields" label="DataEntrega3" description="Obrigações Contratuais de Informação - Data Limite de Entrega de Relatório" source-type="AdditionalFields" has_confidential_data="False">
        <TAG><![CDATA[#CONTEXTPROCESS:AF:DataEntrega3#]]></TAG>
        <VALUE><![CDATA[DataEntrega3]]></VALUE>
        <XPATH><![CDATA[/PROCESS/FIELDS/FIELD[NAME='DataEntrega3']/VALUE]]></XPATH>
      </FIELD>
      <FIELD type="AdditionalFields" label="DataEntrega4" description="Obrigações Contratuais de Informação - Data Limite de Entrega de Relatório" source-type="AdditionalFields" has_confidential_data="False">
        <TAG><![CDATA[#CONTEXTPROCESS:AF:DataEntrega4#]]></TAG>
        <VALUE><![CDATA[DataEntrega4]]></VALUE>
        <XPATH><![CDATA[/PROCESS/FIELDS/FIELD[NAME='DataEntrega4']/VALUE]]></XPATH>
      </FIELD>
      <FIELD type="AdditionalFields" label="PAP_OFIC_ENV" description="Ofício enviado?" source-type="AdditionalFields" has_confidential_data="False">
        <TAG><![CDATA[#CONTEXTPROCESS:AF:PAP_OFIC_ENV#]]></TAG>
        <VALUE><![CDATA[PAP_OFIC_ENV]]></VALUE>
        <XPATH><![CDATA[/PROCESS/FIELDS/FIELD[NAME='PAP_OFIC_ENV']/VALUE]]></XPATH>
      </FIELD>
      <FIELD type="AdditionalFields" label="PAP_OFICIO_ENVIADO" description="Ofício enviado?" source-type="AdditionalFields" has_confidential_data="False">
        <TAG><![CDATA[#CONTEXTPROCESS:AF:PAP_OFICIO_ENVIADO#]]></TAG>
        <VALUE><![CDATA[PAP_OFICIO_ENVIADO]]></VALUE>
        <XPATH><![CDATA[/PROCESS/FIELDS/FIELD[NAME='PAP_OFICIO_ENVIADO']/VALUE]]></XPATH>
      </FIELD>
      <FIELD type="AdditionalFields" label="FATURAS_OficioRegistado" description="Ofício Registado?" source-type="AdditionalFields" has_confidential_data="False">
        <TAG><![CDATA[#CONTEXTPROCESS:AF:FATURAS_OficioRegistado#]]></TAG>
        <VALUE><![CDATA[FATURAS_OficioRegistado]]></VALUE>
        <XPATH><![CDATA[/PROCESS/FIELDS/FIELD[NAME='FATURAS_OficioRegistado']/VALUE]]></XPATH>
      </FIELD>
      <FIELD type="AdditionalFields" label="den_origem_pedido" description="Origem do Pedido" source-type="AdditionalFields" has_confidential_data="False">
        <TAG><![CDATA[#CONTEXTPROCESS:AF:den_origem_pedido#]]></TAG>
        <VALUE><![CDATA[den_origem_pedido]]></VALUE>
        <XPATH><![CDATA[/PROCESS/FIELDS/FIELD[NAME='den_origem_pedido']/VALUE]]></XPATH>
      </FIELD>
      <FIELD type="AdditionalFields" label="OutraEstrada" description="OutraEstrada" source-type="AdditionalFields" has_confidential_data="False">
        <TAG><![CDATA[#CONTEXTPROCESS:AF:OutraEstrada#]]></TAG>
        <VALUE><![CDATA[OutraEstrada]]></VALUE>
        <XPATH><![CDATA[/PROCESS/FIELDS/FIELD[NAME='OutraEstrada']/VALUE]]></XPATH>
      </FIELD>
      <FIELD type="AdditionalFields" label="OutrasRefs" description="Outras referências" source-type="AdditionalFields" has_confidential_data="False">
        <TAG><![CDATA[#CONTEXTPROCESS:AF:OutrasRefs#]]></TAG>
        <VALUE><![CDATA[OutrasRefs]]></VALUE>
        <XPATH><![CDATA[/PROCESS/FIELDS/FIELD[NAME='OutrasRefs']/VALUE]]></XPATH>
      </FIELD>
      <FIELD type="AdditionalFields" label="DEN_Dominio_Outro" description="Outro" source-type="AdditionalFields" has_confidential_data="False">
        <TAG><![CDATA[#CONTEXTPROCESS:AF:DEN_Dominio_Outro#]]></TAG>
        <VALUE><![CDATA[DEN_Dominio_Outro]]></VALUE>
        <XPATH><![CDATA[/PROCESS/FIELDS/FIELD[NAME='DEN_Dominio_Outro']/VALUE]]></XPATH>
      </FIELD>
      <FIELD type="AdditionalFields" label="DEN_Motivo_Outro" description="Outro" source-type="AdditionalFields" has_confidential_data="False">
        <TAG><![CDATA[#CONTEXTPROCESS:AF:DEN_Motivo_Outro#]]></TAG>
        <VALUE><![CDATA[DEN_Motivo_Outro]]></VALUE>
        <XPATH><![CDATA[/PROCESS/FIELDS/FIELD[NAME='DEN_Motivo_Outro']/VALUE]]></XPATH>
      </FIELD>
      <FIELD type="AdditionalFields" label="DEN_Motivo_Outro_desc" description="Outro" source-type="AdditionalFields" has_confidential_data="False">
        <TAG><![CDATA[#CONTEXTPROCESS:AF:DEN_Motivo_Outro_desc#]]></TAG>
        <VALUE><![CDATA[DEN_Motivo_Outro_desc]]></VALUE>
        <XPATH><![CDATA[/PROCESS/FIELDS/FIELD[NAME='DEN_Motivo_Outro_desc']/VALUE]]></XPATH>
      </FIELD>
      <FIELD type="AdditionalFields" label="OutroEvento" description="OutroEvento" source-type="AdditionalFields" has_confidential_data="False">
        <TAG><![CDATA[#CONTEXTPROCESS:AF:OutroEvento#]]></TAG>
        <VALUE><![CDATA[OutroEvento]]></VALUE>
        <XPATH><![CDATA[/PROCESS/FIELDS/FIELD[NAME='OutroEvento']/VALUE]]></XPATH>
      </FIELD>
      <FIELD type="AdditionalFields" label="PAP_PAG_EFET" description="Pagamento efetuado em GERFIP?" source-type="AdditionalFields" has_confidential_data="False">
        <TAG><![CDATA[#CONTEXTPROCESS:AF:PAP_PAG_EFET#]]></TAG>
        <VALUE><![CDATA[PAP_PAG_EFET]]></VALUE>
        <XPATH><![CDATA[/PROCESS/FIELDS/FIELD[NAME='PAP_PAG_EFET']/VALUE]]></XPATH>
      </FIELD>
      <FIELD type="AdditionalFields" label="PAP_PAG_EFETUADO" description="Pagamento efetuado em GERFIP?" source-type="AdditionalFields" has_confidential_data="False">
        <TAG><![CDATA[#CONTEXTPROCESS:AF:PAP_PAG_EFETUADO#]]></TAG>
        <VALUE><![CDATA[PAP_PAG_EFETUADO]]></VALUE>
        <XPATH><![CDATA[/PROCESS/FIELDS/FIELD[NAME='PAP_PAG_EFETUADO']/VALUE]]></XPATH>
      </FIELD>
      <FIELD type="AdditionalFields" label="E_Pais" description="País" source-type="AdditionalFields" has_confidential_data="False">
        <TAG><![CDATA[#CONTEXTPROCESS:AF:E_Pais#]]></TAG>
        <VALUE><![CDATA[E_Pais]]></VALUE>
        <XPATH><![CDATA[/PROCESS/FIELDS/FIELD[NAME='E_Pais']/VALUE]]></XPATH>
      </FIELD>
      <FIELD type="AdditionalFields" label="Plurianual" description="Plurianual?" source-type="AdditionalFields" has_confidential_data="False">
        <TAG><![CDATA[#CONTEXTPROCESS:AF:Plurianual#]]></TAG>
        <VALUE><![CDATA[Plurianual]]></VALUE>
        <XPATH><![CDATA[/PROCESS/FIELDS/FIELD[NAME='Plurianual']/VALUE]]></XPATH>
      </FIELD>
      <FIELD type="AdditionalFields" label="E_P_CONTACTO" description="Ponto de Contacto" source-type="AdditionalFields" has_confidential_data="False">
        <TAG><![CDATA[#CONTEXTPROCESS:AF:E_P_CONTACTO#]]></TAG>
        <VALUE><![CDATA[E_P_CONTACTO]]></VALUE>
        <XPATH><![CDATA[/PROCESS/FIELDS/FIELD[NAME='E_P_CONTACTO']/VALUE]]></XPATH>
      </FIELD>
      <FIELD type="AdditionalFields" label="FATURAS_PrazoLimitePagamento" description="Prazo Limite de Pagamento" source-type="AdditionalFields" has_confidential_data="False">
        <TAG><![CDATA[#CONTEXTPROCESS:AF:FATURAS_PrazoLimitePagamento#]]></TAG>
        <VALUE><![CDATA[FATURAS_PrazoLimitePagamento]]></VALUE>
        <XPATH><![CDATA[/PROCESS/FIELDS/FIELD[NAME='FATURAS_PrazoLimitePagamento']/VALUE]]></XPATH>
      </FIELD>
      <FIELD type="AdditionalFields" label="DEN_Ocultar_Identidade" description="Pretende ocultar identidade" source-type="AdditionalFields" has_confidential_data="False">
        <TAG><![CDATA[#CONTEXTPROCESS:AF:DEN_Ocultar_Identidade#]]></TAG>
        <VALUE><![CDATA[DEN_Ocultar_Identidade]]></VALUE>
        <XPATH><![CDATA[/PROCESS/FIELDS/FIELD[NAME='DEN_Ocultar_Identidade']/VALUE]]></XPATH>
      </FIELD>
      <FIELD type="AdditionalFields" label="FATURAS_ConformidadeProcesso" description="Processo Conforme?" source-type="AdditionalFields" has_confidential_data="False">
        <TAG><![CDATA[#CONTEXTPROCESS:AF:FATURAS_ConformidadeProcesso#]]></TAG>
        <VALUE><![CDATA[FATURAS_ConformidadeProcesso]]></VALUE>
        <XPATH><![CDATA[/PROCESS/FIELDS/FIELD[NAME='FATURAS_ConformidadeProcesso']/VALUE]]></XPATH>
      </FIELD>
      <FIELD type="AdditionalFields" label="ProcessoFiscal" description="ProcessoFiscal" source-type="AdditionalFields" has_confidential_data="False">
        <TAG><![CDATA[#CONTEXTPROCESS:AF:ProcessoFiscal#]]></TAG>
        <VALUE><![CDATA[ProcessoFiscal]]></VALUE>
        <XPATH><![CDATA[/PROCESS/FIELDS/FIELD[NAME='ProcessoFiscal']/VALUE]]></XPATH>
      </FIELD>
      <FIELD type="AdditionalFields" label="ProcessoInIR" description="ProcessoInIR" source-type="AdditionalFields" has_confidential_data="False">
        <TAG><![CDATA[#CONTEXTPROCESS:AF:ProcessoInIR#]]></TAG>
        <VALUE><![CDATA[ProcessoInIR]]></VALUE>
        <XPATH><![CDATA[/PROCESS/FIELDS/FIELD[NAME='ProcessoInIR']/VALUE]]></XPATH>
      </FIELD>
      <FIELD type="AdditionalFields" label="ProcessoTribuna" description="ProcessoTribuna" source-type="AdditionalFields" has_confidential_data="False">
        <TAG><![CDATA[#CONTEXTPROCESS:AF:ProcessoTribuna#]]></TAG>
        <VALUE><![CDATA[ProcessoTribuna]]></VALUE>
        <XPATH><![CDATA[/PROCESS/FIELDS/FIELD[NAME='ProcessoTribuna']/VALUE]]></XPATH>
      </FIELD>
      <FIELD type="AdditionalFields" label="PRONUNCIA" description="Pronúncia" source-type="AdditionalFields" has_confidential_data="False">
        <TAG><![CDATA[#CONTEXTPROCESS:AF:PRONUNCIA#]]></TAG>
        <VALUE><![CDATA[PRONUNCIA]]></VALUE>
        <XPATH><![CDATA[/PROCESS/FIELDS/FIELD[NAME='PRONUNCIA']/VALUE]]></XPATH>
      </FIELD>
      <FIELD type="AdditionalFields" label="DEN_ARQ_MED" description="Proposta de Arquivamento/Tomada de Medidas?" source-type="AdditionalFields" has_confidential_data="False">
        <TAG><![CDATA[#CONTEXTPROCESS:AF:DEN_ARQ_MED#]]></TAG>
        <VALUE><![CDATA[DEN_ARQ_MED]]></VALUE>
        <XPATH><![CDATA[/PROCESS/FIELDS/FIELD[NAME='DEN_ARQ_MED']/VALUE]]></XPATH>
      </FIELD>
      <FIELD type="AdditionalFields" label="den_quarta" description="Quarta-feira" source-type="AdditionalFields" has_confidential_data="False">
        <TAG><![CDATA[#CONTEXTPROCESS:AF:den_quarta#]]></TAG>
        <VALUE><![CDATA[den_quarta]]></VALUE>
        <XPATH><![CDATA[/PROCESS/FIELDS/FIELD[NAME='den_quarta']/VALUE]]></XPATH>
      </FIELD>
      <FIELD type="AdditionalFields" label="den_quinta" description="Quinta-feira" source-type="AdditionalFields" has_confidential_data="False">
        <TAG><![CDATA[#CONTEXTPROCESS:AF:den_quinta#]]></TAG>
        <VALUE><![CDATA[den_quinta]]></VALUE>
        <XPATH><![CDATA[/PROCESS/FIELDS/FIELD[NAME='den_quinta']/VALUE]]></XPATH>
      </FIELD>
      <FIELD type="AdditionalFields" label="Referencia" description="Referência" source-type="AdditionalFields" has_confidential_data="False">
        <TAG><![CDATA[#CONTEXTPROCESS:AF:Referencia#]]></TAG>
        <VALUE><![CDATA[Referencia]]></VALUE>
        <XPATH><![CDATA[/PROCESS/FIELDS/FIELD[NAME='Referencia']/VALUE]]></XPATH>
      </FIELD>
      <FIELD type="AdditionalFields" label="RefEstradaLivre" description="Referência relativa a processos do Programa Estrada Livre" source-type="AdditionalFields" has_confidential_data="False">
        <TAG><![CDATA[#CONTEXTPROCESS:AF:RefEstradaLivre#]]></TAG>
        <VALUE><![CDATA[RefEstradaLivre]]></VALUE>
        <XPATH><![CDATA[/PROCESS/FIELDS/FIELD[NAME='RefEstradaLivre']/VALUE]]></XPATH>
      </FIELD>
      <FIELD type="AdditionalFields" label="FATURAS_FaturaAnuladaGERFIP" description="Registo da Fatura anulado em GERFIP?" source-type="AdditionalFields" has_confidential_data="False">
        <TAG><![CDATA[#CONTEXTPROCESS:AF:FATURAS_FaturaAnuladaGERFIP#]]></TAG>
        <VALUE><![CDATA[FATURAS_FaturaAnuladaGERFIP]]></VALUE>
        <XPATH><![CDATA[/PROCESS/FIELDS/FIELD[NAME='FATURAS_FaturaAnuladaGERFIP']/VALUE]]></XPATH>
      </FIELD>
      <FIELD type="AdditionalFields" label="FATURAS_RegistoImobilizadoEfetuado" description="Registo de Imobilizado efetuado?" source-type="AdditionalFields" has_confidential_data="False">
        <TAG><![CDATA[#CONTEXTPROCESS:AF:FATURAS_RegistoImobilizadoEfetuado#]]></TAG>
        <VALUE><![CDATA[FATURAS_RegistoImobilizadoEfetuado]]></VALUE>
        <XPATH><![CDATA[/PROCESS/FIELDS/FIELD[NAME='FATURAS_RegistoImobilizadoEfetuado']/VALUE]]></XPATH>
      </FIELD>
      <FIELD type="AdditionalFields" label="RegistadoPor" description="Registo efectuado pelo utilizador" source-type="AdditionalFields" has_confidential_data="False">
        <TAG><![CDATA[#CONTEXTPROCESS:AF:RegistadoPor#]]></TAG>
        <VALUE><![CDATA[RegistadoPor]]></VALUE>
        <XPATH><![CDATA[/PROCESS/FIELDS/FIELD[NAME='RegistadoPor']/VALUE]]></XPATH>
      </FIELD>
      <FIELD type="AdditionalFields" label="Resolução" description="Resolução" source-type="AdditionalFields" has_confidential_data="False">
        <TAG><![CDATA[#CONTEXTPROCESS:AF:Resolução#]]></TAG>
        <VALUE><![CDATA[Resolução]]></VALUE>
        <XPATH><![CDATA[/PROCESS/FIELDS/FIELD[NAME='Resolução']/VALUE]]></XPATH>
      </FIELD>
      <FIELD type="AdditionalFields" label="Resposta" description="Resposta" source-type="AdditionalFields" has_confidential_data="False">
        <TAG><![CDATA[#CONTEXTPROCESS:AF:Resposta#]]></TAG>
        <VALUE><![CDATA[Resposta]]></VALUE>
        <XPATH><![CDATA[/PROCESS/FIELDS/FIELD[NAME='Resposta']/VALUE]]></XPATH>
      </FIELD>
      <FIELD type="AdditionalFields" label="DEN_Conc_Agendamento" description="Resultado da Agendamento" source-type="AdditionalFields" has_confidential_data="False">
        <TAG><![CDATA[#CONTEXTPROCESS:AF:DEN_Conc_Agendamento#]]></TAG>
        <VALUE><![CDATA[DEN_Conc_Agendamento]]></VALUE>
        <XPATH><![CDATA[/PROCESS/FIELDS/FIELD[NAME='DEN_Conc_Agendamento']/VALUE]]></XPATH>
      </FIELD>
      <FIELD type="AdditionalFields" label="DEN_ESC" description="São necessários esclarecimentos?" source-type="AdditionalFields" has_confidential_data="False">
        <TAG><![CDATA[#CONTEXTPROCESS:AF:DEN_ESC#]]></TAG>
        <VALUE><![CDATA[DEN_ESC]]></VALUE>
        <XPATH><![CDATA[/PROCESS/FIELDS/FIELD[NAME='DEN_ESC']/VALUE]]></XPATH>
      </FIELD>
      <FIELD type="AdditionalFields" label="den_segunda" description="Segunda-feira" source-type="AdditionalFields" has_confidential_data="False">
        <TAG><![CDATA[#CONTEXTPROCESS:AF:den_segunda#]]></TAG>
        <VALUE><![CDATA[den_segunda]]></VALUE>
        <XPATH><![CDATA[/PROCESS/FIELDS/FIELD[NAME='den_segunda']/VALUE]]></XPATH>
      </FIELD>
      <FIELD type="AdditionalFields" label="Sentido" description="Sentido da estrada" source-type="AdditionalFields" has_confidential_data="False">
        <TAG><![CDATA[#CONTEXTPROCESS:AF:Sentido#]]></TAG>
        <VALUE><![CDATA[Sentido]]></VALUE>
        <XPATH><![CDATA[/PROCESS/FIELDS/FIELD[NAME='Sentido']/VALUE]]></XPATH>
      </FIELD>
      <FIELD type="AdditionalFields" label="den_sexta" description="Sexta-feira" source-type="AdditionalFields" has_confidential_data="False">
        <TAG><![CDATA[#CONTEXTPROCESS:AF:den_sexta#]]></TAG>
        <VALUE><![CDATA[den_sexta]]></VALUE>
        <XPATH><![CDATA[/PROCESS/FIELDS/FIELD[NAME='den_sexta']/VALUE]]></XPATH>
      </FIELD>
      <FIELD type="AdditionalFields" label="E_SITE" description="Site" source-type="AdditionalFields" has_confidential_data="False">
        <TAG><![CDATA[#CONTEXTPROCESS:AF:E_SITE#]]></TAG>
        <VALUE><![CDATA[E_SITE]]></VALUE>
        <XPATH><![CDATA[/PROCESS/FIELDS/FIELD[NAME='E_SITE']/VALUE]]></XPATH>
      </FIELD>
      <FIELD type="AdditionalFields" label="E_SUB_UO" description="Sub Unidade Orgânica" source-type="AdditionalFields" has_confidential_data="False">
        <TAG><![CDATA[#CONTEXTPROCESS:AF:E_SUB_UO#]]></TAG>
        <VALUE><![CDATA[E_SUB_UO]]></VALUE>
        <XPATH><![CDATA[/PROCESS/FIELDS/FIELD[NAME='E_SUB_UO']/VALUE]]></XPATH>
      </FIELD>
      <FIELD type="AdditionalFields" label="den_tarde" description="Tarde" source-type="AdditionalFields" has_confidential_data="False">
        <TAG><![CDATA[#CONTEXTPROCESS:AF:den_tarde#]]></TAG>
        <VALUE><![CDATA[den_tarde]]></VALUE>
        <XPATH><![CDATA[/PROCESS/FIELDS/FIELD[NAME='den_tarde']/VALUE]]></XPATH>
      </FIELD>
      <FIELD type="AdditionalFields" label="Telefax" description="Telefax do Reclamante" source-type="AdditionalFields" has_confidential_data="False">
        <TAG><![CDATA[#CONTEXTPROCESS:AF:Telefax#]]></TAG>
        <VALUE><![CDATA[Telefax]]></VALUE>
        <XPATH><![CDATA[/PROCESS/FIELDS/FIELD[NAME='Telefax']/VALUE]]></XPATH>
      </FIELD>
      <FIELD type="AdditionalFields" label="E_Telefone" description="Telefone" source-type="AdditionalFields" has_confidential_data="False">
        <TAG><![CDATA[#CONTEXTPROCESS:AF:E_Telefone#]]></TAG>
        <VALUE><![CDATA[E_Telefone]]></VALUE>
        <XPATH><![CDATA[/PROCESS/FIELDS/FIELD[NAME='E_Telefone']/VALUE]]></XPATH>
      </FIELD>
      <FIELD type="AdditionalFields" label="Telefone" description="Telefone do Reclamante" source-type="AdditionalFields" has_confidential_data="False">
        <TAG><![CDATA[#CONTEXTPROCESS:AF:Telefone#]]></TAG>
        <VALUE><![CDATA[Telefone]]></VALUE>
        <XPATH><![CDATA[/PROCESS/FIELDS/FIELD[NAME='Telefone']/VALUE]]></XPATH>
      </FIELD>
      <FIELD type="AdditionalFields" label="E_Telemovel" description="Telemóvel" source-type="AdditionalFields" has_confidential_data="False">
        <TAG><![CDATA[#CONTEXTPROCESS:AF:E_Telemovel#]]></TAG>
        <VALUE><![CDATA[E_Telemovel]]></VALUE>
        <XPATH><![CDATA[/PROCESS/FIELDS/FIELD[NAME='E_Telemovel']/VALUE]]></XPATH>
      </FIELD>
      <FIELD type="AdditionalFields" label="Telemóvel" description="Telemóvel" source-type="AdditionalFields" has_confidential_data="False">
        <TAG><![CDATA[#CONTEXTPROCESS:AF:Telemóvel#]]></TAG>
        <VALUE><![CDATA[Telemóvel]]></VALUE>
        <XPATH><![CDATA[/PROCESS/FIELDS/FIELD[NAME='Telemóvel']/VALUE]]></XPATH>
      </FIELD>
      <FIELD type="AdditionalFields" label="den_terca" description="Terça-feira" source-type="AdditionalFields" has_confidential_data="False">
        <TAG><![CDATA[#CONTEXTPROCESS:AF:den_terca#]]></TAG>
        <VALUE><![CDATA[den_terca]]></VALUE>
        <XPATH><![CDATA[/PROCESS/FIELDS/FIELD[NAME='den_terca']/VALUE]]></XPATH>
      </FIELD>
      <FIELD type="AdditionalFields" label="TST" description="Teste" source-type="AdditionalFields" has_confidential_data="False">
        <TAG><![CDATA[#CONTEXTPROCESS:AF:TST#]]></TAG>
        <VALUE><![CDATA[TST]]></VALUE>
        <XPATH><![CDATA[/PROCESS/FIELDS/FIELD[NAME='TST']/VALUE]]></XPATH>
      </FIELD>
      <FIELD type="AdditionalFields" label="teste2" description="teste2" source-type="AdditionalFields" has_confidential_data="False">
        <TAG><![CDATA[#CONTEXTPROCESS:AF:teste2#]]></TAG>
        <VALUE><![CDATA[teste2]]></VALUE>
        <XPATH><![CDATA[/PROCESS/FIELDS/FIELD[NAME='teste2']/VALUE]]></XPATH>
      </FIELD>
      <FIELD type="AdditionalFields" label="DEN_Motivo_Testemunha" description="Testemunhou a situação em primeira mão" source-type="AdditionalFields" has_confidential_data="False">
        <TAG><![CDATA[#CONTEXTPROCESS:AF:DEN_Motivo_Testemunha#]]></TAG>
        <VALUE><![CDATA[DEN_Motivo_Testemunha]]></VALUE>
        <XPATH><![CDATA[/PROCESS/FIELDS/FIELD[NAME='DEN_Motivo_Testemunha']/VALUE]]></XPATH>
      </FIELD>
      <FIELD type="AdditionalFields" label="testeobs" description="testeobs" source-type="AdditionalFields" has_confidential_data="False">
        <TAG><![CDATA[#CONTEXTPROCESS:AF:testeobs#]]></TAG>
        <VALUE><![CDATA[testeobs]]></VALUE>
        <XPATH><![CDATA[/PROCESS/FIELDS/FIELD[NAME='testeobs']/VALUE]]></XPATH>
      </FIELD>
      <FIELD type="AdditionalFields" label="DEN_Motivo_Conhecimento" description="Teve conhecimento da situação e decidiu denunciar" source-type="AdditionalFields" has_confidential_data="False">
        <TAG><![CDATA[#CONTEXTPROCESS:AF:DEN_Motivo_Conhecimento#]]></TAG>
        <VALUE><![CDATA[DEN_Motivo_Conhecimento]]></VALUE>
        <XPATH><![CDATA[/PROCESS/FIELDS/FIELD[NAME='DEN_Motivo_Conhecimento']/VALUE]]></XPATH>
      </FIELD>
      <FIELD type="AdditionalFields" label="Autorizacao" description="Tipo de Autorização/Comunicação" source-type="AdditionalFields" has_confidential_data="False">
        <TAG><![CDATA[#CONTEXTPROCESS:AF:Autorizacao#]]></TAG>
        <VALUE><![CDATA[Autorizacao]]></VALUE>
        <XPATH><![CDATA[/PROCESS/FIELDS/FIELD[NAME='Autorizacao']/VALUE]]></XPATH>
      </FIELD>
      <FIELD type="AdditionalFields" label="DEN_Tipo_Denunciante" description="Tipo de denunciante" source-type="AdditionalFields" has_confidential_data="False">
        <TAG><![CDATA[#CONTEXTPROCESS:AF:DEN_Tipo_Denunciante#]]></TAG>
        <VALUE><![CDATA[DEN_Tipo_Denunciante]]></VALUE>
        <XPATH><![CDATA[/PROCESS/FIELDS/FIELD[NAME='DEN_Tipo_Denunciante']/VALUE]]></XPATH>
      </FIELD>
      <FIELD type="AdditionalFields" label="fat_tipodoc" description="Tipo de documento" source-type="AdditionalFields" has_confidential_data="False">
        <TAG><![CDATA[#CONTEXTPROCESS:AF:fat_tipodoc#]]></TAG>
        <VALUE><![CDATA[fat_tipodoc]]></VALUE>
        <XPATH><![CDATA[/PROCESS/FIELDS/FIELD[NAME='fat_tipodoc']/VALUE]]></XPATH>
      </FIELD>
      <FIELD type="AdditionalFields" label="Tipo" description="Tipo de documento associado aos livros &quot;Ent_antigas&quot; e &quot;Sai_antigas&quot;" source-type="AdditionalFields" has_confidential_data="False">
        <TAG><![CDATA[#CONTEXTPROCESS:AF:Tipo#]]></TAG>
        <VALUE><![CDATA[Tipo]]></VALUE>
        <XPATH><![CDATA[/PROCESS/FIELDS/FIELD[NAME='Tipo']/VALUE]]></XPATH>
      </FIELD>
      <FIELD type="AdditionalFields" label="FATURAS_TipoProcesso" description="Tipo de Processo" source-type="AdditionalFields" has_confidential_data="False">
        <TAG><![CDATA[#CONTEXTPROCESS:AF:FATURAS_TipoProcesso#]]></TAG>
        <VALUE><![CDATA[FATURAS_TipoProcesso]]></VALUE>
        <XPATH><![CDATA[/PROCESS/FIELDS/FIELD[NAME='FATURAS_TipoProcesso']/VALUE]]></XPATH>
      </FIELD>
      <FIELD type="AdditionalFields" label="TipoIntervenção" description="TipoIntervenção" source-type="AdditionalFields" has_confidential_data="False">
        <TAG><![CDATA[#CONTEXTPROCESS:AF:TipoIntervenção#]]></TAG>
        <VALUE><![CDATA[TipoIntervenção]]></VALUE>
        <XPATH><![CDATA[/PROCESS/FIELDS/FIELD[NAME='TipoIntervenção']/VALUE]]></XPATH>
      </FIELD>
      <FIELD type="AdditionalFields" label="E_TITULO" description="Título" source-type="AdditionalFields" has_confidential_data="False">
        <TAG><![CDATA[#CONTEXTPROCESS:AF:E_TITULO#]]></TAG>
        <VALUE><![CDATA[E_TITULO]]></VALUE>
        <XPATH><![CDATA[/PROCESS/FIELDS/FIELD[NAME='E_TITULO']/VALUE]]></XPATH>
      </FIELD>
      <FIELD type="AdditionalFields" label="fat_Total_impostos" description="Total impostos" source-type="AdditionalFields" has_confidential_data="False">
        <TAG><![CDATA[#CONTEXTPROCESS:AF:fat_Total_impostos#]]></TAG>
        <VALUE><![CDATA[fat_Total_impostos]]></VALUE>
        <XPATH><![CDATA[/PROCESS/FIELDS/FIELD[NAME='fat_Total_impostos']/VALUE]]></XPATH>
      </FIELD>
      <FIELD type="AdditionalFields" label="fat_Total_IVA_TX_nor" description="Total IVA Taxa Normal" source-type="AdditionalFields" has_confidential_data="False">
        <TAG><![CDATA[#CONTEXTPROCESS:AF:fat_Total_IVA_TX_nor#]]></TAG>
        <VALUE><![CDATA[fat_Total_IVA_TX_nor]]></VALUE>
        <XPATH><![CDATA[/PROCESS/FIELDS/FIELD[NAME='fat_Total_IVA_TX_nor']/VALUE]]></XPATH>
      </FIELD>
      <FIELD type="AdditionalFields" label="PAP_TRANS_EFETUADA" description="Transferência bancária efetuada?" source-type="AdditionalFields" has_confidential_data="False">
        <TAG><![CDATA[#CONTEXTPROCESS:AF:PAP_TRANS_EFETUADA#]]></TAG>
        <VALUE><![CDATA[PAP_TRANS_EFETUADA]]></VALUE>
        <XPATH><![CDATA[/PROCESS/FIELDS/FIELD[NAME='PAP_TRANS_EFETUADA']/VALUE]]></XPATH>
      </FIELD>
      <FIELD type="AdditionalFields" label="PAP_TRANSF_EFET" description="Transferência bancária efetuada?" source-type="AdditionalFields" has_confidential_data="False">
        <TAG><![CDATA[#CONTEXTPROCESS:AF:PAP_TRANSF_EFET#]]></TAG>
        <VALUE><![CDATA[PAP_TRANSF_EFET]]></VALUE>
        <XPATH><![CDATA[/PROCESS/FIELDS/FIELD[NAME='PAP_TRANSF_EFET']/VALUE]]></XPATH>
      </FIELD>
      <FIELD type="AdditionalFields" label="Periodicidade" description="Trimestral&#10;Semestral&#10;Anual&#10;Mensal&#10;Pontual" source-type="AdditionalFields" has_confidential_data="False">
        <TAG><![CDATA[#CONTEXTPROCESS:AF:Periodicidade#]]></TAG>
        <VALUE><![CDATA[Periodicidade]]></VALUE>
        <XPATH><![CDATA[/PROCESS/FIELDS/FIELD[NAME='Periodicidade']/VALUE]]></XPATH>
      </FIELD>
      <FIELD type="AdditionalFields" label="E_UO" description="Unidade Orgânica" source-type="AdditionalFields" has_confidential_data="False">
        <TAG><![CDATA[#CONTEXTPROCESS:AF:E_UO#]]></TAG>
        <VALUE><![CDATA[E_UO]]></VALUE>
        <XPATH><![CDATA[/PROCESS/FIELDS/FIELD[NAME='E_UO']/VALUE]]></XPATH>
      </FIELD>
      <FIELD type="AdditionalFields" label="PAP_VALIDADO_POR" description="Validado por:" source-type="AdditionalFields" has_confidential_data="False">
        <TAG><![CDATA[#CONTEXTPROCESS:AF:PAP_VALIDADO_POR#]]></TAG>
        <VALUE><![CDATA[PAP_VALIDADO_POR]]></VALUE>
        <XPATH><![CDATA[/PROCESS/FIELDS/FIELD[NAME='PAP_VALIDADO_POR']/VALUE]]></XPATH>
      </FIELD>
      <FIELD type="AdditionalFields" label="PAP_VALID_POR" description="Validar por:" source-type="AdditionalFields" has_confidential_data="False">
        <TAG><![CDATA[#CONTEXTPROCESS:AF:PAP_VALID_POR#]]></TAG>
        <VALUE><![CDATA[PAP_VALID_POR]]></VALUE>
        <XPATH><![CDATA[/PROCESS/FIELDS/FIELD[NAME='PAP_VALID_POR']/VALUE]]></XPATH>
      </FIELD>
      <FIELD type="AdditionalFields" label="FATURAS_VALOR" description="Valor" source-type="AdditionalFields" has_confidential_data="False">
        <TAG><![CDATA[#CONTEXTPROCESS:AF:FATURAS_VALOR#]]></TAG>
        <VALUE><![CDATA[FATURAS_VALOR]]></VALUE>
        <XPATH><![CDATA[/PROCESS/FIELDS/FIELD[NAME='FATURAS_VALOR']/VALUE]]></XPATH>
      </FIELD>
      <FIELD type="AdditionalFields" label="FATURAS_ValorAcima_FatMultipla" description="Valor acima da adjudicado e faturação múltipla?" source-type="AdditionalFields" has_confidential_data="False">
        <TAG><![CDATA[#CONTEXTPROCESS:AF:FATURAS_ValorAcima_FatMultipla#]]></TAG>
        <VALUE><![CDATA[FATURAS_ValorAcima_FatMultipla]]></VALUE>
        <XPATH><![CDATA[/PROCESS/FIELDS/FIELD[NAME='FATURAS_ValorAcima_FatMultipla']/VALUE]]></XPATH>
      </FIELD>
      <FIELD type="AdditionalFields" label="FATURAS_VerificacaoCertidoes" description="Verificação de Certidões ou Devolução de Fatura " source-type="AdditionalFields" has_confidential_data="False">
        <TAG><![CDATA[#CONTEXTPROCESS:AF:FATURAS_VerificacaoCertidoes#]]></TAG>
        <VALUE><![CDATA[FATURAS_VerificacaoCertidoes]]></VALUE>
        <XPATH><![CDATA[/PROCESS/FIELDS/FIELD[NAME='FATURAS_VerificacaoCertidoes']/VALUE]]></XPATH>
      </FIELD>
    </NODE>
  </NODE>
  <!-- END: Process Context -->
  <!-- BEGIN: Meeting Context -->
  <NODE label="Reuniões" type="Meetings" replaceValue="false">
    <FIELD label="Tipo">
      <TAG><![CDATA[#MEETINGS:TYPE#]]></TAG>
      <VALUE><![CDATA[#REUNIOES:TIPO#]]></VALUE>
      <XPATH><![CDATA[/MEETINGS/TYPE]]></XPATH>
    </FIELD>
    <FIELD label="Nome">
      <TAG><![CDATA[#MEETINGS:NAME#]]></TAG>
      <VALUE><![CDATA[#REUNIOES:NOME#]]></VALUE>
      <XPATH><![CDATA[/MEETINGS/NAME]]></XPATH>
    </FIELD>
    <FIELD label="Código">
      <TAG><![CDATA[#MEETINGS:CODE#]]></TAG>
      <VALUE><![CDATA[#REUNIOES:CODIGO#]]></VALUE>
      <XPATH><![CDATA[/MEETINGS/CODE]]></XPATH>
    </FIELD>
    <FIELD label="Observações">
      <TAG><![CDATA[#MEETINGS:COMMENTS#]]></TAG>
      <VALUE><![CDATA[#REUNIOES:OBSERVACOES#]]></VALUE>
      <XPATH><![CDATA[/MEETINGS/COMMENTS]]></XPATH>
    </FIELD>
    <FIELD label="Data" dtype="D">
      <TAG><![CDATA[#MEETINGS:DATE#]]></TAG>
      <VALUE><![CDATA[#REUNIOES:DATA#]]></VALUE>
      <XPATH><![CDATA[/MEETINGS/DATE]]></XPATH>
    </FIELD>
    <FIELD label="Hora">
      <TAG><![CDATA[#MEETINGS:HOUR#]]></TAG>
      <VALUE><![CDATA[#REUNIOES:HORA#]]></VALUE>
      <XPATH><![CDATA[/MEETINGS/HOUR]]></XPATH>
    </FIELD>
    <FIELD label="Código da Agenda">
      <TAG><![CDATA[#MEETINGS:AGENDA_CODE#]]></TAG>
      <VALUE><![CDATA[#REUNIOES:AGENDA_CODIGO#]]></VALUE>
      <XPATH><![CDATA[/MEETINGS/AGENDA/CODE]]></XPATH>
    </FIELD>
    <FIELD label="Código da Ata">
      <TAG><![CDATA[#MEETINGS:MINUTE_CODE#]]></TAG>
      <VALUE><![CDATA[#REUNIOES:ATA_CODIGO#]]></VALUE>
      <XPATH><![CDATA[/MEETINGS/MINUTE/CODE]]></XPATH>
    </FIELD>
    <NODE label="Campo do Processo" isWindowSelector="true">
      <FIELD type="AdditionalFields" label="_ENT_SEGURADORA" description="_ENT_SEGURADORA" source-type="AdditionalFields" has_confidential_data="False">
        <TAG><![CDATA[#MEETINGS:AF:_ENT_SEGURADORA#]]></TAG>
        <VALUE><![CDATA[#REUNIOES:CA:_ENT_SEGURADORA#]]></VALUE>
        <XPATH><![CDATA[/PROCESS/FIELDS/FIELD[NAME='_ENT_SEGURADORA']/VALUE]]></XPATH>
      </FIELD>
      <FIELD type="AdditionalFields" label="Data" description="Data" source-type="AdditionalFields" has_confidential_data="False">
        <TAG><![CDATA[#MEETINGS:AF:Data#]]></TAG>
        <VALUE><![CDATA[#REUNIOES:CA:Data#]]></VALUE>
        <XPATH><![CDATA[/PROCESS/FIELDS/FIELD[NAME='Data']/VALUE]]></XPATH>
      </FIELD>
      <FIELD type="AdditionalFields" label="Data_Devol_AR" description="Data_Devol_AR" source-type="AdditionalFields" has_confidential_data="False">
        <TAG><![CDATA[#MEETINGS:AF:Data_Devol_AR#]]></TAG>
        <VALUE><![CDATA[#REUNIOES:CA:Data_Devol_AR#]]></VALUE>
        <XPATH><![CDATA[/PROCESS/FIELDS/FIELD[NAME='Data_Devol_AR']/VALUE]]></XPATH>
      </FIELD>
      <FIELD type="AdditionalFields" label="Data_Exp" description="Data_Exp" source-type="AdditionalFields" has_confidential_data="False">
        <TAG><![CDATA[#MEETINGS:AF:Data_Exp#]]></TAG>
        <VALUE><![CDATA[#REUNIOES:CA:Data_Exp#]]></VALUE>
        <XPATH><![CDATA[/PROCESS/FIELDS/FIELD[NAME='Data_Exp']/VALUE]]></XPATH>
      </FIELD>
      <FIELD type="AdditionalFields" label="E_TIPO" description="E_TIPO" source-type="AdditionalFields" has_confidential_data="False">
        <TAG><![CDATA[#MEETINGS:AF:E_TIPO#]]></TAG>
        <VALUE><![CDATA[#REUNIOES:CA:E_TIPO#]]></VALUE>
        <XPATH><![CDATA[/PROCESS/FIELDS/FIELD[NAME='E_TIPO']/VALUE]]></XPATH>
      </FIELD>
      <FIELD type="AdditionalFields" label="Entidade" description="Entidade" source-type="AdditionalFields" has_confidential_data="False">
        <TAG><![CDATA[#MEETINGS:AF:Entidade#]]></TAG>
        <VALUE><![CDATA[#REUNIOES:CA:Entidade#]]></VALUE>
        <XPATH><![CDATA[/PROCESS/FIELDS/FIELD[NAME='Entidade']/VALUE]]></XPATH>
      </FIELD>
      <FIELD type="AdditionalFields" label="FORM_DGO" description="FORM_DGO" source-type="AdditionalFields" has_confidential_data="False">
        <TAG><![CDATA[#MEETINGS:AF:FORM_DGO#]]></TAG>
        <VALUE><![CDATA[#REUNIOES:CA:FORM_DGO#]]></VALUE>
        <XPATH><![CDATA[/PROCESS/FIELDS/FIELD[NAME='FORM_DGO']/VALUE]]></XPATH>
      </FIELD>
      <FIELD type="AdditionalFields" label="FORM_DGO2" description="FORM_DGO2" source-type="AdditionalFields" has_confidential_data="False">
        <TAG><![CDATA[#MEETINGS:AF:FORM_DGO2#]]></TAG>
        <VALUE><![CDATA[#REUNIOES:CA:FORM_DGO2#]]></VALUE>
        <XPATH><![CDATA[/PROCESS/FIELDS/FIELD[NAME='FORM_DGO2']/VALUE]]></XPATH>
      </FIELD>
      <FIELD type="AdditionalFields" label="Fundamentação" description="Fundamentação" source-type="AdditionalFields" has_confidential_data="False">
        <TAG><![CDATA[#MEETINGS:AF:Fundamentação#]]></TAG>
        <VALUE><![CDATA[#REUNIOES:CA:Fundamentação#]]></VALUE>
        <XPATH><![CDATA[/PROCESS/FIELDS/FIELD[NAME='Fundamentação']/VALUE]]></XPATH>
      </FIELD>
      <FIELD type="AdditionalFields" label="NOMEDOCONDUTOR" description="NOMEDOCONDUTOR" source-type="AdditionalFields" has_confidential_data="False">
        <TAG><![CDATA[#MEETINGS:AF:NOMEDOCONDUTOR#]]></TAG>
        <VALUE><![CDATA[#REUNIOES:CA:NOMEDOCONDUTOR#]]></VALUE>
        <XPATH><![CDATA[/PROCESS/FIELDS/FIELD[NAME='NOMEDOCONDUTOR']/VALUE]]></XPATH>
      </FIELD>
      <FIELD type="AdditionalFields" label="PC_DEIT" description="PC_DEIT" source-type="AdditionalFields" has_confidential_data="False">
        <TAG><![CDATA[#MEETINGS:AF:PC_DEIT#]]></TAG>
        <VALUE><![CDATA[#REUNIOES:CA:PC_DEIT#]]></VALUE>
        <XPATH><![CDATA[/PROCESS/FIELDS/FIELD[NAME='PC_DEIT']/VALUE]]></XPATH>
      </FIELD>
      <FIELD type="AdditionalFields" label="SEP_Reg_Biog_Trab" description="SEP_Reg_Biog_Trab" source-type="AdditionalFields" has_confidential_data="False">
        <TAG><![CDATA[#MEETINGS:AF:SEP_Reg_Biog_Trab#]]></TAG>
        <VALUE><![CDATA[#REUNIOES:CA:SEP_Reg_Biog_Trab#]]></VALUE>
        <XPATH><![CDATA[/PROCESS/FIELDS/FIELD[NAME='SEP_Reg_Biog_Trab']/VALUE]]></XPATH>
      </FIELD>
      <FIELD type="AdditionalFields" label="sep_reunioes_cd" description="sep_reunioes_cd" source-type="AdditionalFields" has_confidential_data="False">
        <TAG><![CDATA[#MEETINGS:AF:sep_reunioes_cd#]]></TAG>
        <VALUE><![CDATA[#REUNIOES:CA:sep_reunioes_cd#]]></VALUE>
        <XPATH><![CDATA[/PROCESS/FIELDS/FIELD[NAME='sep_reunioes_cd']/VALUE]]></XPATH>
      </FIELD>
      <FIELD type="AdditionalFields" label="Serviço" description="Serviço" source-type="AdditionalFields" has_confidential_data="False">
        <TAG><![CDATA[#MEETINGS:AF:Serviço#]]></TAG>
        <VALUE><![CDATA[#REUNIOES:CA:Serviço#]]></VALUE>
        <XPATH><![CDATA[/PROCESS/FIELDS/FIELD[NAME='Serviço']/VALUE]]></XPATH>
      </FIELD>
      <FIELD type="AdditionalFields" label="TIPODEDOCUMENTO" description="TIPODEDOCUMENTO" source-type="AdditionalFields" has_confidential_data="False">
        <TAG><![CDATA[#MEETINGS:AF:TIPODEDOCUMENTO#]]></TAG>
        <VALUE><![CDATA[#REUNIOES:CA:TIPODEDOCUMENTO#]]></VALUE>
        <XPATH><![CDATA[/PROCESS/FIELDS/FIELD[NAME='TIPODEDOCUMENTO']/VALUE]]></XPATH>
      </FIELD>
      <FIELD type="AdditionalFields" label="TITULOCONDUCAO" description="TITULOCONDUCAO" source-type="AdditionalFields" has_confidential_data="False">
        <TAG><![CDATA[#MEETINGS:AF:TITULOCONDUCAO#]]></TAG>
        <VALUE><![CDATA[#REUNIOES:CA:TITULOCONDUCAO#]]></VALUE>
        <XPATH><![CDATA[/PROCESS/FIELDS/FIELD[NAME='TITULOCONDUCAO']/VALUE]]></XPATH>
      </FIELD>
      <FIELD type="AdditionalFields" label="ValoresLOE" description="ValoresLOE" source-type="AdditionalFields" has_confidential_data="False">
        <TAG><![CDATA[#MEETINGS:AF:ValoresLOE#]]></TAG>
        <VALUE><![CDATA[#REUNIOES:CA:ValoresLOE#]]></VALUE>
        <XPATH><![CDATA[/PROCESS/FIELDS/FIELD[NAME='ValoresLOE']/VALUE]]></XPATH>
      </FIELD>
      <FIELD type="AdditionalFields" label="FATURAS_ContactoFornecedor" description="(Fornecedor) Contacto" source-type="AdditionalFields" has_confidential_data="False">
        <TAG><![CDATA[#MEETINGS:AF:FATURAS_ContactoFornecedor#]]></TAG>
        <VALUE><![CDATA[#REUNIOES:CA:FATURAS_ContactoFornecedor#]]></VALUE>
        <XPATH><![CDATA[/PROCESS/FIELDS/FIELD[NAME='FATURAS_ContactoFornecedor']/VALUE]]></XPATH>
      </FIELD>
      <FIELD type="AdditionalFields" label="FATURAS_ContribuinteFornecedor" description="(Fornecedor) Contribuinte" source-type="AdditionalFields" has_confidential_data="False">
        <TAG><![CDATA[#MEETINGS:AF:FATURAS_ContribuinteFornecedor#]]></TAG>
        <VALUE><![CDATA[#REUNIOES:CA:FATURAS_ContribuinteFornecedor#]]></VALUE>
        <XPATH><![CDATA[/PROCESS/FIELDS/FIELD[NAME='FATURAS_ContribuinteFornecedor']/VALUE]]></XPATH>
      </FIELD>
      <FIELD type="AdditionalFields" label="FATURAS_DesignacaoFornecedor" description="(Fornecedor) Designação" source-type="AdditionalFields" has_confidential_data="False">
        <TAG><![CDATA[#MEETINGS:AF:FATURAS_DesignacaoFornecedor#]]></TAG>
        <VALUE><![CDATA[#REUNIOES:CA:FATURAS_DesignacaoFornecedor#]]></VALUE>
        <XPATH><![CDATA[/PROCESS/FIELDS/FIELD[NAME='FATURAS_DesignacaoFornecedor']/VALUE]]></XPATH>
      </FIELD>
      <FIELD type="AdditionalFields" label="FATURAS_NomeFornecedor" description="(Fornecedor) Nome" source-type="AdditionalFields" has_confidential_data="False">
        <TAG><![CDATA[#MEETINGS:AF:FATURAS_NomeFornecedor#]]></TAG>
        <VALUE><![CDATA[#REUNIOES:CA:FATURAS_NomeFornecedor#]]></VALUE>
        <XPATH><![CDATA[/PROCESS/FIELDS/FIELD[NAME='FATURAS_NomeFornecedor']/VALUE]]></XPATH>
      </FIELD>
      <FIELD type="AdditionalFields" label="Período" description="1º Trimestre&#10;2º Trimestre&#10;3º Trimestre&#10;4º Trimestre&#10;1º Semestre&#10;2º Semestre&#10;Janeiro&#10;Fevereiro&#10;Março&#10;Abril&#10;Maio&#10;Junho&#10;Julho&#10;Agosto&#10;Setembro&#10;Outubro&#10;Novembro&#10;Dezembro" source-type="AdditionalFields" has_confidential_data="False">
        <TAG><![CDATA[#MEETINGS:AF:Período#]]></TAG>
        <VALUE><![CDATA[#REUNIOES:CA:Período#]]></VALUE>
        <XPATH><![CDATA[/PROCESS/FIELDS/FIELD[NAME='Período']/VALUE]]></XPATH>
      </FIELD>
      <FIELD type="AdditionalFields" label="DEN_LEG" description="A denúncia é legítima?" source-type="AdditionalFields" has_confidential_data="False">
        <TAG><![CDATA[#MEETINGS:AF:DEN_LEG#]]></TAG>
        <VALUE><![CDATA[#REUNIOES:CA:DEN_LEG#]]></VALUE>
        <XPATH><![CDATA[/PROCESS/FIELDS/FIELD[NAME='DEN_LEG']/VALUE]]></XPATH>
      </FIELD>
      <FIELD type="AdditionalFields" label="TipoSituacao" description="A usar nos formulários originados no site" source-type="AdditionalFields" has_confidential_data="False">
        <TAG><![CDATA[#MEETINGS:AF:TipoSituacao#]]></TAG>
        <VALUE><![CDATA[#REUNIOES:CA:TipoSituacao#]]></VALUE>
        <XPATH><![CDATA[/PROCESS/FIELDS/FIELD[NAME='TipoSituacao']/VALUE]]></XPATH>
      </FIELD>
      <FIELD type="AdditionalFields" label="DEN_Aceita_Termos" description="Aceita termos e condições" source-type="AdditionalFields" has_confidential_data="False">
        <TAG><![CDATA[#MEETINGS:AF:DEN_Aceita_Termos#]]></TAG>
        <VALUE><![CDATA[#REUNIOES:CA:DEN_Aceita_Termos#]]></VALUE>
        <XPATH><![CDATA[/PROCESS/FIELDS/FIELD[NAME='DEN_Aceita_Termos']/VALUE]]></XPATH>
      </FIELD>
      <FIELD type="AdditionalFields" label="PAP_ANEX_COMPROV" description="Anexado comprovatido HomeBanking?" source-type="AdditionalFields" has_confidential_data="False">
        <TAG><![CDATA[#MEETINGS:AF:PAP_ANEX_COMPROV#]]></TAG>
        <VALUE><![CDATA[#REUNIOES:CA:PAP_ANEX_COMPROV#]]></VALUE>
        <XPATH><![CDATA[/PROCESS/FIELDS/FIELD[NAME='PAP_ANEX_COMPROV']/VALUE]]></XPATH>
      </FIELD>
      <FIELD type="AdditionalFields" label="PAP_ANEXADO_COMPROVATIVO" description="Anexado comprovativo HomeBanking?" source-type="AdditionalFields" has_confidential_data="False">
        <TAG><![CDATA[#MEETINGS:AF:PAP_ANEXADO_COMPROVATIVO#]]></TAG>
        <VALUE><![CDATA[#REUNIOES:CA:PAP_ANEXADO_COMPROVATIVO#]]></VALUE>
        <XPATH><![CDATA[/PROCESS/FIELDS/FIELD[NAME='PAP_ANEXADO_COMPROVATIVO']/VALUE]]></XPATH>
      </FIELD>
      <FIELD type="AdditionalFields" label="Ano" description="Ano" source-type="AdditionalFields" has_confidential_data="False">
        <TAG><![CDATA[#MEETINGS:AF:Ano#]]></TAG>
        <VALUE><![CDATA[#REUNIOES:CA:Ano#]]></VALUE>
        <XPATH><![CDATA[/PROCESS/FIELDS/FIELD[NAME='Ano']/VALUE]]></XPATH>
      </FIELD>
      <FIELD type="AdditionalFields" label="PAP_APROV" description="Aprovado?" source-type="AdditionalFields" has_confidential_data="False">
        <TAG><![CDATA[#MEETINGS:AF:PAP_APROV#]]></TAG>
        <VALUE><![CDATA[#REUNIOES:CA:PAP_APROV#]]></VALUE>
        <XPATH><![CDATA[/PROCESS/FIELDS/FIELD[NAME='PAP_APROV']/VALUE]]></XPATH>
      </FIELD>
      <FIELD type="AdditionalFields" label="PAP_APROVADO" description="Aprovado?" source-type="AdditionalFields" has_confidential_data="False">
        <TAG><![CDATA[#MEETINGS:AF:PAP_APROVADO#]]></TAG>
        <VALUE><![CDATA[#REUNIOES:CA:PAP_APROVADO#]]></VALUE>
        <XPATH><![CDATA[/PROCESS/FIELDS/FIELD[NAME='PAP_APROVADO']/VALUE]]></XPATH>
      </FIELD>
      <FIELD type="AdditionalFields" label="Arguido_Requerido" description="Arguido/Requerido" source-type="AdditionalFields" has_confidential_data="False">
        <TAG><![CDATA[#MEETINGS:AF:Arguido_Requerido#]]></TAG>
        <VALUE><![CDATA[#REUNIOES:CA:Arguido_Requerido#]]></VALUE>
        <XPATH><![CDATA[/PROCESS/FIELDS/FIELD[NAME='Arguido_Requerido']/VALUE]]></XPATH>
      </FIELD>
      <FIELD type="AdditionalFields" label="PAP_ASS" description="Assinado?" source-type="AdditionalFields" has_confidential_data="False">
        <TAG><![CDATA[#MEETINGS:AF:PAP_ASS#]]></TAG>
        <VALUE><![CDATA[#REUNIOES:CA:PAP_ASS#]]></VALUE>
        <XPATH><![CDATA[/PROCESS/FIELDS/FIELD[NAME='PAP_ASS']/VALUE]]></XPATH>
      </FIELD>
      <FIELD type="AdditionalFields" label="PAP_ASSINADO" description="Assinado?" source-type="AdditionalFields" has_confidential_data="False">
        <TAG><![CDATA[#MEETINGS:AF:PAP_ASSINADO#]]></TAG>
        <VALUE><![CDATA[#REUNIOES:CA:PAP_ASSINADO#]]></VALUE>
        <XPATH><![CDATA[/PROCESS/FIELDS/FIELD[NAME='PAP_ASSINADO']/VALUE]]></XPATH>
      </FIELD>
      <FIELD type="AdditionalFields" label="DEN_Origina_Den" description="Associou distribuição de denuncia?" source-type="AdditionalFields" has_confidential_data="False">
        <TAG><![CDATA[#MEETINGS:AF:DEN_Origina_Den#]]></TAG>
        <VALUE><![CDATA[#REUNIOES:CA:DEN_Origina_Den#]]></VALUE>
        <XPATH><![CDATA[/PROCESS/FIELDS/FIELD[NAME='DEN_Origina_Den']/VALUE]]></XPATH>
      </FIELD>
      <FIELD type="AdditionalFields" label="Atividade" description="Atividade" source-type="AdditionalFields" has_confidential_data="False">
        <TAG><![CDATA[#MEETINGS:AF:Atividade#]]></TAG>
        <VALUE><![CDATA[#REUNIOES:CA:Atividade#]]></VALUE>
        <XPATH><![CDATA[/PROCESS/FIELDS/FIELD[NAME='Atividade']/VALUE]]></XPATH>
      </FIELD>
      <FIELD type="AdditionalFields" label="fat_iva_tx_normal" description="Base Tributável de IVA Taxa Normal" source-type="AdditionalFields" has_confidential_data="False">
        <TAG><![CDATA[#MEETINGS:AF:fat_iva_tx_normal#]]></TAG>
        <VALUE><![CDATA[#REUNIOES:CA:fat_iva_tx_normal#]]></VALUE>
        <XPATH><![CDATA[/PROCESS/FIELDS/FIELD[NAME='fat_iva_tx_normal']/VALUE]]></XPATH>
      </FIELD>
      <FIELD type="AdditionalFields" label="Custom_string" description="Campo adicional alfanumérico" source-type="AdditionalFields" has_confidential_data="False">
        <TAG><![CDATA[#MEETINGS:AF:Custom_string#]]></TAG>
        <VALUE><![CDATA[#REUNIOES:CA:Custom_string#]]></VALUE>
        <XPATH><![CDATA[/PROCESS/FIELDS/FIELD[NAME='Custom_string']/VALUE]]></XPATH>
      </FIELD>
      <FIELD type="AdditionalFields" label="Custom_bool" description="Campo adicional booleano" source-type="AdditionalFields" has_confidential_data="False">
        <TAG><![CDATA[#MEETINGS:AF:Custom_bool#]]></TAG>
        <VALUE><![CDATA[#REUNIOES:CA:Custom_bool#]]></VALUE>
        <XPATH><![CDATA[/PROCESS/FIELDS/FIELD[NAME='Custom_bool']/VALUE]]></XPATH>
      </FIELD>
      <FIELD type="AdditionalFields" label="Custom_data" description="Campo adicional data" source-type="AdditionalFields" has_confidential_data="False">
        <TAG><![CDATA[#MEETINGS:AF:Custom_data#]]></TAG>
        <VALUE><![CDATA[#REUNIOES:CA:Custom_data#]]></VALUE>
        <XPATH><![CDATA[/PROCESS/FIELDS/FIELD[NAME='Custom_data']/VALUE]]></XPATH>
      </FIELD>
      <FIELD type="AdditionalFields" label="Custom_list" description="Campo adicional lista de valores" source-type="AdditionalFields" has_confidential_data="False">
        <TAG><![CDATA[#MEETINGS:AF:Custom_list#]]></TAG>
        <VALUE><![CDATA[#REUNIOES:CA:Custom_list#]]></VALUE>
        <XPATH><![CDATA[/PROCESS/FIELDS/FIELD[NAME='Custom_list']/VALUE]]></XPATH>
      </FIELD>
      <FIELD type="AdditionalFields" label="Custom_num" description="Campo adicional numérico" source-type="AdditionalFields" has_confidential_data="False">
        <TAG><![CDATA[#MEETINGS:AF:Custom_num#]]></TAG>
        <VALUE><![CDATA[#REUNIOES:CA:Custom_num#]]></VALUE>
        <XPATH><![CDATA[/PROCESS/FIELDS/FIELD[NAME='Custom_num']/VALUE]]></XPATH>
      </FIELD>
      <FIELD type="AdditionalFields" label="Canal" description="Canal de Entrada da reclamação" source-type="AdditionalFields" has_confidential_data="False">
        <TAG><![CDATA[#MEETINGS:AF:Canal#]]></TAG>
        <VALUE><![CDATA[#REUNIOES:CA:Canal#]]></VALUE>
        <XPATH><![CDATA[/PROCESS/FIELDS/FIELD[NAME='Canal']/VALUE]]></XPATH>
      </FIELD>
      <FIELD type="AdditionalFields" label="E_CATEGORIA" description="Categoria" source-type="AdditionalFields" has_confidential_data="False">
        <TAG><![CDATA[#MEETINGS:AF:E_CATEGORIA#]]></TAG>
        <VALUE><![CDATA[#REUNIOES:CA:E_CATEGORIA#]]></VALUE>
        <XPATH><![CDATA[/PROCESS/FIELDS/FIELD[NAME='E_CATEGORIA']/VALUE]]></XPATH>
      </FIELD>
      <FIELD type="AdditionalFields" label="Caucao" description="Caução" source-type="AdditionalFields" has_confidential_data="False">
        <TAG><![CDATA[#MEETINGS:AF:Caucao#]]></TAG>
        <VALUE><![CDATA[#REUNIOES:CA:Caucao#]]></VALUE>
        <XPATH><![CDATA[/PROCESS/FIELDS/FIELD[NAME='Caucao']/VALUE]]></XPATH>
      </FIELD>
      <FIELD type="AdditionalFields" label="CRT_A_PSI" description="Certificado de Avaliação Psicológica" source-type="AdditionalFields" has_confidential_data="False">
        <TAG><![CDATA[#MEETINGS:AF:CRT_A_PSI#]]></TAG>
        <VALUE><![CDATA[#REUNIOES:CA:CRT_A_PSI#]]></VALUE>
        <XPATH><![CDATA[/PROCESS/FIELDS/FIELD[NAME='CRT_A_PSI']/VALUE]]></XPATH>
      </FIELD>
      <FIELD type="AdditionalFields" label="ClasseEntidade" description="Classe de Entidade" source-type="AdditionalFields" has_confidential_data="False">
        <TAG><![CDATA[#MEETINGS:AF:ClasseEntidade#]]></TAG>
        <VALUE><![CDATA[#REUNIOES:CA:ClasseEntidade#]]></VALUE>
        <XPATH><![CDATA[/PROCESS/FIELDS/FIELD[NAME='ClasseEntidade']/VALUE]]></XPATH>
      </FIELD>
      <FIELD type="AdditionalFields" label="Estrada" description="Classificação da estrada" source-type="AdditionalFields" has_confidential_data="False">
        <TAG><![CDATA[#MEETINGS:AF:Estrada#]]></TAG>
        <VALUE><![CDATA[#REUNIOES:CA:Estrada#]]></VALUE>
        <XPATH><![CDATA[/PROCESS/FIELDS/FIELD[NAME='Estrada']/VALUE]]></XPATH>
      </FIELD>
      <FIELD type="AdditionalFields" label="TipificaçãoOcor" description="Classificação do evento" source-type="AdditionalFields" has_confidential_data="False">
        <TAG><![CDATA[#MEETINGS:AF:TipificaçãoOcor#]]></TAG>
        <VALUE><![CDATA[#REUNIOES:CA:TipificaçãoOcor#]]></VALUE>
        <XPATH><![CDATA[/PROCESS/FIELDS/FIELD[NAME='TipificaçãoOcor']/VALUE]]></XPATH>
      </FIELD>
      <FIELD type="AdditionalFields" label="FATURAS_CodigoGERFIP" description="Código do Fornecedor GERFIP" source-type="AdditionalFields" has_confidential_data="False">
        <TAG><![CDATA[#MEETINGS:AF:FATURAS_CodigoGERFIP#]]></TAG>
        <VALUE><![CDATA[#REUNIOES:CA:FATURAS_CodigoGERFIP#]]></VALUE>
        <XPATH><![CDATA[/PROCESS/FIELDS/FIELD[NAME='FATURAS_CodigoGERFIP']/VALUE]]></XPATH>
      </FIELD>
      <FIELD type="AdditionalFields" label="CódigoPostal" description="Código Postal do Reclamante" source-type="AdditionalFields" has_confidential_data="False">
        <TAG><![CDATA[#MEETINGS:AF:CódigoPostal#]]></TAG>
        <VALUE><![CDATA[#REUNIOES:CA:CódigoPostal#]]></VALUE>
        <XPATH><![CDATA[/PROCESS/FIELDS/FIELD[NAME='CódigoPostal']/VALUE]]></XPATH>
      </FIELD>
      <FIELD type="AdditionalFields" label="E_COD_SIOE" description="Código SIOE" source-type="AdditionalFields" has_confidential_data="False">
        <TAG><![CDATA[#MEETINGS:AF:E_COD_SIOE#]]></TAG>
        <VALUE><![CDATA[#REUNIOES:CA:E_COD_SIOE#]]></VALUE>
        <XPATH><![CDATA[/PROCESS/FIELDS/FIELD[NAME='E_COD_SIOE']/VALUE]]></XPATH>
      </FIELD>
      <FIELD type="AdditionalFields" label="E_Cod_postal" description="Código-Postal" source-type="AdditionalFields" has_confidential_data="False">
        <TAG><![CDATA[#MEETINGS:AF:E_Cod_postal#]]></TAG>
        <VALUE><![CDATA[#REUNIOES:CA:E_Cod_postal#]]></VALUE>
        <XPATH><![CDATA[/PROCESS/FIELDS/FIELD[NAME='E_Cod_postal']/VALUE]]></XPATH>
      </FIELD>
      <FIELD type="AdditionalFields" label="DEN_Concorda" description="Concorda" source-type="AdditionalFields" has_confidential_data="False">
        <TAG><![CDATA[#MEETINGS:AF:DEN_Concorda#]]></TAG>
        <VALUE><![CDATA[#REUNIOES:CA:DEN_Concorda#]]></VALUE>
        <XPATH><![CDATA[/PROCESS/FIELDS/FIELD[NAME='DEN_Concorda']/VALUE]]></XPATH>
      </FIELD>
      <FIELD type="AdditionalFields" label="DEN_Contato" description="Contato telefónico" source-type="AdditionalFields" has_confidential_data="False">
        <TAG><![CDATA[#MEETINGS:AF:DEN_Contato#]]></TAG>
        <VALUE><![CDATA[#REUNIOES:CA:DEN_Contato#]]></VALUE>
        <XPATH><![CDATA[/PROCESS/FIELDS/FIELD[NAME='DEN_Contato']/VALUE]]></XPATH>
      </FIELD>
      <FIELD type="AdditionalFields" label="FATURAS_ContribuinteCliente" description="Contribuinte do Cliente" source-type="AdditionalFields" has_confidential_data="False">
        <TAG><![CDATA[#MEETINGS:AF:FATURAS_ContribuinteCliente#]]></TAG>
        <VALUE><![CDATA[#REUNIOES:CA:FATURAS_ContribuinteCliente#]]></VALUE>
        <XPATH><![CDATA[/PROCESS/FIELDS/FIELD[NAME='FATURAS_ContribuinteCliente']/VALUE]]></XPATH>
      </FIELD>
      <FIELD type="AdditionalFields" label="Xinicial" description="Coordenada X inicial" source-type="AdditionalFields" has_confidential_data="False">
        <TAG><![CDATA[#MEETINGS:AF:Xinicial#]]></TAG>
        <VALUE><![CDATA[#REUNIOES:CA:Xinicial#]]></VALUE>
        <XPATH><![CDATA[/PROCESS/FIELDS/FIELD[NAME='Xinicial']/VALUE]]></XPATH>
      </FIELD>
      <FIELD type="AdditionalFields" label="Yinicial" description="Coordenada y do Km inicial" source-type="AdditionalFields" has_confidential_data="False">
        <TAG><![CDATA[#MEETINGS:AF:Yinicial#]]></TAG>
        <VALUE><![CDATA[#REUNIOES:CA:Yinicial#]]></VALUE>
        <XPATH><![CDATA[/PROCESS/FIELDS/FIELD[NAME='Yinicial']/VALUE]]></XPATH>
      </FIELD>
      <FIELD type="AdditionalFields" label="FATURAS_DadosFornecedor" description="Dados do Fornecedor" source-type="AdditionalFields" has_confidential_data="False">
        <TAG><![CDATA[#MEETINGS:AF:FATURAS_DadosFornecedor#]]></TAG>
        <VALUE><![CDATA[#REUNIOES:CA:FATURAS_DadosFornecedor#]]></VALUE>
        <XPATH><![CDATA[/PROCESS/FIELDS/FIELD[NAME='FATURAS_DadosFornecedor']/VALUE]]></XPATH>
      </FIELD>
      <FIELD type="AdditionalFields" label="DEN_Data_Agendada" description="Data Agendada" source-type="AdditionalFields" has_confidential_data="False">
        <TAG><![CDATA[#MEETINGS:AF:DEN_Data_Agendada#]]></TAG>
        <VALUE><![CDATA[#REUNIOES:CA:DEN_Data_Agendada#]]></VALUE>
        <XPATH><![CDATA[/PROCESS/FIELDS/FIELD[NAME='DEN_Data_Agendada']/VALUE]]></XPATH>
      </FIELD>
      <FIELD type="AdditionalFields" label="DataFatura" description="Data da Fatura" source-type="AdditionalFields" has_confidential_data="False">
        <TAG><![CDATA[#MEETINGS:AF:DataFatura#]]></TAG>
        <VALUE><![CDATA[#REUNIOES:CA:DataFatura#]]></VALUE>
        <XPATH><![CDATA[/PROCESS/FIELDS/FIELD[NAME='DataFatura']/VALUE]]></XPATH>
      </FIELD>
      <FIELD type="AdditionalFields" label="DataResposta" description="Data da Resposta" source-type="AdditionalFields" has_confidential_data="False">
        <TAG><![CDATA[#MEETINGS:AF:DataResposta#]]></TAG>
        <VALUE><![CDATA[#REUNIOES:CA:DataResposta#]]></VALUE>
        <XPATH><![CDATA[/PROCESS/FIELDS/FIELD[NAME='DataResposta']/VALUE]]></XPATH>
      </FIELD>
      <FIELD type="AdditionalFields" label="FATURAS_DataAdjudicacao" description="Data de Adjudicação" source-type="AdditionalFields" has_confidential_data="False">
        <TAG><![CDATA[#MEETINGS:AF:FATURAS_DataAdjudicacao#]]></TAG>
        <VALUE><![CDATA[#REUNIOES:CA:FATURAS_DataAdjudicacao#]]></VALUE>
        <XPATH><![CDATA[/PROCESS/FIELDS/FIELD[NAME='FATURAS_DataAdjudicacao']/VALUE]]></XPATH>
      </FIELD>
      <FIELD type="AdditionalFields" label="FATURAS_DataEmissaoFatura" description="Data de Emissão" source-type="AdditionalFields" has_confidential_data="False">
        <TAG><![CDATA[#MEETINGS:AF:FATURAS_DataEmissaoFatura#]]></TAG>
        <VALUE><![CDATA[#REUNIOES:CA:FATURAS_DataEmissaoFatura#]]></VALUE>
        <XPATH><![CDATA[/PROCESS/FIELDS/FIELD[NAME='FATURAS_DataEmissaoFatura']/VALUE]]></XPATH>
      </FIELD>
      <FIELD type="AdditionalFields" label="PAP_DATA_PAG" description="Data do pagamento GERFIP" source-type="AdditionalFields" has_confidential_data="False">
        <TAG><![CDATA[#MEETINGS:AF:PAP_DATA_PAG#]]></TAG>
        <VALUE><![CDATA[#REUNIOES:CA:PAP_DATA_PAG#]]></VALUE>
        <XPATH><![CDATA[/PROCESS/FIELDS/FIELD[NAME='PAP_DATA_PAG']/VALUE]]></XPATH>
      </FIELD>
      <FIELD type="AdditionalFields" label="FATURAS_DataRegistoCompromisso" description="Data do Registo do Compromisso" source-type="AdditionalFields" has_confidential_data="False">
        <TAG><![CDATA[#MEETINGS:AF:FATURAS_DataRegistoCompromisso#]]></TAG>
        <VALUE><![CDATA[#REUNIOES:CA:FATURAS_DataRegistoCompromisso#]]></VALUE>
        <XPATH><![CDATA[/PROCESS/FIELDS/FIELD[NAME='FATURAS_DataRegistoCompromisso']/VALUE]]></XPATH>
      </FIELD>
      <FIELD type="AdditionalFields" label="DataLimiteRespo" description="Data limite de resposta ao requerimento" source-type="AdditionalFields" has_confidential_data="False">
        <TAG><![CDATA[#MEETINGS:AF:DataLimiteRespo#]]></TAG>
        <VALUE><![CDATA[#REUNIOES:CA:DataLimiteRespo#]]></VALUE>
        <XPATH><![CDATA[/PROCESS/FIELDS/FIELD[NAME='DataLimiteRespo']/VALUE]]></XPATH>
      </FIELD>
      <FIELD type="AdditionalFields" label="PAP_DATA_TRANSF" description="Data transferência bancária" source-type="AdditionalFields" has_confidential_data="False">
        <TAG><![CDATA[#MEETINGS:AF:PAP_DATA_TRANSF#]]></TAG>
        <VALUE><![CDATA[#REUNIOES:CA:PAP_DATA_TRANSF#]]></VALUE>
        <XPATH><![CDATA[/PROCESS/FIELDS/FIELD[NAME='PAP_DATA_TRANSF']/VALUE]]></XPATH>
      </FIELD>
      <FIELD type="AdditionalFields" label="PAP_DATA_TRANSF_BANC" description="Data transferência bancária" source-type="AdditionalFields" has_confidential_data="False">
        <TAG><![CDATA[#MEETINGS:AF:PAP_DATA_TRANSF_BANC#]]></TAG>
        <VALUE><![CDATA[#REUNIOES:CA:PAP_DATA_TRANSF_BANC#]]></VALUE>
        <XPATH><![CDATA[/PROCESS/FIELDS/FIELD[NAME='PAP_DATA_TRANSF_BANC']/VALUE]]></XPATH>
      </FIELD>
      <FIELD type="AdditionalFields" label="Data_IMT" description="Data_IMT" source-type="AdditionalFields" has_confidential_data="False">
        <TAG><![CDATA[#MEETINGS:AF:Data_IMT#]]></TAG>
        <VALUE><![CDATA[#REUNIOES:CA:Data_IMT#]]></VALUE>
        <XPATH><![CDATA[/PROCESS/FIELDS/FIELD[NAME='Data_IMT']/VALUE]]></XPATH>
      </FIELD>
      <FIELD type="AdditionalFields" label="DataRegisto" description="DataRegisto" source-type="AdditionalFields" has_confidential_data="False">
        <TAG><![CDATA[#MEETINGS:AF:DataRegisto#]]></TAG>
        <VALUE><![CDATA[#REUNIOES:CA:DataRegisto#]]></VALUE>
        <XPATH><![CDATA[/PROCESS/FIELDS/FIELD[NAME='DataRegisto']/VALUE]]></XPATH>
      </FIELD>
      <FIELD type="AdditionalFields" label="DEN_Datas" description="Datas em que ocorreram os factos" source-type="AdditionalFields" has_confidential_data="False">
        <TAG><![CDATA[#MEETINGS:AF:DEN_Datas#]]></TAG>
        <VALUE><![CDATA[#REUNIOES:CA:DEN_Datas#]]></VALUE>
        <XPATH><![CDATA[/PROCESS/FIELDS/FIELD[NAME='DEN_Datas']/VALUE]]></XPATH>
      </FIELD>
      <FIELD type="AdditionalFields" label="Decisão" description="Decisão Processo Licenciamento" source-type="AdditionalFields" has_confidential_data="False">
        <TAG><![CDATA[#MEETINGS:AF:Decisão#]]></TAG>
        <VALUE><![CDATA[#REUNIOES:CA:Decisão#]]></VALUE>
        <XPATH><![CDATA[/PROCESS/FIELDS/FIELD[NAME='Decisão']/VALUE]]></XPATH>
      </FIELD>
      <FIELD type="AdditionalFields" label="DEN_Denuncia_previa" description="Denúncia prévia a outras autoridades " source-type="AdditionalFields" has_confidential_data="False">
        <TAG><![CDATA[#MEETINGS:AF:DEN_Denuncia_previa#]]></TAG>
        <VALUE><![CDATA[#REUNIOES:CA:DEN_Denuncia_previa#]]></VALUE>
        <XPATH><![CDATA[/PROCESS/FIELDS/FIELD[NAME='DEN_Denuncia_previa']/VALUE]]></XPATH>
      </FIELD>
      <FIELD type="AdditionalFields" label="E_DEPARTAMENTO" description="Departamento" source-type="AdditionalFields" has_confidential_data="False">
        <TAG><![CDATA[#MEETINGS:AF:E_DEPARTAMENTO#]]></TAG>
        <VALUE><![CDATA[#REUNIOES:CA:E_DEPARTAMENTO#]]></VALUE>
        <XPATH><![CDATA[/PROCESS/FIELDS/FIELD[NAME='E_DEPARTAMENTO']/VALUE]]></XPATH>
      </FIELD>
      <FIELD type="AdditionalFields" label="DescCodPostal" description="DescCodPostal" source-type="AdditionalFields" has_confidential_data="False">
        <TAG><![CDATA[#MEETINGS:AF:DescCodPostal#]]></TAG>
        <VALUE><![CDATA[#REUNIOES:CA:DescCodPostal#]]></VALUE>
        <XPATH><![CDATA[/PROCESS/FIELDS/FIELD[NAME='DescCodPostal']/VALUE]]></XPATH>
      </FIELD>
      <FIELD type="AdditionalFields" label="Descrição" description="Descrição" source-type="AdditionalFields" has_confidential_data="False">
        <TAG><![CDATA[#MEETINGS:AF:Descrição#]]></TAG>
        <VALUE><![CDATA[#REUNIOES:CA:Descrição#]]></VALUE>
        <XPATH><![CDATA[/PROCESS/FIELDS/FIELD[NAME='Descrição']/VALUE]]></XPATH>
      </FIELD>
      <FIELD type="AdditionalFields" label="DEN_Descricao_docs" description="Descrição dos documentos/provas que fundamentam denúncia " source-type="AdditionalFields" has_confidential_data="False">
        <TAG><![CDATA[#MEETINGS:AF:DEN_Descricao_docs#]]></TAG>
        <VALUE><![CDATA[#REUNIOES:CA:DEN_Descricao_docs#]]></VALUE>
        <XPATH><![CDATA[/PROCESS/FIELDS/FIELD[NAME='DEN_Descricao_docs']/VALUE]]></XPATH>
      </FIELD>
      <FIELD type="AdditionalFields" label="DEN_Anonimo" description="Deseja permanecer anónimo" source-type="AdditionalFields" has_confidential_data="False">
        <TAG><![CDATA[#MEETINGS:AF:DEN_Anonimo#]]></TAG>
        <VALUE><![CDATA[#REUNIOES:CA:DEN_Anonimo#]]></VALUE>
        <XPATH><![CDATA[/PROCESS/FIELDS/FIELD[NAME='DEN_Anonimo']/VALUE]]></XPATH>
      </FIELD>
      <FIELD type="AdditionalFields" label="Distrito" description="Distrito" source-type="AdditionalFields" has_confidential_data="False">
        <TAG><![CDATA[#MEETINGS:AF:Distrito#]]></TAG>
        <VALUE><![CDATA[#REUNIOES:CA:Distrito#]]></VALUE>
        <XPATH><![CDATA[/PROCESS/FIELDS/FIELD[NAME='Distrito']/VALUE]]></XPATH>
      </FIELD>
      <FIELD type="AdditionalFields" label="PAP_DOCS_ANEXADOS" description="Documentos anexados?" source-type="AdditionalFields" has_confidential_data="False">
        <TAG><![CDATA[#MEETINGS:AF:PAP_DOCS_ANEXADOS#]]></TAG>
        <VALUE><![CDATA[#REUNIOES:CA:PAP_DOCS_ANEXADOS#]]></VALUE>
        <XPATH><![CDATA[/PROCESS/FIELDS/FIELD[NAME='PAP_DOCS_ANEXADOS']/VALUE]]></XPATH>
      </FIELD>
      <FIELD type="AdditionalFields" label="PAP_DOCS_ANEX" description="Documentos Anexados?" source-type="AdditionalFields" has_confidential_data="False">
        <TAG><![CDATA[#MEETINGS:AF:PAP_DOCS_ANEX#]]></TAG>
        <VALUE><![CDATA[#REUNIOES:CA:PAP_DOCS_ANEX#]]></VALUE>
        <XPATH><![CDATA[/PROCESS/FIELDS/FIELD[NAME='PAP_DOCS_ANEX']/VALUE]]></XPATH>
      </FIELD>
      <FIELD type="AdditionalFields" label="DEN_Dominio" description="Domínio da denúncia" source-type="AdditionalFields" has_confidential_data="False">
        <TAG><![CDATA[#MEETINGS:AF:DEN_Dominio#]]></TAG>
        <VALUE><![CDATA[#REUNIOES:CA:DEN_Dominio#]]></VALUE>
        <XPATH><![CDATA[/PROCESS/FIELDS/FIELD[NAME='DEN_Dominio']/VALUE]]></XPATH>
      </FIELD>
      <FIELD type="AdditionalFields" label="E_Morada" description="E_Morada" source-type="AdditionalFields" has_confidential_data="False">
        <TAG><![CDATA[#MEETINGS:AF:E_Morada#]]></TAG>
        <VALUE><![CDATA[#REUNIOES:CA:E_Morada#]]></VALUE>
        <XPATH><![CDATA[/PROCESS/FIELDS/FIELD[NAME='E_Morada']/VALUE]]></XPATH>
      </FIELD>
      <FIELD type="AdditionalFields" label="E-mail" description="E-mail do Reclamante" source-type="AdditionalFields" has_confidential_data="False">
        <TAG><![CDATA[#MEETINGS:AF:E-mail#]]></TAG>
        <VALUE><![CDATA[#REUNIOES:CA:E-mail#]]></VALUE>
        <XPATH><![CDATA[/PROCESS/FIELDS/FIELD[NAME='E-mail']/VALUE]]></XPATH>
      </FIELD>
      <FIELD type="AdditionalFields" label="DEN_Email" description="Endereço de correio eletrónico" source-type="AdditionalFields" has_confidential_data="False">
        <TAG><![CDATA[#MEETINGS:AF:DEN_Email#]]></TAG>
        <VALUE><![CDATA[#REUNIOES:CA:DEN_Email#]]></VALUE>
        <XPATH><![CDATA[/PROCESS/FIELDS/FIELD[NAME='DEN_Email']/VALUE]]></XPATH>
      </FIELD>
      <FIELD type="AdditionalFields" label="EntidadeRemetente" description="Entidade Remetente" source-type="AdditionalFields" has_confidential_data="False">
        <TAG><![CDATA[#MEETINGS:AF:EntidadeRemetente#]]></TAG>
        <VALUE><![CDATA[#REUNIOES:CA:EntidadeRemetente#]]></VALUE>
        <XPATH><![CDATA[/PROCESS/FIELDS/FIELD[NAME='EntidadeRemetente']/VALUE]]></XPATH>
      </FIELD>
      <FIELD type="AdditionalFields" label="fat_esp_fisc" description="Espaço fiscal" source-type="AdditionalFields" has_confidential_data="False">
        <TAG><![CDATA[#MEETINGS:AF:fat_esp_fisc#]]></TAG>
        <VALUE><![CDATA[#REUNIOES:CA:fat_esp_fisc#]]></VALUE>
        <XPATH><![CDATA[/PROCESS/FIELDS/FIELD[NAME='fat_esp_fisc']/VALUE]]></XPATH>
      </FIELD>
      <FIELD type="AdditionalFields" label="fat_est_doc" description="Estado do documento" source-type="AdditionalFields" has_confidential_data="False">
        <TAG><![CDATA[#MEETINGS:AF:fat_est_doc#]]></TAG>
        <VALUE><![CDATA[#REUNIOES:CA:fat_est_doc#]]></VALUE>
        <XPATH><![CDATA[/PROCESS/FIELDS/FIELD[NAME='fat_est_doc']/VALUE]]></XPATH>
      </FIELD>
      <FIELD type="AdditionalFields" label="Estado_CO_TE" description="Estado do processo de execução" source-type="AdditionalFields" has_confidential_data="False">
        <TAG><![CDATA[#MEETINGS:AF:Estado_CO_TE#]]></TAG>
        <VALUE><![CDATA[#REUNIOES:CA:Estado_CO_TE#]]></VALUE>
        <XPATH><![CDATA[/PROCESS/FIELDS/FIELD[NAME='Estado_CO_TE']/VALUE]]></XPATH>
      </FIELD>
      <FIELD type="AdditionalFields" label="Estado_CO_TR" description="Estado do processo de recurso" source-type="AdditionalFields" has_confidential_data="False">
        <TAG><![CDATA[#MEETINGS:AF:Estado_CO_TR#]]></TAG>
        <VALUE><![CDATA[#REUNIOES:CA:Estado_CO_TR#]]></VALUE>
        <XPATH><![CDATA[/PROCESS/FIELDS/FIELD[NAME='Estado_CO_TR']/VALUE]]></XPATH>
      </FIELD>
      <FIELD type="AdditionalFields" label="Estado_CO_FE" description="Estado_CO_FE" source-type="AdditionalFields" has_confidential_data="False">
        <TAG><![CDATA[#MEETINGS:AF:Estado_CO_FE#]]></TAG>
        <VALUE><![CDATA[#REUNIOES:CA:Estado_CO_FE#]]></VALUE>
        <XPATH><![CDATA[/PROCESS/FIELDS/FIELD[NAME='Estado_CO_FE']/VALUE]]></XPATH>
      </FIELD>
      <FIELD type="AdditionalFields" label="DEN_Exposicao_Factos" description="Exposição dos factos" source-type="AdditionalFields" has_confidential_data="False">
        <TAG><![CDATA[#MEETINGS:AF:DEN_Exposicao_Factos#]]></TAG>
        <VALUE><![CDATA[#REUNIOES:CA:DEN_Exposicao_Factos#]]></VALUE>
        <XPATH><![CDATA[/PROCESS/FIELDS/FIELD[NAME='DEN_Exposicao_Factos']/VALUE]]></XPATH>
      </FIELD>
      <FIELD type="AdditionalFields" label="FAT_Extracao_Dados" description="Extração de dados - Faturas" source-type="AdditionalFields" has_confidential_data="False">
        <TAG><![CDATA[#MEETINGS:AF:FAT_Extracao_Dados#]]></TAG>
        <VALUE><![CDATA[#REUNIOES:CA:FAT_Extracao_Dados#]]></VALUE>
        <XPATH><![CDATA[/PROCESS/FIELDS/FIELD[NAME='FAT_Extracao_Dados']/VALUE]]></XPATH>
      </FIELD>
      <FIELD type="AdditionalFields" label="FATURAS_FaturaConforme" description="Fatura conforme?" source-type="AdditionalFields" has_confidential_data="False">
        <TAG><![CDATA[#MEETINGS:AF:FATURAS_FaturaConforme#]]></TAG>
        <VALUE><![CDATA[#REUNIOES:CA:FATURAS_FaturaConforme#]]></VALUE>
        <XPATH><![CDATA[/PROCESS/FIELDS/FIELD[NAME='FATURAS_FaturaConforme']/VALUE]]></XPATH>
      </FIELD>
      <FIELD type="AdditionalFields" label="E_Fax" description="FAX" source-type="AdditionalFields" has_confidential_data="False">
        <TAG><![CDATA[#MEETINGS:AF:E_Fax#]]></TAG>
        <VALUE><![CDATA[#REUNIOES:CA:E_Fax#]]></VALUE>
        <XPATH><![CDATA[/PROCESS/FIELDS/FIELD[NAME='E_Fax']/VALUE]]></XPATH>
      </FIELD>
      <FIELD type="AdditionalFields" label="DEN_Motivo_Prejudicado" description="Foi diretamente prejudicado pela situação?" source-type="AdditionalFields" has_confidential_data="False">
        <TAG><![CDATA[#MEETINGS:AF:DEN_Motivo_Prejudicado#]]></TAG>
        <VALUE><![CDATA[#REUNIOES:CA:DEN_Motivo_Prejudicado#]]></VALUE>
        <XPATH><![CDATA[/PROCESS/FIELDS/FIELD[NAME='DEN_Motivo_Prejudicado']/VALUE]]></XPATH>
      </FIELD>
      <FIELD type="AdditionalFields" label="Cilindrada" description="Formação" source-type="AdditionalFields" has_confidential_data="False">
        <TAG><![CDATA[#MEETINGS:AF:Cilindrada#]]></TAG>
        <VALUE><![CDATA[#REUNIOES:CA:Cilindrada#]]></VALUE>
        <XPATH><![CDATA[/PROCESS/FIELDS/FIELD[NAME='Cilindrada']/VALUE]]></XPATH>
      </FIELD>
      <FIELD type="AdditionalFields" label="Cor" description="Formação" source-type="AdditionalFields" has_confidential_data="False">
        <TAG><![CDATA[#MEETINGS:AF:Cor#]]></TAG>
        <VALUE><![CDATA[#REUNIOES:CA:Cor#]]></VALUE>
        <XPATH><![CDATA[/PROCESS/FIELDS/FIELD[NAME='Cor']/VALUE]]></XPATH>
      </FIELD>
      <FIELD type="AdditionalFields" label="Marca" description="Formação" source-type="AdditionalFields" has_confidential_data="False">
        <TAG><![CDATA[#MEETINGS:AF:Marca#]]></TAG>
        <VALUE><![CDATA[#REUNIOES:CA:Marca#]]></VALUE>
        <XPATH><![CDATA[/PROCESS/FIELDS/FIELD[NAME='Marca']/VALUE]]></XPATH>
      </FIELD>
      <FIELD type="AdditionalFields" label="GAI_TEC_RESP" description="GAI Técnico Responsável" source-type="AdditionalFields" has_confidential_data="False">
        <TAG><![CDATA[#MEETINGS:AF:GAI_TEC_RESP#]]></TAG>
        <VALUE><![CDATA[#REUNIOES:CA:GAI_TEC_RESP#]]></VALUE>
        <XPATH><![CDATA[/PROCESS/FIELDS/FIELD[NAME='GAI_TEC_RESP']/VALUE]]></XPATH>
      </FIELD>
      <FIELD type="AdditionalFields" label="FATURAS_GestorContrato" description="Gestor de Contrato" source-type="AdditionalFields" has_confidential_data="False">
        <TAG><![CDATA[#MEETINGS:AF:FATURAS_GestorContrato#]]></TAG>
        <VALUE><![CDATA[#REUNIOES:CA:FATURAS_GestorContrato#]]></VALUE>
        <XPATH><![CDATA[/PROCESS/FIELDS/FIELD[NAME='FATURAS_GestorContrato']/VALUE]]></XPATH>
      </FIELD>
      <FIELD type="AdditionalFields" label="Identificação" description="Identificação" source-type="AdditionalFields" has_confidential_data="False">
        <TAG><![CDATA[#MEETINGS:AF:Identificação#]]></TAG>
        <VALUE><![CDATA[#REUNIOES:CA:Identificação#]]></VALUE>
        <XPATH><![CDATA[/PROCESS/FIELDS/FIELD[NAME='Identificação']/VALUE]]></XPATH>
      </FIELD>
      <FIELD type="AdditionalFields" label="FATURAS_Imobilizado" description="Imobilizado" source-type="AdditionalFields" has_confidential_data="False">
        <TAG><![CDATA[#MEETINGS:AF:FATURAS_Imobilizado#]]></TAG>
        <VALUE><![CDATA[#REUNIOES:CA:FATURAS_Imobilizado#]]></VALUE>
        <XPATH><![CDATA[/PROCESS/FIELDS/FIELD[NAME='FATURAS_Imobilizado']/VALUE]]></XPATH>
      </FIELD>
      <FIELD type="AdditionalFields" label="DataOcorrência" description="Indica a data da ocorrência reportada pelo utente" source-type="AdditionalFields" has_confidential_data="False">
        <TAG><![CDATA[#MEETINGS:AF:DataOcorrência#]]></TAG>
        <VALUE><![CDATA[#REUNIOES:CA:DataOcorrência#]]></VALUE>
        <XPATH><![CDATA[/PROCESS/FIELDS/FIELD[NAME='DataOcorrência']/VALUE]]></XPATH>
      </FIELD>
      <FIELD type="AdditionalFields" label="SUG_REC_INF" description="Indica o tipo de contacto: Sugestão, Reclamação, ou Pedido de Informação" source-type="AdditionalFields" has_confidential_data="False">
        <TAG><![CDATA[#MEETINGS:AF:SUG_REC_INF#]]></TAG>
        <VALUE><![CDATA[#REUNIOES:CA:SUG_REC_INF#]]></VALUE>
        <XPATH><![CDATA[/PROCESS/FIELDS/FIELD[NAME='SUG_REC_INF']/VALUE]]></XPATH>
      </FIELD>
      <FIELD type="AdditionalFields" label="DEN_Denuncia_previa_desc" description="indicação da denuncia prévia" source-type="AdditionalFields" has_confidential_data="False">
        <TAG><![CDATA[#MEETINGS:AF:DEN_Denuncia_previa_desc#]]></TAG>
        <VALUE><![CDATA[#REUNIOES:CA:DEN_Denuncia_previa_desc#]]></VALUE>
        <XPATH><![CDATA[/PROCESS/FIELDS/FIELD[NAME='DEN_Denuncia_previa_desc']/VALUE]]></XPATH>
      </FIELD>
      <FIELD type="AdditionalFields" label="DEN_Intervenientes" description="Intervenientes" source-type="AdditionalFields" has_confidential_data="False">
        <TAG><![CDATA[#MEETINGS:AF:DEN_Intervenientes#]]></TAG>
        <VALUE><![CDATA[#REUNIOES:CA:DEN_Intervenientes#]]></VALUE>
        <XPATH><![CDATA[/PROCESS/FIELDS/FIELD[NAME='DEN_Intervenientes']/VALUE]]></XPATH>
      </FIELD>
      <FIELD type="AdditionalFields" label="FATURAS_JustificacaoNaoValidacao" description="Justificação de não validação" source-type="AdditionalFields" has_confidential_data="False">
        <TAG><![CDATA[#MEETINGS:AF:FATURAS_JustificacaoNaoValidacao#]]></TAG>
        <VALUE><![CDATA[#REUNIOES:CA:FATURAS_JustificacaoNaoValidacao#]]></VALUE>
        <XPATH><![CDATA[/PROCESS/FIELDS/FIELD[NAME='FATURAS_JustificacaoNaoValidacao']/VALUE]]></XPATH>
      </FIELD>
      <FIELD type="AdditionalFields" label="Km" description="Km da estrada mencionado pelo processo" source-type="AdditionalFields" has_confidential_data="False">
        <TAG><![CDATA[#MEETINGS:AF:Km#]]></TAG>
        <VALUE><![CDATA[#REUNIOES:CA:Km#]]></VALUE>
        <XPATH><![CDATA[/PROCESS/FIELDS/FIELD[NAME='Km']/VALUE]]></XPATH>
      </FIELD>
      <FIELD type="AdditionalFields" label="Kmfinal" description="Km final" source-type="AdditionalFields" has_confidential_data="False">
        <TAG><![CDATA[#MEETINGS:AF:Kmfinal#]]></TAG>
        <VALUE><![CDATA[#REUNIOES:CA:Kmfinal#]]></VALUE>
        <XPATH><![CDATA[/PROCESS/FIELDS/FIELD[NAME='Kmfinal']/VALUE]]></XPATH>
      </FIELD>
      <FIELD type="AdditionalFields" label="Kminicial" description="Km inicial" source-type="AdditionalFields" has_confidential_data="False">
        <TAG><![CDATA[#MEETINGS:AF:Kminicial#]]></TAG>
        <VALUE><![CDATA[#REUNIOES:CA:Kminicial#]]></VALUE>
        <XPATH><![CDATA[/PROCESS/FIELDS/FIELD[NAME='Kminicial']/VALUE]]></XPATH>
      </FIELD>
      <FIELD type="AdditionalFields" label="Concessionária" description="Lista de Concessionárias de Infra-Estruturas Rodoviárias" source-type="AdditionalFields" has_confidential_data="False">
        <TAG><![CDATA[#MEETINGS:AF:Concessionária#]]></TAG>
        <VALUE><![CDATA[#REUNIOES:CA:Concessionária#]]></VALUE>
        <XPATH><![CDATA[/PROCESS/FIELDS/FIELD[NAME='Concessionária']/VALUE]]></XPATH>
      </FIELD>
      <FIELD type="AdditionalFields" label="ListaBens" description="ListaBens" source-type="AdditionalFields" has_confidential_data="False">
        <TAG><![CDATA[#MEETINGS:AF:ListaBens#]]></TAG>
        <VALUE><![CDATA[#REUNIOES:CA:ListaBens#]]></VALUE>
        <XPATH><![CDATA[/PROCESS/FIELDS/FIELD[NAME='ListaBens']/VALUE]]></XPATH>
      </FIELD>
      <FIELD type="AdditionalFields" label="ListaEmpr" description="ListaEmpr" source-type="AdditionalFields" has_confidential_data="False">
        <TAG><![CDATA[#MEETINGS:AF:ListaEmpr#]]></TAG>
        <VALUE><![CDATA[#REUNIOES:CA:ListaEmpr#]]></VALUE>
        <XPATH><![CDATA[/PROCESS/FIELDS/FIELD[NAME='ListaEmpr']/VALUE]]></XPATH>
      </FIELD>
      <FIELD type="AdditionalFields" label="ListaServ" description="ListaServ" source-type="AdditionalFields" has_confidential_data="False">
        <TAG><![CDATA[#MEETINGS:AF:ListaServ#]]></TAG>
        <VALUE><![CDATA[#REUNIOES:CA:ListaServ#]]></VALUE>
        <XPATH><![CDATA[/PROCESS/FIELDS/FIELD[NAME='ListaServ']/VALUE]]></XPATH>
      </FIELD>
      <FIELD type="AdditionalFields" label="DEN_Local" description="Local onde ocorreram os factos" source-type="AdditionalFields" has_confidential_data="False">
        <TAG><![CDATA[#MEETINGS:AF:DEN_Local#]]></TAG>
        <VALUE><![CDATA[#REUNIOES:CA:DEN_Local#]]></VALUE>
        <XPATH><![CDATA[/PROCESS/FIELDS/FIELD[NAME='DEN_Local']/VALUE]]></XPATH>
      </FIELD>
      <FIELD type="AdditionalFields" label="E_Localidade" description="Localidade" source-type="AdditionalFields" has_confidential_data="False">
        <TAG><![CDATA[#MEETINGS:AF:E_Localidade#]]></TAG>
        <VALUE><![CDATA[#REUNIOES:CA:E_Localidade#]]></VALUE>
        <XPATH><![CDATA[/PROCESS/FIELDS/FIELD[NAME='E_Localidade']/VALUE]]></XPATH>
      </FIELD>
      <FIELD type="AdditionalFields" label="Localidade" description="Localidade do Reclamante" source-type="AdditionalFields" has_confidential_data="False">
        <TAG><![CDATA[#MEETINGS:AF:Localidade#]]></TAG>
        <VALUE><![CDATA[#REUNIOES:CA:Localidade#]]></VALUE>
        <XPATH><![CDATA[/PROCESS/FIELDS/FIELD[NAME='Localidade']/VALUE]]></XPATH>
      </FIELD>
      <FIELD type="AdditionalFields" label="LOUVOR" description="Louvor" source-type="AdditionalFields" has_confidential_data="False">
        <TAG><![CDATA[#MEETINGS:AF:LOUVOR#]]></TAG>
        <VALUE><![CDATA[#REUNIOES:CA:LOUVOR#]]></VALUE>
        <XPATH><![CDATA[/PROCESS/FIELDS/FIELD[NAME='LOUVOR']/VALUE]]></XPATH>
      </FIELD>
      <FIELD type="AdditionalFields" label="den_manha" description="Manhã" source-type="AdditionalFields" has_confidential_data="False">
        <TAG><![CDATA[#MEETINGS:AF:den_manha#]]></TAG>
        <VALUE><![CDATA[#REUNIOES:CA:den_manha#]]></VALUE>
        <XPATH><![CDATA[/PROCESS/FIELDS/FIELD[NAME='den_manha']/VALUE]]></XPATH>
      </FIELD>
      <FIELD type="AdditionalFields" label="E_NAP" description="NAP" source-type="AdditionalFields" has_confidential_data="False">
        <TAG><![CDATA[#MEETINGS:AF:E_NAP#]]></TAG>
        <VALUE><![CDATA[#REUNIOES:CA:E_NAP#]]></VALUE>
        <XPATH><![CDATA[/PROCESS/FIELDS/FIELD[NAME='E_NAP']/VALUE]]></XPATH>
      </FIELD>
      <FIELD type="AdditionalFields" label="FATURAS_NecessitaNotaCredito" description="Necessita nota de crédito?" source-type="AdditionalFields" has_confidential_data="False">
        <TAG><![CDATA[#MEETINGS:AF:FATURAS_NecessitaNotaCredito#]]></TAG>
        <VALUE><![CDATA[#REUNIOES:CA:FATURAS_NecessitaNotaCredito#]]></VALUE>
        <XPATH><![CDATA[/PROCESS/FIELDS/FIELD[NAME='FATURAS_NecessitaNotaCredito']/VALUE]]></XPATH>
      </FIELD>
      <FIELD type="AdditionalFields" label="E_NIF" description="NIF" source-type="AdditionalFields" has_confidential_data="False">
        <TAG><![CDATA[#MEETINGS:AF:E_NIF#]]></TAG>
        <VALUE><![CDATA[#REUNIOES:CA:E_NIF#]]></VALUE>
        <XPATH><![CDATA[/PROCESS/FIELDS/FIELD[NAME='E_NIF']/VALUE]]></XPATH>
      </FIELD>
      <FIELD type="AdditionalFields" label="NIF" description="NIF" source-type="AdditionalFields" has_confidential_data="False">
        <TAG><![CDATA[#MEETINGS:AF:NIF#]]></TAG>
        <VALUE><![CDATA[#REUNIOES:CA:NIF#]]></VALUE>
        <XPATH><![CDATA[/PROCESS/FIELDS/FIELD[NAME='NIF']/VALUE]]></XPATH>
      </FIELD>
      <FIELD type="AdditionalFields" label="FATURAS_Compromisso" description="Nº de Compromisso" source-type="AdditionalFields" has_confidential_data="False">
        <TAG><![CDATA[#MEETINGS:AF:FATURAS_Compromisso#]]></TAG>
        <VALUE><![CDATA[#REUNIOES:CA:FATURAS_Compromisso#]]></VALUE>
        <XPATH><![CDATA[/PROCESS/FIELDS/FIELD[NAME='FATURAS_Compromisso']/VALUE]]></XPATH>
      </FIELD>
      <FIELD type="AdditionalFields" label="FATURAS_NumFatura" description="Nº de Fatura" source-type="AdditionalFields" has_confidential_data="False">
        <TAG><![CDATA[#MEETINGS:AF:FATURAS_NumFatura#]]></TAG>
        <VALUE><![CDATA[#REUNIOES:CA:FATURAS_NumFatura#]]></VALUE>
        <XPATH><![CDATA[/PROCESS/FIELDS/FIELD[NAME='FATURAS_NumFatura']/VALUE]]></XPATH>
      </FIELD>
      <FIELD type="AdditionalFields" label="Processo" description="Nº de processo anterior" source-type="AdditionalFields" has_confidential_data="False">
        <TAG><![CDATA[#MEETINGS:AF:Processo#]]></TAG>
        <VALUE><![CDATA[#REUNIOES:CA:Processo#]]></VALUE>
        <XPATH><![CDATA[/PROCESS/FIELDS/FIELD[NAME='Processo']/VALUE]]></XPATH>
      </FIELD>
      <FIELD type="AdditionalFields" label="FATURAS_NumRegistoImobilizado" description="Nº de Registo de Imobilizado" source-type="AdditionalFields" has_confidential_data="False">
        <TAG><![CDATA[#MEETINGS:AF:FATURAS_NumRegistoImobilizado#]]></TAG>
        <VALUE><![CDATA[#REUNIOES:CA:FATURAS_NumRegistoImobilizado#]]></VALUE>
        <XPATH><![CDATA[/PROCESS/FIELDS/FIELD[NAME='FATURAS_NumRegistoImobilizado']/VALUE]]></XPATH>
      </FIELD>
      <FIELD type="AdditionalFields" label="FATURAS_NumRegistoGERFIP" description="Nº de Registo GERFIP" source-type="AdditionalFields" has_confidential_data="False">
        <TAG><![CDATA[#MEETINGS:AF:FATURAS_NumRegistoGERFIP#]]></TAG>
        <VALUE><![CDATA[#REUNIOES:CA:FATURAS_NumRegistoGERFIP#]]></VALUE>
        <XPATH><![CDATA[/PROCESS/FIELDS/FIELD[NAME='FATURAS_NumRegistoGERFIP']/VALUE]]></XPATH>
      </FIELD>
      <FIELD type="AdditionalFields" label="Nome" description="Nome" source-type="AdditionalFields" has_confidential_data="False">
        <TAG><![CDATA[#MEETINGS:AF:Nome#]]></TAG>
        <VALUE><![CDATA[#REUNIOES:CA:Nome#]]></VALUE>
        <XPATH><![CDATA[/PROCESS/FIELDS/FIELD[NAME='Nome']/VALUE]]></XPATH>
      </FIELD>
      <FIELD type="AdditionalFields" label="DEN_Nome" description="Nome completo" source-type="AdditionalFields" has_confidential_data="False">
        <TAG><![CDATA[#MEETINGS:AF:DEN_Nome#]]></TAG>
        <VALUE><![CDATA[#REUNIOES:CA:DEN_Nome#]]></VALUE>
        <XPATH><![CDATA[/PROCESS/FIELDS/FIELD[NAME='DEN_Nome']/VALUE]]></XPATH>
      </FIELD>
      <FIELD type="AdditionalFields" label="FORNECEDOR" description="Nome de Fornecedor" source-type="AdditionalFields" has_confidential_data="False">
        <TAG><![CDATA[#MEETINGS:AF:FORNECEDOR#]]></TAG>
        <VALUE><![CDATA[#REUNIOES:CA:FORNECEDOR#]]></VALUE>
        <XPATH><![CDATA[/PROCESS/FIELDS/FIELD[NAME='FORNECEDOR']/VALUE]]></XPATH>
      </FIELD>
      <FIELD type="AdditionalFields" label="NomeReclamante" description="Nome do Reclamante" source-type="AdditionalFields" has_confidential_data="False">
        <TAG><![CDATA[#MEETINGS:AF:NomeReclamante#]]></TAG>
        <VALUE><![CDATA[#REUNIOES:CA:NomeReclamante#]]></VALUE>
        <XPATH><![CDATA[/PROCESS/FIELDS/FIELD[NAME='NomeReclamante']/VALUE]]></XPATH>
      </FIELD>
      <FIELD type="AdditionalFields" label="Norma" description="Norma de Sinalização" source-type="AdditionalFields" has_confidential_data="False">
        <TAG><![CDATA[#MEETINGS:AF:Norma#]]></TAG>
        <VALUE><![CDATA[#REUNIOES:CA:Norma#]]></VALUE>
        <XPATH><![CDATA[/PROCESS/FIELDS/FIELD[NAME='Norma']/VALUE]]></XPATH>
      </FIELD>
      <FIELD type="AdditionalFields" label="FATURAS_NotaEncomenda" description="Nota de Encomenda" source-type="AdditionalFields" has_confidential_data="False">
        <TAG><![CDATA[#MEETINGS:AF:FATURAS_NotaEncomenda#]]></TAG>
        <VALUE><![CDATA[#REUNIOES:CA:FATURAS_NotaEncomenda#]]></VALUE>
        <XPATH><![CDATA[/PROCESS/FIELDS/FIELD[NAME='FATURAS_NotaEncomenda']/VALUE]]></XPATH>
      </FIELD>
      <FIELD type="AdditionalFields" label="N_ENCOMENDA" description="Nota de Encomenda" source-type="AdditionalFields" has_confidential_data="False">
        <TAG><![CDATA[#MEETINGS:AF:N_ENCOMENDA#]]></TAG>
        <VALUE><![CDATA[#REUNIOES:CA:N_ENCOMENDA#]]></VALUE>
        <XPATH><![CDATA[/PROCESS/FIELDS/FIELD[NAME='N_ENCOMENDA']/VALUE]]></XPATH>
      </FIELD>
      <FIELD type="AdditionalFields" label="NrProcesso" description="NrProcesso" source-type="AdditionalFields" has_confidential_data="False">
        <TAG><![CDATA[#MEETINGS:AF:NrProcesso#]]></TAG>
        <VALUE><![CDATA[#REUNIOES:CA:NrProcesso#]]></VALUE>
        <XPATH><![CDATA[/PROCESS/FIELDS/FIELD[NAME='NrProcesso']/VALUE]]></XPATH>
      </FIELD>
      <FIELD type="AdditionalFields" label="Num_IMT" description="Num_IMT" source-type="AdditionalFields" has_confidential_data="False">
        <TAG><![CDATA[#MEETINGS:AF:Num_IMT#]]></TAG>
        <VALUE><![CDATA[#REUNIOES:CA:Num_IMT#]]></VALUE>
        <XPATH><![CDATA[/PROCESS/FIELDS/FIELD[NAME='Num_IMT']/VALUE]]></XPATH>
      </FIELD>
      <FIELD type="AdditionalFields" label="NumeroFatura" description="Número da Fatura" source-type="AdditionalFields" has_confidential_data="False">
        <TAG><![CDATA[#MEETINGS:AF:NumeroFatura#]]></TAG>
        <VALUE><![CDATA[#REUNIOES:CA:NumeroFatura#]]></VALUE>
        <XPATH><![CDATA[/PROCESS/FIELDS/FIELD[NAME='NumeroFatura']/VALUE]]></XPATH>
      </FIELD>
      <FIELD type="AdditionalFields" label="PAP_NUM" description="Número da PAP" source-type="AdditionalFields" has_confidential_data="False">
        <TAG><![CDATA[#MEETINGS:AF:PAP_NUM#]]></TAG>
        <VALUE><![CDATA[#REUNIOES:CA:PAP_NUM#]]></VALUE>
        <XPATH><![CDATA[/PROCESS/FIELDS/FIELD[NAME='PAP_NUM']/VALUE]]></XPATH>
      </FIELD>
      <FIELD type="AdditionalFields" label="PAP_NUMERO" description="Número da PAP" source-type="AdditionalFields" has_confidential_data="False">
        <TAG><![CDATA[#MEETINGS:AF:PAP_NUMERO#]]></TAG>
        <VALUE><![CDATA[#REUNIOES:CA:PAP_NUMERO#]]></VALUE>
        <XPATH><![CDATA[/PROCESS/FIELDS/FIELD[NAME='PAP_NUMERO']/VALUE]]></XPATH>
      </FIELD>
      <FIELD type="AdditionalFields" label="Num_Identificacao" description="Numero de Identificação" source-type="AdditionalFields" has_confidential_data="False">
        <TAG><![CDATA[#MEETINGS:AF:Num_Identificacao#]]></TAG>
        <VALUE><![CDATA[#REUNIOES:CA:Num_Identificacao#]]></VALUE>
        <XPATH><![CDATA[/PROCESS/FIELDS/FIELD[NAME='Num_Identificacao']/VALUE]]></XPATH>
      </FIELD>
      <FIELD type="AdditionalFields" label="PAP_NUM_PAG" description="Número de pagamento em GERFIP" source-type="AdditionalFields" has_confidential_data="False">
        <TAG><![CDATA[#MEETINGS:AF:PAP_NUM_PAG#]]></TAG>
        <VALUE><![CDATA[#REUNIOES:CA:PAP_NUM_PAG#]]></VALUE>
        <XPATH><![CDATA[/PROCESS/FIELDS/FIELD[NAME='PAP_NUM_PAG']/VALUE]]></XPATH>
      </FIELD>
      <FIELD type="AdditionalFields" label="PAP_NUM_PAGAMENTO" description="Número de pagamento em GERFIP" source-type="AdditionalFields" has_confidential_data="False">
        <TAG><![CDATA[#MEETINGS:AF:PAP_NUM_PAGAMENTO#]]></TAG>
        <VALUE><![CDATA[#REUNIOES:CA:PAP_NUM_PAGAMENTO#]]></VALUE>
        <XPATH><![CDATA[/PROCESS/FIELDS/FIELD[NAME='PAP_NUM_PAGAMENTO']/VALUE]]></XPATH>
      </FIELD>
      <FIELD type="AdditionalFields" label="PAP_NUM_REG" description="Número de registo da PAP" source-type="AdditionalFields" has_confidential_data="False">
        <TAG><![CDATA[#MEETINGS:AF:PAP_NUM_REG#]]></TAG>
        <VALUE><![CDATA[#REUNIOES:CA:PAP_NUM_REG#]]></VALUE>
        <XPATH><![CDATA[/PROCESS/FIELDS/FIELD[NAME='PAP_NUM_REG']/VALUE]]></XPATH>
      </FIELD>
      <FIELD type="AdditionalFields" label="PAP_NUM_REGISTO" description="Número de registo da PAP" source-type="AdditionalFields" has_confidential_data="False">
        <TAG><![CDATA[#MEETINGS:AF:PAP_NUM_REGISTO#]]></TAG>
        <VALUE><![CDATA[#REUNIOES:CA:PAP_NUM_REGISTO#]]></VALUE>
        <XPATH><![CDATA[/PROCESS/FIELDS/FIELD[NAME='PAP_NUM_REGISTO']/VALUE]]></XPATH>
      </FIELD>
      <FIELD type="AdditionalFields" label="Objeto" description="Objeto" source-type="AdditionalFields" has_confidential_data="False">
        <TAG><![CDATA[#MEETINGS:AF:Objeto#]]></TAG>
        <VALUE><![CDATA[#REUNIOES:CA:Objeto#]]></VALUE>
        <XPATH><![CDATA[/PROCESS/FIELDS/FIELD[NAME='Objeto']/VALUE]]></XPATH>
      </FIELD>
      <FIELD type="AdditionalFields" label="DataEntrega0" description="Obrigações Contratuais de Informação - Data Limite de Entrega de Relatório" source-type="AdditionalFields" has_confidential_data="False">
        <TAG><![CDATA[#MEETINGS:AF:DataEntrega0#]]></TAG>
        <VALUE><![CDATA[#REUNIOES:CA:DataEntrega0#]]></VALUE>
        <XPATH><![CDATA[/PROCESS/FIELDS/FIELD[NAME='DataEntrega0']/VALUE]]></XPATH>
      </FIELD>
      <FIELD type="AdditionalFields" label="DataEntrega1" description="Obrigações Contratuais de Informação - Data Limite de Entrega de Relatório" source-type="AdditionalFields" has_confidential_data="False">
        <TAG><![CDATA[#MEETINGS:AF:DataEntrega1#]]></TAG>
        <VALUE><![CDATA[#REUNIOES:CA:DataEntrega1#]]></VALUE>
        <XPATH><![CDATA[/PROCESS/FIELDS/FIELD[NAME='DataEntrega1']/VALUE]]></XPATH>
      </FIELD>
      <FIELD type="AdditionalFields" label="DataEntrega2" description="Obrigações Contratuais de Informação - Data Limite de Entrega de Relatório" source-type="AdditionalFields" has_confidential_data="False">
        <TAG><![CDATA[#MEETINGS:AF:DataEntrega2#]]></TAG>
        <VALUE><![CDATA[#REUNIOES:CA:DataEntrega2#]]></VALUE>
        <XPATH><![CDATA[/PROCESS/FIELDS/FIELD[NAME='DataEntrega2']/VALUE]]></XPATH>
      </FIELD>
      <FIELD type="AdditionalFields" label="DataEntrega3" description="Obrigações Contratuais de Informação - Data Limite de Entrega de Relatório" source-type="AdditionalFields" has_confidential_data="False">
        <TAG><![CDATA[#MEETINGS:AF:DataEntrega3#]]></TAG>
        <VALUE><![CDATA[#REUNIOES:CA:DataEntrega3#]]></VALUE>
        <XPATH><![CDATA[/PROCESS/FIELDS/FIELD[NAME='DataEntrega3']/VALUE]]></XPATH>
      </FIELD>
      <FIELD type="AdditionalFields" label="DataEntrega4" description="Obrigações Contratuais de Informação - Data Limite de Entrega de Relatório" source-type="AdditionalFields" has_confidential_data="False">
        <TAG><![CDATA[#MEETINGS:AF:DataEntrega4#]]></TAG>
        <VALUE><![CDATA[#REUNIOES:CA:DataEntrega4#]]></VALUE>
        <XPATH><![CDATA[/PROCESS/FIELDS/FIELD[NAME='DataEntrega4']/VALUE]]></XPATH>
      </FIELD>
      <FIELD type="AdditionalFields" label="PAP_OFIC_ENV" description="Ofício enviado?" source-type="AdditionalFields" has_confidential_data="False">
        <TAG><![CDATA[#MEETINGS:AF:PAP_OFIC_ENV#]]></TAG>
        <VALUE><![CDATA[#REUNIOES:CA:PAP_OFIC_ENV#]]></VALUE>
        <XPATH><![CDATA[/PROCESS/FIELDS/FIELD[NAME='PAP_OFIC_ENV']/VALUE]]></XPATH>
      </FIELD>
      <FIELD type="AdditionalFields" label="PAP_OFICIO_ENVIADO" description="Ofício enviado?" source-type="AdditionalFields" has_confidential_data="False">
        <TAG><![CDATA[#MEETINGS:AF:PAP_OFICIO_ENVIADO#]]></TAG>
        <VALUE><![CDATA[#REUNIOES:CA:PAP_OFICIO_ENVIADO#]]></VALUE>
        <XPATH><![CDATA[/PROCESS/FIELDS/FIELD[NAME='PAP_OFICIO_ENVIADO']/VALUE]]></XPATH>
      </FIELD>
      <FIELD type="AdditionalFields" label="FATURAS_OficioRegistado" description="Ofício Registado?" source-type="AdditionalFields" has_confidential_data="False">
        <TAG><![CDATA[#MEETINGS:AF:FATURAS_OficioRegistado#]]></TAG>
        <VALUE><![CDATA[#REUNIOES:CA:FATURAS_OficioRegistado#]]></VALUE>
        <XPATH><![CDATA[/PROCESS/FIELDS/FIELD[NAME='FATURAS_OficioRegistado']/VALUE]]></XPATH>
      </FIELD>
      <FIELD type="AdditionalFields" label="den_origem_pedido" description="Origem do Pedido" source-type="AdditionalFields" has_confidential_data="False">
        <TAG><![CDATA[#MEETINGS:AF:den_origem_pedido#]]></TAG>
        <VALUE><![CDATA[#REUNIOES:CA:den_origem_pedido#]]></VALUE>
        <XPATH><![CDATA[/PROCESS/FIELDS/FIELD[NAME='den_origem_pedido']/VALUE]]></XPATH>
      </FIELD>
      <FIELD type="AdditionalFields" label="OutraEstrada" description="OutraEstrada" source-type="AdditionalFields" has_confidential_data="False">
        <TAG><![CDATA[#MEETINGS:AF:OutraEstrada#]]></TAG>
        <VALUE><![CDATA[#REUNIOES:CA:OutraEstrada#]]></VALUE>
        <XPATH><![CDATA[/PROCESS/FIELDS/FIELD[NAME='OutraEstrada']/VALUE]]></XPATH>
      </FIELD>
      <FIELD type="AdditionalFields" label="OutrasRefs" description="Outras referências" source-type="AdditionalFields" has_confidential_data="False">
        <TAG><![CDATA[#MEETINGS:AF:OutrasRefs#]]></TAG>
        <VALUE><![CDATA[#REUNIOES:CA:OutrasRefs#]]></VALUE>
        <XPATH><![CDATA[/PROCESS/FIELDS/FIELD[NAME='OutrasRefs']/VALUE]]></XPATH>
      </FIELD>
      <FIELD type="AdditionalFields" label="DEN_Dominio_Outro" description="Outro" source-type="AdditionalFields" has_confidential_data="False">
        <TAG><![CDATA[#MEETINGS:AF:DEN_Dominio_Outro#]]></TAG>
        <VALUE><![CDATA[#REUNIOES:CA:DEN_Dominio_Outro#]]></VALUE>
        <XPATH><![CDATA[/PROCESS/FIELDS/FIELD[NAME='DEN_Dominio_Outro']/VALUE]]></XPATH>
      </FIELD>
      <FIELD type="AdditionalFields" label="DEN_Motivo_Outro" description="Outro" source-type="AdditionalFields" has_confidential_data="False">
        <TAG><![CDATA[#MEETINGS:AF:DEN_Motivo_Outro#]]></TAG>
        <VALUE><![CDATA[#REUNIOES:CA:DEN_Motivo_Outro#]]></VALUE>
        <XPATH><![CDATA[/PROCESS/FIELDS/FIELD[NAME='DEN_Motivo_Outro']/VALUE]]></XPATH>
      </FIELD>
      <FIELD type="AdditionalFields" label="DEN_Motivo_Outro_desc" description="Outro" source-type="AdditionalFields" has_confidential_data="False">
        <TAG><![CDATA[#MEETINGS:AF:DEN_Motivo_Outro_desc#]]></TAG>
        <VALUE><![CDATA[#REUNIOES:CA:DEN_Motivo_Outro_desc#]]></VALUE>
        <XPATH><![CDATA[/PROCESS/FIELDS/FIELD[NAME='DEN_Motivo_Outro_desc']/VALUE]]></XPATH>
      </FIELD>
      <FIELD type="AdditionalFields" label="OutroEvento" description="OutroEvento" source-type="AdditionalFields" has_confidential_data="False">
        <TAG><![CDATA[#MEETINGS:AF:OutroEvento#]]></TAG>
        <VALUE><![CDATA[#REUNIOES:CA:OutroEvento#]]></VALUE>
        <XPATH><![CDATA[/PROCESS/FIELDS/FIELD[NAME='OutroEvento']/VALUE]]></XPATH>
      </FIELD>
      <FIELD type="AdditionalFields" label="PAP_PAG_EFET" description="Pagamento efetuado em GERFIP?" source-type="AdditionalFields" has_confidential_data="False">
        <TAG><![CDATA[#MEETINGS:AF:PAP_PAG_EFET#]]></TAG>
        <VALUE><![CDATA[#REUNIOES:CA:PAP_PAG_EFET#]]></VALUE>
        <XPATH><![CDATA[/PROCESS/FIELDS/FIELD[NAME='PAP_PAG_EFET']/VALUE]]></XPATH>
      </FIELD>
      <FIELD type="AdditionalFields" label="PAP_PAG_EFETUADO" description="Pagamento efetuado em GERFIP?" source-type="AdditionalFields" has_confidential_data="False">
        <TAG><![CDATA[#MEETINGS:AF:PAP_PAG_EFETUADO#]]></TAG>
        <VALUE><![CDATA[#REUNIOES:CA:PAP_PAG_EFETUADO#]]></VALUE>
        <XPATH><![CDATA[/PROCESS/FIELDS/FIELD[NAME='PAP_PAG_EFETUADO']/VALUE]]></XPATH>
      </FIELD>
      <FIELD type="AdditionalFields" label="E_Pais" description="País" source-type="AdditionalFields" has_confidential_data="False">
        <TAG><![CDATA[#MEETINGS:AF:E_Pais#]]></TAG>
        <VALUE><![CDATA[#REUNIOES:CA:E_Pais#]]></VALUE>
        <XPATH><![CDATA[/PROCESS/FIELDS/FIELD[NAME='E_Pais']/VALUE]]></XPATH>
      </FIELD>
      <FIELD type="AdditionalFields" label="Plurianual" description="Plurianual?" source-type="AdditionalFields" has_confidential_data="False">
        <TAG><![CDATA[#MEETINGS:AF:Plurianual#]]></TAG>
        <VALUE><![CDATA[#REUNIOES:CA:Plurianual#]]></VALUE>
        <XPATH><![CDATA[/PROCESS/FIELDS/FIELD[NAME='Plurianual']/VALUE]]></XPATH>
      </FIELD>
      <FIELD type="AdditionalFields" label="E_P_CONTACTO" description="Ponto de Contacto" source-type="AdditionalFields" has_confidential_data="False">
        <TAG><![CDATA[#MEETINGS:AF:E_P_CONTACTO#]]></TAG>
        <VALUE><![CDATA[#REUNIOES:CA:E_P_CONTACTO#]]></VALUE>
        <XPATH><![CDATA[/PROCESS/FIELDS/FIELD[NAME='E_P_CONTACTO']/VALUE]]></XPATH>
      </FIELD>
      <FIELD type="AdditionalFields" label="FATURAS_PrazoLimitePagamento" description="Prazo Limite de Pagamento" source-type="AdditionalFields" has_confidential_data="False">
        <TAG><![CDATA[#MEETINGS:AF:FATURAS_PrazoLimitePagamento#]]></TAG>
        <VALUE><![CDATA[#REUNIOES:CA:FATURAS_PrazoLimitePagamento#]]></VALUE>
        <XPATH><![CDATA[/PROCESS/FIELDS/FIELD[NAME='FATURAS_PrazoLimitePagamento']/VALUE]]></XPATH>
      </FIELD>
      <FIELD type="AdditionalFields" label="DEN_Ocultar_Identidade" description="Pretende ocultar identidade" source-type="AdditionalFields" has_confidential_data="False">
        <TAG><![CDATA[#MEETINGS:AF:DEN_Ocultar_Identidade#]]></TAG>
        <VALUE><![CDATA[#REUNIOES:CA:DEN_Ocultar_Identidade#]]></VALUE>
        <XPATH><![CDATA[/PROCESS/FIELDS/FIELD[NAME='DEN_Ocultar_Identidade']/VALUE]]></XPATH>
      </FIELD>
      <FIELD type="AdditionalFields" label="FATURAS_ConformidadeProcesso" description="Processo Conforme?" source-type="AdditionalFields" has_confidential_data="False">
        <TAG><![CDATA[#MEETINGS:AF:FATURAS_ConformidadeProcesso#]]></TAG>
        <VALUE><![CDATA[#REUNIOES:CA:FATURAS_ConformidadeProcesso#]]></VALUE>
        <XPATH><![CDATA[/PROCESS/FIELDS/FIELD[NAME='FATURAS_ConformidadeProcesso']/VALUE]]></XPATH>
      </FIELD>
      <FIELD type="AdditionalFields" label="ProcessoFiscal" description="ProcessoFiscal" source-type="AdditionalFields" has_confidential_data="False">
        <TAG><![CDATA[#MEETINGS:AF:ProcessoFiscal#]]></TAG>
        <VALUE><![CDATA[#REUNIOES:CA:ProcessoFiscal#]]></VALUE>
        <XPATH><![CDATA[/PROCESS/FIELDS/FIELD[NAME='ProcessoFiscal']/VALUE]]></XPATH>
      </FIELD>
      <FIELD type="AdditionalFields" label="ProcessoInIR" description="ProcessoInIR" source-type="AdditionalFields" has_confidential_data="False">
        <TAG><![CDATA[#MEETINGS:AF:ProcessoInIR#]]></TAG>
        <VALUE><![CDATA[#REUNIOES:CA:ProcessoInIR#]]></VALUE>
        <XPATH><![CDATA[/PROCESS/FIELDS/FIELD[NAME='ProcessoInIR']/VALUE]]></XPATH>
      </FIELD>
      <FIELD type="AdditionalFields" label="ProcessoTribuna" description="ProcessoTribuna" source-type="AdditionalFields" has_confidential_data="False">
        <TAG><![CDATA[#MEETINGS:AF:ProcessoTribuna#]]></TAG>
        <VALUE><![CDATA[#REUNIOES:CA:ProcessoTribuna#]]></VALUE>
        <XPATH><![CDATA[/PROCESS/FIELDS/FIELD[NAME='ProcessoTribuna']/VALUE]]></XPATH>
      </FIELD>
      <FIELD type="AdditionalFields" label="PRONUNCIA" description="Pronúncia" source-type="AdditionalFields" has_confidential_data="False">
        <TAG><![CDATA[#MEETINGS:AF:PRONUNCIA#]]></TAG>
        <VALUE><![CDATA[#REUNIOES:CA:PRONUNCIA#]]></VALUE>
        <XPATH><![CDATA[/PROCESS/FIELDS/FIELD[NAME='PRONUNCIA']/VALUE]]></XPATH>
      </FIELD>
      <FIELD type="AdditionalFields" label="DEN_ARQ_MED" description="Proposta de Arquivamento/Tomada de Medidas?" source-type="AdditionalFields" has_confidential_data="False">
        <TAG><![CDATA[#MEETINGS:AF:DEN_ARQ_MED#]]></TAG>
        <VALUE><![CDATA[#REUNIOES:CA:DEN_ARQ_MED#]]></VALUE>
        <XPATH><![CDATA[/PROCESS/FIELDS/FIELD[NAME='DEN_ARQ_MED']/VALUE]]></XPATH>
      </FIELD>
      <FIELD type="AdditionalFields" label="den_quarta" description="Quarta-feira" source-type="AdditionalFields" has_confidential_data="False">
        <TAG><![CDATA[#MEETINGS:AF:den_quarta#]]></TAG>
        <VALUE><![CDATA[#REUNIOES:CA:den_quarta#]]></VALUE>
        <XPATH><![CDATA[/PROCESS/FIELDS/FIELD[NAME='den_quarta']/VALUE]]></XPATH>
      </FIELD>
      <FIELD type="AdditionalFields" label="den_quinta" description="Quinta-feira" source-type="AdditionalFields" has_confidential_data="False">
        <TAG><![CDATA[#MEETINGS:AF:den_quinta#]]></TAG>
        <VALUE><![CDATA[#REUNIOES:CA:den_quinta#]]></VALUE>
        <XPATH><![CDATA[/PROCESS/FIELDS/FIELD[NAME='den_quinta']/VALUE]]></XPATH>
      </FIELD>
      <FIELD type="AdditionalFields" label="Referencia" description="Referência" source-type="AdditionalFields" has_confidential_data="False">
        <TAG><![CDATA[#MEETINGS:AF:Referencia#]]></TAG>
        <VALUE><![CDATA[#REUNIOES:CA:Referencia#]]></VALUE>
        <XPATH><![CDATA[/PROCESS/FIELDS/FIELD[NAME='Referencia']/VALUE]]></XPATH>
      </FIELD>
      <FIELD type="AdditionalFields" label="RefEstradaLivre" description="Referência relativa a processos do Programa Estrada Livre" source-type="AdditionalFields" has_confidential_data="False">
        <TAG><![CDATA[#MEETINGS:AF:RefEstradaLivre#]]></TAG>
        <VALUE><![CDATA[#REUNIOES:CA:RefEstradaLivre#]]></VALUE>
        <XPATH><![CDATA[/PROCESS/FIELDS/FIELD[NAME='RefEstradaLivre']/VALUE]]></XPATH>
      </FIELD>
      <FIELD type="AdditionalFields" label="FATURAS_FaturaAnuladaGERFIP" description="Registo da Fatura anulado em GERFIP?" source-type="AdditionalFields" has_confidential_data="False">
        <TAG><![CDATA[#MEETINGS:AF:FATURAS_FaturaAnuladaGERFIP#]]></TAG>
        <VALUE><![CDATA[#REUNIOES:CA:FATURAS_FaturaAnuladaGERFIP#]]></VALUE>
        <XPATH><![CDATA[/PROCESS/FIELDS/FIELD[NAME='FATURAS_FaturaAnuladaGERFIP']/VALUE]]></XPATH>
      </FIELD>
      <FIELD type="AdditionalFields" label="FATURAS_RegistoImobilizadoEfetuado" description="Registo de Imobilizado efetuado?" source-type="AdditionalFields" has_confidential_data="False">
        <TAG><![CDATA[#MEETINGS:AF:FATURAS_RegistoImobilizadoEfetuado#]]></TAG>
        <VALUE><![CDATA[#REUNIOES:CA:FATURAS_RegistoImobilizadoEfetuado#]]></VALUE>
        <XPATH><![CDATA[/PROCESS/FIELDS/FIELD[NAME='FATURAS_RegistoImobilizadoEfetuado']/VALUE]]></XPATH>
      </FIELD>
      <FIELD type="AdditionalFields" label="RegistadoPor" description="Registo efectuado pelo utilizador" source-type="AdditionalFields" has_confidential_data="False">
        <TAG><![CDATA[#MEETINGS:AF:RegistadoPor#]]></TAG>
        <VALUE><![CDATA[#REUNIOES:CA:RegistadoPor#]]></VALUE>
        <XPATH><![CDATA[/PROCESS/FIELDS/FIELD[NAME='RegistadoPor']/VALUE]]></XPATH>
      </FIELD>
      <FIELD type="AdditionalFields" label="Resolução" description="Resolução" source-type="AdditionalFields" has_confidential_data="False">
        <TAG><![CDATA[#MEETINGS:AF:Resolução#]]></TAG>
        <VALUE><![CDATA[#REUNIOES:CA:Resolução#]]></VALUE>
        <XPATH><![CDATA[/PROCESS/FIELDS/FIELD[NAME='Resolução']/VALUE]]></XPATH>
      </FIELD>
      <FIELD type="AdditionalFields" label="Resposta" description="Resposta" source-type="AdditionalFields" has_confidential_data="False">
        <TAG><![CDATA[#MEETINGS:AF:Resposta#]]></TAG>
        <VALUE><![CDATA[#REUNIOES:CA:Resposta#]]></VALUE>
        <XPATH><![CDATA[/PROCESS/FIELDS/FIELD[NAME='Resposta']/VALUE]]></XPATH>
      </FIELD>
      <FIELD type="AdditionalFields" label="DEN_Conc_Agendamento" description="Resultado da Agendamento" source-type="AdditionalFields" has_confidential_data="False">
        <TAG><![CDATA[#MEETINGS:AF:DEN_Conc_Agendamento#]]></TAG>
        <VALUE><![CDATA[#REUNIOES:CA:DEN_Conc_Agendamento#]]></VALUE>
        <XPATH><![CDATA[/PROCESS/FIELDS/FIELD[NAME='DEN_Conc_Agendamento']/VALUE]]></XPATH>
      </FIELD>
      <FIELD type="AdditionalFields" label="DEN_ESC" description="São necessários esclarecimentos?" source-type="AdditionalFields" has_confidential_data="False">
        <TAG><![CDATA[#MEETINGS:AF:DEN_ESC#]]></TAG>
        <VALUE><![CDATA[#REUNIOES:CA:DEN_ESC#]]></VALUE>
        <XPATH><![CDATA[/PROCESS/FIELDS/FIELD[NAME='DEN_ESC']/VALUE]]></XPATH>
      </FIELD>
      <FIELD type="AdditionalFields" label="den_segunda" description="Segunda-feira" source-type="AdditionalFields" has_confidential_data="False">
        <TAG><![CDATA[#MEETINGS:AF:den_segunda#]]></TAG>
        <VALUE><![CDATA[#REUNIOES:CA:den_segunda#]]></VALUE>
        <XPATH><![CDATA[/PROCESS/FIELDS/FIELD[NAME='den_segunda']/VALUE]]></XPATH>
      </FIELD>
      <FIELD type="AdditionalFields" label="Sentido" description="Sentido da estrada" source-type="AdditionalFields" has_confidential_data="False">
        <TAG><![CDATA[#MEETINGS:AF:Sentido#]]></TAG>
        <VALUE><![CDATA[#REUNIOES:CA:Sentido#]]></VALUE>
        <XPATH><![CDATA[/PROCESS/FIELDS/FIELD[NAME='Sentido']/VALUE]]></XPATH>
      </FIELD>
      <FIELD type="AdditionalFields" label="den_sexta" description="Sexta-feira" source-type="AdditionalFields" has_confidential_data="False">
        <TAG><![CDATA[#MEETINGS:AF:den_sexta#]]></TAG>
        <VALUE><![CDATA[#REUNIOES:CA:den_sexta#]]></VALUE>
        <XPATH><![CDATA[/PROCESS/FIELDS/FIELD[NAME='den_sexta']/VALUE]]></XPATH>
      </FIELD>
      <FIELD type="AdditionalFields" label="E_SITE" description="Site" source-type="AdditionalFields" has_confidential_data="False">
        <TAG><![CDATA[#MEETINGS:AF:E_SITE#]]></TAG>
        <VALUE><![CDATA[#REUNIOES:CA:E_SITE#]]></VALUE>
        <XPATH><![CDATA[/PROCESS/FIELDS/FIELD[NAME='E_SITE']/VALUE]]></XPATH>
      </FIELD>
      <FIELD type="AdditionalFields" label="E_SUB_UO" description="Sub Unidade Orgânica" source-type="AdditionalFields" has_confidential_data="False">
        <TAG><![CDATA[#MEETINGS:AF:E_SUB_UO#]]></TAG>
        <VALUE><![CDATA[#REUNIOES:CA:E_SUB_UO#]]></VALUE>
        <XPATH><![CDATA[/PROCESS/FIELDS/FIELD[NAME='E_SUB_UO']/VALUE]]></XPATH>
      </FIELD>
      <FIELD type="AdditionalFields" label="den_tarde" description="Tarde" source-type="AdditionalFields" has_confidential_data="False">
        <TAG><![CDATA[#MEETINGS:AF:den_tarde#]]></TAG>
        <VALUE><![CDATA[#REUNIOES:CA:den_tarde#]]></VALUE>
        <XPATH><![CDATA[/PROCESS/FIELDS/FIELD[NAME='den_tarde']/VALUE]]></XPATH>
      </FIELD>
      <FIELD type="AdditionalFields" label="Telefax" description="Telefax do Reclamante" source-type="AdditionalFields" has_confidential_data="False">
        <TAG><![CDATA[#MEETINGS:AF:Telefax#]]></TAG>
        <VALUE><![CDATA[#REUNIOES:CA:Telefax#]]></VALUE>
        <XPATH><![CDATA[/PROCESS/FIELDS/FIELD[NAME='Telefax']/VALUE]]></XPATH>
      </FIELD>
      <FIELD type="AdditionalFields" label="E_Telefone" description="Telefone" source-type="AdditionalFields" has_confidential_data="False">
        <TAG><![CDATA[#MEETINGS:AF:E_Telefone#]]></TAG>
        <VALUE><![CDATA[#REUNIOES:CA:E_Telefone#]]></VALUE>
        <XPATH><![CDATA[/PROCESS/FIELDS/FIELD[NAME='E_Telefone']/VALUE]]></XPATH>
      </FIELD>
      <FIELD type="AdditionalFields" label="Telefone" description="Telefone do Reclamante" source-type="AdditionalFields" has_confidential_data="False">
        <TAG><![CDATA[#MEETINGS:AF:Telefone#]]></TAG>
        <VALUE><![CDATA[#REUNIOES:CA:Telefone#]]></VALUE>
        <XPATH><![CDATA[/PROCESS/FIELDS/FIELD[NAME='Telefone']/VALUE]]></XPATH>
      </FIELD>
      <FIELD type="AdditionalFields" label="E_Telemovel" description="Telemóvel" source-type="AdditionalFields" has_confidential_data="False">
        <TAG><![CDATA[#MEETINGS:AF:E_Telemovel#]]></TAG>
        <VALUE><![CDATA[#REUNIOES:CA:E_Telemovel#]]></VALUE>
        <XPATH><![CDATA[/PROCESS/FIELDS/FIELD[NAME='E_Telemovel']/VALUE]]></XPATH>
      </FIELD>
      <FIELD type="AdditionalFields" label="Telemóvel" description="Telemóvel" source-type="AdditionalFields" has_confidential_data="False">
        <TAG><![CDATA[#MEETINGS:AF:Telemóvel#]]></TAG>
        <VALUE><![CDATA[#REUNIOES:CA:Telemóvel#]]></VALUE>
        <XPATH><![CDATA[/PROCESS/FIELDS/FIELD[NAME='Telemóvel']/VALUE]]></XPATH>
      </FIELD>
      <FIELD type="AdditionalFields" label="den_terca" description="Terça-feira" source-type="AdditionalFields" has_confidential_data="False">
        <TAG><![CDATA[#MEETINGS:AF:den_terca#]]></TAG>
        <VALUE><![CDATA[#REUNIOES:CA:den_terca#]]></VALUE>
        <XPATH><![CDATA[/PROCESS/FIELDS/FIELD[NAME='den_terca']/VALUE]]></XPATH>
      </FIELD>
      <FIELD type="AdditionalFields" label="TST" description="Teste" source-type="AdditionalFields" has_confidential_data="False">
        <TAG><![CDATA[#MEETINGS:AF:TST#]]></TAG>
        <VALUE><![CDATA[#REUNIOES:CA:TST#]]></VALUE>
        <XPATH><![CDATA[/PROCESS/FIELDS/FIELD[NAME='TST']/VALUE]]></XPATH>
      </FIELD>
      <FIELD type="AdditionalFields" label="teste2" description="teste2" source-type="AdditionalFields" has_confidential_data="False">
        <TAG><![CDATA[#MEETINGS:AF:teste2#]]></TAG>
        <VALUE><![CDATA[#REUNIOES:CA:teste2#]]></VALUE>
        <XPATH><![CDATA[/PROCESS/FIELDS/FIELD[NAME='teste2']/VALUE]]></XPATH>
      </FIELD>
      <FIELD type="AdditionalFields" label="DEN_Motivo_Testemunha" description="Testemunhou a situação em primeira mão" source-type="AdditionalFields" has_confidential_data="False">
        <TAG><![CDATA[#MEETINGS:AF:DEN_Motivo_Testemunha#]]></TAG>
        <VALUE><![CDATA[#REUNIOES:CA:DEN_Motivo_Testemunha#]]></VALUE>
        <XPATH><![CDATA[/PROCESS/FIELDS/FIELD[NAME='DEN_Motivo_Testemunha']/VALUE]]></XPATH>
      </FIELD>
      <FIELD type="AdditionalFields" label="testeobs" description="testeobs" source-type="AdditionalFields" has_confidential_data="False">
        <TAG><![CDATA[#MEETINGS:AF:testeobs#]]></TAG>
        <VALUE><![CDATA[#REUNIOES:CA:testeobs#]]></VALUE>
        <XPATH><![CDATA[/PROCESS/FIELDS/FIELD[NAME='testeobs']/VALUE]]></XPATH>
      </FIELD>
      <FIELD type="AdditionalFields" label="DEN_Motivo_Conhecimento" description="Teve conhecimento da situação e decidiu denunciar" source-type="AdditionalFields" has_confidential_data="False">
        <TAG><![CDATA[#MEETINGS:AF:DEN_Motivo_Conhecimento#]]></TAG>
        <VALUE><![CDATA[#REUNIOES:CA:DEN_Motivo_Conhecimento#]]></VALUE>
        <XPATH><![CDATA[/PROCESS/FIELDS/FIELD[NAME='DEN_Motivo_Conhecimento']/VALUE]]></XPATH>
      </FIELD>
      <FIELD type="AdditionalFields" label="Autorizacao" description="Tipo de Autorização/Comunicação" source-type="AdditionalFields" has_confidential_data="False">
        <TAG><![CDATA[#MEETINGS:AF:Autorizacao#]]></TAG>
        <VALUE><![CDATA[#REUNIOES:CA:Autorizacao#]]></VALUE>
        <XPATH><![CDATA[/PROCESS/FIELDS/FIELD[NAME='Autorizacao']/VALUE]]></XPATH>
      </FIELD>
      <FIELD type="AdditionalFields" label="DEN_Tipo_Denunciante" description="Tipo de denunciante" source-type="AdditionalFields" has_confidential_data="False">
        <TAG><![CDATA[#MEETINGS:AF:DEN_Tipo_Denunciante#]]></TAG>
        <VALUE><![CDATA[#REUNIOES:CA:DEN_Tipo_Denunciante#]]></VALUE>
        <XPATH><![CDATA[/PROCESS/FIELDS/FIELD[NAME='DEN_Tipo_Denunciante']/VALUE]]></XPATH>
      </FIELD>
      <FIELD type="AdditionalFields" label="fat_tipodoc" description="Tipo de documento" source-type="AdditionalFields" has_confidential_data="False">
        <TAG><![CDATA[#MEETINGS:AF:fat_tipodoc#]]></TAG>
        <VALUE><![CDATA[#REUNIOES:CA:fat_tipodoc#]]></VALUE>
        <XPATH><![CDATA[/PROCESS/FIELDS/FIELD[NAME='fat_tipodoc']/VALUE]]></XPATH>
      </FIELD>
      <FIELD type="AdditionalFields" label="Tipo" description="Tipo de documento associado aos livros &quot;Ent_antigas&quot; e &quot;Sai_antigas&quot;" source-type="AdditionalFields" has_confidential_data="False">
        <TAG><![CDATA[#MEETINGS:AF:Tipo#]]></TAG>
        <VALUE><![CDATA[#REUNIOES:CA:Tipo#]]></VALUE>
        <XPATH><![CDATA[/PROCESS/FIELDS/FIELD[NAME='Tipo']/VALUE]]></XPATH>
      </FIELD>
      <FIELD type="AdditionalFields" label="FATURAS_TipoProcesso" description="Tipo de Processo" source-type="AdditionalFields" has_confidential_data="False">
        <TAG><![CDATA[#MEETINGS:AF:FATURAS_TipoProcesso#]]></TAG>
        <VALUE><![CDATA[#REUNIOES:CA:FATURAS_TipoProcesso#]]></VALUE>
        <XPATH><![CDATA[/PROCESS/FIELDS/FIELD[NAME='FATURAS_TipoProcesso']/VALUE]]></XPATH>
      </FIELD>
      <FIELD type="AdditionalFields" label="TipoIntervenção" description="TipoIntervenção" source-type="AdditionalFields" has_confidential_data="False">
        <TAG><![CDATA[#MEETINGS:AF:TipoIntervenção#]]></TAG>
        <VALUE><![CDATA[#REUNIOES:CA:TipoIntervenção#]]></VALUE>
        <XPATH><![CDATA[/PROCESS/FIELDS/FIELD[NAME='TipoIntervenção']/VALUE]]></XPATH>
      </FIELD>
      <FIELD type="AdditionalFields" label="E_TITULO" description="Título" source-type="AdditionalFields" has_confidential_data="False">
        <TAG><![CDATA[#MEETINGS:AF:E_TITULO#]]></TAG>
        <VALUE><![CDATA[#REUNIOES:CA:E_TITULO#]]></VALUE>
        <XPATH><![CDATA[/PROCESS/FIELDS/FIELD[NAME='E_TITULO']/VALUE]]></XPATH>
      </FIELD>
      <FIELD type="AdditionalFields" label="fat_Total_impostos" description="Total impostos" source-type="AdditionalFields" has_confidential_data="False">
        <TAG><![CDATA[#MEETINGS:AF:fat_Total_impostos#]]></TAG>
        <VALUE><![CDATA[#REUNIOES:CA:fat_Total_impostos#]]></VALUE>
        <XPATH><![CDATA[/PROCESS/FIELDS/FIELD[NAME='fat_Total_impostos']/VALUE]]></XPATH>
      </FIELD>
      <FIELD type="AdditionalFields" label="fat_Total_IVA_TX_nor" description="Total IVA Taxa Normal" source-type="AdditionalFields" has_confidential_data="False">
        <TAG><![CDATA[#MEETINGS:AF:fat_Total_IVA_TX_nor#]]></TAG>
        <VALUE><![CDATA[#REUNIOES:CA:fat_Total_IVA_TX_nor#]]></VALUE>
        <XPATH><![CDATA[/PROCESS/FIELDS/FIELD[NAME='fat_Total_IVA_TX_nor']/VALUE]]></XPATH>
      </FIELD>
      <FIELD type="AdditionalFields" label="PAP_TRANS_EFETUADA" description="Transferência bancária efetuada?" source-type="AdditionalFields" has_confidential_data="False">
        <TAG><![CDATA[#MEETINGS:AF:PAP_TRANS_EFETUADA#]]></TAG>
        <VALUE><![CDATA[#REUNIOES:CA:PAP_TRANS_EFETUADA#]]></VALUE>
        <XPATH><![CDATA[/PROCESS/FIELDS/FIELD[NAME='PAP_TRANS_EFETUADA']/VALUE]]></XPATH>
      </FIELD>
      <FIELD type="AdditionalFields" label="PAP_TRANSF_EFET" description="Transferência bancária efetuada?" source-type="AdditionalFields" has_confidential_data="False">
        <TAG><![CDATA[#MEETINGS:AF:PAP_TRANSF_EFET#]]></TAG>
        <VALUE><![CDATA[#REUNIOES:CA:PAP_TRANSF_EFET#]]></VALUE>
        <XPATH><![CDATA[/PROCESS/FIELDS/FIELD[NAME='PAP_TRANSF_EFET']/VALUE]]></XPATH>
      </FIELD>
      <FIELD type="AdditionalFields" label="Periodicidade" description="Trimestral&#10;Semestral&#10;Anual&#10;Mensal&#10;Pontual" source-type="AdditionalFields" has_confidential_data="False">
        <TAG><![CDATA[#MEETINGS:AF:Periodicidade#]]></TAG>
        <VALUE><![CDATA[#REUNIOES:CA:Periodicidade#]]></VALUE>
        <XPATH><![CDATA[/PROCESS/FIELDS/FIELD[NAME='Periodicidade']/VALUE]]></XPATH>
      </FIELD>
      <FIELD type="AdditionalFields" label="E_UO" description="Unidade Orgânica" source-type="AdditionalFields" has_confidential_data="False">
        <TAG><![CDATA[#MEETINGS:AF:E_UO#]]></TAG>
        <VALUE><![CDATA[#REUNIOES:CA:E_UO#]]></VALUE>
        <XPATH><![CDATA[/PROCESS/FIELDS/FIELD[NAME='E_UO']/VALUE]]></XPATH>
      </FIELD>
      <FIELD type="AdditionalFields" label="PAP_VALIDADO_POR" description="Validado por:" source-type="AdditionalFields" has_confidential_data="False">
        <TAG><![CDATA[#MEETINGS:AF:PAP_VALIDADO_POR#]]></TAG>
        <VALUE><![CDATA[#REUNIOES:CA:PAP_VALIDADO_POR#]]></VALUE>
        <XPATH><![CDATA[/PROCESS/FIELDS/FIELD[NAME='PAP_VALIDADO_POR']/VALUE]]></XPATH>
      </FIELD>
      <FIELD type="AdditionalFields" label="PAP_VALID_POR" description="Validar por:" source-type="AdditionalFields" has_confidential_data="False">
        <TAG><![CDATA[#MEETINGS:AF:PAP_VALID_POR#]]></TAG>
        <VALUE><![CDATA[#REUNIOES:CA:PAP_VALID_POR#]]></VALUE>
        <XPATH><![CDATA[/PROCESS/FIELDS/FIELD[NAME='PAP_VALID_POR']/VALUE]]></XPATH>
      </FIELD>
      <FIELD type="AdditionalFields" label="FATURAS_VALOR" description="Valor" source-type="AdditionalFields" has_confidential_data="False">
        <TAG><![CDATA[#MEETINGS:AF:FATURAS_VALOR#]]></TAG>
        <VALUE><![CDATA[#REUNIOES:CA:FATURAS_VALOR#]]></VALUE>
        <XPATH><![CDATA[/PROCESS/FIELDS/FIELD[NAME='FATURAS_VALOR']/VALUE]]></XPATH>
      </FIELD>
      <FIELD type="AdditionalFields" label="FATURAS_ValorAcima_FatMultipla" description="Valor acima da adjudicado e faturação múltipla?" source-type="AdditionalFields" has_confidential_data="False">
        <TAG><![CDATA[#MEETINGS:AF:FATURAS_ValorAcima_FatMultipla#]]></TAG>
        <VALUE><![CDATA[#REUNIOES:CA:FATURAS_ValorAcima_FatMultipla#]]></VALUE>
        <XPATH><![CDATA[/PROCESS/FIELDS/FIELD[NAME='FATURAS_ValorAcima_FatMultipla']/VALUE]]></XPATH>
      </FIELD>
      <FIELD type="AdditionalFields" label="FATURAS_VerificacaoCertidoes" description="Verificação de Certidões ou Devolução de Fatura " source-type="AdditionalFields" has_confidential_data="False">
        <TAG><![CDATA[#MEETINGS:AF:FATURAS_VerificacaoCertidoes#]]></TAG>
        <VALUE><![CDATA[#REUNIOES:CA:FATURAS_VerificacaoCertidoes#]]></VALUE>
        <XPATH><![CDATA[/PROCESS/FIELDS/FIELD[NAME='FATURAS_VerificacaoCertidoes']/VALUE]]></XPATH>
      </FIELD>
    </NODE>
    <FIELD label="Campos Adicionais">
      <TAG><![CDATA[#MEETINGS:ADDITIONALFIELDS#]]></TAG>
      <VALUE><![CDATA[#REUNIOES:CAMPOS:ADICIONAIS#]]></VALUE>
      <XPATH><![CDATA[/MEETINGS/ADDITIONALFIELDS]]></XPATH>
    </FIELD>
    <FIELD label="Lista de Assuntos">
      <TAG><![CDATA[#MEETINGS:SUBJECTSLIST#]]></TAG>
      <VALUE><![CDATA[#REUNIOES:LISTA:ASSUNTOS#]]></VALUE>
      <XPATH><![CDATA[/MEETINGS/SUBJECTSLIST]]></XPATH>
    </FIELD>
    <FIELD label="Lista de Assuntos Removidos">
      <TAG><![CDATA[#MEETINGS:REMOVEDSUBJECTSLIST#]]></TAG>
      <VALUE><![CDATA[#REUNIOES:LISTA:ASSUNTOS:REMOVIDOS#]]></VALUE>
      <XPATH><![CDATA[/MEETINGS/REMOVEDSUBJECTSLIST]]></XPATH>
    </FIELD>
    <FIELD label="Lista de presenças">
      <TAG><![CDATA[#MEETINGS:USERLIST#]]></TAG>
      <VALUE><![CDATA[#REUNIOES:LISTA:PRESENCAS#]]></VALUE>
      <XPATH><![CDATA[/MEETINGS/USERLIST]]></XPATH>
    </FIELD>
    <NODE label="Campos de Deliberações" type="Deliberations" replaceValue="false">
      <FIELD label="Assunto">
        <TAG><![CDATA[#MEETINGS:DELIBERATIONS_SUBJECT#]]></TAG>
        <VALUE><![CDATA[#REUNIOES:DELIBERACAO_ASSUNTO#]]></VALUE>
        <XPATH><![CDATA[/MEETINGS/DELIBERATIONS/SUBJECT]]></XPATH>
      </FIELD>
      <FIELD label="Código da Deliberação">
        <TAG><![CDATA[#MEETINGS:DELIBERATIONS_SUBJECT_CODE#]]></TAG>
        <VALUE><![CDATA[#REUNIOES:DELIBERACAO_ASSUNTO_CODIGO#]]></VALUE>
        <XPATH><![CDATA[/MEETINGS/DELIBERATIONS/SUBJECTCODE]]></XPATH>
      </FIELD>
      <FIELD label="Código da Distribuição">
        <TAG><![CDATA[#MEETINGS:DELIBERATIONS_CODE#]]></TAG>
        <VALUE><![CDATA[#REUNIOES:DELIBERACAO_CODIGO#]]></VALUE>
        <XPATH><![CDATA[/MEETINGS/DELIBERATIONS/CODE]]></XPATH>
      </FIELD>
      <FIELD label="Texto">
        <TAG><![CDATA[#MEETINGS:DELIBERATIONS_TEXT#]]></TAG>
        <VALUE><![CDATA[#REUNIOES:DELIBERACAO_TEXTO#]]></VALUE>
        <XPATH><![CDATA[/MEETINGS/DELIBERATIONS/TEXT]]></XPATH>
      </FIELD>
      <FIELD label="Notas">
        <TAG><![CDATA[#MEETINGS:DELIBERATIONS_VOTE#]]></TAG>
        <VALUE><![CDATA[#REUNIOES:DELIBERACAO_NOTAS#]]></VALUE>
        <XPATH><![CDATA[/MEETINGS/DELIBERATIONS/VOTE]]></XPATH>
      </FIELD>
      <FIELD label="Lista de Presenças">
        <TAG><![CDATA[#MEETINGS:DELIBERATIONS_USERLIST#]]></TAG>
        <VALUE><![CDATA[#REUNIOES:DELIBERACAO_PRESENCAS#]]></VALUE>
        <XPATH><![CDATA[/MEETINGS/DELIBERATIONS/USERLIST]]></XPATH>
      </FIELD>
      <FIELD label="Lista de Ausências">
        <TAG><![CDATA[#MEETINGS:DELIBERATIONS_REMOVEDUSERLIST#]]></TAG>
        <VALUE><![CDATA[#REUNIOES:DELIBERACAO_AUSENCIAS#]]></VALUE>
        <XPATH><![CDATA[/MEETINGS/DELIBERATIONS/REMOVEDUSERLIST]]></XPATH>
      </FIELD>
      <FIELD label="Início de Tratamento">
        <TAG><![CDATA[#MEETINGS:DELIBERATIONS_TIMEBEGIN#]]></TAG>
        <VALUE><![CDATA[#REUNIOES:DELIBERACAO_INICIOTEMPO#]]></VALUE>
        <XPATH><![CDATA[/MEETINGS/DELIBERATIONS/TIMEBEGIN]]></XPATH>
      </FIELD>
      <FIELD label="Fim de Tratamento">
        <TAG><![CDATA[#MEETINGS:DELIBERATIONS_TIMEEND#]]></TAG>
        <VALUE><![CDATA[#REUNIOES:DELIBERACAO_FIMTEMPO#]]></VALUE>
        <XPATH><![CDATA[/MEETINGS/DELIBERATIONS/TIMEEND]]></XPATH>
      </FIELD>
    </NODE>
  </NODE>
  <!-- END: Meeting Context -->
  <NODE label="Assinatura" type="signature" replaceValue="false">
    <FIELD label="Imagem" dtype="sign_image">
      <TAG><![CDATA[#SIGNATURE_IMAGE#]]></TAG>
      <VALUE>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</VALUE>
      <XPATH><![CDATA[/CARD/cardKeyToString]]></XPATH>
      <PLAIN_TEXT_VALUE>#IMAGEM_ASSINATURA#</PLAIN_TEXT_VALUE>
    </FIELD>
  </NODE>
</MENU>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1E31318187DFB84D88A3CBC1439A634D" ma:contentTypeVersion="1" ma:contentTypeDescription="Criar um novo documento." ma:contentTypeScope="" ma:versionID="3c4c09fc2edd641e5e5d6ad52e980742">
  <xsd:schema xmlns:xsd="http://www.w3.org/2001/XMLSchema" xmlns:p="http://schemas.microsoft.com/office/2006/metadata/properties" xmlns:ns1="http://schemas.microsoft.com/sharepoint/v3" targetNamespace="http://schemas.microsoft.com/office/2006/metadata/properties" ma:root="true" ma:fieldsID="f74b4e639be2ef653f540bc08994dac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Data de Início do Agendamento" ma:internalName="PublishingStartDate">
      <xsd:simpleType>
        <xsd:restriction base="dms:Unknown"/>
      </xsd:simpleType>
    </xsd:element>
    <xsd:element name="PublishingExpirationDate" ma:index="9" nillable="true" ma:displayName="Data de Fim do Agendamento"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B8CE97-018A-4B75-AE99-8AFD68A0707E}"/>
</file>

<file path=customXml/itemProps2.xml><?xml version="1.0" encoding="utf-8"?>
<ds:datastoreItem xmlns:ds="http://schemas.openxmlformats.org/officeDocument/2006/customXml" ds:itemID="{DF36C156-BA14-4133-B889-C006432D1BA5}"/>
</file>

<file path=customXml/itemProps3.xml><?xml version="1.0" encoding="utf-8"?>
<ds:datastoreItem xmlns:ds="http://schemas.openxmlformats.org/officeDocument/2006/customXml" ds:itemID="{DA72FF44-CA3D-46E2-9839-F0A4047D87E0}"/>
</file>

<file path=customXml/itemProps4.xml><?xml version="1.0" encoding="utf-8"?>
<ds:datastoreItem xmlns:ds="http://schemas.openxmlformats.org/officeDocument/2006/customXml" ds:itemID="{A58E7590-4E46-4D2C-B169-99C5E5431064}"/>
</file>

<file path=customXml/itemProps5.xml><?xml version="1.0" encoding="utf-8"?>
<ds:datastoreItem xmlns:ds="http://schemas.openxmlformats.org/officeDocument/2006/customXml" ds:itemID="{B0831729-5DBD-4723-9CC5-CE05B120B934}"/>
</file>

<file path=customXml/itemProps6.xml><?xml version="1.0" encoding="utf-8"?>
<ds:datastoreItem xmlns:ds="http://schemas.openxmlformats.org/officeDocument/2006/customXml" ds:itemID="{DA0A91C1-3055-4B04-8BFB-B5BBE1AC0D74}"/>
</file>

<file path=docProps/app.xml><?xml version="1.0" encoding="utf-8"?>
<Properties xmlns="http://schemas.openxmlformats.org/officeDocument/2006/extended-properties" xmlns:vt="http://schemas.openxmlformats.org/officeDocument/2006/docPropsVTypes">
  <Template>Oficio_logocor_Sede_2021_Outubro (1)</Template>
  <TotalTime>103</TotalTime>
  <Pages>1</Pages>
  <Words>292</Words>
  <Characters>1582</Characters>
  <Application>Microsoft Office Word</Application>
  <DocSecurity>0</DocSecurity>
  <Lines>13</Lines>
  <Paragraphs>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Modelo de Ofício - Sede</vt:lpstr>
      <vt:lpstr>Modelo de Ofício - Sede</vt:lpstr>
    </vt:vector>
  </TitlesOfParts>
  <Company>Proteina Design</Company>
  <LinksUpToDate>false</LinksUpToDate>
  <CharactersWithSpaces>1871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Ofício - Sede</dc:title>
  <dc:subject/>
  <dc:creator>Ines Macedo Patrao</dc:creator>
  <cp:keywords/>
  <cp:lastModifiedBy>Paulo Jorge Peixoto</cp:lastModifiedBy>
  <cp:revision>29</cp:revision>
  <cp:lastPrinted>2023-12-05T14:43:00Z</cp:lastPrinted>
  <dcterms:created xsi:type="dcterms:W3CDTF">2024-02-14T20:27:00Z</dcterms:created>
  <dcterms:modified xsi:type="dcterms:W3CDTF">2024-10-31T10:34:00Z</dcterms:modified>
  <cp:contentType>Documento</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CTIMTTDocumentos</vt:lpwstr>
  </property>
  <property fmtid="{D5CDD505-2E9C-101B-9397-08002B2CF9AE}" pid="3" name="ContentTypeId">
    <vt:lpwstr>0x0101001E31318187DFB84D88A3CBC1439A634D</vt:lpwstr>
  </property>
  <property fmtid="{D5CDD505-2E9C-101B-9397-08002B2CF9AE}" pid="4" name="_edoclink_DocumentConvertToPdf">
    <vt:lpwstr/>
  </property>
  <property fmtid="{D5CDD505-2E9C-101B-9397-08002B2CF9AE}" pid="5" name="_edoclink_AutoSave">
    <vt:lpwstr>true</vt:lpwstr>
  </property>
  <property fmtid="{D5CDD505-2E9C-101B-9397-08002B2CF9AE}" pid="6" name="_edoclink_CC_1695266416">
    <vt:lpwstr>#NOVOREGISTO:NUMERO#</vt:lpwstr>
  </property>
  <property fmtid="{D5CDD505-2E9C-101B-9397-08002B2CF9AE}" pid="7" name="_edoclink_CC_4266237727">
    <vt:lpwstr>#NOVOREGISTO:DATA#</vt:lpwstr>
  </property>
  <property fmtid="{D5CDD505-2E9C-101B-9397-08002B2CF9AE}" pid="8" name="_edoclink_CC_92606101">
    <vt:lpwstr>#NOVOREGISTO:ENTIDADE:NOME#</vt:lpwstr>
  </property>
  <property fmtid="{D5CDD505-2E9C-101B-9397-08002B2CF9AE}" pid="9" name="_edoclink_CC_3015254698">
    <vt:lpwstr>#NOVOREGISTO:ENTIDADE:E_Cod_postal#</vt:lpwstr>
  </property>
  <property fmtid="{D5CDD505-2E9C-101B-9397-08002B2CF9AE}" pid="10" name="_edoclink_CC_3324679200">
    <vt:lpwstr>#NOVOREGISTO:ENTIDADE:E_Localidade#</vt:lpwstr>
  </property>
  <property fmtid="{D5CDD505-2E9C-101B-9397-08002B2CF9AE}" pid="11" name="_edoclink_CC_1610153629">
    <vt:lpwstr>#PRIMEIROREGISTO:NUMERO#</vt:lpwstr>
  </property>
  <property fmtid="{D5CDD505-2E9C-101B-9397-08002B2CF9AE}" pid="12" name="_edoclink_CC_1687017219">
    <vt:lpwstr>#NOVOREGISTO:ASSUNTO#</vt:lpwstr>
  </property>
  <property fmtid="{D5CDD505-2E9C-101B-9397-08002B2CF9AE}" pid="13" name="_edoclink_CC_4131640232">
    <vt:lpwstr>#PRIMEIROREGISTO:NUMERO#</vt:lpwstr>
  </property>
  <property fmtid="{D5CDD505-2E9C-101B-9397-08002B2CF9AE}" pid="14" name="_edoclink_CC_1475416399">
    <vt:lpwstr>#PRIMEIROREGISTO:NUMERO#</vt:lpwstr>
  </property>
  <property fmtid="{D5CDD505-2E9C-101B-9397-08002B2CF9AE}" pid="15" name="_edoclink_CC_3301717242">
    <vt:lpwstr>#NOVOREGISTO:NUMERO#</vt:lpwstr>
  </property>
  <property fmtid="{D5CDD505-2E9C-101B-9397-08002B2CF9AE}" pid="16" name="_edoclink_CC_256565310">
    <vt:lpwstr>#NOVOREGISTO:DATA#</vt:lpwstr>
  </property>
  <property fmtid="{D5CDD505-2E9C-101B-9397-08002B2CF9AE}" pid="17" name="_edoclink_CC_3588640253">
    <vt:lpwstr>#NOVOREGISTO:ENTIDADE:NOME#</vt:lpwstr>
  </property>
  <property fmtid="{D5CDD505-2E9C-101B-9397-08002B2CF9AE}" pid="18" name="_edoclink_CC_2240051108">
    <vt:lpwstr>#NOVOREGISTO:ENTIDADE:E_Morada#</vt:lpwstr>
  </property>
  <property fmtid="{D5CDD505-2E9C-101B-9397-08002B2CF9AE}" pid="19" name="_edoclink_CC_2486418900">
    <vt:lpwstr>#NOVOREGISTO:ENTIDADE:E_Cod_postal#</vt:lpwstr>
  </property>
  <property fmtid="{D5CDD505-2E9C-101B-9397-08002B2CF9AE}" pid="20" name="_edoclink_CC_3404552101">
    <vt:lpwstr>#NOVOREGISTO:ENTIDADE:E_Localidade#</vt:lpwstr>
  </property>
  <property fmtid="{D5CDD505-2E9C-101B-9397-08002B2CF9AE}" pid="21" name="_edoclink_CardDocumentType">
    <vt:lpwstr>OFICIO</vt:lpwstr>
  </property>
  <property fmtid="{D5CDD505-2E9C-101B-9397-08002B2CF9AE}" pid="22" name="_edoclink_CardBook">
    <vt:lpwstr>_S</vt:lpwstr>
  </property>
  <property fmtid="{D5CDD505-2E9C-101B-9397-08002B2CF9AE}" pid="23" name="_edoclink_RequestFileName">
    <vt:lpwstr>true</vt:lpwstr>
  </property>
  <property fmtid="{D5CDD505-2E9C-101B-9397-08002B2CF9AE}" pid="24" name="_edoclink_CC_2277673243">
    <vt:lpwstr>#NOVOREGISTO:ENTIDADE: EX_EXTEPOSTAL#</vt:lpwstr>
  </property>
  <property fmtid="{D5CDD505-2E9C-101B-9397-08002B2CF9AE}" pid="25" name="_edoclink_CC_3979388653">
    <vt:lpwstr>#NOVOREGISTO:ENTIDADE:EX_EXTEPOSTAL#</vt:lpwstr>
  </property>
  <property fmtid="{D5CDD505-2E9C-101B-9397-08002B2CF9AE}" pid="26" name="SharedWithUsers">
    <vt:lpwstr>Graça Carvalho Brigida24Joana Sofia Coelho430Domingos Jose Soares20Nuno Duarte Gregorio14Ricardo Dias Patricio25Pedro Miguel Simões21Joana Santos Lima156Paulo Jorge Peixoto23Amélia Santos Areias12Jose Jesus Costa448Paulo Jorge Lamas19Carlos Miguel Barata22Bruno Santos Vitorino159Henrique Duarte Antunes15Ines Macedo Patrao251</vt:lpwstr>
  </property>
</Properties>
</file>